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D00" w:rsidRDefault="00403D00" w:rsidP="0063210E">
      <w:pPr>
        <w:spacing w:line="288" w:lineRule="auto"/>
        <w:jc w:val="both"/>
        <w:rPr>
          <w:b/>
          <w:noProof/>
          <w:color w:val="0000FF"/>
        </w:rPr>
      </w:pPr>
      <w:r>
        <w:rPr>
          <w:noProof/>
        </w:rPr>
        <w:pict>
          <v:group id="_x0000_s1026" style="position:absolute;left:0;text-align:left;margin-left:-27pt;margin-top:-3.4pt;width:504.9pt;height:737.65pt;z-index:251658752" coordorigin="1625,1003" coordsize="9158,14683">
            <v:shape id="_x0000_s1027" style="position:absolute;left:9329;top:1003;width:821;height:854" coordsize="821,854" path="m446,110l427,100,408,96r-15,4l379,100r-14,5l350,110r-14,5l321,110r5,14l331,148r10,29l355,201r19,29l403,254r24,19l461,283r28,9l518,307r29,14l571,340r24,29l614,398r19,34l648,465r14,34l672,532r9,39l686,609r5,39l686,681r,34l677,748r-5,20l662,782r-9,14l643,806r-10,10l624,820r-5,5l614,825r-14,l590,825r-19,-5l557,811,537,796,523,777,513,753r-4,-38l499,676,489,638r-9,-34l461,571,446,542,422,518,403,499,379,484,355,470,331,460r-29,l278,465r-24,5l230,484r-19,20l187,532r-10,24l173,580r,24l173,624r-24,4l125,628,96,624,72,609,48,590,33,561,24,528r,-44l29,460r9,-19l48,427,62,417r15,l96,417r14,l125,422r19,14l149,460r,24l144,504r-10,9l125,513r-5,-9l125,484r-5,-19l110,475,96,489r-5,15l91,518r5,10l105,537r5,5l120,547r9,5l139,552r10,-10l153,532r10,-9l168,504r5,-20l173,465r-5,-19l163,427,149,408,129,393r-24,-9l86,379r-24,5l43,388,29,403,14,422,9,446,,480r,38l5,552r14,33l38,614r24,19l96,652r38,l187,648r10,24l216,691r29,19l269,724r24,5l317,734r19,-10l350,705r5,-29l355,648r-5,-24l336,609r-5,-5l321,604r-9,l302,609r-9,5l283,619r-5,9l273,633r5,15l278,652r5,-4l293,643r9,-10l312,628r9,5l331,638r5,10l336,662r,14l331,691r-5,9l312,705r-15,l278,705r-19,-5l240,681,221,662,206,638r-5,-14l197,604r,-19l201,566r5,-19l221,528r19,-15l269,499r-5,19l264,532r,10l264,552r,l269,542r9,-10l293,523r19,-5l331,513r19,l369,513r15,5l403,532r19,15l437,566r24,43l475,657r10,48l494,753r19,43l533,825r33,19l609,854r39,-10l677,830r24,-29l725,768r14,-48l749,662r4,-62l753,528r-4,-24l744,470,734,441,720,408,710,379,696,350,681,326,667,312,657,297r-9,-19l638,259r-5,-19l629,220r,-19l624,182r,-10l633,158r10,43l657,244r20,39l696,326r19,34l734,398r15,34l758,465r10,-19l792,427r14,-19l816,388r5,-19l816,350,806,331,792,312,773,297,758,283r-5,-10l749,259r4,-10l758,240r10,-5l777,225r15,-5l801,216r5,-15l811,182r5,-19l811,144r-5,-24l792,100,777,86,758,76r-14,l729,76r-9,10l710,96r-9,14l691,120r-5,14l681,115r,-15l677,86,672,72,667,62,657,57r-9,-5l638,52r-9,l619,57,609,67r-14,9l590,91r-9,14l576,124r-5,24l571,120,566,96,561,76,557,57,547,52r-5,-4l533,43r-10,5l513,43r-9,l494,43,480,38,470,33r-9,-5l456,14,451,,437,24r4,28l446,76r10,24l465,115r15,9l494,144r15,14l518,172r10,15l542,201r5,10l552,220r-5,10l537,230r-9,-14l518,206r-9,-14l499,177,489,158,475,144,465,124r-9,-9l446,110xe" fillcolor="navy" stroked="f">
              <v:path arrowok="t"/>
            </v:shape>
            <v:shape id="_x0000_s1028" style="position:absolute;left:9780;top:1478;width:77;height:182" coordsize="77,182" path="m38,182r10,-9l58,153r9,-19l77,105r,-24l77,53r,-24l72,,67,19,62,43,58,57,53,77,43,86,34,96r-15,l,91r38,91xe" fillcolor="navy" stroked="f">
              <v:path arrowok="t"/>
            </v:shape>
            <v:shape id="_x0000_s1029" style="position:absolute;left:9857;top:1655;width:62;height:87" coordsize="62,87" path="m53,77l57,53,62,39,57,20,53,5,43,5,38,,33,,29,5r-5,l19,10r-5,5l9,20,,29,,48,5,63,9,77r10,5l29,87,43,82,53,77xe" fillcolor="navy" stroked="f">
              <v:path arrowok="t"/>
            </v:shape>
            <v:shape id="_x0000_s1030" style="position:absolute;left:8513;top:1046;width:1190;height:614" coordsize="1190,614" path="m1128,105r-29,-4l1070,91r-33,l1003,91r-34,5l931,101r-34,9l859,125r-34,19l792,163r-34,24l729,221r-24,33l686,293r-19,43l657,389r-4,-20l653,336r4,-34l662,259r-5,-19l653,216,643,192,633,177r-14,-9l605,168r-15,14l576,211r-5,19l561,216r5,-58l561,115,547,86,533,67,509,53,494,38,480,24,480,,465,9,451,29,441,53r-4,28l432,115r5,34l446,182r24,39l485,249r-15,l441,187,408,149,374,125,345,115,312,105r-24,-4l273,91,269,77r-5,24l264,129r9,29l288,187r14,29l326,240r19,19l369,269r53,9l413,302r-20,-9l374,293r-19,-5l341,283r-20,l307,283r-19,-5l273,278r-19,-5l240,269r-19,-5l206,254,187,240,173,225,158,206,139,182r-10,l120,182r-10,l101,182r-10,l81,177r-4,-4l67,163r10,l81,163r10,5l101,168r9,l115,168r14,l134,158r10,-19l149,120r,-19l149,81,144,67,134,53,125,43,110,29,96,19r-15,l62,19,48,24,33,38,19,53,9,77,,101r,28l9,163r20,34l53,230r24,34l101,288r28,19l153,317r29,9l211,331r29,5l273,341r29,4l331,345r29,5l393,355r24,l446,360r24,5l489,374r20,5l528,393r14,15l552,422r9,34l571,489r,29l566,537r-9,20l542,566r-19,5l504,571,485,561,475,547r-5,-14l470,518r5,-19l485,485r9,-10l504,465r-10,-4l485,456r-15,l465,461r-9,4l451,470r-5,5l446,480r-9,-10l432,461r-5,-10l422,446r-9,l408,446r-10,l393,451r-9,10l384,475r5,19l398,509r10,19l422,547r15,19l446,581r15,9l480,595r19,10l518,609r24,5l561,614r24,-5l605,605r33,-24l667,557r19,-29l701,499r14,-34l729,437r20,-29l763,384r19,-19l801,345r20,-19l840,307r19,-14l878,273r24,-14l921,245r24,-10l974,225r29,-9l1032,211r33,-5l1104,206r43,5l1190,216r-9,-15l1166,187r-9,-10l1147,163r-5,-10l1137,139r-4,-19l1128,105xe" fillcolor="navy" stroked="f">
              <v:path arrowok="t"/>
            </v:shape>
            <v:shape id="_x0000_s1031" style="position:absolute;left:10106;top:1012;width:648;height:317" coordsize="648,317" path="m44,317l68,288,92,264r28,-29l149,216r34,-24l212,178r33,-19l279,144r33,-9l346,125r38,-10l418,111r38,l495,111r38,9l572,125,648,29,615,19,581,10,548,5,509,,471,,432,,394,5r-43,5l312,19,274,29,231,39,192,53,154,72,120,91,82,115,48,139r,10l48,159r,14l44,187r-5,15l29,211r-9,15l5,240,,250r,9l5,269r10,5l24,283r5,15l39,307r5,10xe" fillcolor="navy" stroked="f">
              <v:path arrowok="t"/>
            </v:shape>
            <v:shape id="_x0000_s1032" style="position:absolute;left:10073;top:1171;width:697;height:652" coordsize="767,647" path="m623,14l591,4,560,,534,,512,9,496,19,481,33r-5,15l464,62r-5,13l455,80r,-14l455,43,449,33r-16,l406,43,380,57,349,75r-22,29l306,133r-10,34l291,191r-6,13l274,204r-4,-13l270,176r-11,-9l253,152r-10,-5l227,147r-16,10l190,176r-26,33l153,233r-6,29l138,300r-6,37l127,381r,43l132,461r10,24l147,509r-15,19l127,519r-6,-5l116,504r-5,-9l106,490r-6,-5l95,476r-10,l79,490r-5,19l63,528,53,543,42,562,32,572r-11,9l10,585,,590r,5l6,595r4,l58,647,767,158,623,14xe" fillcolor="navy" stroked="f">
              <v:path arrowok="t"/>
            </v:shape>
            <v:shape id="_x0000_s1033" style="position:absolute;left:10126;top:1185;width:523;height:706;mso-position-horizontal:absolute" coordsize="523,706" path="m513,r10,34l523,67r,29l513,120r-9,19l494,154r-10,14l475,173r-15,9l460,187r10,l489,187r5,10l494,216r-5,24l480,274r-20,33l441,336r-24,24l388,370r-19,4l360,384r,5l374,398r5,5l388,408r10,10l403,432r,14l398,466r-19,24l355,518r-19,10l312,538r-29,9l249,557r-33,5l182,562,153,552,129,542r-14,-4l96,552r9,10l110,566r10,5l124,576r5,10l134,590r5,10l139,605r-15,9l110,624,96,634,86,648,72,658,62,672,52,682r-4,14l43,706r,-5l43,696r,l,638,513,xe" fillcolor="navy" stroked="f">
              <v:path arrowok="t"/>
            </v:shape>
            <v:shape id="_x0000_s1034" style="position:absolute;left:9914;top:1843;width:159;height:192" coordsize="159,192" path="m116,l101,14,87,24,72,33,58,43,39,48r-15,l10,52,,48,5,62,15,72r9,9l34,91r10,9l53,110r5,5l68,115r-10,5l53,129r-9,5l39,144r-5,14l34,168r,14l44,192,159,48,116,xe" fillcolor="navy" stroked="f">
              <v:path arrowok="t"/>
            </v:shape>
            <v:shape id="_x0000_s1035" style="position:absolute;left:9958;top:1891;width:153;height:196" coordsize="153,196" path="m153,52r-9,20l134,86r-10,24l120,129r-5,15l115,168r-5,14l115,196r-10,-9l96,177,86,168,81,153r-9,-9l67,134,62,124r,-9l57,124r-5,10l43,144r-5,9l28,158r-9,l9,153,,144,115,r38,52xe" fillcolor="navy" stroked="f">
              <v:path arrowok="t"/>
            </v:shape>
            <v:shape id="_x0000_s1036" style="position:absolute;left:10082;top:1843;width:140;height:182" coordsize="140,182" path="m29,l44,19,63,43,77,62,96,81r15,19l120,115r10,14l135,134r5,5l140,148r,15l135,172r-5,5l120,182r-4,l106,172,92,158,77,139,58,115,44,91,29,67,15,52,5,38,,33,29,xe" fillcolor="navy" stroked="f">
              <v:path arrowok="t"/>
            </v:shape>
            <v:shape id="_x0000_s1037" style="position:absolute;left:10097;top:1790;width:686;height:1027" coordsize="686,1027" path="m600,475r5,24l609,523r,14l605,557r-5,19l595,590r,19l595,629r-10,-5l566,619,542,605,523,585,499,557,480,528,465,494r-4,-38l451,417,441,379,427,345,413,312,389,288,369,259,341,240,317,216,288,201,259,187,225,177r-28,-4l168,168r-29,l110,173r-24,9l72,192r-10,9l48,211r-5,14l33,235r-4,10l29,254r-5,10l24,278r,19l29,317r9,19l48,360r14,14l86,389r29,9l144,403r33,14l201,432r29,19l249,475r24,24l288,528r14,29l307,590r10,29l317,653r-5,28l307,715r-10,29l278,768r-19,29l249,801r-9,10l230,811r-9,5l211,816r-10,l197,811r-10,l182,845r,28l187,907r10,34l216,969r19,20l264,998r33,5l317,998r19,-14l345,969r5,-19l355,931r,-19l350,893r-5,-15l341,864r-5,-10l326,845r-9,l307,840r-10,l288,845r-5,4l273,859r,14l283,883r14,-5l312,878r-5,10l302,897r-5,5l293,907r-5,5l283,917r-10,l269,912,259,902,249,878r-4,-24l259,835r10,-10l283,821r14,-5l312,811r19,5l345,825r15,20l369,869r10,28l384,926r-5,29l374,974r-9,19l345,1013r-19,9l302,1027r-29,l245,1022r-29,-14l197,984,177,955r-9,-43l163,859r5,-62l149,782,134,758,120,729,105,696r-4,-29l101,633r9,-24l125,595r9,-5l149,581r9,l168,581r9,4l187,590r10,5l197,605r4,24l197,657r-10,20l177,686r-9,l163,681r5,-9l173,662r4,-5l182,643r-5,-14l173,619r-5,-10l158,609r-14,l134,614r-9,10l120,638r,19l120,681r9,24l139,729r14,24l173,768r14,9l201,782r15,l230,777r19,-4l264,753r14,-24l288,691r-19,5l259,701r-10,l245,701r,-5l249,691r10,-10l269,662r4,-19l278,619r,-24l273,571r-4,-24l259,523,249,504,230,485,216,465r-19,-9l177,446r-19,-9l139,427r-19,-5l101,417,81,408,67,403,48,389,38,379,24,365,14,345,9,321,5,297,,264,5,240,9,221r5,-20l19,182,29,168,43,149,57,139,72,125,91,115r19,-10l134,101r19,-5l177,91r29,l230,86r29,5l283,91r24,10l331,115r29,14l384,144r19,19l422,177r15,15l446,211r15,10l480,230r14,5l509,240r14,5l537,249r15,l561,240r-19,-5l523,225r-19,-9l485,211,465,197,451,182r-19,-9l413,158,398,144,384,129r-15,-9l355,105,345,96,331,91r-5,-5l317,86,331,72,341,38,355,19,369,5,384,r19,9l417,19r15,19l451,62r10,19l465,91r10,l485,86r4,-5l499,67r5,-10l509,43r4,-14l523,19r14,-5l557,14r14,l585,24r20,14l619,57r5,20l629,96r-5,19l619,129r-10,15l600,158r-15,10l581,173r14,4l605,182r14,5l629,192r4,9l638,211r5,5l643,230r,15l638,259r-5,10l624,283r-10,10l600,307r-15,5l566,317r24,4l609,326r15,5l638,336r10,9l648,355r,10l648,374r,29l653,427r9,24l686,470r-9,10l667,480r-10,5l648,480r-15,l624,470r-10,-5l605,461,595,446,585,432,571,413,561,398,547,384,537,365,523,355r-5,-10l509,341r-5,4l504,360r5,14l518,384r15,9l542,403r15,14l571,432r14,14l590,461r10,14xe" fillcolor="navy" stroked="f">
              <v:path arrowok="t"/>
            </v:shape>
            <v:shape id="_x0000_s1038" style="position:absolute;left:10255;top:2155;width:149;height:96" coordsize="149,96" path="m,52l10,38,24,24,43,14,63,9,82,4,106,r19,4l149,9,130,19r-15,5l101,28,87,38,77,48,72,62,67,76r5,20l,52xe" fillcolor="navy" stroked="f">
              <v:path arrowok="t"/>
            </v:shape>
            <v:shape id="_x0000_s1039" style="position:absolute;left:10193;top:2083;width:67;height:76" coordsize="67,76" path="m9,14l14,4r10,l33,r5,l43,,53,4r4,l62,14r5,14l67,38,57,52,53,67r-5,5l43,76r-10,l29,76,24,72r-10,l9,67r,-5l5,52,,38,,24,9,14xe" fillcolor="navy" stroked="f">
              <v:path arrowok="t"/>
            </v:shape>
            <v:shape id="_x0000_s1040" style="position:absolute;left:10260;top:2351;width:490;height:1488" coordsize="490,1488" path="m403,82r5,29l413,149r,43l413,236r,43l408,322r-10,48l389,413r-15,48l355,500r-19,38l312,576r-29,29l250,634r-34,19l178,668r9,4l197,672r9,l221,672r14,l250,668r14,-5l278,663r20,l317,672r14,10l346,696r9,15l355,730r-9,19l322,768r-20,10l317,783r43,-5l394,788r24,19l437,826r9,24l456,874r14,14l490,893r-10,19l466,927r-20,9l427,946r-29,5l370,946,341,932,312,903,293,884r-5,19l336,941r34,39l389,1018r9,43l403,1100r5,28l413,1152r14,5l408,1162r-24,-5l360,1148r-24,-15l317,1109r-19,-24l278,1056r-4,-28l264,960r-14,15l254,1023r5,43l264,1109r5,43l274,1196r14,38l307,1277r34,39l341,1344r,20l346,1388r14,19l355,1388r,-24l355,1344r5,-24l379,1311r15,-5l408,1306r14,l437,1311r9,9l456,1335r10,14l475,1368r,20l475,1412r-5,19l461,1450r-15,19l427,1479r-19,9l384,1488r-24,-14l331,1455r-29,-29l278,1392r-19,-28l240,1330r-5,-29l221,1229r-5,-77l211,1076r-5,-72l202,936,187,874,173,831,149,802,120,788,96,778r-19,l58,783,43,797r-9,15l29,836r5,24l38,884r10,9l62,903r10,-5l86,898r15,-14l110,874r5,-14l125,888r-5,24l115,927r-14,9l120,951r10,14l130,980r-5,24l120,1008r-10,l91,1004,82,994,62,980,48,965,34,946,24,932,10,893,,840,,788,5,735,24,692,43,653,67,629,91,610r24,-19l139,576r19,-19l178,533r33,-48l240,437r29,-48l293,336r14,-62l322,197r,-86l317,r9,15l336,29r10,15l355,48r10,10l379,68r10,4l403,82xe" fillcolor="navy" stroked="f">
              <v:path arrowok="t"/>
            </v:shape>
            <v:shape id="_x0000_s1041" style="position:absolute;left:10524;top:1041;width:250;height:806" coordsize="250,806" path="m,754l43,691,82,619r28,-77l134,461r20,-91l163,278r,-91l149,96,230,r15,82l250,173r,96l245,365,230,466,211,566r-33,92l144,744r-10,l125,744r-15,5l101,754r-10,4l82,768,72,782,58,802r-5,4l43,806r-5,-4l29,792,24,778,14,768,5,758,,754xe" fillcolor="navy" stroked="f">
              <v:path arrowok="t"/>
            </v:shape>
            <v:shape id="_x0000_s1042" style="position:absolute;left:9948;top:14812;width:149;height:173" coordsize="149,173" path="m149,34l130,53,115,77,96,96,82,115,67,135r-9,14l43,163r-5,5l34,173r-5,l19,168r-9,l5,159,,149,,139,10,125,24,111,38,91,58,72,77,53,91,29,106,15,115,r5,l149,34xe" fillcolor="navy" stroked="f">
              <v:path arrowok="t"/>
            </v:shape>
            <v:shape id="_x0000_s1043" style="position:absolute;left:9314;top:14831;width:821;height:855" coordsize="821,855" path="m447,744r-19,10l408,759r-14,l380,749r-15,-5l351,740r-15,l322,744r,-14l332,706r9,-29l356,648r19,-28l399,596r29,-20l461,567r29,-5l519,548r29,-15l572,509r24,-24l615,456r19,-33l648,389r15,-33l672,317r10,-38l687,245r5,-38l687,173r,-38l677,106,672,87,663,72,653,58,644,48,634,39,624,34r-4,-5l615,29r-15,l586,29r-14,5l552,44r-14,9l524,77r-10,24l504,140r-4,38l490,216r-14,34l461,284r-14,28l423,336r-19,20l380,370r-24,14l332,389r-29,5l279,389r-24,-9l231,365,212,346,188,322,178,293r-5,-24l173,250r,-14l149,226r-24,l96,231,72,245,48,264,34,293,24,327r,38l29,394r10,19l48,428r15,4l77,437r19,l111,432r14,l144,413r5,-19l149,365r-5,-14l135,341r-10,l116,351r9,14l120,389,106,375,96,365,92,351r,-19l96,327r5,-10l111,312r9,-4l130,303r10,5l149,308r5,9l164,332r4,19l173,365r,24l168,408r-4,20l149,447r-19,14l106,471r-19,5l63,471,44,466,29,452,15,432,5,404,,375,,336,5,303,20,269,39,240,63,216,96,202r39,-5l183,207r14,-24l216,164r24,-20l269,130r24,-10l317,120r19,10l351,149r5,34l356,207r-5,24l336,245r-4,5l322,250r-10,-5l303,245r-15,-5l284,236r-5,-10l274,221r,-14l279,202r5,l293,212r10,9l312,221r10,l332,216r4,-9l336,192r,-14l332,168r-5,-14l312,149r-14,-5l279,149r-19,10l240,168r-19,20l207,216r-5,15l197,245r,19l202,288r5,20l221,327r19,14l269,356r-5,-24l264,317r-4,-9l264,303r,l269,312r10,10l293,332r19,4l332,341r19,l370,341r14,-9l404,322r19,-14l437,288r24,-48l476,192r9,-48l495,96,509,58,533,24,567,5,610,r38,5l677,24r24,29l720,87r20,48l749,188r5,67l754,322r-5,29l744,380r-9,33l720,447r-9,29l692,500r-10,24l668,543r-10,14l648,576r-9,20l634,615r-5,19l629,653r-5,19l624,682r10,19l644,653r14,-43l672,567r24,-39l716,495r19,-39l749,423r10,-34l768,408r24,20l807,442r9,19l821,480r-5,20l807,524r-15,14l773,557r-14,10l754,581r-5,10l754,600r5,10l768,620r10,4l792,634r10,5l807,653r5,19l816,692r-4,19l802,730r-10,19l778,768r-19,10l744,783r-14,-5l720,768r-9,-9l701,744r-9,-14l687,720r-5,20l677,754r-5,14l672,783r-9,5l658,797r-10,5l639,802r-10,l620,797r-15,-9l596,778,586,764r-5,-20l576,725r-4,-19l567,735r,24l557,778r-5,14l548,802r-10,10l533,812r-9,-5l514,812r-10,l490,812r-10,l471,816r-10,10l456,840r-9,15l437,831r5,-29l447,778r9,-24l466,740r14,-15l490,711r14,-15l519,682r9,-14l538,653r10,-9l552,629r-4,-5l538,624r-14,10l519,648r-10,15l500,677r-10,15l476,711r-10,14l456,740r-9,4xe" fillcolor="navy" stroked="f">
              <v:path arrowok="t"/>
            </v:shape>
            <v:shape id="_x0000_s1044" style="position:absolute;left:9766;top:15028;width:76;height:183" coordsize="76,183" path="m33,l48,10r9,19l67,48r5,29l76,101r,29l76,154r-4,29l67,159,62,144,57,125,52,106,43,91,33,87r-14,l,87,33,xe" fillcolor="navy" stroked="f">
              <v:path arrowok="t"/>
            </v:shape>
            <v:shape id="_x0000_s1045" style="position:absolute;left:9842;top:14947;width:63;height:86" coordsize="63,86" path="m53,9r5,19l63,48,58,67,53,81r-9,l39,86r-5,l29,81r-5,l20,76,15,72,5,67,,52,,38,5,24,10,9,20,4,29,,44,r9,9xe" fillcolor="navy" stroked="f">
              <v:path arrowok="t"/>
            </v:shape>
            <v:shape id="_x0000_s1046" style="position:absolute;left:8498;top:15028;width:1191;height:615" coordsize="1191,615" path="m1128,509r-28,5l1071,519r-34,4l1004,523r-34,-4l932,509,898,499r-38,-9l826,471,792,451,759,423,730,394,706,360,687,317,668,274,658,226r-5,24l653,279r5,38l663,355r-5,24l653,399r-9,24l634,437r-14,10l605,447,591,432,576,403r-4,-19l562,399r5,57l562,499r-14,29l528,547r-19,15l495,576r-15,15l476,615,466,605,452,586,442,562r-5,-29l432,499r5,-33l447,427r19,-33l485,370,466,360r-24,63l408,466r-33,24l341,499r-29,10l288,514r-14,9l264,538r-4,-24l264,485r10,-34l288,423r15,-24l322,375r24,-20l370,346r53,-15l413,312r-19,5l375,327r-19,l341,331r-19,l308,331r-20,5l274,336r-19,5l240,346r-19,5l207,360r-19,15l173,389r-19,14l140,427r-10,5l116,432r-10,l101,432r-9,l82,437r-5,5l68,451r9,l82,451r10,-4l101,447r5,l116,447r9,4l135,456r9,19l149,495r,19l149,533r-5,14l135,562r-10,14l111,586r-15,9l82,595r-19,l48,591,29,576,20,562,10,538,,514,,485,10,451,29,418,48,384,77,355r24,-28l130,307r24,-9l183,288r29,-5l240,279r34,-5l303,269r29,l360,264r29,l418,259r29,-4l471,250r19,-10l509,231r19,-10l538,207r14,-15l562,154r10,-29l572,96,567,77,557,58,538,43r-14,l504,43,485,53r-9,14l471,82r,14l476,111r4,19l495,139r9,10l495,154r-15,l471,154r-10,l456,149r-4,-5l447,139r,-4l437,144r-5,10l428,163r-5,5l413,168r-5,l399,168r-10,-5l384,154r,-15l389,120r10,-19l408,82,423,67,437,48r10,-9l461,24r15,-9l500,10,519,5,543,r19,l586,5r19,5l639,34r29,24l687,87r14,28l716,149r14,29l744,207r20,24l783,250r19,19l821,288r19,15l860,322r19,19l898,355r24,15l946,379r29,10l1004,399r28,4l1066,403r38,l1143,403r48,-4l1181,413r-14,10l1157,437r-9,14l1143,461r-10,14l1133,490r-5,19xe" fillcolor="navy" stroked="f">
              <v:path arrowok="t"/>
            </v:shape>
            <v:shape id="_x0000_s1047" style="position:absolute;left:10092;top:15359;width:648;height:317" coordsize="648,317" path="m38,l67,29,91,53r29,29l149,101r29,24l211,144r34,15l278,173r34,10l346,192r38,10l418,202r38,5l494,202r39,-5l566,192r82,96l614,298r-33,10l547,312r-38,5l470,317r-38,l394,312r-44,-4l312,298,269,288r-39,-9l192,264,154,245,120,226,82,202,48,178r,-10l48,159r,-15l43,130,38,120,29,106,19,92,5,77,,68,,58,5,48r9,-9l19,29,29,24,38,10,38,xe" fillcolor="navy" stroked="f">
              <v:path arrowok="t"/>
            </v:shape>
            <v:shape id="_x0000_s1048" style="position:absolute;left:10058;top:14865;width:567;height:653" coordsize="567,653" path="m567,638r-29,10l509,653r-24,l466,643,452,629,437,619r-5,-14l423,595r-5,-19l413,571r,15l413,610r-9,9l389,619r-19,-9l341,595,317,576,293,552,279,518,269,485r-5,-24l260,446r-10,l245,461r-5,14l236,485r-5,14l221,504r-14,l192,494,173,475,149,442r-9,-20l135,389,125,350r-5,-38l116,269r,-43l120,192r10,-29l135,139,120,120r-4,10l111,139r-5,5l101,154r-5,4l92,163r-5,10l77,173,72,158,68,139,58,120,48,106,34,86,24,77,20,67,10,58,,58,,53r5,l10,53,53,,567,638xe" fillcolor="navy" stroked="f">
              <v:path arrowok="t"/>
            </v:shape>
            <v:shape id="_x0000_s1049" style="position:absolute;left:10111;top:14798;width:523;height:705" coordsize="523,705" path="m514,705r9,-38l523,638r,-29l514,585,504,561r-9,-14l485,537r-10,-4l461,523r,-5l471,513r19,l495,509r,-20l490,461,480,427,461,398,442,369,413,345r-24,-9l370,331,360,321r,-9l370,307r9,-5l389,297r10,-9l403,273r,-14l399,240,379,216,355,187,336,177r-24,-9l283,158r-33,-9l211,144r-28,l154,149r-24,14l115,168,96,153r10,-4l111,139r4,-5l125,125r5,-5l135,115r,-10l139,101,125,91,111,81,96,72,87,57,72,43,63,33,53,24,48,9,43,r,l39,9r,l,67,514,705xe" fillcolor="navy" stroked="f">
              <v:path arrowok="t"/>
            </v:shape>
            <v:shape id="_x0000_s1050" style="position:absolute;left:9900;top:14654;width:158;height:187" coordsize="158,187" path="m115,187l101,177,86,163,72,158,58,149,38,144r-14,l10,139,,144,5,129r9,-9l24,110r10,-9l43,91,53,86r5,-9l67,77,58,72,48,62,43,57,38,48,34,33,29,24,34,9,43,,158,144r-43,43xe" fillcolor="navy" stroked="f">
              <v:path arrowok="t"/>
            </v:shape>
            <v:shape id="_x0000_s1051" style="position:absolute;left:9943;top:14601;width:154;height:197" coordsize="154,197" path="m154,149l144,130r-9,-20l125,91,120,67,115,53r,-24l111,14,115,r-9,10l96,19,87,29,82,43,72,53r-5,9l63,72r,10l58,72,53,62,43,53,39,43,29,38r-10,l10,43,,53,115,197r39,-48xe" fillcolor="navy" stroked="f">
              <v:path arrowok="t"/>
            </v:shape>
            <v:shape id="_x0000_s1052" style="position:absolute;left:10068;top:14663;width:139;height:183" coordsize="139,183" path="m29,183l43,164,62,144,77,120,96,101,110,82,120,68,130,53r4,-5l139,39r,-10l139,20,134,10,130,5,120,,110,r-9,10l91,24,77,44,58,68,43,92,24,111,14,130,5,144,,149r29,34xe" fillcolor="navy" stroked="f">
              <v:path arrowok="t"/>
            </v:shape>
            <v:shape id="_x0000_s1053" style="position:absolute;left:10082;top:13871;width:687;height:1028" coordsize="687,1028" path="m596,552r9,-24l610,504r,-14l605,471r-5,-19l596,437r,-14l596,399r-10,5l567,413r-24,10l524,442r-24,24l480,500r-14,33l456,572r-4,38l442,648r-14,34l408,711r-19,29l365,768r-24,24l317,807r-29,19l255,840r-29,10l197,855r-29,5l140,860r-29,-5l87,845,72,836,58,826,48,816,39,802,34,792,29,778r-5,-5l24,764r,-15l24,735r5,-24l39,687r9,-19l63,653,87,639r29,-10l144,624r29,-14l202,596r29,-20l250,552r19,-24l288,500r15,-29l308,442r9,-34l317,380r-5,-34l308,317,298,288,279,260,260,236,250,226r-10,-5l231,216r-10,-4l212,212r-10,l197,216r-9,l183,183r,-29l188,120r9,-33l212,58,236,39,264,29r34,-5l317,29r15,15l346,58r5,19l351,96r,20l351,135r-5,19l341,164r-9,14l327,183r-10,l308,188r-10,l288,183r-4,-5l274,168r,-14l284,144r14,10l312,149r-4,-9l303,130r-5,-5l293,120r-5,-4l284,111r-10,l269,116r-14,9l250,149r-5,19l255,192r14,10l284,207r14,9l312,216r20,-4l346,202r14,-19l370,159r10,-29l380,101r,-24l375,53,360,34,346,20,327,5,303,,269,,245,5,216,20,192,44,178,72r-14,44l164,168r4,58l149,245r-14,24l116,298r-10,34l101,365r,29l106,413r19,19l135,437r9,5l159,442r9,l178,442r10,-5l192,432r5,-9l202,399r-5,-29l188,351,178,341r-10,l164,346r,10l173,365r5,10l178,384r,15l173,413r-5,5l159,418r-15,l135,413r-10,-9l120,389r,-19l120,346r10,-24l140,298r14,-24l173,260r15,-10l202,245r14,l231,245r19,10l264,274r10,24l288,336r-19,-4l260,327r-10,l245,327r,5l250,336r10,10l269,365r5,19l274,408r,24l274,456r-5,24l260,504r-10,24l231,548r-15,14l197,576r-19,10l159,591r-19,9l120,605r-19,10l82,620r-14,9l48,639r-9,9l24,663r-9,19l5,706r,24l,764r5,24l5,807r10,19l20,845r9,15l44,879r14,14l72,903r20,9l111,922r24,5l154,936r24,l207,941r24,l260,941r24,-5l308,927r24,-15l360,898r20,-14l404,864r19,-14l437,831r10,-15l461,807r15,-10l495,792r14,-4l524,783r14,-5l552,778r10,10l543,792r-19,10l504,807r-19,9l466,831r-14,14l432,855r-19,14l399,884r-15,14l370,908r-14,14l346,927r-14,9l322,941r-5,l332,956r9,33l351,1013r14,10l384,1028r15,-5l418,1008r14,-19l447,965r9,-19l466,936r10,l485,941r5,5l500,960r4,15l509,989r5,10l524,1008r14,5l552,1013r20,l586,1004r19,-15l615,970r9,-19l624,927r,-15l620,898,610,884,596,874,586,860r-5,-5l596,850r9,-5l620,840r4,-4l634,831r5,-10l644,807r,-10l644,783r-5,-15l634,759,624,744r-14,-9l600,725r-19,-9l567,711r24,l610,706r14,-10l639,692r5,-10l648,672r,-9l648,653r,-29l653,600r10,-24l687,557r-10,-5l668,548r-10,l644,548r-10,4l624,557r-9,5l605,572r-9,9l586,596r-14,19l562,629r-14,15l533,658r-9,14l519,682r-15,5l504,682r,-14l509,653r10,-9l533,634r10,-10l557,610r15,-19l581,581r10,-14l596,552xe" fillcolor="navy" stroked="f">
              <v:path arrowok="t"/>
            </v:shape>
            <v:shape id="_x0000_s1054" style="position:absolute;left:10241;top:14433;width:144;height:96" coordsize="144,96" path="m,43l9,62,24,72,43,86r19,5l81,96r24,l125,96r19,-5l129,82,115,77,101,67,86,62,77,53,72,38,67,24,72,,,43xe" fillcolor="navy" stroked="f">
              <v:path arrowok="t"/>
            </v:shape>
            <v:shape id="_x0000_s1055" style="position:absolute;left:10178;top:14529;width:68;height:77" coordsize="68,77" path="m5,62l15,72r9,l34,77r5,l44,77r9,-5l58,72,63,62,68,48r,-10l58,24,53,10,48,5,44,,34,,29,,20,5r-5,l10,10,5,14,,24,,38,,53r5,9xe" fillcolor="navy" stroked="f">
              <v:path arrowok="t"/>
            </v:shape>
            <v:shape id="_x0000_s1056" style="position:absolute;left:10241;top:12849;width:494;height:1488" coordsize="494,1488" path="m408,1406r5,-28l417,1339r,-43l417,1258r,-48l408,1166r-5,-48l393,1075r-14,-43l360,989,341,950,317,912,288,883,254,859,221,835,182,821r5,-5l201,816r10,l225,816r15,5l254,821r15,5l283,826r19,l321,816r15,-10l350,792r10,-14l360,758,345,739,326,720r-19,-5l317,706r48,4l398,701r24,-19l437,662r14,-24l461,614r14,-14l494,595r-9,-14l470,566,451,552,427,542r-24,-4l374,542r-29,15l317,586r-20,19l293,586r48,-39l374,509r19,-39l403,427r5,-38l413,360r4,-19l432,331r-19,-5l389,331r-24,10l341,355r-24,24l297,403r-14,29l278,461r-9,67l249,518r10,-48l264,422r5,-43l269,336r9,-38l288,254r24,-38l345,173r,-24l345,125r5,-24l360,82r,24l360,125r,19l365,168r19,10l398,182r15,l427,182r10,-4l451,168r10,-14l470,139r5,-19l480,101r,-24l475,58,465,38,451,24,432,10,413,,389,,360,14,336,34,307,62,283,96r-19,29l245,158r-10,29l225,259r-4,82l216,413r-5,77l201,557r-9,57l177,658r-24,33l125,706r-24,4l81,710,62,706,48,696,38,677,33,653r,-24l43,605,53,595r9,-9l77,586r14,4l105,605r5,9l120,629r9,-29l125,576r-5,-14l105,557r20,-19l134,528r,-19l129,490r-9,-10l110,480r-14,5l81,494,67,509,53,528,38,542r-9,15l14,595,5,648,,706r9,48l29,797r19,38l72,859r24,19l120,898r24,14l163,931r19,24l216,1003r29,48l273,1099r24,53l312,1214r14,77l326,1382r-9,106l331,1474r10,-15l350,1445r10,-10l369,1430r10,-9l393,1411r15,-5xe" fillcolor="navy" stroked="f">
              <v:path arrowok="t"/>
            </v:shape>
            <v:shape id="_x0000_s1057" style="position:absolute;left:10505;top:14841;width:254;height:811" coordsize="254,811" path="m,53r48,62l81,187r34,77l139,346r19,86l163,523r,96l153,710r82,101l249,730r5,-92l254,542,249,442,235,341,211,240,182,149,144,62r-5,l129,62,115,58,105,53,96,48,86,34,77,24,62,5,57,,48,,43,5,33,14,29,29,19,38,9,48,,53xe" fillcolor="navy" stroked="f">
              <v:path arrowok="t"/>
            </v:shape>
            <v:shape id="_x0000_s1058" style="position:absolute;left:2292;top:1703;width:149;height:173" coordsize="149,173" path="m,140l19,120,34,96,53,77,67,58,82,39,96,24,106,10r4,-5l115,r10,l134,r5,5l149,15r,9l149,34,139,44r-9,19l110,82,96,101,77,125,58,144,43,159r-9,14l29,173,,140xe" fillcolor="navy" stroked="f">
              <v:path arrowok="t"/>
            </v:shape>
            <v:shape id="_x0000_s1059" style="position:absolute;left:2258;top:1003;width:816;height:854" coordsize="816,854" path="m375,110r19,-10l408,96r20,4l442,100r10,5l466,110r14,5l495,110r,14l490,148r-14,29l461,201r-19,29l418,254r-29,19l356,283r-29,9l298,307r-24,14l245,340r-19,29l202,398r-19,34l168,465r-14,34l144,532r-9,39l135,609r-5,39l130,681r5,34l140,748r4,20l154,782r10,14l173,806r10,10l192,820r5,5l202,825r14,l231,825r14,-5l264,811r15,-15l293,777r15,-24l312,715r5,-39l327,638r14,-34l356,571r19,-29l394,518r24,-19l442,484r24,-14l490,460r24,l538,465r29,5l586,484r24,20l629,532r15,24l644,580r,24l644,624r24,4l692,628r28,-4l744,609r24,-19l788,561r4,-33l797,484r-5,-24l783,441,768,427,754,417r-14,l725,417r-14,l696,422r-19,14l668,460r,24l672,504r10,9l692,513r9,-9l696,484r,-19l711,475r9,14l725,504r,14l720,528r-4,9l706,542r-10,5l687,552r-5,l668,542r-5,-10l658,523,648,504r-4,-20l644,465r4,-19l658,427r10,-19l692,393r19,-9l735,379r19,5l773,388r15,15l802,422r10,24l816,480r,38l812,552r-10,33l783,614r-24,19l725,652r-43,l634,648r-14,24l600,691r-24,19l552,724r-24,5l504,734,485,724,471,705,461,676r,-28l466,624r14,-15l490,604r10,l509,604r10,5l528,614r10,5l538,628r5,5l543,648r-5,4l533,648r-5,-5l519,633r-10,-5l495,633r-5,5l480,648r,14l480,676r5,15l495,700r9,5l524,705r14,l562,700r19,-19l596,662r14,-24l615,624r5,-20l620,585r,-19l610,547,600,528,576,513,548,499r4,19l557,532r,10l552,552r,l548,542,538,532r-14,-9l504,518r-14,-5l471,513r-19,l432,518r-19,14l399,547r-19,19l356,609r-15,48l332,705r-10,48l308,796r-20,29l255,844r-48,10l173,844,140,830,116,801,96,768,82,720,72,662,68,600r,-72l68,504r9,-34l87,441r9,-33l111,379r14,-29l135,326r14,-14l164,297r4,-19l178,259r5,-19l188,220r4,-19l192,182r,-10l188,158r-10,43l164,244r-20,39l120,326r-19,34l82,398,68,432r-5,33l53,446,29,427,10,408,,388,,369,5,350r5,-19l24,312,44,297,58,283,68,273r,-14l68,249,58,240,48,235,39,225,29,220r-9,-4l10,201,5,182r,-19l10,144r5,-24l24,100,39,86,58,76r14,l87,76r14,10l111,96r9,14l125,120r10,14l135,115r5,-15l144,86r5,-14l154,62r10,-5l168,52r10,l188,52r14,5l212,67r9,9l231,91r9,14l245,124r,24l250,120r5,-24l260,76r4,-19l269,52r10,-4l288,43r5,5l303,43r14,l327,43r9,-5l346,33r10,-5l365,14,370,r10,24l380,52r-5,24l360,100r-9,15l336,124r-9,20l312,158r-14,14l288,187r-9,14l274,211r-5,9l274,230r5,l293,216r5,-10l308,192r14,-15l332,158r9,-14l351,124r14,-9l375,110xe" fillcolor="navy" stroked="f">
              <v:path arrowok="t"/>
            </v:shape>
            <v:shape id="_x0000_s1060" style="position:absolute;left:2546;top:1478;width:77;height:182" coordsize="77,182" path="m39,182l29,173,20,153,10,134,5,105,,81,,53,,29,5,r5,19l20,43r4,14l29,77r5,9l44,96r14,l77,91,39,182xe" fillcolor="navy" stroked="f">
              <v:path arrowok="t"/>
            </v:shape>
            <v:shape id="_x0000_s1061" style="position:absolute;left:2484;top:1655;width:62;height:87" coordsize="62,87" path="m14,77l5,53,,39,5,20,14,5,24,,34,5r14,5l58,20r4,9l62,48,58,63,53,77,43,82r-9,5l24,82,14,77xe" fillcolor="navy" stroked="f">
              <v:path arrowok="t"/>
            </v:shape>
            <v:shape id="_x0000_s1062" style="position:absolute;left:2700;top:1046;width:1190;height:614" coordsize="1190,614" path="m67,105r24,-4l120,91r34,l187,91r39,5l259,101r39,9l331,125r39,19l403,163r29,24l461,221r24,33l509,293r14,43l533,389r5,-20l538,336r-5,-34l528,259r5,-19l538,216r9,-24l557,177r14,-9l586,168r14,14l614,211r5,19l629,216r-5,-58l634,115r9,-29l662,67,682,53,701,38r9,-14l715,r15,9l739,29r10,24l758,81r,34l758,149r-14,33l725,221r-15,28l725,249r29,-62l782,149r34,-24l850,115r33,-10l902,101,922,91r4,-14l931,101r-5,28l922,158r-15,29l888,216r-19,24l845,259r-24,10l768,278r10,24l797,293r19,l835,288r19,-5l874,283r14,l902,278r20,l936,273r19,-4l970,264r19,-10l1003,240r19,-15l1037,206r19,-24l1066,182r9,l1085,182r9,l1104,182r5,-5l1118,173r5,-10l1118,163r-9,l1099,168r-5,l1085,168r-10,l1066,168r-10,-10l1051,139r-5,-19l1042,101r4,-20l1051,67r5,-14l1070,43r10,-14l1094,19r20,l1128,19r19,5l1162,38r14,15l1186,77r4,24l1190,129r-9,34l1166,197r-24,33l1118,264r-28,24l1066,307r-24,10l1013,326r-29,5l950,336r-28,5l888,345r-29,l830,350r-28,5l773,355r-24,5l725,365r-24,9l682,379r-15,14l653,408r-10,14l629,456r-5,33l624,518r5,19l638,557r10,9l667,571r19,l706,561r9,-14l720,533r,-15l715,499r-5,-14l701,475,686,465r15,-4l710,456r10,l730,461r4,4l744,470r,5l749,480r5,-10l758,461r10,-10l773,446r5,l787,446r5,l802,451r4,10l806,475r,19l797,509r-15,19l773,547r-15,19l744,581r-10,9l715,595r-19,10l672,609r-24,5l629,614r-24,-5l586,605,552,581,528,557,504,528,490,499,475,465,461,437,446,408,427,384,408,365,389,345,370,326,350,307,331,293,312,273,293,259,269,245,245,235,221,225r-29,-9l158,211r-33,-5l86,206r-43,5l,216,14,201,24,187,34,177r9,-14l48,153,58,139r4,-19l67,105xe" fillcolor="navy" stroked="f">
              <v:path arrowok="t"/>
            </v:shape>
            <v:shape id="_x0000_s1063" style="position:absolute;left:1654;top:1012;width:643;height:317" coordsize="643,317" path="m604,317l580,288,552,264,523,235,494,216,465,192,432,178,398,159,364,144r-28,-9l297,125,264,115r-39,-4l187,111r-34,l115,120r-39,5l,29,28,19,62,10,100,5,134,r38,l211,r43,5l292,10r39,9l374,29r38,10l451,53r38,19l528,91r33,24l595,139r,10l595,159r5,14l600,187r9,15l614,211r14,15l638,240r5,10l643,259r-5,10l633,274r-9,9l614,298r-10,9l604,317xe" fillcolor="navy" stroked="f">
              <v:path arrowok="t"/>
            </v:shape>
            <v:shape id="_x0000_s1064" style="position:absolute;left:1769;top:1171;width:561;height:652" coordsize="561,652" path="m,14l29,4,53,,77,,96,9r14,10l125,33r9,15l139,62r5,14l149,81r,-14l149,43r9,-10l173,33r19,10l221,57r24,19l269,105r19,29l293,168r4,24l307,206r5,l317,192r4,-15l326,168r10,-15l345,148r10,l374,158r19,19l413,211r9,24l432,264r5,38l441,340r5,44l446,427r-5,38l432,489r-5,24l441,532r10,-14l461,499r9,-10l485,480r4,14l499,513r10,19l518,547r10,19l537,576r10,9l552,590r9,5l561,600r-4,l552,600r-43,52l,14xe" fillcolor="navy" stroked="f">
              <v:path arrowok="t"/>
            </v:shape>
            <v:shape id="_x0000_s1065" style="position:absolute;left:1754;top:1185;width:524;height:706" coordsize="524,706" path="m15,l5,34,,67,5,96r5,24l20,139r9,15l39,168r14,5l63,182r5,5l58,187r-19,l29,197r,19l34,240r14,34l63,307r24,29l111,360r24,10l159,374r9,10l164,389r-10,9l144,403r-9,5l125,418r-5,14l120,446r10,20l144,490r29,28l188,528r24,10l240,547r39,10l312,562r34,l375,552r19,-10l413,538r15,14l423,562r-5,4l408,571r-4,5l399,586r-5,4l389,600r-5,5l399,614r14,10l428,634r14,14l456,658r10,14l471,682r5,14l480,706r,-5l485,696r,l524,638,15,xe" fillcolor="navy" stroked="f">
              <v:path arrowok="t"/>
            </v:shape>
            <v:shape id="_x0000_s1066" style="position:absolute;left:2330;top:1843;width:164;height:192" coordsize="164,192" path="m44,l58,14,72,24r15,9l106,43r14,5l135,48r14,4l164,48,154,62,144,72r-9,9l125,91r-9,9l106,110r-5,5l92,115r9,5l111,129r9,5l125,144r5,14l130,168r-5,14l120,192,,48,44,xe" fillcolor="navy" stroked="f">
              <v:path arrowok="t"/>
            </v:shape>
            <v:shape id="_x0000_s1067" style="position:absolute;left:2297;top:1891;width:149;height:196" coordsize="149,196" path="m,52l9,72,19,86r5,24l29,129r4,15l38,168r,14l38,196r5,-9l53,177r9,-9l72,153r5,-9l86,134r5,-10l91,115r,9l101,134r4,10l115,153r5,5l129,158r10,-5l149,144,33,,,52xe" fillcolor="navy" stroked="f">
              <v:path arrowok="t"/>
            </v:shape>
            <v:shape id="_x0000_s1068" style="position:absolute;left:2182;top:1843;width:139;height:182" coordsize="139,182" path="m110,l96,19,81,43,62,62,48,81,33,100,19,115,9,129r-5,5l,139r,9l4,163r,9l14,177r5,5l28,182,38,172,52,158,67,139,81,115,100,91,115,67,129,52,139,38r,-5l110,xe" fillcolor="navy" stroked="f">
              <v:path arrowok="t"/>
            </v:shape>
            <v:shape id="_x0000_s1069" style="position:absolute;left:1625;top:1790;width:681;height:1027" coordsize="681,1027" path="m86,475r-9,24l77,523r,14l81,557r5,19l91,590r,19l86,629r15,-5l115,619r24,-14l163,585r19,-28l201,528r15,-34l225,456r5,-39l240,379r14,-34l273,312r20,-24l317,259r24,-19l369,216r29,-15l427,187r29,-10l485,173r28,-5l542,168r29,5l595,182r14,10l624,201r9,10l643,225r10,10l657,245r,9l657,264r,14l657,297r,20l648,336r-10,24l624,374r-24,15l571,398r-34,5l509,417r-29,15l456,451r-24,24l413,499r-15,29l384,557r-10,33l369,619r,34l369,681r5,34l389,744r14,24l422,797r10,4l446,811r10,l465,816r5,l480,816r9,-5l494,811r5,34l499,873r-5,34l485,941r-15,28l446,989r-24,9l389,1003r-24,-5l350,984r-9,-15l331,950r,-19l331,912r,-19l336,878r5,-14l350,854r10,-9l369,845r5,-5l389,840r4,5l403,849r5,10l408,873r-5,10l389,878r-20,l374,888r5,9l384,902r9,5l398,912r5,5l408,917r5,-5l427,902r10,-24l437,854,427,835,417,825r-14,-4l389,816r-20,-5l355,816r-14,9l326,845r-14,24l307,897r-5,29l302,955r10,19l321,993r15,20l355,1022r29,5l413,1027r28,-5l465,1008r24,-24l509,955r9,-43l523,859r-5,-62l533,782r19,-24l566,729r10,-33l581,667r4,-34l576,609,561,595r-14,-5l537,581r-9,l513,581r-9,4l499,590r-10,5l485,605r-5,24l485,657r9,20l504,686r9,l518,681r,-9l513,662r-9,-5l504,643r,-14l509,619r9,-10l528,609r9,l547,614r10,10l561,638r5,19l561,681r-4,24l547,729r-19,24l509,768r-10,9l485,782r-15,l451,777r-14,-4l422,753,408,729,398,691r15,5l427,701r5,l437,701r,-5l432,691,422,681r-5,-19l413,643r-5,-24l408,595r,-24l413,547r9,-24l437,504r14,-19l470,465r15,-9l504,446r24,-9l547,427r19,-5l585,417r15,-9l619,403r14,-14l648,379r9,-14l667,345r10,-24l681,297r,-33l681,240r-4,-19l672,201,662,182r-9,-14l638,149r-9,-10l609,125,590,115,576,105r-24,-4l528,96,504,91r-24,l451,86r-29,5l398,91r-24,10l350,115r-24,14l302,144r-24,19l264,177r-15,15l235,211r-14,10l206,230r-19,5l173,240r-15,5l144,249r-10,l125,240r14,-5l158,225r19,-9l197,211r19,-14l235,182r14,-9l269,158r14,-14l297,129r15,-9l326,105r15,-9l350,91r10,-5l369,86,355,72,345,38,331,19,317,5,297,,283,9,264,19,249,38,235,62,225,81r-9,10l206,91r-5,-5l192,81,187,67,177,57r,-14l168,29,158,19,144,14r-15,l110,14,96,24,81,38,67,57,57,77r,19l62,115r5,14l77,144r9,14l96,168r9,5l91,177r-14,5l67,187r-10,5l48,201r-5,10l43,216r-5,14l43,245r5,14l53,269r9,14l72,293r9,14l101,312r14,5l96,321r-24,5l57,331r-9,5l38,345r-5,10l33,365r,9l33,403r-4,24l19,451,,470r9,10l19,480r10,5l38,480r10,l57,470r10,-5l81,461,91,446r10,-14l110,413r15,-15l134,384r15,-19l158,355r5,-10l177,341r5,4l182,360r-9,14l163,384r-10,9l139,403r-14,14l110,432r-9,14l91,461r-5,14xe" fillcolor="navy" stroked="f">
              <v:path arrowok="t"/>
            </v:shape>
            <v:shape id="_x0000_s1070" style="position:absolute;left:2004;top:2155;width:149;height:96" coordsize="149,96" path="m149,52l134,38,120,24,106,14,86,9,62,4,43,,19,4,,9,14,19r15,5l43,28,58,38r9,10l72,62r5,14l72,96,149,52xe" fillcolor="navy" stroked="f">
              <v:path arrowok="t"/>
            </v:shape>
            <v:shape id="_x0000_s1071" style="position:absolute;left:2143;top:2083;width:72;height:76" coordsize="72,76" path="m63,14l53,4,43,4,39,,29,,24,,19,4r-9,l10,14,,28,5,38r5,14l19,67r5,5l29,76r5,l39,76r9,-4l53,72r5,-5l63,62,67,52,72,38r,-14l63,14xe" fillcolor="navy" stroked="f">
              <v:path arrowok="t"/>
            </v:shape>
            <v:shape id="_x0000_s1072" style="position:absolute;left:1654;top:2351;width:494;height:1488" coordsize="494,1488" path="m86,82r-5,29l76,149r,43l76,236r5,43l86,322r10,48l105,413r15,48l134,500r24,38l182,576r24,29l240,634r33,19l316,668r-9,4l297,672r-9,l273,672r-14,l244,668r-19,-5l211,663r-19,l177,672r-19,10l144,696r-5,15l139,730r9,19l172,768r15,10l177,783r-48,-5l96,788,72,807,57,826r-9,24l33,874,19,888,,893r9,19l24,927r19,9l67,946r29,5l120,946r28,-14l182,903r19,-19l206,903r-53,38l124,980r-19,38l96,1061r-10,39l86,1128r-10,24l62,1157r19,5l110,1157r19,-9l158,1133r19,-24l196,1085r15,-29l220,1028r5,-68l244,975r-9,48l230,1066r,43l225,1152r-5,44l206,1234r-24,43l148,1316r,28l148,1364r,24l134,1407r,-19l139,1364r,-20l129,1320r-19,-9l100,1306r-19,l72,1306r-15,5l48,1320r-15,15l28,1349r-9,19l19,1388r,24l24,1431r9,19l48,1469r14,10l81,1488r29,l134,1474r29,-19l187,1426r24,-34l235,1364r14,-34l259,1301r9,-72l278,1152r5,-76l288,1004r4,-68l302,874r14,-43l340,802r29,-14l393,778r24,l436,783r10,14l456,812r4,24l460,860r-9,24l441,893r-9,10l417,898r-14,l393,884r-9,-10l374,860r-5,28l369,912r10,15l388,936r-19,15l360,965r,15l364,1004r10,4l384,1008r14,-4l412,994r15,-14l441,965r15,-19l465,932r15,-39l489,840r5,-52l484,735,470,692,451,653,427,629,403,610,374,591,350,576,331,557,312,533,278,485,249,437,220,389,201,336,182,274,172,197r-4,-86l177,,163,15,153,29r-9,15l134,48,124,58r-9,10l100,72,86,82xe" fillcolor="navy" stroked="f">
              <v:path arrowok="t"/>
            </v:shape>
            <v:shape id="_x0000_s1073" style="position:absolute;left:1630;top:1041;width:254;height:806" coordsize="254,806" path="m254,754l211,691,172,619,139,542,115,461,100,370,91,278r,-91l100,96,24,,9,82,,173r,96l9,365,24,466,43,566r29,92l110,744r10,l129,744r10,5l148,754r10,4l172,768r10,14l192,802r9,4l206,806r10,-4l220,792r10,-14l235,768r9,-10l254,754xe" fillcolor="navy" stroked="f">
              <v:path arrowok="t"/>
            </v:shape>
            <v:rect id="_x0000_s1074" style="position:absolute;left:1759;top:4055;width:82;height:8506" fillcolor="navy" stroked="f"/>
            <v:rect id="_x0000_s1075" style="position:absolute;left:4087;top:1166;width:4253;height:86" fillcolor="navy" stroked="f"/>
            <v:shape id="_x0000_s1076" style="position:absolute;left:2326;top:14812;width:144;height:173" coordsize="144,173" path="m,34l14,53,33,77,48,96r14,19l76,135r15,14l100,163r5,5l115,173r5,l129,168r5,l144,159r,-10l144,139,134,125,124,111,110,91,91,72,72,53,52,29,38,15,28,,24,,,34xe" fillcolor="navy" stroked="f">
              <v:path arrowok="t"/>
            </v:shape>
            <v:shape id="_x0000_s1077" style="position:absolute;left:2287;top:14831;width:816;height:855" coordsize="816,855" path="m375,744r19,10l413,759r14,l442,749r14,-5l466,740r14,l499,744r-4,-14l490,706,480,677,461,648,442,620,418,596,394,576r-34,-9l327,562,298,548,274,533,245,509,226,485,207,456,187,423,168,389r-9,-33l144,317r-5,-38l135,245r-5,-38l135,173r,-38l144,106r5,-19l159,72r4,-14l178,48r5,-9l192,34r10,-5l207,29r9,l231,29r19,5l264,44r19,9l298,77r9,24l312,140r10,38l331,216r10,34l355,284r20,28l399,336r19,20l442,370r24,14l490,389r29,5l543,389r24,-9l591,365r19,-19l629,322r14,-29l648,269r,-19l643,236r24,-10l696,226r24,5l749,245r19,19l787,293r10,34l797,365r-5,29l783,413r-10,15l754,432r-15,5l725,437r-14,-5l696,432,677,413,667,394r,-29l672,351r10,-10l696,341r5,10l696,365r5,24l711,375r9,-10l725,351r,-19l720,327r-5,-10l706,312r-5,-4l691,303r-9,5l672,308r-9,9l658,332r-5,19l648,365r,24l648,408r10,20l672,447r19,14l715,471r20,5l759,471r14,-5l792,452r10,-20l811,404r5,-29l816,336r-5,-33l802,269,783,240,759,216,725,202r-38,-5l634,207,619,183,600,164,576,144,552,130,528,120r-24,l485,130r-14,19l461,183r,24l471,231r9,14l490,250r9,l509,245r10,l528,240r10,-4l543,226r,-5l543,207r-5,-5l533,202r-5,10l519,221r-10,l499,221r-9,-5l485,207r-5,-15l485,178r5,-10l495,154r9,-5l523,144r20,5l562,159r19,9l595,188r15,28l615,231r4,14l619,264r,24l615,308r-15,19l581,341r-34,15l552,332r5,-15l557,308r,-5l552,303r-5,9l543,322r-20,10l509,336r-19,5l471,341r-20,l432,332,413,322,399,308,379,288,360,240,346,192,331,144,322,96,307,58,288,24,255,5,207,,173,5,144,24,115,53,96,87,82,135,72,188r-5,67l67,322r,29l77,380r10,33l96,447r15,29l125,500r14,24l149,543r14,14l173,576r5,20l183,615r4,19l192,653r,19l192,682r-5,19l178,653,163,610,144,567,125,528,101,495,82,456,67,423,63,389,53,408,29,428,15,442,5,461,,480r5,20l15,524r14,14l48,557r10,10l67,581r,10l67,600r-9,10l53,620r-14,4l29,634r-10,5l10,653,5,672r,20l10,711r5,19l24,749r15,19l58,778r14,5l87,778r14,-10l111,759r9,-15l130,730r5,-10l139,740r,14l144,768r5,15l154,788r9,9l168,802r10,l192,802r10,-5l211,788r10,-10l231,764r9,-20l245,725r5,-19l250,735r5,24l259,778r5,14l274,802r5,10l288,812r10,-5l307,812r10,l327,812r9,l351,816r4,10l365,840r5,15l379,831r,-29l375,778,360,754r-9,-14l341,725,327,711,312,696r-9,-14l288,668r-9,-15l274,644r-5,-15l274,624r9,l293,634r10,14l307,663r15,14l331,692r15,19l355,725r10,15l375,744xe" fillcolor="navy" stroked="f">
              <v:path arrowok="t"/>
            </v:shape>
            <v:shape id="_x0000_s1078" style="position:absolute;left:2575;top:15028;width:77;height:183" coordsize="77,183" path="m43,l29,10,19,29,10,48,5,77,,101r,29l5,154r,29l15,159r4,-15l24,125r5,-19l39,91r9,-4l58,87r19,l43,xe" fillcolor="navy" stroked="f">
              <v:path arrowok="t"/>
            </v:shape>
            <v:shape id="_x0000_s1079" style="position:absolute;left:2518;top:14947;width:57;height:86" coordsize="57,86" path="m9,9l,28,,48,,67,9,81r10,5l33,81,43,76r9,-9l57,52r,-14l52,24,48,9,43,4,28,,19,,9,9xe" fillcolor="navy" stroked="f">
              <v:path arrowok="t"/>
            </v:shape>
            <v:shape id="_x0000_s1080" style="position:absolute;left:2729;top:15028;width:1195;height:615" coordsize="1195,615" path="m67,509r24,5l120,519r33,4l187,523r38,-4l259,509r38,-10l336,490r33,-19l403,451r29,-28l461,394r28,-34l509,317r14,-43l537,226r5,24l537,279r,38l533,355r,24l537,399r10,24l557,437r14,10l585,447r15,-15l614,403r10,-19l629,399r-5,57l633,499r15,29l667,547r14,15l701,576r9,15l715,615r14,-10l739,586r14,-24l758,533r5,-34l758,466r-9,-39l725,394,710,370r15,-10l753,423r34,43l816,490r38,9l883,509r24,5l921,523r10,15l931,514r,-29l921,451,907,423,893,399,869,375,849,355r-24,-9l773,331r9,-19l801,317r15,10l835,327r19,4l873,331r15,l907,336r14,l941,341r14,5l974,351r15,9l1003,375r19,14l1041,403r15,24l1065,432r10,l1085,432r9,l1104,432r9,5l1118,442r10,9l1118,451r-9,l1104,447r-10,l1085,447r-10,l1070,451r-9,5l1051,475r-5,20l1046,514r,19l1051,547r10,15l1070,576r10,10l1099,595r14,l1128,595r19,-4l1161,576r15,-14l1185,538r10,-24l1195,485r-14,-34l1166,418r-24,-34l1118,355r-29,-28l1065,307r-24,-9l1013,288r-29,-5l955,279r-34,-5l893,269r-34,l830,264r-29,l773,259r-24,-4l725,250,701,240r-20,-9l667,221,653,207,643,192,629,154r-5,-29l624,96r5,-19l638,58,653,43r14,l691,43r14,10l720,67r5,15l725,96r-5,15l710,130r-9,9l691,149r10,5l710,154r10,l729,154r10,-5l744,144r5,-5l749,135r9,9l763,154r5,9l773,168r4,l787,168r5,l806,163r5,-9l811,139r-5,-19l797,101,787,82,773,67,758,48r-9,-9l734,24,715,15,696,10,677,5,653,,629,,609,5r-19,5l552,34,528,58,509,87r-20,28l475,149r-14,29l446,207r-19,24l408,250r-19,19l369,288r-19,15l336,322r-24,19l293,355r-24,15l245,379r-24,10l192,399r-34,4l125,403r-39,l48,403,,399r14,14l24,423r9,14l43,451r10,10l57,475r5,15l67,509xe" fillcolor="navy" stroked="f">
              <v:path arrowok="t"/>
            </v:shape>
            <v:shape id="_x0000_s1081" style="position:absolute;left:1682;top:15359;width:648;height:317" coordsize="648,317" path="m605,l581,29,552,53,528,82r-28,19l466,125r-29,19l404,159r-34,14l336,183r-38,9l264,202r-38,l192,207r-38,-5l116,197,77,192,,288r34,10l68,308r33,4l140,317r33,l216,317r39,-5l293,308r39,-10l375,288r38,-9l452,264r38,-19l528,226r39,-24l596,178r,-10l596,159r4,-15l605,130r5,-10l615,106,629,92,644,77r4,-9l648,58,644,48,634,39,624,29r-9,-5l610,10,605,xe" fillcolor="navy" stroked="f">
              <v:path arrowok="t"/>
            </v:shape>
            <v:shape id="_x0000_s1082" style="position:absolute;left:1798;top:14865;width:566;height:653" coordsize="566,653" path="m,638r28,10l52,653r24,l96,643r19,-14l124,619r10,-14l139,595r5,-19l148,571r5,15l153,610r5,9l172,619r24,-9l220,595r24,-19l268,552r20,-34l297,485r5,-24l307,446r5,l316,461r5,14l326,485r10,14l345,504r15,l374,494r19,-19l412,442r10,-20l432,389r9,-39l446,312r,-43l446,226r-5,-34l436,163r-9,-24l441,120r10,19l460,154r10,9l484,173r5,-15l499,139r9,-19l518,106,528,86r9,-9l547,67r9,-9l566,58r-5,-5l556,53r,l508,,,638xe" fillcolor="navy" stroked="f">
              <v:path arrowok="t"/>
            </v:shape>
            <v:shape id="_x0000_s1083" style="position:absolute;left:1788;top:14798;width:518;height:705" coordsize="518,705" path="m10,705l,667,,638,,609,5,585r9,-24l24,547,38,537r10,-4l62,523r,-5l53,513r-19,l24,509r,-20l34,461r9,-34l62,398,82,369r24,-24l134,336r20,-5l163,321r,-9l149,307r-10,-5l130,297r-5,-9l120,273r,-14l125,240r14,-24l168,187r19,-10l211,168r29,-10l274,149r33,-5l341,144r29,5l394,163r14,5l422,153r-4,-4l413,139r-10,-5l398,125r-4,-5l389,115r-5,-10l379,101,394,91,408,81r14,-9l437,57,451,43,461,33r9,-9l470,9,475,r5,l480,9r,l518,67,10,705xe" fillcolor="navy" stroked="f">
              <v:path arrowok="t"/>
            </v:shape>
            <v:shape id="_x0000_s1084" style="position:absolute;left:2364;top:14654;width:158;height:187" coordsize="158,187" path="m38,187l53,177,67,163r19,-5l101,149r14,-5l130,144r14,-5l158,144r-9,-15l139,120r-9,-10l125,101,115,91r-9,-5l96,77r-5,l96,72,106,62r9,-5l120,48r5,-15l125,24,120,9,115,,,144r38,43xe" fillcolor="navy" stroked="f">
              <v:path arrowok="t"/>
            </v:shape>
            <v:shape id="_x0000_s1085" style="position:absolute;left:2326;top:14601;width:153;height:197" coordsize="153,197" path="m,149l9,130,19,110,24,91,33,67,38,53r,-24l38,14,38,,48,10r4,9l62,29,72,43r9,10l86,62r5,10l91,82,96,72r4,-10l105,53,115,43r9,-5l134,38r10,5l153,53,38,197,,149xe" fillcolor="navy" stroked="f">
              <v:path arrowok="t"/>
            </v:shape>
            <v:shape id="_x0000_s1086" style="position:absolute;left:2215;top:14663;width:139;height:183" coordsize="139,183" path="m111,183l91,164,77,144,58,120,43,101,29,82,15,68,5,53,,48,,39,,29,,20,5,10,10,5,15,r9,l34,10,48,24,63,44,77,68,96,92r15,19l125,130r10,14l139,149r-28,34xe" fillcolor="navy" stroked="f">
              <v:path arrowok="t"/>
            </v:shape>
            <v:shape id="_x0000_s1087" style="position:absolute;left:1654;top:13871;width:681;height:1028" coordsize="681,1028" path="m86,552l76,528r,-24l76,490r5,-19l86,452r5,-15l91,423r,-24l100,404r20,9l139,423r24,19l187,466r14,34l220,533r5,39l230,610r14,38l254,682r19,29l297,740r19,28l345,792r24,15l398,826r29,14l456,850r33,5l518,860r24,l571,855r24,-10l614,836r10,-10l638,816r5,-14l652,792r5,-14l657,773r5,-9l662,749r-5,-14l657,711r-9,-24l638,668,624,653,600,639,571,629r-29,-5l508,610,480,596,456,576,432,552,412,528,398,500,384,471,374,442r-5,-34l369,380r,-34l379,317r9,-29l403,260r24,-24l436,226r10,-5l456,216r9,-4l475,212r5,l489,216r5,l504,183r,-29l494,120,484,87,470,58,451,39,422,29,388,24r-24,5l350,44,340,58r-4,19l331,96r,20l336,135r,19l345,164r5,14l360,183r9,l379,188r9,l398,183r5,-5l412,168r,-14l403,144r-15,10l374,149r,-9l379,130r5,-5l393,120r5,-4l403,111r5,l417,116r10,9l436,149r,19l427,192r-10,10l403,207r-15,9l374,216r-19,-4l340,202,326,183,316,159r-9,-29l302,101r5,-24l312,53r9,-19l336,20,355,5,384,r28,l441,5r24,15l489,44r19,28l518,116r5,52l518,226r19,19l552,269r14,29l576,332r9,33l585,394r-9,19l561,432r-9,5l537,442r-9,l518,442r-10,l499,437r-10,-5l484,423r,-24l484,370r10,-19l508,341r5,l518,346r,10l513,365r-9,10l504,384r,15l508,413r10,5l528,418r14,l552,413r9,-9l561,389r5,-19l561,346r-5,-24l547,298,532,274,508,260r-9,-10l484,245r-14,l451,245r-15,10l422,274r-14,24l398,336r19,-4l427,327r5,l436,327r,5l432,336r-5,10l417,365r-5,19l408,408r,24l412,456r5,24l422,504r14,24l451,548r19,14l489,576r19,10l528,591r19,9l566,605r19,10l604,620r15,9l633,639r15,9l662,663r10,19l676,706r5,24l681,764r,24l676,807r-4,19l662,845r-10,15l643,879r-15,14l609,903r-14,9l576,922r-24,5l528,936r-24,l480,941r-29,l422,941r-19,-5l374,927,350,912,326,898,302,884,278,864,264,850,249,831r-9,-15l225,807,206,797r-14,-5l172,788r-14,-5l144,778r-10,l124,788r20,4l163,802r19,5l201,816r15,15l235,845r19,10l268,869r20,15l302,898r14,10l326,922r14,5l350,936r10,5l369,941r-14,15l345,989r-14,24l316,1023r-14,5l283,1023r-15,-15l249,989,235,965,225,946r-9,-10l206,936r-5,5l192,946r-5,14l182,975r-5,14l168,999r-10,9l144,1013r-15,l115,1013r-19,-9l81,989,67,970,62,951,57,927r5,-15l67,898r9,-14l86,874,96,860r9,-5l91,850,76,845r-9,-5l57,836r-5,-5l43,821r,-14l43,797r,-14l48,768r4,-9l62,744r10,-9l86,725r14,-9l120,711r-24,l76,706,57,696r-9,-4l38,682,33,672r,-9l33,653r,-29l28,600,19,576,,557r9,-5l19,548r9,l38,548r10,4l62,557r10,5l81,572r10,9l100,596r15,19l124,629r15,15l148,658r10,14l168,682r9,5l182,682r,-14l172,653r-4,-9l153,634,139,624,124,610r-9,-19l100,581,91,567,86,552xe" fillcolor="navy" stroked="f">
              <v:path arrowok="t"/>
            </v:shape>
            <v:shape id="_x0000_s1088" style="position:absolute;left:2033;top:14433;width:149;height:96" coordsize="149,96" path="m149,43l139,62,125,72,105,86,86,91,67,96r-24,l19,96,,91,19,82,33,77,48,67r9,-5l72,53,77,38r,-14l72,r77,43xe" fillcolor="navy" stroked="f">
              <v:path arrowok="t"/>
            </v:shape>
            <v:shape id="_x0000_s1089" style="position:absolute;left:2177;top:14529;width:67;height:77" coordsize="67,77" path="m57,62l48,72r-5,l33,77r-4,l19,77,14,72r-5,l5,62,,48,,38,5,24,14,10,19,5,24,r9,l38,r5,5l48,5r9,5l57,14r5,10l67,38r,15l57,62xe" fillcolor="navy" stroked="f">
              <v:path arrowok="t"/>
            </v:shape>
            <v:shape id="_x0000_s1090" style="position:absolute;left:1687;top:12849;width:490;height:1488" coordsize="490,1488" path="m87,1406l77,1378r,-39l72,1296r5,-38l77,1210r5,-44l91,1118r10,-43l115,1032r20,-43l154,950r24,-38l207,883r28,-24l274,835r38,-14l303,816r-10,l283,816r-14,l255,821r-15,l226,826r-19,l192,826,173,816,154,806,139,792r-4,-14l135,758r9,-19l168,720r15,-5l173,706r-48,4l91,701,72,682,53,662,43,638,29,614,19,600,,595,10,581,24,566,43,552,63,542r28,-4l120,542r29,15l178,586r19,19l202,586,154,547,120,509,101,470,91,427,87,389,82,360,77,341,58,331r24,-5l106,331r24,10l154,355r19,24l192,403r15,29l216,461r10,67l240,518r-9,-48l231,422r-5,-43l221,336r-5,-38l202,254,183,216,149,173r,-24l149,125r-5,-24l130,82r5,24l135,125r,19l125,168r-14,10l96,182r-14,l67,182,53,178,43,168,34,154,24,139,15,120r,-19l15,77,19,58,29,38,43,24,58,10,82,r24,l130,14r29,20l183,62r28,34l231,125r14,33l255,187r9,72l274,341r5,72l283,490r5,67l298,614r14,44l341,691r24,15l389,710r24,l432,706r15,-10l456,677r,-24l456,629r-5,-24l442,595r-15,-9l413,586r-10,4l389,605r-10,9l370,629r-5,-29l370,576r5,-14l389,557,370,538,355,528r,-19l360,490r10,-10l379,480r15,5l408,494r15,15l442,528r9,14l461,557r19,38l490,648r,58l485,754r-19,43l447,835r-24,24l399,878r-24,20l351,912r-24,19l307,955r-33,48l245,1051r-24,48l197,1152r-19,62l168,1291r,91l173,1488r-10,-14l154,1459r-15,-14l130,1435r-10,-5l111,1421,96,1411r-9,-5xe" fillcolor="navy" stroked="f">
              <v:path arrowok="t"/>
            </v:shape>
            <v:shape id="_x0000_s1091" style="position:absolute;left:1663;top:14841;width:250;height:811" coordsize="250,811" path="m250,53r-43,62l168,187r-29,77l111,346,96,432r-9,91l87,619r9,91l19,811,5,730,,638,,542,5,442,19,341,39,240,72,149,106,62r9,l125,62r10,-4l144,53r15,-5l168,34,178,24,192,5,197,r10,l211,5r10,9l226,29r9,9l240,48r10,5xe" fillcolor="navy" stroked="f">
              <v:path arrowok="t"/>
            </v:shape>
            <v:rect id="_x0000_s1092" style="position:absolute;left:4087;top:15470;width:4253;height:86" fillcolor="navy" stroked="f"/>
            <v:rect id="_x0000_s1093" style="position:absolute;left:10558;top:4118;width:86;height:8505" fillcolor="navy" stroked="f"/>
          </v:group>
        </w:pict>
      </w:r>
    </w:p>
    <w:p w:rsidR="00403D00" w:rsidRDefault="00403D00" w:rsidP="0063210E">
      <w:pPr>
        <w:spacing w:line="288" w:lineRule="auto"/>
        <w:jc w:val="center"/>
        <w:rPr>
          <w:b/>
          <w:noProof/>
          <w:color w:val="0000FF"/>
        </w:rPr>
      </w:pPr>
      <w:r>
        <w:rPr>
          <w:b/>
          <w:noProof/>
          <w:color w:val="0000FF"/>
        </w:rPr>
        <w:t>ỦY BAN NHÂN DÂN QUẬN THANH XUÂN</w:t>
      </w:r>
    </w:p>
    <w:p w:rsidR="00403D00" w:rsidRPr="0066478C" w:rsidRDefault="00403D00" w:rsidP="0063210E">
      <w:pPr>
        <w:spacing w:line="288" w:lineRule="auto"/>
        <w:jc w:val="center"/>
        <w:rPr>
          <w:b/>
          <w:noProof/>
          <w:color w:val="0000FF"/>
        </w:rPr>
      </w:pPr>
      <w:r>
        <w:rPr>
          <w:b/>
          <w:noProof/>
          <w:color w:val="0000FF"/>
        </w:rPr>
        <w:t>TRƯỜNG TIỂU HỌC NGUYỄN TRÃI</w:t>
      </w:r>
    </w:p>
    <w:p w:rsidR="00403D00" w:rsidRPr="005952A4" w:rsidRDefault="00403D00" w:rsidP="0063210E">
      <w:pPr>
        <w:spacing w:line="288" w:lineRule="auto"/>
        <w:jc w:val="center"/>
        <w:rPr>
          <w:color w:val="0000FF"/>
          <w:sz w:val="3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94" type="#_x0000_t75" style="position:absolute;left:0;text-align:left;margin-left:139.5pt;margin-top:-1.25pt;width:171pt;height:34.55pt;z-index:-251659776;visibility:visible">
            <v:imagedata r:id="rId7" o:title=""/>
            <w10:anchorlock/>
          </v:shape>
        </w:pict>
      </w:r>
    </w:p>
    <w:p w:rsidR="00403D00" w:rsidRDefault="00403D00" w:rsidP="0063210E">
      <w:pPr>
        <w:spacing w:line="288" w:lineRule="auto"/>
        <w:jc w:val="center"/>
        <w:rPr>
          <w:b/>
        </w:rPr>
      </w:pPr>
    </w:p>
    <w:p w:rsidR="00403D00" w:rsidRPr="00A20C32" w:rsidRDefault="00403D00" w:rsidP="0063210E">
      <w:pPr>
        <w:spacing w:line="288" w:lineRule="auto"/>
        <w:jc w:val="center"/>
        <w:rPr>
          <w:b/>
          <w:sz w:val="2"/>
        </w:rPr>
      </w:pPr>
    </w:p>
    <w:p w:rsidR="00403D00" w:rsidRPr="00251AA8" w:rsidRDefault="00403D00" w:rsidP="0063210E">
      <w:pPr>
        <w:spacing w:line="288" w:lineRule="auto"/>
        <w:jc w:val="center"/>
        <w:rPr>
          <w:b/>
        </w:rPr>
      </w:pPr>
    </w:p>
    <w:p w:rsidR="00403D00" w:rsidRPr="00A20C32" w:rsidRDefault="00403D00" w:rsidP="0063210E">
      <w:pPr>
        <w:jc w:val="center"/>
        <w:rPr>
          <w:sz w:val="48"/>
          <w:szCs w:val="48"/>
        </w:rPr>
      </w:pPr>
      <w:r>
        <w:rPr>
          <w:noProof/>
        </w:rPr>
      </w:r>
      <w:r w:rsidRPr="00E22CBB">
        <w:rPr>
          <w:sz w:val="48"/>
          <w:szCs w:val="48"/>
        </w:rPr>
        <w:pict>
          <v:group id="_x0000_s1095" style="width:145.25pt;height:112.65pt;mso-position-horizontal-relative:char;mso-position-vertical-relative:line" coordorigin="5225,9335" coordsize="2520,175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96" type="#_x0000_t64" style="position:absolute;left:5225;top:10185;width:2520;height:900" adj="4459" stroked="f" strokecolor="#009">
              <v:fill r:id="rId8" o:title="" color2="#f93" type="frame"/>
              <v:shadow on="t" color="silver" offset="6pt,6pt"/>
              <o:extrusion v:ext="view" backdepth="10pt"/>
            </v:shape>
            <v:shape id="_x0000_s1097" type="#_x0000_t75" style="position:absolute;left:6302;top:9335;width:1080;height:888">
              <v:imagedata r:id="rId9" o:title=""/>
            </v:shape>
            <v:shape id="_x0000_s1098" type="#_x0000_t75" style="position:absolute;left:6014;top:10122;width:1260;height:900">
              <v:imagedata r:id="rId10" o:title=""/>
            </v:shape>
            <v:shape id="_x0000_s1099" type="#_x0000_t75" style="position:absolute;left:5842;top:9848;width:1635;height:795">
              <v:imagedata r:id="rId11" o:title=""/>
            </v:shape>
            <v:shape id="_x0000_s1100" type="#_x0000_t75" style="position:absolute;left:5615;top:9336;width:702;height:1396">
              <v:imagedata r:id="rId12" o:title=""/>
            </v:shape>
            <v:shapetype id="_x0000_t202" coordsize="21600,21600" o:spt="202" path="m,l,21600r21600,l21600,xe">
              <v:stroke joinstyle="miter"/>
              <v:path gradientshapeok="t" o:connecttype="rect"/>
            </v:shapetype>
            <v:shape id="_x0000_s1101" type="#_x0000_t202" style="position:absolute;left:5867;top:9897;width:900;height:540" filled="f" stroked="f">
              <v:textbox style="mso-next-textbox:#_x0000_s1101">
                <w:txbxContent>
                  <w:p w:rsidR="00403D00" w:rsidRDefault="00403D00" w:rsidP="0063210E">
                    <w:pPr>
                      <w:pStyle w:val="BodyText3"/>
                      <w:spacing w:before="20"/>
                      <w:jc w:val="right"/>
                      <w:rPr>
                        <w:b/>
                        <w:bCs/>
                      </w:rPr>
                    </w:pPr>
                    <w:r>
                      <w:rPr>
                        <w:b/>
                        <w:bCs/>
                      </w:rPr>
                      <w:t xml:space="preserve"> </w:t>
                    </w:r>
                  </w:p>
                </w:txbxContent>
              </v:textbox>
            </v:shape>
            <v:shape id="_x0000_s1102" type="#_x0000_t202" style="position:absolute;left:6665;top:9863;width:577;height:370" filled="f" stroked="f">
              <v:textbox style="mso-next-textbox:#_x0000_s1102">
                <w:txbxContent>
                  <w:p w:rsidR="00403D00" w:rsidRDefault="00403D00" w:rsidP="0063210E">
                    <w:pPr>
                      <w:pStyle w:val="Heading8"/>
                    </w:pPr>
                  </w:p>
                </w:txbxContent>
              </v:textbox>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03" type="#_x0000_t136" style="position:absolute;left:6130;top:10696;width:600;height:125;rotation:1457620fd" adj="12805" stroked="f">
              <v:shadow color="silver"/>
              <v:textpath style="font-family:&quot;VNbritannic&quot;;font-weight:bold;v-text-kern:t" trim="t" fitpath="t" string="NÀM "/>
            </v:shape>
            <v:shape id="_x0000_s1104" type="#_x0000_t202" style="position:absolute;left:6623;top:10049;width:720;height:540" filled="f" stroked="f">
              <v:textbox style="mso-next-textbox:#_x0000_s1104">
                <w:txbxContent>
                  <w:p w:rsidR="00403D00" w:rsidRDefault="00403D00" w:rsidP="0063210E">
                    <w:pPr>
                      <w:rPr>
                        <w:sz w:val="16"/>
                        <w:szCs w:val="16"/>
                      </w:rPr>
                    </w:pPr>
                  </w:p>
                </w:txbxContent>
              </v:textbox>
            </v:shape>
            <w10:anchorlock/>
          </v:group>
        </w:pict>
      </w:r>
    </w:p>
    <w:p w:rsidR="00403D00" w:rsidRPr="0066478C" w:rsidRDefault="00403D00" w:rsidP="0063210E">
      <w:pPr>
        <w:spacing w:line="288" w:lineRule="auto"/>
        <w:jc w:val="center"/>
        <w:rPr>
          <w:b/>
          <w:color w:val="FF0000"/>
          <w:sz w:val="54"/>
        </w:rPr>
      </w:pPr>
      <w:r w:rsidRPr="0066478C">
        <w:rPr>
          <w:b/>
          <w:color w:val="FF0000"/>
          <w:sz w:val="54"/>
        </w:rPr>
        <w:t>SÁNG KIẾN KINH NGHIỆM</w:t>
      </w:r>
    </w:p>
    <w:p w:rsidR="00403D00" w:rsidRPr="005952A4" w:rsidRDefault="00403D00" w:rsidP="0063210E">
      <w:pPr>
        <w:spacing w:line="288" w:lineRule="auto"/>
        <w:jc w:val="center"/>
        <w:rPr>
          <w:b/>
          <w:color w:val="0000FF"/>
        </w:rPr>
      </w:pPr>
      <w:r>
        <w:rPr>
          <w:b/>
          <w:color w:val="0000FF"/>
          <w:sz w:val="30"/>
          <w:szCs w:val="60"/>
        </w:rPr>
        <w:t>PHÁT TRIỂN NĂNG LỰC HỌC SINH THÔNG QUA VIỆC ỨNG DỤNG CÔNG NGHỆ THÔNG TIN XÂY DỰNG CÁC TRÒ CHƠI TRONG DẠY HỌC MÔN LỊCH SỬ - ĐỊA LÍ</w:t>
      </w:r>
    </w:p>
    <w:p w:rsidR="00403D00" w:rsidRDefault="00403D00" w:rsidP="0063210E">
      <w:pPr>
        <w:spacing w:line="288" w:lineRule="auto"/>
        <w:jc w:val="center"/>
        <w:rPr>
          <w:b/>
        </w:rPr>
      </w:pPr>
    </w:p>
    <w:p w:rsidR="00403D00" w:rsidRDefault="00403D00" w:rsidP="0063210E">
      <w:pPr>
        <w:spacing w:line="288" w:lineRule="auto"/>
        <w:rPr>
          <w:b/>
        </w:rPr>
      </w:pPr>
    </w:p>
    <w:p w:rsidR="00403D00" w:rsidRPr="00251AA8" w:rsidRDefault="00403D00" w:rsidP="0063210E">
      <w:pPr>
        <w:spacing w:line="288" w:lineRule="auto"/>
        <w:jc w:val="center"/>
        <w:rPr>
          <w:b/>
        </w:rPr>
      </w:pPr>
    </w:p>
    <w:p w:rsidR="00403D00" w:rsidRDefault="00403D00" w:rsidP="0063210E">
      <w:pPr>
        <w:spacing w:line="288" w:lineRule="auto"/>
        <w:jc w:val="center"/>
        <w:rPr>
          <w:b/>
          <w:sz w:val="20"/>
        </w:rPr>
      </w:pPr>
    </w:p>
    <w:p w:rsidR="00403D00" w:rsidRPr="0066478C" w:rsidRDefault="00403D00" w:rsidP="0063210E">
      <w:pPr>
        <w:spacing w:line="288" w:lineRule="auto"/>
        <w:jc w:val="center"/>
        <w:rPr>
          <w:b/>
          <w:sz w:val="20"/>
        </w:rPr>
      </w:pPr>
    </w:p>
    <w:p w:rsidR="00403D00" w:rsidRDefault="00403D00" w:rsidP="0062704A">
      <w:pPr>
        <w:spacing w:line="288" w:lineRule="auto"/>
        <w:ind w:left="1440"/>
        <w:rPr>
          <w:b/>
          <w:color w:val="0000FF"/>
          <w:sz w:val="32"/>
        </w:rPr>
      </w:pPr>
      <w:r>
        <w:rPr>
          <w:b/>
          <w:color w:val="0000FF"/>
          <w:sz w:val="32"/>
        </w:rPr>
        <w:t>Lĩnh vực/môn</w:t>
      </w:r>
      <w:r>
        <w:rPr>
          <w:b/>
          <w:color w:val="0000FF"/>
          <w:sz w:val="32"/>
        </w:rPr>
        <w:tab/>
        <w:t>: Lịch sử - Địa lí</w:t>
      </w:r>
    </w:p>
    <w:p w:rsidR="00403D00" w:rsidRDefault="00403D00" w:rsidP="0062704A">
      <w:pPr>
        <w:spacing w:line="288" w:lineRule="auto"/>
        <w:ind w:left="1440"/>
        <w:rPr>
          <w:b/>
          <w:color w:val="0000FF"/>
          <w:sz w:val="32"/>
        </w:rPr>
      </w:pPr>
      <w:r>
        <w:rPr>
          <w:b/>
          <w:color w:val="0000FF"/>
          <w:sz w:val="32"/>
        </w:rPr>
        <w:t>Cấp học</w:t>
      </w:r>
      <w:r>
        <w:rPr>
          <w:b/>
          <w:color w:val="0000FF"/>
          <w:sz w:val="32"/>
        </w:rPr>
        <w:tab/>
      </w:r>
      <w:r>
        <w:rPr>
          <w:b/>
          <w:color w:val="0000FF"/>
          <w:sz w:val="32"/>
        </w:rPr>
        <w:tab/>
        <w:t>: Tiểu học</w:t>
      </w:r>
    </w:p>
    <w:p w:rsidR="00403D00" w:rsidRDefault="00403D00" w:rsidP="0062704A">
      <w:pPr>
        <w:spacing w:line="288" w:lineRule="auto"/>
        <w:ind w:left="1440"/>
        <w:rPr>
          <w:b/>
          <w:color w:val="0000FF"/>
          <w:sz w:val="32"/>
        </w:rPr>
      </w:pPr>
      <w:r>
        <w:rPr>
          <w:b/>
          <w:color w:val="0000FF"/>
          <w:sz w:val="32"/>
        </w:rPr>
        <w:t>Tên tác giả</w:t>
      </w:r>
      <w:r>
        <w:rPr>
          <w:b/>
          <w:color w:val="0000FF"/>
          <w:sz w:val="32"/>
        </w:rPr>
        <w:tab/>
        <w:t>: Nguyễn Thị Phương Dung</w:t>
      </w:r>
    </w:p>
    <w:p w:rsidR="00403D00" w:rsidRDefault="00403D00" w:rsidP="0062704A">
      <w:pPr>
        <w:spacing w:line="288" w:lineRule="auto"/>
        <w:ind w:left="1440"/>
        <w:rPr>
          <w:b/>
          <w:color w:val="0000FF"/>
          <w:sz w:val="32"/>
        </w:rPr>
      </w:pPr>
      <w:r>
        <w:rPr>
          <w:b/>
          <w:color w:val="0000FF"/>
          <w:sz w:val="32"/>
        </w:rPr>
        <w:t>Đơn vị công tác</w:t>
      </w:r>
      <w:r>
        <w:rPr>
          <w:b/>
          <w:color w:val="0000FF"/>
          <w:sz w:val="32"/>
        </w:rPr>
        <w:tab/>
        <w:t>: Trường Tiểu học Nguyễn Trãi</w:t>
      </w:r>
    </w:p>
    <w:p w:rsidR="00403D00" w:rsidRPr="005952A4" w:rsidRDefault="00403D00" w:rsidP="0062704A">
      <w:pPr>
        <w:spacing w:line="288" w:lineRule="auto"/>
        <w:ind w:left="1440"/>
        <w:rPr>
          <w:b/>
          <w:color w:val="0000FF"/>
          <w:sz w:val="32"/>
        </w:rPr>
      </w:pPr>
      <w:r>
        <w:rPr>
          <w:b/>
          <w:color w:val="0000FF"/>
          <w:sz w:val="32"/>
        </w:rPr>
        <w:t>Chức vụ</w:t>
      </w:r>
      <w:r>
        <w:rPr>
          <w:b/>
          <w:color w:val="0000FF"/>
          <w:sz w:val="32"/>
        </w:rPr>
        <w:tab/>
      </w:r>
      <w:r>
        <w:rPr>
          <w:b/>
          <w:color w:val="0000FF"/>
          <w:sz w:val="32"/>
        </w:rPr>
        <w:tab/>
        <w:t>: Giáo viên</w:t>
      </w:r>
    </w:p>
    <w:p w:rsidR="00403D00" w:rsidRDefault="00403D00" w:rsidP="0063210E">
      <w:pPr>
        <w:spacing w:line="288" w:lineRule="auto"/>
        <w:rPr>
          <w:b/>
          <w:sz w:val="30"/>
          <w:szCs w:val="20"/>
        </w:rPr>
      </w:pPr>
    </w:p>
    <w:p w:rsidR="00403D00" w:rsidRDefault="00403D00" w:rsidP="0063210E">
      <w:pPr>
        <w:spacing w:line="288" w:lineRule="auto"/>
        <w:jc w:val="center"/>
        <w:rPr>
          <w:b/>
          <w:sz w:val="30"/>
          <w:szCs w:val="20"/>
        </w:rPr>
      </w:pPr>
    </w:p>
    <w:p w:rsidR="00403D00" w:rsidRDefault="00403D00" w:rsidP="0063210E">
      <w:pPr>
        <w:spacing w:line="288" w:lineRule="auto"/>
        <w:jc w:val="center"/>
        <w:rPr>
          <w:b/>
          <w:sz w:val="30"/>
          <w:szCs w:val="20"/>
        </w:rPr>
      </w:pPr>
    </w:p>
    <w:p w:rsidR="00403D00" w:rsidRDefault="00403D00" w:rsidP="0063210E">
      <w:pPr>
        <w:spacing w:line="288" w:lineRule="auto"/>
        <w:jc w:val="center"/>
        <w:rPr>
          <w:b/>
          <w:sz w:val="30"/>
          <w:szCs w:val="20"/>
        </w:rPr>
      </w:pPr>
    </w:p>
    <w:p w:rsidR="00403D00" w:rsidRDefault="00403D00" w:rsidP="0063210E">
      <w:pPr>
        <w:spacing w:line="288" w:lineRule="auto"/>
        <w:jc w:val="center"/>
        <w:rPr>
          <w:b/>
          <w:sz w:val="30"/>
          <w:szCs w:val="20"/>
        </w:rPr>
      </w:pPr>
    </w:p>
    <w:p w:rsidR="00403D00" w:rsidRPr="00A20C32" w:rsidRDefault="00403D00" w:rsidP="0063210E">
      <w:pPr>
        <w:spacing w:line="288" w:lineRule="auto"/>
        <w:rPr>
          <w:b/>
          <w:sz w:val="22"/>
          <w:szCs w:val="20"/>
        </w:rPr>
      </w:pPr>
    </w:p>
    <w:p w:rsidR="00403D00" w:rsidRDefault="00403D00" w:rsidP="0063210E">
      <w:pPr>
        <w:spacing w:line="288" w:lineRule="auto"/>
        <w:jc w:val="center"/>
        <w:rPr>
          <w:b/>
          <w:sz w:val="24"/>
          <w:szCs w:val="20"/>
        </w:rPr>
      </w:pPr>
    </w:p>
    <w:p w:rsidR="00403D00" w:rsidRDefault="00403D00" w:rsidP="0063210E">
      <w:pPr>
        <w:spacing w:line="288" w:lineRule="auto"/>
        <w:jc w:val="center"/>
        <w:rPr>
          <w:b/>
          <w:color w:val="0000FF"/>
          <w:sz w:val="30"/>
          <w:szCs w:val="20"/>
        </w:rPr>
      </w:pPr>
      <w:r>
        <w:rPr>
          <w:b/>
          <w:color w:val="0000FF"/>
          <w:sz w:val="30"/>
          <w:szCs w:val="20"/>
        </w:rPr>
        <w:t>Năm học 2020  - 2021</w:t>
      </w:r>
    </w:p>
    <w:p w:rsidR="00403D00" w:rsidRPr="00570752" w:rsidRDefault="00403D00" w:rsidP="0063210E">
      <w:pPr>
        <w:spacing w:line="360" w:lineRule="auto"/>
        <w:jc w:val="center"/>
        <w:rPr>
          <w:b/>
        </w:rPr>
      </w:pPr>
      <w:r>
        <w:rPr>
          <w:b/>
        </w:rPr>
        <w:br w:type="page"/>
      </w:r>
      <w:smartTag w:uri="urn:schemas-microsoft-com:office:smarttags" w:element="place">
        <w:smartTag w:uri="urn:schemas:contacts" w:element="Sn">
          <w:r w:rsidRPr="00570752">
            <w:rPr>
              <w:b/>
            </w:rPr>
            <w:t>PHẦN</w:t>
          </w:r>
        </w:smartTag>
        <w:r w:rsidRPr="00570752">
          <w:rPr>
            <w:b/>
          </w:rPr>
          <w:t xml:space="preserve"> </w:t>
        </w:r>
        <w:smartTag w:uri="urn:schemas:contacts" w:element="Sn">
          <w:r w:rsidRPr="00570752">
            <w:rPr>
              <w:b/>
            </w:rPr>
            <w:t>I.</w:t>
          </w:r>
        </w:smartTag>
      </w:smartTag>
      <w:r w:rsidRPr="00570752">
        <w:rPr>
          <w:b/>
        </w:rPr>
        <w:t xml:space="preserve"> ĐẶT VẤN ĐỀ</w:t>
      </w:r>
    </w:p>
    <w:p w:rsidR="00403D00" w:rsidRPr="00570752" w:rsidRDefault="00403D00" w:rsidP="0063210E">
      <w:pPr>
        <w:numPr>
          <w:ilvl w:val="0"/>
          <w:numId w:val="1"/>
        </w:numPr>
        <w:spacing w:line="360" w:lineRule="auto"/>
        <w:jc w:val="both"/>
        <w:rPr>
          <w:b/>
        </w:rPr>
      </w:pPr>
      <w:r w:rsidRPr="00570752">
        <w:rPr>
          <w:b/>
        </w:rPr>
        <w:t>Lí do chọn đề tài</w:t>
      </w:r>
    </w:p>
    <w:p w:rsidR="00403D00" w:rsidRPr="00570752" w:rsidRDefault="00403D00" w:rsidP="0063210E">
      <w:pPr>
        <w:spacing w:line="360" w:lineRule="auto"/>
        <w:jc w:val="both"/>
        <w:rPr>
          <w:b/>
        </w:rPr>
      </w:pPr>
      <w:r w:rsidRPr="00570752">
        <w:rPr>
          <w:b/>
        </w:rPr>
        <w:t>1. Cơ sở lí luận</w:t>
      </w:r>
    </w:p>
    <w:p w:rsidR="00403D00" w:rsidRPr="00570752" w:rsidRDefault="00403D00" w:rsidP="0063210E">
      <w:pPr>
        <w:spacing w:line="360" w:lineRule="auto"/>
        <w:jc w:val="both"/>
        <w:rPr>
          <w:lang w:val="nl-NL"/>
        </w:rPr>
      </w:pPr>
      <w:r w:rsidRPr="00570752">
        <w:rPr>
          <w:lang w:val="nl-NL"/>
        </w:rPr>
        <w:t xml:space="preserve">          -  Căn cứ vào Nghị quyết số 29 - NQ/TW ngày 4/11/2013 của ban chấp hành TW về đổi mới căn bản, toàn diện giáo dục và đào tạo.</w:t>
      </w:r>
    </w:p>
    <w:p w:rsidR="00403D00" w:rsidRPr="00570752" w:rsidRDefault="00403D00" w:rsidP="0063210E">
      <w:pPr>
        <w:spacing w:line="360" w:lineRule="auto"/>
        <w:jc w:val="both"/>
        <w:rPr>
          <w:lang w:val="nl-NL"/>
        </w:rPr>
      </w:pPr>
      <w:r w:rsidRPr="00570752">
        <w:rPr>
          <w:lang w:val="nl-NL"/>
        </w:rPr>
        <w:t xml:space="preserve">          -  Căn cứ công văn 7011/BGDĐT – GDTH về việc đánh giá thực hiện chuẩn KT-KN các môn học và đổi mới phương pháp dạy học ở tiểu học.</w:t>
      </w:r>
    </w:p>
    <w:p w:rsidR="00403D00" w:rsidRPr="00570752" w:rsidRDefault="00403D00" w:rsidP="0063210E">
      <w:pPr>
        <w:spacing w:line="360" w:lineRule="auto"/>
        <w:jc w:val="both"/>
        <w:rPr>
          <w:lang w:val="nl-NL"/>
        </w:rPr>
      </w:pPr>
      <w:r w:rsidRPr="00570752">
        <w:rPr>
          <w:lang w:val="nl-NL"/>
        </w:rPr>
        <w:t xml:space="preserve">          - Căn cứ Dự án phát triển giáo viên tiểu học, Quản lý chuyên môn ở trường tiểu học theo chương trình và sách giáo khoa mới.</w:t>
      </w:r>
    </w:p>
    <w:p w:rsidR="00403D00" w:rsidRPr="00570752" w:rsidRDefault="00403D00" w:rsidP="0063210E">
      <w:pPr>
        <w:spacing w:line="360" w:lineRule="auto"/>
        <w:jc w:val="both"/>
        <w:rPr>
          <w:lang w:val="nl-NL"/>
        </w:rPr>
      </w:pPr>
      <w:r w:rsidRPr="00570752">
        <w:rPr>
          <w:lang w:val="nl-NL"/>
        </w:rPr>
        <w:t xml:space="preserve">          - Căn cứ hướng dẫn về đổi mới phương pháp dạy học nhằm phát huy tích cực, chủ động, sáng tạo của học sinh.</w:t>
      </w:r>
    </w:p>
    <w:p w:rsidR="00403D00" w:rsidRPr="00570752" w:rsidRDefault="00403D00" w:rsidP="0063210E">
      <w:pPr>
        <w:spacing w:line="360" w:lineRule="auto"/>
        <w:jc w:val="both"/>
        <w:rPr>
          <w:lang w:val="nl-NL"/>
        </w:rPr>
      </w:pPr>
      <w:r w:rsidRPr="00570752">
        <w:rPr>
          <w:lang w:val="nl-NL"/>
        </w:rPr>
        <w:t xml:space="preserve">          - Phương pháp tổ chức trò chơi học tập trong các môn học Lịch sử - Địa lí.</w:t>
      </w:r>
    </w:p>
    <w:p w:rsidR="00403D00" w:rsidRPr="00570752" w:rsidRDefault="00403D00" w:rsidP="0063210E">
      <w:pPr>
        <w:spacing w:line="360" w:lineRule="auto"/>
        <w:jc w:val="both"/>
        <w:rPr>
          <w:i/>
          <w:lang w:val="nl-NL"/>
        </w:rPr>
      </w:pPr>
      <w:r w:rsidRPr="00570752">
        <w:rPr>
          <w:i/>
          <w:lang w:val="nl-NL"/>
        </w:rPr>
        <w:t xml:space="preserve">  * Đối với môn Lịch sử - Địa lí lớp 5 thì phương pháp và hình thức dạy học chủ yếu là:</w:t>
      </w:r>
    </w:p>
    <w:p w:rsidR="00403D00" w:rsidRPr="00570752" w:rsidRDefault="00403D00" w:rsidP="0063210E">
      <w:pPr>
        <w:spacing w:line="360" w:lineRule="auto"/>
        <w:jc w:val="both"/>
        <w:rPr>
          <w:lang w:val="nl-NL"/>
        </w:rPr>
      </w:pPr>
      <w:r w:rsidRPr="00570752">
        <w:rPr>
          <w:lang w:val="nl-NL"/>
        </w:rPr>
        <w:t xml:space="preserve">          - Tập trung vào cách học, đặc biệt là giúp học sinh có nhu cầu và tự học.</w:t>
      </w:r>
    </w:p>
    <w:p w:rsidR="00403D00" w:rsidRPr="00570752" w:rsidRDefault="00403D00" w:rsidP="0063210E">
      <w:pPr>
        <w:spacing w:line="360" w:lineRule="auto"/>
        <w:jc w:val="both"/>
        <w:rPr>
          <w:lang w:val="nl-NL"/>
        </w:rPr>
      </w:pPr>
      <w:r w:rsidRPr="00570752">
        <w:rPr>
          <w:lang w:val="nl-NL"/>
        </w:rPr>
        <w:t xml:space="preserve">          - Coi trọng và khuyến khích dạy học trên cơ sở hoạt động học tập tích cực, chủ động, sáng tạo của học sinh.</w:t>
      </w:r>
    </w:p>
    <w:p w:rsidR="00403D00" w:rsidRPr="00570752" w:rsidRDefault="00403D00" w:rsidP="0063210E">
      <w:pPr>
        <w:spacing w:line="360" w:lineRule="auto"/>
        <w:jc w:val="both"/>
        <w:rPr>
          <w:lang w:val="nl-NL"/>
        </w:rPr>
      </w:pPr>
      <w:r w:rsidRPr="00570752">
        <w:rPr>
          <w:lang w:val="nl-NL"/>
        </w:rPr>
        <w:t xml:space="preserve">          - Kết hợp các phương pháp và hình thức dạy học để phát huy tối đa các mặt mạnh của học sinh.</w:t>
      </w:r>
    </w:p>
    <w:p w:rsidR="00403D00" w:rsidRPr="00570752" w:rsidRDefault="00403D00" w:rsidP="0063210E">
      <w:pPr>
        <w:spacing w:line="360" w:lineRule="auto"/>
        <w:jc w:val="both"/>
        <w:rPr>
          <w:lang w:val="nl-NL"/>
        </w:rPr>
      </w:pPr>
      <w:r w:rsidRPr="00570752">
        <w:rPr>
          <w:lang w:val="nl-NL"/>
        </w:rPr>
        <w:t xml:space="preserve">           Và như chúng ta đã biết, học sinh tiểu học là lứa tuổi học tập theo hứng thú và chủ yếu là cảm tính. Đồng thời lứa tuổi này còn mang các đặc điểm tâm lý hồn nhiên, ngộ nghĩnh và hiếu động. Các em thích vui chơi, thích các trò chơi vui nhộn "</w:t>
      </w:r>
      <w:r w:rsidRPr="00570752">
        <w:rPr>
          <w:i/>
          <w:lang w:val="nl-NL"/>
        </w:rPr>
        <w:t>Vừa chơi, vừa học"</w:t>
      </w:r>
      <w:r w:rsidRPr="00570752">
        <w:rPr>
          <w:lang w:val="nl-NL"/>
        </w:rPr>
        <w:t>. Mặt khác, đối với học sinh tiểu học việc ghi nhớ thì rất nhanh nhưng để nhớ một nội dung, một vấn đề nào đó thì lại rất khó cho nên các nhà khoa học đã nhận định rằng lứa tuổi học sinh tiểu học là lứa tuổi "</w:t>
      </w:r>
      <w:r w:rsidRPr="00570752">
        <w:rPr>
          <w:i/>
          <w:lang w:val="nl-NL"/>
        </w:rPr>
        <w:t>Chóng nhớ, mau quên</w:t>
      </w:r>
      <w:r w:rsidRPr="00570752">
        <w:rPr>
          <w:lang w:val="nl-NL"/>
        </w:rPr>
        <w:t>". Muốn học sinh nhớ được vấn đề nào đó thì ngoài việc thường xuyên phải củng cố, ôn tập về nội dung cần nhớ  thì việc tạo cho các em cảm giác hứng thú và say mê với nội dung cần ghi nhớ, chắc chắn rằng các em sẽ dễ tiếp thu, dễ nhớ và nhớ lâu hơn. Đồng thời lứa tuổi học sinh tiểu học là lứa tuổi mang đặc điểm nhận thức, tư duy trực quan và cụ thể. Các em không những nhận thức tốt các vấn đề mang tính cụ thể mà còn rất có hứng thú khi khai thác, tìm hiểu các vấn đề mang tính cụ thể, đồng thời các em cũng rất ưa thích các vấn đề trực quan mang tính bắt mắt mà các em có thể quan sát một cách dễ dàng.</w:t>
      </w:r>
    </w:p>
    <w:p w:rsidR="00403D00" w:rsidRPr="00570752" w:rsidRDefault="00403D00" w:rsidP="0063210E">
      <w:pPr>
        <w:spacing w:line="360" w:lineRule="auto"/>
        <w:jc w:val="both"/>
        <w:rPr>
          <w:lang w:val="nl-NL"/>
        </w:rPr>
      </w:pPr>
      <w:r w:rsidRPr="00570752">
        <w:rPr>
          <w:lang w:val="nl-NL"/>
        </w:rPr>
        <w:t xml:space="preserve">        Trong trường Tiểu học “Trò chơi học tập” là sự vận dụng  nội dung tri thức gắn liền với nội dung bài học, giúp học sinh khai thác vốn kinh nghiệm của bản thân để chơi, thông qua chơi, học sinh được củng cố vận dụng các kiến thức, nội dung đã học vào các tình huống của trò chơi. “Trò chơi học tập” có tác dụng cả về mặt rèn luyện trí tuệ lẫn thể chất và phẩm chất đạo đức. Chương trình Lịch sử - Địa lí lớp 5 cũng vậy, để tổ chức được các trò chơi vào từng bài học thì chúng ta cần có một phương pháp cụ thể, nó phái tuân theo một quy trình và có những yêu cầu nhất định sau:</w:t>
      </w:r>
    </w:p>
    <w:p w:rsidR="00403D00" w:rsidRPr="00570752" w:rsidRDefault="00403D00" w:rsidP="0063210E">
      <w:pPr>
        <w:numPr>
          <w:ilvl w:val="0"/>
          <w:numId w:val="2"/>
        </w:numPr>
        <w:spacing w:line="360" w:lineRule="auto"/>
        <w:jc w:val="both"/>
        <w:rPr>
          <w:lang w:val="nl-NL"/>
        </w:rPr>
      </w:pPr>
      <w:r w:rsidRPr="00570752">
        <w:rPr>
          <w:lang w:val="nl-NL"/>
        </w:rPr>
        <w:t>Thiết kế trò chơi.</w:t>
      </w:r>
    </w:p>
    <w:p w:rsidR="00403D00" w:rsidRPr="00570752" w:rsidRDefault="00403D00" w:rsidP="0063210E">
      <w:pPr>
        <w:numPr>
          <w:ilvl w:val="0"/>
          <w:numId w:val="2"/>
        </w:numPr>
        <w:spacing w:line="360" w:lineRule="auto"/>
        <w:jc w:val="both"/>
        <w:rPr>
          <w:lang w:val="nl-NL"/>
        </w:rPr>
      </w:pPr>
      <w:r w:rsidRPr="00570752">
        <w:rPr>
          <w:lang w:val="nl-NL"/>
        </w:rPr>
        <w:t>Tổ chức trò chơi</w:t>
      </w:r>
    </w:p>
    <w:p w:rsidR="00403D00" w:rsidRPr="00570752" w:rsidRDefault="00403D00" w:rsidP="0063210E">
      <w:pPr>
        <w:numPr>
          <w:ilvl w:val="0"/>
          <w:numId w:val="2"/>
        </w:numPr>
        <w:spacing w:line="360" w:lineRule="auto"/>
        <w:jc w:val="both"/>
        <w:rPr>
          <w:lang w:val="nl-NL"/>
        </w:rPr>
      </w:pPr>
      <w:r w:rsidRPr="00570752">
        <w:rPr>
          <w:lang w:val="nl-NL"/>
        </w:rPr>
        <w:t>Kết quả trò chơi.</w:t>
      </w:r>
    </w:p>
    <w:p w:rsidR="00403D00" w:rsidRPr="00570752" w:rsidRDefault="00403D00" w:rsidP="0063210E">
      <w:pPr>
        <w:spacing w:line="360" w:lineRule="auto"/>
        <w:jc w:val="both"/>
        <w:rPr>
          <w:lang w:val="nl-NL"/>
        </w:rPr>
      </w:pPr>
      <w:r w:rsidRPr="00570752">
        <w:rPr>
          <w:lang w:val="nl-NL"/>
        </w:rPr>
        <w:tab/>
        <w:t xml:space="preserve"> Một trò chơi nói chung, trò chơi học tập nói riêng chỉ trở thành trò chơi thực sự khi những người chơi thực hiện hành động chơi. Do đó nếu hành động chơi đòi hỏi những kiến thức, kĩ năng học sinh chưa có thì trò chơi đó không có tác dụng đối với các em.</w:t>
      </w:r>
    </w:p>
    <w:p w:rsidR="00403D00" w:rsidRPr="0063210E" w:rsidRDefault="00403D00" w:rsidP="0063210E">
      <w:pPr>
        <w:spacing w:line="360" w:lineRule="auto"/>
        <w:jc w:val="both"/>
        <w:rPr>
          <w:spacing w:val="-10"/>
          <w:lang w:val="nl-NL"/>
        </w:rPr>
      </w:pPr>
      <w:r w:rsidRPr="00570752">
        <w:rPr>
          <w:lang w:val="nl-NL"/>
        </w:rPr>
        <w:tab/>
      </w:r>
      <w:r w:rsidRPr="0063210E">
        <w:rPr>
          <w:spacing w:val="-10"/>
          <w:lang w:val="nl-NL"/>
        </w:rPr>
        <w:t xml:space="preserve"> Trò chơi có thể phân loại theo số người chơi: Trò chơi tập thể, trò chơi cá nhân.</w:t>
      </w:r>
    </w:p>
    <w:p w:rsidR="00403D00" w:rsidRPr="00570752" w:rsidRDefault="00403D00" w:rsidP="0063210E">
      <w:pPr>
        <w:spacing w:line="360" w:lineRule="auto"/>
        <w:jc w:val="both"/>
        <w:rPr>
          <w:lang w:val="nl-NL"/>
        </w:rPr>
      </w:pPr>
      <w:r w:rsidRPr="00570752">
        <w:rPr>
          <w:lang w:val="nl-NL"/>
        </w:rPr>
        <w:tab/>
        <w:t>Trò chơi có thể là trò chơi vận động, có thể là trò chơi trí tuệ cũng có thể kết hợp vận động và trí tuệ.</w:t>
      </w:r>
    </w:p>
    <w:p w:rsidR="00403D00" w:rsidRPr="00570752" w:rsidRDefault="00403D00" w:rsidP="0063210E">
      <w:pPr>
        <w:spacing w:line="360" w:lineRule="auto"/>
        <w:jc w:val="both"/>
        <w:rPr>
          <w:lang w:val="nl-NL"/>
        </w:rPr>
      </w:pPr>
      <w:r w:rsidRPr="00570752">
        <w:rPr>
          <w:lang w:val="nl-NL"/>
        </w:rPr>
        <w:tab/>
        <w:t>Trong nhà trường trò chơi có thể tổ chức như một hoạt động học tập. Cơ sở tâm lí và sinh lí khẳng định hoạt động dạy học Lịch sử và Địa lí dưới dạng  trò chơi rất phù hợp với lứa tuổi tiểu học. Thực tế cho thấy hình thức tổ chức của trò chơi Sử- Địa rất dễ được học si</w:t>
      </w:r>
      <w:r>
        <w:rPr>
          <w:lang w:val="nl-NL"/>
        </w:rPr>
        <w:t>nh hưởng ứng và tham gia góp phần phát triển năng lực chung và năng lực đặc thù của từng học sinh.</w:t>
      </w:r>
    </w:p>
    <w:p w:rsidR="00403D00" w:rsidRPr="0063210E" w:rsidRDefault="00403D00" w:rsidP="0063210E">
      <w:pPr>
        <w:spacing w:line="360" w:lineRule="auto"/>
        <w:jc w:val="both"/>
        <w:rPr>
          <w:b/>
          <w:lang w:val="nl-NL"/>
        </w:rPr>
      </w:pPr>
      <w:r w:rsidRPr="0063210E">
        <w:rPr>
          <w:b/>
          <w:lang w:val="nl-NL"/>
        </w:rPr>
        <w:t>2. Cơ sở thực tiễn</w:t>
      </w:r>
    </w:p>
    <w:p w:rsidR="00403D00" w:rsidRPr="00570752" w:rsidRDefault="00403D00" w:rsidP="0063210E">
      <w:pPr>
        <w:spacing w:line="360" w:lineRule="auto"/>
        <w:jc w:val="both"/>
        <w:rPr>
          <w:lang w:val="nl-NL"/>
        </w:rPr>
      </w:pPr>
      <w:r w:rsidRPr="00570752">
        <w:rPr>
          <w:lang w:val="nl-NL"/>
        </w:rPr>
        <w:t xml:space="preserve">            Các môn học Lịch sử, Địa lí theo chương trình và sách giáo khoa mới thì được tích hợp nhiều kiến thức, nhiều nội dung trong một môn học, một bài học: Ví dụ : Bộ môn Lịch sử các em được hiểu sâu, hiểu kĩ về quá trình và từng thời kì đấu tranh và gìn giữ đất nước, quá trình xây dựng và kiến thiết nước nhà. Mặt khác qua môn Địa lí các em được tìm hiểu về các địa danh, lãnh thổ của đất nước, các Châu lục và Đại dương trên thế giới. </w:t>
      </w:r>
    </w:p>
    <w:p w:rsidR="00403D00" w:rsidRPr="00570752" w:rsidRDefault="00403D00" w:rsidP="0063210E">
      <w:pPr>
        <w:spacing w:line="360" w:lineRule="auto"/>
        <w:jc w:val="both"/>
        <w:rPr>
          <w:lang w:val="nl-NL"/>
        </w:rPr>
      </w:pPr>
      <w:r w:rsidRPr="00570752">
        <w:rPr>
          <w:lang w:val="nl-NL"/>
        </w:rPr>
        <w:tab/>
        <w:t>Trước đây các em thường chú trọng đến hai môn Toán và Tiếng Việt, không chú ý đến Địa lí và Lịch sử. Vì vậy muốn các em học tốt môn học thì điều trước tiên phải tạo cho các em  say mê và hứng thú với môn học. Trên quan điểm đó người giáo viên cần lựa chọn những phương pháp dạy học nào cho phù hợp để phát huy tính hiệu quả nhất trong từng bài học đảm bảo theo những yêu cầu và kĩ năng cần thiết, nhằm đáp ứng được những yêu cầu đổi mới chư</w:t>
      </w:r>
      <w:r>
        <w:rPr>
          <w:lang w:val="nl-NL"/>
        </w:rPr>
        <w:t>ơng trình môn Lịch sử và Địa lí và phát huy được năng lực của từng học sinh.</w:t>
      </w:r>
      <w:r w:rsidRPr="00570752">
        <w:rPr>
          <w:lang w:val="nl-NL"/>
        </w:rPr>
        <w:t xml:space="preserve">    </w:t>
      </w:r>
    </w:p>
    <w:p w:rsidR="00403D00" w:rsidRPr="00570752" w:rsidRDefault="00403D00" w:rsidP="0063210E">
      <w:pPr>
        <w:spacing w:line="360" w:lineRule="auto"/>
        <w:ind w:firstLine="720"/>
        <w:jc w:val="both"/>
        <w:rPr>
          <w:lang w:val="nl-NL"/>
        </w:rPr>
      </w:pPr>
      <w:r w:rsidRPr="00570752">
        <w:rPr>
          <w:lang w:val="nl-NL"/>
        </w:rPr>
        <w:t xml:space="preserve">Qua nhiều năm giảng dạy ở khối lớp 5 tôi nhận thấy ở trường tôi và cụ thể là lớp tôi chủ nhiệm thì việc dạy học các môn như : Lịch sử, Địa lí ở lớp 5 là chưa thực sự có hiệu quả. Các em chưa ham thích học các môn Lịch sử - Địa lí, ngại phải học bài vì kiến thức nhiều và hầu như không nắm vững các kiến thức sau mỗi bài học. Qua kiểm tra theo dõi hàng ngày và qua khảo sát chất lượng cuối học kỳ I đã phần nào chứng minh điều đó. </w:t>
      </w:r>
    </w:p>
    <w:p w:rsidR="00403D00" w:rsidRPr="00570752" w:rsidRDefault="00403D00" w:rsidP="0063210E">
      <w:pPr>
        <w:spacing w:line="360" w:lineRule="auto"/>
        <w:jc w:val="both"/>
        <w:rPr>
          <w:lang w:val="nl-NL"/>
        </w:rPr>
      </w:pPr>
      <w:r w:rsidRPr="00570752">
        <w:rPr>
          <w:lang w:val="nl-NL"/>
        </w:rPr>
        <w:t xml:space="preserve">        Những thực tế nói trên bắt nguồn từ nhiều nguyên nhân nhưng có một nguyên nhân mà tôi cho là cơ bản nhất là: chúng ta bao gồm tôi và các đồng nghiệp từ trước đến nay chưa tạo được hứng thú hay nói cách khác là chưa làm sao để cho các em học sinh thích thú khi học các tiết Lịch sử, Địa lí</w:t>
      </w:r>
      <w:r>
        <w:rPr>
          <w:lang w:val="nl-NL"/>
        </w:rPr>
        <w:t>, chưa phát triển được năng lực của học sinh</w:t>
      </w:r>
      <w:r w:rsidRPr="00570752">
        <w:rPr>
          <w:lang w:val="nl-NL"/>
        </w:rPr>
        <w:t>. Do đó các em cũng chưa phát huy được tính tích cực, chủ động, sáng tạo khi học các môn học này, vì vậy mà kết quả thu được là chưa cao.</w:t>
      </w:r>
    </w:p>
    <w:p w:rsidR="00403D00" w:rsidRPr="00570752" w:rsidRDefault="00403D00" w:rsidP="0063210E">
      <w:pPr>
        <w:pStyle w:val="Header"/>
        <w:spacing w:line="360" w:lineRule="auto"/>
        <w:jc w:val="both"/>
        <w:rPr>
          <w:rFonts w:ascii="Times New Roman" w:hAnsi="Times New Roman"/>
          <w:b w:val="0"/>
          <w:lang w:val="nl-NL"/>
        </w:rPr>
      </w:pPr>
      <w:r w:rsidRPr="00570752">
        <w:rPr>
          <w:rFonts w:ascii="Times New Roman" w:hAnsi="Times New Roman"/>
          <w:b w:val="0"/>
          <w:lang w:val="nl-NL"/>
        </w:rPr>
        <w:tab/>
        <w:t xml:space="preserve">         Trên cơ sở đó tôi mạnh dạn chọn viết về đề tài  “</w:t>
      </w:r>
      <w:r w:rsidRPr="0063210E">
        <w:rPr>
          <w:rFonts w:ascii="Times New Roman" w:hAnsi="Times New Roman"/>
          <w:b w:val="0"/>
          <w:lang w:val="nl-NL"/>
        </w:rPr>
        <w:t>Phát triển năng lực học sinh thông qua việc ứng dụng CNTT xây dựng các trò chơi trong dạy học môn Lịch sử - địa lí</w:t>
      </w:r>
      <w:r w:rsidRPr="00570752">
        <w:rPr>
          <w:rFonts w:ascii="Times New Roman" w:hAnsi="Times New Roman"/>
          <w:b w:val="0"/>
          <w:lang w:val="nl-NL"/>
        </w:rPr>
        <w:t>”</w:t>
      </w:r>
    </w:p>
    <w:p w:rsidR="00403D00" w:rsidRPr="0063210E" w:rsidRDefault="00403D00" w:rsidP="0063210E">
      <w:pPr>
        <w:numPr>
          <w:ilvl w:val="0"/>
          <w:numId w:val="1"/>
        </w:numPr>
        <w:spacing w:line="360" w:lineRule="auto"/>
        <w:jc w:val="both"/>
        <w:rPr>
          <w:b/>
          <w:lang w:val="nl-NL"/>
        </w:rPr>
      </w:pPr>
      <w:r w:rsidRPr="0063210E">
        <w:rPr>
          <w:b/>
          <w:lang w:val="nl-NL"/>
        </w:rPr>
        <w:t>Mục đích, phạm vi và đối tượng nghiên cứu:</w:t>
      </w:r>
    </w:p>
    <w:p w:rsidR="00403D00" w:rsidRPr="0063210E" w:rsidRDefault="00403D00" w:rsidP="0063210E">
      <w:pPr>
        <w:spacing w:line="360" w:lineRule="auto"/>
        <w:jc w:val="both"/>
        <w:rPr>
          <w:b/>
          <w:i/>
          <w:lang w:val="nl-NL"/>
        </w:rPr>
      </w:pPr>
      <w:r w:rsidRPr="0063210E">
        <w:rPr>
          <w:b/>
          <w:i/>
          <w:lang w:val="nl-NL"/>
        </w:rPr>
        <w:t>1. Mục đích nghiên cứu:</w:t>
      </w:r>
    </w:p>
    <w:p w:rsidR="00403D00" w:rsidRPr="00570752" w:rsidRDefault="00403D00" w:rsidP="0063210E">
      <w:pPr>
        <w:spacing w:line="360" w:lineRule="auto"/>
        <w:ind w:left="360"/>
        <w:jc w:val="both"/>
        <w:rPr>
          <w:lang w:val="nl-NL"/>
        </w:rPr>
      </w:pPr>
      <w:r w:rsidRPr="00570752">
        <w:rPr>
          <w:lang w:val="nl-NL"/>
        </w:rPr>
        <w:t xml:space="preserve">    - Để dạy và học phát huy tính tích cực của học sinh, những năm qua nhiều phương pháp và hình thức dạy học mới đã thực sự đưa vào trường tiểu học.</w:t>
      </w:r>
    </w:p>
    <w:p w:rsidR="00403D00" w:rsidRPr="00570752" w:rsidRDefault="00403D00" w:rsidP="0063210E">
      <w:pPr>
        <w:spacing w:line="360" w:lineRule="auto"/>
        <w:ind w:left="360"/>
        <w:jc w:val="both"/>
        <w:rPr>
          <w:lang w:val="nl-NL"/>
        </w:rPr>
      </w:pPr>
      <w:r w:rsidRPr="00570752">
        <w:rPr>
          <w:lang w:val="nl-NL"/>
        </w:rPr>
        <w:t xml:space="preserve">    - Việc dạy học phát huy tính tích cực của học sinh nhằm phát triển cho trẻ một con người toàn diện, có tố chất năng động, sáng tạo, có năng lực giải quyết vấn đề, có khả năng đáp ứng yêu cầu của dòng tri thức không ngừng gia tăng trong xã hội hiện nay. Do vậy việc tích lũy phương pháp và hình thức dạy học đạt hiệu quả cao chính là việc làm cần thiết và thường xuyên của mỗi giáo viên.</w:t>
      </w:r>
    </w:p>
    <w:p w:rsidR="00403D00" w:rsidRPr="00570752" w:rsidRDefault="00403D00" w:rsidP="0063210E">
      <w:pPr>
        <w:spacing w:line="360" w:lineRule="auto"/>
        <w:ind w:left="360"/>
        <w:jc w:val="both"/>
        <w:rPr>
          <w:lang w:val="nl-NL"/>
        </w:rPr>
      </w:pPr>
      <w:r w:rsidRPr="00570752">
        <w:rPr>
          <w:lang w:val="nl-NL"/>
        </w:rPr>
        <w:t xml:space="preserve"> - Do đặc điểm học sinh Tiểu học “</w:t>
      </w:r>
      <w:r w:rsidRPr="00570752">
        <w:rPr>
          <w:i/>
          <w:lang w:val="nl-NL"/>
        </w:rPr>
        <w:t>Tiềm tàng khả năng phát triển</w:t>
      </w:r>
      <w:r w:rsidRPr="00570752">
        <w:rPr>
          <w:lang w:val="nl-NL"/>
        </w:rPr>
        <w:t>” nên người giáo viên cần sáng tạo, sử dụng linh hoạt  nhiều phương pháp, hình thức dạy học khác nhau để giúp học sinh lĩnh hội kiến thức, giúp học sinh có điều kiện “</w:t>
      </w:r>
      <w:r w:rsidRPr="00570752">
        <w:rPr>
          <w:i/>
          <w:lang w:val="nl-NL"/>
        </w:rPr>
        <w:t>Trải nghiệm và thử thách”.</w:t>
      </w:r>
      <w:r w:rsidRPr="00570752">
        <w:rPr>
          <w:lang w:val="nl-NL"/>
        </w:rPr>
        <w:t xml:space="preserve"> Qua trải nghiệm và thử thách cộng với việc học tập tích cực, chủ động, tự giác dựa trên nhu cầu hứng thú, sự tương tác lẫn nhau trong học tập. Từ đó học sinh hình thành kĩ năng, kĩ xảo, các em được phát triển nhiều mặt nhằm vận dụng vào cuộc sống hằng  ngày.</w:t>
      </w:r>
    </w:p>
    <w:p w:rsidR="00403D00" w:rsidRPr="0063210E" w:rsidRDefault="00403D00" w:rsidP="0063210E">
      <w:pPr>
        <w:spacing w:line="360" w:lineRule="auto"/>
        <w:jc w:val="both"/>
        <w:rPr>
          <w:b/>
          <w:lang w:val="nl-NL"/>
        </w:rPr>
      </w:pPr>
      <w:r w:rsidRPr="0063210E">
        <w:rPr>
          <w:b/>
          <w:i/>
          <w:lang w:val="nl-NL"/>
        </w:rPr>
        <w:t>2. Phạm vi nghiên cứu:</w:t>
      </w:r>
      <w:r w:rsidRPr="0063210E">
        <w:rPr>
          <w:b/>
          <w:lang w:val="nl-NL"/>
        </w:rPr>
        <w:t xml:space="preserve"> </w:t>
      </w:r>
    </w:p>
    <w:p w:rsidR="00403D00" w:rsidRPr="0063210E" w:rsidRDefault="00403D00" w:rsidP="0063210E">
      <w:pPr>
        <w:spacing w:line="360" w:lineRule="auto"/>
        <w:jc w:val="both"/>
        <w:rPr>
          <w:i/>
          <w:lang w:val="nl-NL"/>
        </w:rPr>
      </w:pPr>
      <w:r w:rsidRPr="0063210E">
        <w:rPr>
          <w:lang w:val="nl-NL"/>
        </w:rPr>
        <w:t xml:space="preserve">      Phát triển năng lực học sinh thông qua việc ứng dụng CNTT xây dựng các trò chơi trong dạy học môn Lịch sử - địa lí</w:t>
      </w:r>
      <w:r w:rsidRPr="0063210E">
        <w:rPr>
          <w:i/>
          <w:lang w:val="nl-NL"/>
        </w:rPr>
        <w:t xml:space="preserve"> </w:t>
      </w:r>
    </w:p>
    <w:p w:rsidR="00403D00" w:rsidRPr="0063210E" w:rsidRDefault="00403D00" w:rsidP="0063210E">
      <w:pPr>
        <w:spacing w:line="360" w:lineRule="auto"/>
        <w:jc w:val="both"/>
        <w:rPr>
          <w:lang w:val="nl-NL"/>
        </w:rPr>
      </w:pPr>
      <w:r w:rsidRPr="0063210E">
        <w:rPr>
          <w:b/>
          <w:i/>
          <w:lang w:val="nl-NL"/>
        </w:rPr>
        <w:t>3. Đối tượng nghiên cứu</w:t>
      </w:r>
      <w:r w:rsidRPr="0063210E">
        <w:rPr>
          <w:b/>
          <w:lang w:val="nl-NL"/>
        </w:rPr>
        <w:t>:</w:t>
      </w:r>
      <w:r w:rsidRPr="0063210E">
        <w:rPr>
          <w:lang w:val="nl-NL"/>
        </w:rPr>
        <w:t xml:space="preserve"> Học sinh lớp 5</w:t>
      </w:r>
    </w:p>
    <w:p w:rsidR="00403D00" w:rsidRPr="00570752" w:rsidRDefault="00403D00" w:rsidP="0063210E">
      <w:pPr>
        <w:spacing w:line="360" w:lineRule="auto"/>
        <w:jc w:val="both"/>
        <w:rPr>
          <w:lang w:val="nl-NL"/>
        </w:rPr>
      </w:pPr>
    </w:p>
    <w:p w:rsidR="00403D00" w:rsidRPr="00570752" w:rsidRDefault="00403D00" w:rsidP="0063210E">
      <w:pPr>
        <w:spacing w:line="360" w:lineRule="auto"/>
        <w:jc w:val="both"/>
        <w:rPr>
          <w:lang w:val="nl-NL"/>
        </w:rPr>
      </w:pPr>
    </w:p>
    <w:p w:rsidR="00403D00" w:rsidRPr="0063210E" w:rsidRDefault="00403D00" w:rsidP="0063210E">
      <w:pPr>
        <w:spacing w:line="360" w:lineRule="auto"/>
        <w:rPr>
          <w:lang w:val="nl-NL"/>
        </w:rPr>
      </w:pPr>
    </w:p>
    <w:p w:rsidR="00403D00" w:rsidRPr="0063210E" w:rsidRDefault="00403D00" w:rsidP="0063210E">
      <w:pPr>
        <w:spacing w:line="360" w:lineRule="auto"/>
        <w:rPr>
          <w:lang w:val="nl-NL"/>
        </w:rPr>
      </w:pPr>
    </w:p>
    <w:p w:rsidR="00403D00" w:rsidRPr="0063210E" w:rsidRDefault="00403D00" w:rsidP="0063210E">
      <w:pPr>
        <w:spacing w:line="360" w:lineRule="auto"/>
        <w:rPr>
          <w:lang w:val="nl-NL"/>
        </w:rPr>
      </w:pPr>
    </w:p>
    <w:p w:rsidR="00403D00" w:rsidRDefault="00403D00" w:rsidP="0063210E">
      <w:pPr>
        <w:spacing w:line="360" w:lineRule="auto"/>
        <w:jc w:val="center"/>
        <w:rPr>
          <w:b/>
          <w:sz w:val="30"/>
          <w:lang w:val="nl-NL"/>
        </w:rPr>
      </w:pPr>
      <w:r w:rsidRPr="0063210E">
        <w:rPr>
          <w:lang w:val="nl-NL"/>
        </w:rPr>
        <w:br w:type="page"/>
      </w:r>
      <w:r w:rsidRPr="0063210E">
        <w:rPr>
          <w:b/>
          <w:sz w:val="30"/>
          <w:lang w:val="nl-NL"/>
        </w:rPr>
        <w:t>PHẦN II. GIẢI QUYẾT VẤN ĐỀ</w:t>
      </w:r>
    </w:p>
    <w:p w:rsidR="00403D00" w:rsidRPr="0063210E" w:rsidRDefault="00403D00" w:rsidP="0063210E">
      <w:pPr>
        <w:spacing w:line="360" w:lineRule="auto"/>
        <w:jc w:val="center"/>
        <w:rPr>
          <w:b/>
          <w:sz w:val="16"/>
          <w:lang w:val="nl-NL"/>
        </w:rPr>
      </w:pPr>
    </w:p>
    <w:p w:rsidR="00403D00" w:rsidRPr="0063210E" w:rsidRDefault="00403D00" w:rsidP="0063210E">
      <w:pPr>
        <w:spacing w:line="360" w:lineRule="auto"/>
        <w:jc w:val="both"/>
        <w:rPr>
          <w:b/>
          <w:lang w:val="nl-NL"/>
        </w:rPr>
      </w:pPr>
      <w:r w:rsidRPr="0063210E">
        <w:rPr>
          <w:b/>
          <w:lang w:val="nl-NL"/>
        </w:rPr>
        <w:t>I. Thực trạng</w:t>
      </w:r>
    </w:p>
    <w:p w:rsidR="00403D00" w:rsidRPr="0063210E" w:rsidRDefault="00403D00" w:rsidP="0063210E">
      <w:pPr>
        <w:spacing w:line="360" w:lineRule="auto"/>
        <w:jc w:val="both"/>
        <w:rPr>
          <w:b/>
          <w:i/>
          <w:lang w:val="nl-NL"/>
        </w:rPr>
      </w:pPr>
      <w:r w:rsidRPr="0063210E">
        <w:rPr>
          <w:b/>
          <w:i/>
          <w:lang w:val="nl-NL"/>
        </w:rPr>
        <w:t>1. Thuận lợi</w:t>
      </w:r>
    </w:p>
    <w:p w:rsidR="00403D00" w:rsidRPr="0063210E" w:rsidRDefault="00403D00" w:rsidP="0063210E">
      <w:pPr>
        <w:spacing w:line="360" w:lineRule="auto"/>
        <w:ind w:firstLine="720"/>
        <w:jc w:val="both"/>
        <w:rPr>
          <w:spacing w:val="-8"/>
          <w:lang w:val="nl-NL"/>
        </w:rPr>
      </w:pPr>
      <w:r w:rsidRPr="0063210E">
        <w:rPr>
          <w:spacing w:val="-8"/>
          <w:lang w:val="nl-NL"/>
        </w:rPr>
        <w:t xml:space="preserve">  - Ban giám hiệu luôn tạo điều kiện giúp đỡ trong việc giảng dạy của giáo viên.</w:t>
      </w:r>
    </w:p>
    <w:p w:rsidR="00403D00" w:rsidRPr="0063210E" w:rsidRDefault="00403D00" w:rsidP="0063210E">
      <w:pPr>
        <w:spacing w:line="360" w:lineRule="auto"/>
        <w:ind w:firstLine="720"/>
        <w:jc w:val="both"/>
        <w:rPr>
          <w:lang w:val="nl-NL"/>
        </w:rPr>
      </w:pPr>
      <w:r w:rsidRPr="0063210E">
        <w:rPr>
          <w:lang w:val="nl-NL"/>
        </w:rPr>
        <w:t xml:space="preserve">  - Đội ngũ giáo viên tích lũy được nhiều kinh nghiệm trong quá trình giảng dạy.</w:t>
      </w:r>
    </w:p>
    <w:p w:rsidR="00403D00" w:rsidRPr="0063210E" w:rsidRDefault="00403D00" w:rsidP="0063210E">
      <w:pPr>
        <w:spacing w:line="360" w:lineRule="auto"/>
        <w:ind w:firstLine="720"/>
        <w:jc w:val="both"/>
        <w:rPr>
          <w:lang w:val="nl-NL"/>
        </w:rPr>
      </w:pPr>
      <w:r w:rsidRPr="0063210E">
        <w:rPr>
          <w:lang w:val="nl-NL"/>
        </w:rPr>
        <w:t xml:space="preserve">  - Học sinh có đầy đủ sách giáo khoa, vở bài tập và các đồ dùng học tập.</w:t>
      </w:r>
    </w:p>
    <w:p w:rsidR="00403D00" w:rsidRPr="00570752" w:rsidRDefault="00403D00" w:rsidP="0063210E">
      <w:pPr>
        <w:spacing w:line="360" w:lineRule="auto"/>
        <w:ind w:firstLine="720"/>
        <w:jc w:val="both"/>
        <w:rPr>
          <w:lang w:val="nl-NL"/>
        </w:rPr>
      </w:pPr>
      <w:r>
        <w:rPr>
          <w:lang w:val="nl-NL"/>
        </w:rPr>
        <w:t xml:space="preserve">  </w:t>
      </w:r>
      <w:r w:rsidRPr="00570752">
        <w:rPr>
          <w:lang w:val="nl-NL"/>
        </w:rPr>
        <w:t xml:space="preserve">- Tôi được phân công giảng dạy ở khối lớp 5 nhiều năm nên bản thân tích lũy được một số kinh nghiệm. </w:t>
      </w:r>
    </w:p>
    <w:p w:rsidR="00403D00" w:rsidRPr="00570752" w:rsidRDefault="00403D00" w:rsidP="0063210E">
      <w:pPr>
        <w:spacing w:line="360" w:lineRule="auto"/>
        <w:ind w:firstLine="720"/>
        <w:jc w:val="both"/>
        <w:rPr>
          <w:lang w:val="nl-NL"/>
        </w:rPr>
      </w:pPr>
      <w:r>
        <w:rPr>
          <w:lang w:val="nl-NL"/>
        </w:rPr>
        <w:t xml:space="preserve">  </w:t>
      </w:r>
      <w:r w:rsidRPr="00570752">
        <w:rPr>
          <w:lang w:val="nl-NL"/>
        </w:rPr>
        <w:t>- Khi đưa ra vấn đề thực hiện đề tài, với sự nỗ lực của bản thân và sự hỗ trợ của các đồng nghiệp trong tổ chuyên môn đã giúp đỡ cho bản sáng kiến được hoàn thành.</w:t>
      </w:r>
    </w:p>
    <w:p w:rsidR="00403D00" w:rsidRPr="00570752" w:rsidRDefault="00403D00" w:rsidP="0063210E">
      <w:pPr>
        <w:spacing w:line="360" w:lineRule="auto"/>
        <w:ind w:firstLine="720"/>
        <w:jc w:val="both"/>
        <w:rPr>
          <w:lang w:val="nl-NL"/>
        </w:rPr>
      </w:pPr>
      <w:r w:rsidRPr="00570752">
        <w:rPr>
          <w:lang w:val="nl-NL"/>
        </w:rPr>
        <w:t xml:space="preserve"> - Với vai trò là giáo viên chủ nhiệm lớp 5, các thầy cô  có điều kiện gần gũi với học sinh không chỉ lớp mình chủ  nhiệm mà còn dễ tiếp cận với học sinh các lớp khác trong cùng khối, được biết lứa tuổi các em thích khám phá và thử thách, thích học tập trong môi trường vui tươi, thoải mái.</w:t>
      </w:r>
    </w:p>
    <w:p w:rsidR="00403D00" w:rsidRPr="0063210E" w:rsidRDefault="00403D00" w:rsidP="0063210E">
      <w:pPr>
        <w:spacing w:line="360" w:lineRule="auto"/>
        <w:jc w:val="both"/>
        <w:rPr>
          <w:b/>
          <w:i/>
          <w:lang w:val="nl-NL"/>
        </w:rPr>
      </w:pPr>
      <w:r w:rsidRPr="0063210E">
        <w:rPr>
          <w:b/>
          <w:i/>
          <w:lang w:val="nl-NL"/>
        </w:rPr>
        <w:t>2. Khó khăn:</w:t>
      </w:r>
    </w:p>
    <w:p w:rsidR="00403D00" w:rsidRPr="00570752" w:rsidRDefault="00403D00" w:rsidP="0063210E">
      <w:pPr>
        <w:spacing w:line="360" w:lineRule="auto"/>
        <w:ind w:firstLine="720"/>
        <w:jc w:val="both"/>
        <w:rPr>
          <w:lang w:val="nl-NL"/>
        </w:rPr>
      </w:pPr>
      <w:r w:rsidRPr="00570752">
        <w:rPr>
          <w:lang w:val="nl-NL"/>
        </w:rPr>
        <w:t>- Học sinh trong lớp tôi còn nhút nhát, rụt rè, thụ động ảnh hưởng đến quá trình học tập của các em.</w:t>
      </w:r>
    </w:p>
    <w:p w:rsidR="00403D00" w:rsidRPr="00570752" w:rsidRDefault="00403D00" w:rsidP="0063210E">
      <w:pPr>
        <w:spacing w:line="360" w:lineRule="auto"/>
        <w:ind w:firstLine="720"/>
        <w:jc w:val="both"/>
        <w:rPr>
          <w:lang w:val="nl-NL"/>
        </w:rPr>
      </w:pPr>
      <w:r w:rsidRPr="00570752">
        <w:rPr>
          <w:lang w:val="nl-NL"/>
        </w:rPr>
        <w:t>- Chương trình môn Lịch sử  - Địa lí lớp 5 có một khối lượng kiến thức lớn, đòi hỏi tư duy logic, nên rất khó khăn trong việc giảng dạy.</w:t>
      </w:r>
    </w:p>
    <w:p w:rsidR="00403D00" w:rsidRPr="00570752" w:rsidRDefault="00403D00" w:rsidP="0063210E">
      <w:pPr>
        <w:spacing w:line="360" w:lineRule="auto"/>
        <w:jc w:val="both"/>
        <w:rPr>
          <w:b/>
          <w:i/>
          <w:u w:val="single"/>
          <w:lang w:val="nl-NL"/>
        </w:rPr>
      </w:pPr>
      <w:r w:rsidRPr="00570752">
        <w:rPr>
          <w:b/>
          <w:i/>
          <w:lang w:val="nl-NL"/>
        </w:rPr>
        <w:t>3.</w:t>
      </w:r>
      <w:r w:rsidRPr="00570752">
        <w:rPr>
          <w:b/>
          <w:i/>
          <w:u w:val="single"/>
          <w:lang w:val="nl-NL"/>
        </w:rPr>
        <w:t xml:space="preserve"> Điều tra thực trạng đầu năm học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02"/>
        <w:gridCol w:w="963"/>
        <w:gridCol w:w="1126"/>
        <w:gridCol w:w="1088"/>
        <w:gridCol w:w="1210"/>
        <w:gridCol w:w="1088"/>
        <w:gridCol w:w="1126"/>
        <w:gridCol w:w="1087"/>
      </w:tblGrid>
      <w:tr w:rsidR="00403D00" w:rsidRPr="00570752" w:rsidTr="000428A4">
        <w:trPr>
          <w:jc w:val="center"/>
        </w:trPr>
        <w:tc>
          <w:tcPr>
            <w:tcW w:w="1853" w:type="dxa"/>
            <w:vMerge w:val="restart"/>
          </w:tcPr>
          <w:p w:rsidR="00403D00" w:rsidRPr="00570752" w:rsidRDefault="00403D00" w:rsidP="0063210E">
            <w:pPr>
              <w:spacing w:line="360" w:lineRule="auto"/>
              <w:jc w:val="center"/>
              <w:rPr>
                <w:lang w:val="nl-NL"/>
              </w:rPr>
            </w:pPr>
          </w:p>
          <w:p w:rsidR="00403D00" w:rsidRPr="00570752" w:rsidRDefault="00403D00" w:rsidP="0063210E">
            <w:pPr>
              <w:spacing w:line="360" w:lineRule="auto"/>
              <w:jc w:val="center"/>
              <w:rPr>
                <w:lang w:val="nl-NL"/>
              </w:rPr>
            </w:pPr>
            <w:r w:rsidRPr="00570752">
              <w:rPr>
                <w:lang w:val="nl-NL"/>
              </w:rPr>
              <w:t>Môn học</w:t>
            </w:r>
          </w:p>
        </w:tc>
        <w:tc>
          <w:tcPr>
            <w:tcW w:w="981" w:type="dxa"/>
            <w:vMerge w:val="restart"/>
          </w:tcPr>
          <w:p w:rsidR="00403D00" w:rsidRPr="00570752" w:rsidRDefault="00403D00" w:rsidP="0063210E">
            <w:pPr>
              <w:spacing w:line="360" w:lineRule="auto"/>
              <w:jc w:val="center"/>
              <w:rPr>
                <w:lang w:val="nl-NL"/>
              </w:rPr>
            </w:pPr>
          </w:p>
          <w:p w:rsidR="00403D00" w:rsidRPr="00570752" w:rsidRDefault="00403D00" w:rsidP="0063210E">
            <w:pPr>
              <w:spacing w:line="360" w:lineRule="auto"/>
              <w:rPr>
                <w:lang w:val="nl-NL"/>
              </w:rPr>
            </w:pPr>
            <w:r w:rsidRPr="00570752">
              <w:rPr>
                <w:lang w:val="nl-NL"/>
              </w:rPr>
              <w:t>TSHS</w:t>
            </w:r>
          </w:p>
        </w:tc>
        <w:tc>
          <w:tcPr>
            <w:tcW w:w="2289" w:type="dxa"/>
            <w:gridSpan w:val="2"/>
          </w:tcPr>
          <w:p w:rsidR="00403D00" w:rsidRPr="00570752" w:rsidRDefault="00403D00" w:rsidP="0063210E">
            <w:pPr>
              <w:spacing w:line="360" w:lineRule="auto"/>
              <w:jc w:val="center"/>
              <w:rPr>
                <w:lang w:val="nl-NL"/>
              </w:rPr>
            </w:pPr>
            <w:r w:rsidRPr="00570752">
              <w:rPr>
                <w:lang w:val="nl-NL"/>
              </w:rPr>
              <w:t>Thích học</w:t>
            </w:r>
          </w:p>
        </w:tc>
        <w:tc>
          <w:tcPr>
            <w:tcW w:w="2398" w:type="dxa"/>
            <w:gridSpan w:val="2"/>
          </w:tcPr>
          <w:p w:rsidR="00403D00" w:rsidRPr="00570752" w:rsidRDefault="00403D00" w:rsidP="0063210E">
            <w:pPr>
              <w:spacing w:line="360" w:lineRule="auto"/>
              <w:jc w:val="center"/>
              <w:rPr>
                <w:lang w:val="nl-NL"/>
              </w:rPr>
            </w:pPr>
            <w:r w:rsidRPr="00570752">
              <w:rPr>
                <w:lang w:val="nl-NL"/>
              </w:rPr>
              <w:t>Học thụ động</w:t>
            </w:r>
          </w:p>
        </w:tc>
        <w:tc>
          <w:tcPr>
            <w:tcW w:w="2288" w:type="dxa"/>
            <w:gridSpan w:val="2"/>
          </w:tcPr>
          <w:p w:rsidR="00403D00" w:rsidRPr="00570752" w:rsidRDefault="00403D00" w:rsidP="0063210E">
            <w:pPr>
              <w:spacing w:line="360" w:lineRule="auto"/>
              <w:jc w:val="center"/>
              <w:rPr>
                <w:lang w:val="nl-NL"/>
              </w:rPr>
            </w:pPr>
            <w:r w:rsidRPr="00570752">
              <w:rPr>
                <w:lang w:val="nl-NL"/>
              </w:rPr>
              <w:t>Không thích học</w:t>
            </w:r>
          </w:p>
        </w:tc>
      </w:tr>
      <w:tr w:rsidR="00403D00" w:rsidRPr="00570752" w:rsidTr="000428A4">
        <w:trPr>
          <w:jc w:val="center"/>
        </w:trPr>
        <w:tc>
          <w:tcPr>
            <w:tcW w:w="1853" w:type="dxa"/>
            <w:vMerge/>
          </w:tcPr>
          <w:p w:rsidR="00403D00" w:rsidRPr="00570752" w:rsidRDefault="00403D00" w:rsidP="0063210E">
            <w:pPr>
              <w:spacing w:line="360" w:lineRule="auto"/>
              <w:jc w:val="center"/>
              <w:rPr>
                <w:lang w:val="nl-NL"/>
              </w:rPr>
            </w:pPr>
          </w:p>
        </w:tc>
        <w:tc>
          <w:tcPr>
            <w:tcW w:w="981" w:type="dxa"/>
            <w:vMerge/>
          </w:tcPr>
          <w:p w:rsidR="00403D00" w:rsidRPr="00570752" w:rsidRDefault="00403D00" w:rsidP="0063210E">
            <w:pPr>
              <w:spacing w:line="360" w:lineRule="auto"/>
              <w:jc w:val="center"/>
              <w:rPr>
                <w:lang w:val="nl-NL"/>
              </w:rPr>
            </w:pPr>
          </w:p>
        </w:tc>
        <w:tc>
          <w:tcPr>
            <w:tcW w:w="1199" w:type="dxa"/>
          </w:tcPr>
          <w:p w:rsidR="00403D00" w:rsidRPr="00570752" w:rsidRDefault="00403D00" w:rsidP="0063210E">
            <w:pPr>
              <w:spacing w:line="360" w:lineRule="auto"/>
              <w:jc w:val="center"/>
              <w:rPr>
                <w:lang w:val="nl-NL"/>
              </w:rPr>
            </w:pPr>
            <w:r w:rsidRPr="00570752">
              <w:rPr>
                <w:lang w:val="nl-NL"/>
              </w:rPr>
              <w:t>Số lượng</w:t>
            </w:r>
          </w:p>
        </w:tc>
        <w:tc>
          <w:tcPr>
            <w:tcW w:w="1090" w:type="dxa"/>
          </w:tcPr>
          <w:p w:rsidR="00403D00" w:rsidRPr="00570752" w:rsidRDefault="00403D00" w:rsidP="0063210E">
            <w:pPr>
              <w:spacing w:line="360" w:lineRule="auto"/>
              <w:jc w:val="center"/>
              <w:rPr>
                <w:lang w:val="nl-NL"/>
              </w:rPr>
            </w:pPr>
            <w:r w:rsidRPr="00570752">
              <w:rPr>
                <w:lang w:val="nl-NL"/>
              </w:rPr>
              <w:t>Tỉ lệ</w:t>
            </w:r>
          </w:p>
        </w:tc>
        <w:tc>
          <w:tcPr>
            <w:tcW w:w="1308" w:type="dxa"/>
          </w:tcPr>
          <w:p w:rsidR="00403D00" w:rsidRPr="00570752" w:rsidRDefault="00403D00" w:rsidP="0063210E">
            <w:pPr>
              <w:spacing w:line="360" w:lineRule="auto"/>
              <w:jc w:val="center"/>
              <w:rPr>
                <w:lang w:val="nl-NL"/>
              </w:rPr>
            </w:pPr>
            <w:r w:rsidRPr="00570752">
              <w:rPr>
                <w:lang w:val="nl-NL"/>
              </w:rPr>
              <w:t>Số lượng</w:t>
            </w:r>
          </w:p>
        </w:tc>
        <w:tc>
          <w:tcPr>
            <w:tcW w:w="1090" w:type="dxa"/>
          </w:tcPr>
          <w:p w:rsidR="00403D00" w:rsidRPr="00570752" w:rsidRDefault="00403D00" w:rsidP="0063210E">
            <w:pPr>
              <w:spacing w:line="360" w:lineRule="auto"/>
              <w:jc w:val="center"/>
              <w:rPr>
                <w:lang w:val="nl-NL"/>
              </w:rPr>
            </w:pPr>
            <w:r w:rsidRPr="00570752">
              <w:rPr>
                <w:lang w:val="nl-NL"/>
              </w:rPr>
              <w:t>Tỉ lệ</w:t>
            </w:r>
          </w:p>
        </w:tc>
        <w:tc>
          <w:tcPr>
            <w:tcW w:w="1199" w:type="dxa"/>
          </w:tcPr>
          <w:p w:rsidR="00403D00" w:rsidRPr="00570752" w:rsidRDefault="00403D00" w:rsidP="0063210E">
            <w:pPr>
              <w:spacing w:line="360" w:lineRule="auto"/>
              <w:jc w:val="center"/>
              <w:rPr>
                <w:lang w:val="nl-NL"/>
              </w:rPr>
            </w:pPr>
            <w:r w:rsidRPr="00570752">
              <w:rPr>
                <w:lang w:val="nl-NL"/>
              </w:rPr>
              <w:t>Số lượng</w:t>
            </w:r>
          </w:p>
        </w:tc>
        <w:tc>
          <w:tcPr>
            <w:tcW w:w="1089" w:type="dxa"/>
          </w:tcPr>
          <w:p w:rsidR="00403D00" w:rsidRPr="00570752" w:rsidRDefault="00403D00" w:rsidP="0063210E">
            <w:pPr>
              <w:spacing w:line="360" w:lineRule="auto"/>
              <w:jc w:val="center"/>
              <w:rPr>
                <w:lang w:val="nl-NL"/>
              </w:rPr>
            </w:pPr>
            <w:r w:rsidRPr="00570752">
              <w:rPr>
                <w:lang w:val="nl-NL"/>
              </w:rPr>
              <w:t>Tỉ lệ</w:t>
            </w:r>
          </w:p>
        </w:tc>
      </w:tr>
      <w:tr w:rsidR="00403D00" w:rsidRPr="00570752" w:rsidTr="000428A4">
        <w:trPr>
          <w:jc w:val="center"/>
        </w:trPr>
        <w:tc>
          <w:tcPr>
            <w:tcW w:w="1853" w:type="dxa"/>
          </w:tcPr>
          <w:p w:rsidR="00403D00" w:rsidRPr="00570752" w:rsidRDefault="00403D00" w:rsidP="0063210E">
            <w:pPr>
              <w:spacing w:line="360" w:lineRule="auto"/>
              <w:jc w:val="center"/>
              <w:rPr>
                <w:lang w:val="nl-NL"/>
              </w:rPr>
            </w:pPr>
            <w:r w:rsidRPr="00570752">
              <w:rPr>
                <w:lang w:val="nl-NL"/>
              </w:rPr>
              <w:t>Lịch sử - Địa lí</w:t>
            </w:r>
          </w:p>
        </w:tc>
        <w:tc>
          <w:tcPr>
            <w:tcW w:w="981" w:type="dxa"/>
          </w:tcPr>
          <w:p w:rsidR="00403D00" w:rsidRPr="00570752" w:rsidRDefault="00403D00" w:rsidP="0063210E">
            <w:pPr>
              <w:spacing w:line="360" w:lineRule="auto"/>
              <w:jc w:val="center"/>
              <w:rPr>
                <w:lang w:val="nl-NL"/>
              </w:rPr>
            </w:pPr>
            <w:r w:rsidRPr="00570752">
              <w:rPr>
                <w:lang w:val="nl-NL"/>
              </w:rPr>
              <w:t>36</w:t>
            </w:r>
          </w:p>
        </w:tc>
        <w:tc>
          <w:tcPr>
            <w:tcW w:w="1199" w:type="dxa"/>
          </w:tcPr>
          <w:p w:rsidR="00403D00" w:rsidRPr="00570752" w:rsidRDefault="00403D00" w:rsidP="0063210E">
            <w:pPr>
              <w:spacing w:line="360" w:lineRule="auto"/>
              <w:jc w:val="center"/>
              <w:rPr>
                <w:lang w:val="nl-NL"/>
              </w:rPr>
            </w:pPr>
            <w:r w:rsidRPr="00570752">
              <w:rPr>
                <w:lang w:val="nl-NL"/>
              </w:rPr>
              <w:t>14</w:t>
            </w:r>
          </w:p>
        </w:tc>
        <w:tc>
          <w:tcPr>
            <w:tcW w:w="1090" w:type="dxa"/>
          </w:tcPr>
          <w:p w:rsidR="00403D00" w:rsidRPr="00570752" w:rsidRDefault="00403D00" w:rsidP="0063210E">
            <w:pPr>
              <w:spacing w:line="360" w:lineRule="auto"/>
              <w:jc w:val="center"/>
              <w:rPr>
                <w:lang w:val="nl-NL"/>
              </w:rPr>
            </w:pPr>
            <w:r w:rsidRPr="00570752">
              <w:rPr>
                <w:lang w:val="nl-NL"/>
              </w:rPr>
              <w:t>38,89%</w:t>
            </w:r>
          </w:p>
        </w:tc>
        <w:tc>
          <w:tcPr>
            <w:tcW w:w="1308" w:type="dxa"/>
          </w:tcPr>
          <w:p w:rsidR="00403D00" w:rsidRPr="00570752" w:rsidRDefault="00403D00" w:rsidP="0063210E">
            <w:pPr>
              <w:spacing w:line="360" w:lineRule="auto"/>
              <w:jc w:val="center"/>
              <w:rPr>
                <w:lang w:val="nl-NL"/>
              </w:rPr>
            </w:pPr>
            <w:r w:rsidRPr="00570752">
              <w:rPr>
                <w:lang w:val="nl-NL"/>
              </w:rPr>
              <w:t>12</w:t>
            </w:r>
          </w:p>
        </w:tc>
        <w:tc>
          <w:tcPr>
            <w:tcW w:w="1090" w:type="dxa"/>
          </w:tcPr>
          <w:p w:rsidR="00403D00" w:rsidRPr="00570752" w:rsidRDefault="00403D00" w:rsidP="0063210E">
            <w:pPr>
              <w:spacing w:line="360" w:lineRule="auto"/>
              <w:jc w:val="center"/>
              <w:rPr>
                <w:lang w:val="nl-NL"/>
              </w:rPr>
            </w:pPr>
            <w:r w:rsidRPr="00570752">
              <w:rPr>
                <w:lang w:val="nl-NL"/>
              </w:rPr>
              <w:t>33,34%</w:t>
            </w:r>
          </w:p>
        </w:tc>
        <w:tc>
          <w:tcPr>
            <w:tcW w:w="1199" w:type="dxa"/>
          </w:tcPr>
          <w:p w:rsidR="00403D00" w:rsidRPr="00570752" w:rsidRDefault="00403D00" w:rsidP="0063210E">
            <w:pPr>
              <w:spacing w:line="360" w:lineRule="auto"/>
              <w:jc w:val="center"/>
              <w:rPr>
                <w:lang w:val="nl-NL"/>
              </w:rPr>
            </w:pPr>
            <w:r w:rsidRPr="00570752">
              <w:rPr>
                <w:lang w:val="nl-NL"/>
              </w:rPr>
              <w:t>10</w:t>
            </w:r>
          </w:p>
        </w:tc>
        <w:tc>
          <w:tcPr>
            <w:tcW w:w="1089" w:type="dxa"/>
          </w:tcPr>
          <w:p w:rsidR="00403D00" w:rsidRPr="00570752" w:rsidRDefault="00403D00" w:rsidP="0063210E">
            <w:pPr>
              <w:spacing w:line="360" w:lineRule="auto"/>
              <w:jc w:val="center"/>
              <w:rPr>
                <w:lang w:val="nl-NL"/>
              </w:rPr>
            </w:pPr>
            <w:r w:rsidRPr="00570752">
              <w:rPr>
                <w:lang w:val="nl-NL"/>
              </w:rPr>
              <w:t>27,77%</w:t>
            </w:r>
          </w:p>
        </w:tc>
      </w:tr>
    </w:tbl>
    <w:p w:rsidR="00403D00" w:rsidRPr="00570752" w:rsidRDefault="00403D00" w:rsidP="0063210E">
      <w:pPr>
        <w:spacing w:line="360" w:lineRule="auto"/>
        <w:jc w:val="both"/>
        <w:rPr>
          <w:lang w:val="nl-NL"/>
        </w:rPr>
      </w:pPr>
    </w:p>
    <w:p w:rsidR="00403D00" w:rsidRPr="00570752" w:rsidRDefault="00403D00" w:rsidP="0063210E">
      <w:pPr>
        <w:spacing w:line="360" w:lineRule="auto"/>
        <w:jc w:val="both"/>
        <w:rPr>
          <w:lang w:val="nl-NL"/>
        </w:rPr>
      </w:pPr>
      <w:r w:rsidRPr="00570752">
        <w:rPr>
          <w:lang w:val="nl-NL"/>
        </w:rPr>
        <w:t xml:space="preserve">           Từ những cơ sở đã nêu trên, việc "</w:t>
      </w:r>
      <w:r w:rsidRPr="00570752">
        <w:rPr>
          <w:i/>
          <w:lang w:val="nl-NL"/>
        </w:rPr>
        <w:t>Tạo hứng thú học tập và phát huy tính tích cực, chủ động, sáng tạo</w:t>
      </w:r>
      <w:r w:rsidRPr="00570752">
        <w:rPr>
          <w:lang w:val="nl-NL"/>
        </w:rPr>
        <w:t>" của học sinh khi học các môn : Lịch sử, Địa lí" là hết sức cần thiết và cấp bách. Qua nhiều năm giảng dạy ở khối lớp 5, tôi thấy trò chơi học tập đem lại kết quả rất tốt đối với các em học sinh khi học môn Lịch sử và Địa lí.</w:t>
      </w:r>
    </w:p>
    <w:p w:rsidR="00403D00" w:rsidRPr="00570752" w:rsidRDefault="00403D00" w:rsidP="0063210E">
      <w:pPr>
        <w:spacing w:line="360" w:lineRule="auto"/>
        <w:jc w:val="both"/>
        <w:rPr>
          <w:lang w:val="nl-NL"/>
        </w:rPr>
      </w:pPr>
      <w:r w:rsidRPr="00570752">
        <w:rPr>
          <w:lang w:val="nl-NL"/>
        </w:rPr>
        <w:tab/>
        <w:t>Tóm lại, trò chơi nói chung, trò chơi học tập nói riêng giúp cho học sinh phát triển toàn diện các năng lực một cách tự nhiên, giúp cho các em trao đổi kinh nghiệm, tương tác lẫn nhau, từ đó các em tiếp thu kiến thức một cách dễ dàng.</w:t>
      </w:r>
    </w:p>
    <w:p w:rsidR="00403D00" w:rsidRPr="00570752" w:rsidRDefault="00403D00" w:rsidP="0063210E">
      <w:pPr>
        <w:spacing w:line="360" w:lineRule="auto"/>
        <w:jc w:val="both"/>
        <w:rPr>
          <w:lang w:val="nl-NL"/>
        </w:rPr>
      </w:pPr>
      <w:r w:rsidRPr="00570752">
        <w:rPr>
          <w:lang w:val="nl-NL"/>
        </w:rPr>
        <w:t xml:space="preserve">       </w:t>
      </w:r>
      <w:r w:rsidRPr="00570752">
        <w:rPr>
          <w:lang w:val="nl-NL"/>
        </w:rPr>
        <w:tab/>
        <w:t>Từ đó tôi đề ra phương hướng và các biện pháp tiến hành cụ thể sau.</w:t>
      </w:r>
    </w:p>
    <w:p w:rsidR="00403D00" w:rsidRPr="0063210E" w:rsidRDefault="00403D00" w:rsidP="0063210E">
      <w:pPr>
        <w:spacing w:line="360" w:lineRule="auto"/>
        <w:jc w:val="both"/>
        <w:rPr>
          <w:b/>
          <w:lang w:val="nl-NL"/>
        </w:rPr>
      </w:pPr>
      <w:r w:rsidRPr="0063210E">
        <w:rPr>
          <w:b/>
          <w:lang w:val="nl-NL"/>
        </w:rPr>
        <w:t>II. Các biện pháp thực hiện</w:t>
      </w:r>
    </w:p>
    <w:p w:rsidR="00403D00" w:rsidRPr="00570752" w:rsidRDefault="00403D00" w:rsidP="0063210E">
      <w:pPr>
        <w:spacing w:line="360" w:lineRule="auto"/>
        <w:jc w:val="both"/>
        <w:rPr>
          <w:b/>
          <w:i/>
          <w:lang w:val="nl-NL"/>
        </w:rPr>
      </w:pPr>
      <w:r w:rsidRPr="00570752">
        <w:rPr>
          <w:b/>
          <w:lang w:val="nl-NL"/>
        </w:rPr>
        <w:t>1. Nội dung nghiên cứu</w:t>
      </w:r>
      <w:r w:rsidRPr="00570752">
        <w:rPr>
          <w:b/>
          <w:i/>
          <w:lang w:val="nl-NL"/>
        </w:rPr>
        <w:t>:</w:t>
      </w:r>
    </w:p>
    <w:p w:rsidR="00403D00" w:rsidRPr="00570752" w:rsidRDefault="00403D00" w:rsidP="0063210E">
      <w:pPr>
        <w:spacing w:line="360" w:lineRule="auto"/>
        <w:jc w:val="both"/>
        <w:rPr>
          <w:lang w:val="nl-NL"/>
        </w:rPr>
      </w:pPr>
      <w:r w:rsidRPr="00570752">
        <w:rPr>
          <w:lang w:val="nl-NL"/>
        </w:rPr>
        <w:t xml:space="preserve">   a. Lịch sử:</w:t>
      </w:r>
    </w:p>
    <w:p w:rsidR="00403D00" w:rsidRPr="00570752" w:rsidRDefault="00403D00" w:rsidP="0063210E">
      <w:pPr>
        <w:spacing w:line="360" w:lineRule="auto"/>
        <w:jc w:val="both"/>
        <w:rPr>
          <w:i/>
          <w:lang w:val="nl-NL"/>
        </w:rPr>
      </w:pPr>
      <w:r w:rsidRPr="00570752">
        <w:rPr>
          <w:lang w:val="nl-NL"/>
        </w:rPr>
        <w:t xml:space="preserve">  </w:t>
      </w:r>
      <w:r w:rsidRPr="00570752">
        <w:rPr>
          <w:i/>
          <w:lang w:val="nl-NL"/>
        </w:rPr>
        <w:t>* Hơn tám mươi năm chống thực dân Pháp xâm lược và đô hộ (1858 – 1945):</w:t>
      </w:r>
    </w:p>
    <w:p w:rsidR="00403D00" w:rsidRPr="00570752" w:rsidRDefault="00403D00" w:rsidP="0063210E">
      <w:pPr>
        <w:spacing w:line="360" w:lineRule="auto"/>
        <w:jc w:val="both"/>
        <w:rPr>
          <w:lang w:val="nl-NL"/>
        </w:rPr>
      </w:pPr>
      <w:r w:rsidRPr="00570752">
        <w:rPr>
          <w:i/>
          <w:lang w:val="nl-NL"/>
        </w:rPr>
        <w:t xml:space="preserve">    </w:t>
      </w:r>
      <w:r w:rsidRPr="00570752">
        <w:rPr>
          <w:lang w:val="nl-NL"/>
        </w:rPr>
        <w:t>- “ Bình Tây Đại nguyên soái Trương Định”.</w:t>
      </w:r>
    </w:p>
    <w:p w:rsidR="00403D00" w:rsidRPr="00570752" w:rsidRDefault="00403D00" w:rsidP="0063210E">
      <w:pPr>
        <w:spacing w:line="360" w:lineRule="auto"/>
        <w:jc w:val="both"/>
        <w:rPr>
          <w:lang w:val="nl-NL"/>
        </w:rPr>
      </w:pPr>
      <w:r w:rsidRPr="00570752">
        <w:rPr>
          <w:lang w:val="nl-NL"/>
        </w:rPr>
        <w:t xml:space="preserve">    - Nguyễn Trường Tộ mong muốn canh tân đất nước.</w:t>
      </w:r>
    </w:p>
    <w:p w:rsidR="00403D00" w:rsidRPr="00570752" w:rsidRDefault="00403D00" w:rsidP="0063210E">
      <w:pPr>
        <w:spacing w:line="360" w:lineRule="auto"/>
        <w:jc w:val="both"/>
        <w:rPr>
          <w:lang w:val="nl-NL"/>
        </w:rPr>
      </w:pPr>
      <w:r w:rsidRPr="00570752">
        <w:rPr>
          <w:lang w:val="nl-NL"/>
        </w:rPr>
        <w:t xml:space="preserve">    - Cuộc phản công ở kinh thành Huế.</w:t>
      </w:r>
    </w:p>
    <w:p w:rsidR="00403D00" w:rsidRPr="00570752" w:rsidRDefault="00403D00" w:rsidP="0063210E">
      <w:pPr>
        <w:spacing w:line="360" w:lineRule="auto"/>
        <w:jc w:val="both"/>
        <w:rPr>
          <w:lang w:val="nl-NL"/>
        </w:rPr>
      </w:pPr>
      <w:r w:rsidRPr="00570752">
        <w:rPr>
          <w:lang w:val="nl-NL"/>
        </w:rPr>
        <w:t xml:space="preserve">    - Xã hội Việt Nam cuối thế kỉ XIX – đầu thế kỉ XX.</w:t>
      </w:r>
    </w:p>
    <w:p w:rsidR="00403D00" w:rsidRPr="00570752" w:rsidRDefault="00403D00" w:rsidP="0063210E">
      <w:pPr>
        <w:spacing w:line="360" w:lineRule="auto"/>
        <w:jc w:val="both"/>
        <w:rPr>
          <w:lang w:val="nl-NL"/>
        </w:rPr>
      </w:pPr>
      <w:r w:rsidRPr="00570752">
        <w:rPr>
          <w:lang w:val="nl-NL"/>
        </w:rPr>
        <w:t xml:space="preserve">    - Phan Bội Châu và phong trào Đông Du.</w:t>
      </w:r>
    </w:p>
    <w:p w:rsidR="00403D00" w:rsidRPr="00570752" w:rsidRDefault="00403D00" w:rsidP="0063210E">
      <w:pPr>
        <w:spacing w:line="360" w:lineRule="auto"/>
        <w:jc w:val="both"/>
        <w:rPr>
          <w:lang w:val="nl-NL"/>
        </w:rPr>
      </w:pPr>
      <w:r w:rsidRPr="00570752">
        <w:rPr>
          <w:lang w:val="nl-NL"/>
        </w:rPr>
        <w:t xml:space="preserve">    - Quyết chí ra đi tìm đường cứu nước.</w:t>
      </w:r>
    </w:p>
    <w:p w:rsidR="00403D00" w:rsidRPr="00570752" w:rsidRDefault="00403D00" w:rsidP="0063210E">
      <w:pPr>
        <w:spacing w:line="360" w:lineRule="auto"/>
        <w:jc w:val="both"/>
        <w:rPr>
          <w:lang w:val="nl-NL"/>
        </w:rPr>
      </w:pPr>
      <w:r w:rsidRPr="00570752">
        <w:rPr>
          <w:lang w:val="nl-NL"/>
        </w:rPr>
        <w:t xml:space="preserve">    - Đảng cộng sản Việt Nam ra đời.</w:t>
      </w:r>
    </w:p>
    <w:p w:rsidR="00403D00" w:rsidRPr="00570752" w:rsidRDefault="00403D00" w:rsidP="0063210E">
      <w:pPr>
        <w:spacing w:line="360" w:lineRule="auto"/>
        <w:jc w:val="both"/>
        <w:rPr>
          <w:lang w:val="nl-NL"/>
        </w:rPr>
      </w:pPr>
      <w:r w:rsidRPr="00570752">
        <w:rPr>
          <w:lang w:val="nl-NL"/>
        </w:rPr>
        <w:t xml:space="preserve">    - Xô Viết Nghệ Tĩnh.</w:t>
      </w:r>
    </w:p>
    <w:p w:rsidR="00403D00" w:rsidRPr="00570752" w:rsidRDefault="00403D00" w:rsidP="0063210E">
      <w:pPr>
        <w:spacing w:line="360" w:lineRule="auto"/>
        <w:jc w:val="both"/>
        <w:rPr>
          <w:lang w:val="nl-NL"/>
        </w:rPr>
      </w:pPr>
      <w:r w:rsidRPr="00570752">
        <w:rPr>
          <w:lang w:val="nl-NL"/>
        </w:rPr>
        <w:t xml:space="preserve">    - Cách mạng mùa thu.</w:t>
      </w:r>
    </w:p>
    <w:p w:rsidR="00403D00" w:rsidRPr="00570752" w:rsidRDefault="00403D00" w:rsidP="0063210E">
      <w:pPr>
        <w:spacing w:line="360" w:lineRule="auto"/>
        <w:jc w:val="both"/>
        <w:rPr>
          <w:lang w:val="nl-NL"/>
        </w:rPr>
      </w:pPr>
      <w:r w:rsidRPr="00570752">
        <w:rPr>
          <w:lang w:val="nl-NL"/>
        </w:rPr>
        <w:t xml:space="preserve">    - Bác Hồ đọc tuyên ngôn độc lập.</w:t>
      </w:r>
    </w:p>
    <w:p w:rsidR="00403D00" w:rsidRPr="00570752" w:rsidRDefault="00403D00" w:rsidP="0063210E">
      <w:pPr>
        <w:spacing w:line="360" w:lineRule="auto"/>
        <w:jc w:val="both"/>
        <w:rPr>
          <w:i/>
          <w:lang w:val="nl-NL"/>
        </w:rPr>
      </w:pPr>
      <w:r w:rsidRPr="00570752">
        <w:rPr>
          <w:lang w:val="nl-NL"/>
        </w:rPr>
        <w:t xml:space="preserve">    </w:t>
      </w:r>
      <w:r w:rsidRPr="00570752">
        <w:rPr>
          <w:i/>
          <w:lang w:val="nl-NL"/>
        </w:rPr>
        <w:t>* Bảo vệ chính quyền non trẻ, trường kì kháng chiến chống thực dân Pháp (1945 – 1954):</w:t>
      </w:r>
    </w:p>
    <w:p w:rsidR="00403D00" w:rsidRPr="00570752" w:rsidRDefault="00403D00" w:rsidP="0063210E">
      <w:pPr>
        <w:spacing w:line="360" w:lineRule="auto"/>
        <w:jc w:val="both"/>
        <w:rPr>
          <w:lang w:val="nl-NL"/>
        </w:rPr>
      </w:pPr>
      <w:r w:rsidRPr="00570752">
        <w:rPr>
          <w:lang w:val="nl-NL"/>
        </w:rPr>
        <w:t xml:space="preserve">    - Vượt qua tình thế hiểm nghèo.</w:t>
      </w:r>
    </w:p>
    <w:p w:rsidR="00403D00" w:rsidRPr="00570752" w:rsidRDefault="00403D00" w:rsidP="0063210E">
      <w:pPr>
        <w:spacing w:line="360" w:lineRule="auto"/>
        <w:jc w:val="both"/>
        <w:rPr>
          <w:lang w:val="nl-NL"/>
        </w:rPr>
      </w:pPr>
      <w:r w:rsidRPr="00570752">
        <w:rPr>
          <w:lang w:val="nl-NL"/>
        </w:rPr>
        <w:t xml:space="preserve">    - “Thà hi sinh tất cả , chứ nhất định không chịu mất nước”</w:t>
      </w:r>
    </w:p>
    <w:p w:rsidR="00403D00" w:rsidRPr="00570752" w:rsidRDefault="00403D00" w:rsidP="0063210E">
      <w:pPr>
        <w:spacing w:line="360" w:lineRule="auto"/>
        <w:jc w:val="both"/>
        <w:rPr>
          <w:lang w:val="nl-NL"/>
        </w:rPr>
      </w:pPr>
      <w:r w:rsidRPr="00570752">
        <w:rPr>
          <w:lang w:val="nl-NL"/>
        </w:rPr>
        <w:t xml:space="preserve">    - Thu – Đông 1947, Việt Bắc “mồ chôn giặc Pháp”.</w:t>
      </w:r>
    </w:p>
    <w:p w:rsidR="00403D00" w:rsidRPr="00570752" w:rsidRDefault="00403D00" w:rsidP="0063210E">
      <w:pPr>
        <w:spacing w:line="360" w:lineRule="auto"/>
        <w:jc w:val="both"/>
        <w:rPr>
          <w:lang w:val="nl-NL"/>
        </w:rPr>
      </w:pPr>
      <w:r w:rsidRPr="00570752">
        <w:rPr>
          <w:lang w:val="nl-NL"/>
        </w:rPr>
        <w:t xml:space="preserve">    - Chiến thắng Biên giới thu – đông 1950.</w:t>
      </w:r>
    </w:p>
    <w:p w:rsidR="00403D00" w:rsidRPr="00570752" w:rsidRDefault="00403D00" w:rsidP="0063210E">
      <w:pPr>
        <w:spacing w:line="360" w:lineRule="auto"/>
        <w:jc w:val="both"/>
        <w:rPr>
          <w:lang w:val="nl-NL"/>
        </w:rPr>
      </w:pPr>
      <w:r w:rsidRPr="00570752">
        <w:rPr>
          <w:lang w:val="nl-NL"/>
        </w:rPr>
        <w:t xml:space="preserve">    - Hậu phương những năm sau chiến dịch Biên giới.</w:t>
      </w:r>
    </w:p>
    <w:p w:rsidR="00403D00" w:rsidRPr="00570752" w:rsidRDefault="00403D00" w:rsidP="0063210E">
      <w:pPr>
        <w:spacing w:line="360" w:lineRule="auto"/>
        <w:jc w:val="both"/>
        <w:rPr>
          <w:lang w:val="nl-NL"/>
        </w:rPr>
      </w:pPr>
      <w:r w:rsidRPr="00570752">
        <w:rPr>
          <w:lang w:val="nl-NL"/>
        </w:rPr>
        <w:t xml:space="preserve">    - Chiến thắng lịch sử Điện Biên Phủ.</w:t>
      </w:r>
    </w:p>
    <w:p w:rsidR="00403D00" w:rsidRPr="00570752" w:rsidRDefault="00403D00" w:rsidP="0063210E">
      <w:pPr>
        <w:spacing w:line="360" w:lineRule="auto"/>
        <w:jc w:val="both"/>
        <w:rPr>
          <w:i/>
          <w:lang w:val="nl-NL"/>
        </w:rPr>
      </w:pPr>
      <w:r w:rsidRPr="00570752">
        <w:rPr>
          <w:lang w:val="nl-NL"/>
        </w:rPr>
        <w:t xml:space="preserve">   </w:t>
      </w:r>
      <w:r w:rsidRPr="00570752">
        <w:rPr>
          <w:i/>
          <w:lang w:val="nl-NL"/>
        </w:rPr>
        <w:t>* Xây dựng chủ nghĩa xã hội ở miền Bắc và đấu tranh thống nhất đất nước (1954 – 1975):</w:t>
      </w:r>
    </w:p>
    <w:p w:rsidR="00403D00" w:rsidRPr="00570752" w:rsidRDefault="00403D00" w:rsidP="0063210E">
      <w:pPr>
        <w:spacing w:line="360" w:lineRule="auto"/>
        <w:jc w:val="both"/>
      </w:pPr>
      <w:r w:rsidRPr="00570752">
        <w:rPr>
          <w:lang w:val="nl-NL"/>
        </w:rPr>
        <w:t xml:space="preserve">    </w:t>
      </w:r>
      <w:r w:rsidRPr="00570752">
        <w:t>- Nước nhà bị chia cắt.</w:t>
      </w:r>
    </w:p>
    <w:p w:rsidR="00403D00" w:rsidRPr="00570752" w:rsidRDefault="00403D00" w:rsidP="0063210E">
      <w:pPr>
        <w:spacing w:line="360" w:lineRule="auto"/>
        <w:jc w:val="both"/>
      </w:pPr>
      <w:r w:rsidRPr="00570752">
        <w:t xml:space="preserve">    - Bến Tre đồng khởi.</w:t>
      </w:r>
    </w:p>
    <w:p w:rsidR="00403D00" w:rsidRPr="00570752" w:rsidRDefault="00403D00" w:rsidP="0063210E">
      <w:pPr>
        <w:spacing w:line="360" w:lineRule="auto"/>
        <w:jc w:val="both"/>
      </w:pPr>
      <w:r w:rsidRPr="00570752">
        <w:t xml:space="preserve">    - Nhà máy hiện đại đầu tiên của nước ta.</w:t>
      </w:r>
    </w:p>
    <w:p w:rsidR="00403D00" w:rsidRPr="00570752" w:rsidRDefault="00403D00" w:rsidP="0063210E">
      <w:pPr>
        <w:spacing w:line="360" w:lineRule="auto"/>
        <w:jc w:val="both"/>
      </w:pPr>
      <w:r w:rsidRPr="00570752">
        <w:t xml:space="preserve">    - Đường Trường Sơn.</w:t>
      </w:r>
    </w:p>
    <w:p w:rsidR="00403D00" w:rsidRPr="00570752" w:rsidRDefault="00403D00" w:rsidP="0063210E">
      <w:pPr>
        <w:spacing w:line="360" w:lineRule="auto"/>
        <w:jc w:val="both"/>
      </w:pPr>
      <w:r w:rsidRPr="00570752">
        <w:t xml:space="preserve">    - Sấm sét đêm giao thừa.</w:t>
      </w:r>
    </w:p>
    <w:p w:rsidR="00403D00" w:rsidRPr="00570752" w:rsidRDefault="00403D00" w:rsidP="0063210E">
      <w:pPr>
        <w:spacing w:line="360" w:lineRule="auto"/>
        <w:jc w:val="both"/>
      </w:pPr>
      <w:r w:rsidRPr="00570752">
        <w:t xml:space="preserve">    - Chiến thắng “Điện Biên Phủ trên không”.</w:t>
      </w:r>
    </w:p>
    <w:p w:rsidR="00403D00" w:rsidRPr="00570752" w:rsidRDefault="00403D00" w:rsidP="0063210E">
      <w:pPr>
        <w:spacing w:line="360" w:lineRule="auto"/>
        <w:jc w:val="both"/>
      </w:pPr>
      <w:r w:rsidRPr="00570752">
        <w:t xml:space="preserve">    - Lễ kí Hiệp định Pa-ri.</w:t>
      </w:r>
    </w:p>
    <w:p w:rsidR="00403D00" w:rsidRPr="00570752" w:rsidRDefault="00403D00" w:rsidP="0063210E">
      <w:pPr>
        <w:spacing w:line="360" w:lineRule="auto"/>
        <w:jc w:val="both"/>
      </w:pPr>
      <w:r w:rsidRPr="00570752">
        <w:t xml:space="preserve">    - Tiến vào Dinh Độc Lập.</w:t>
      </w:r>
    </w:p>
    <w:p w:rsidR="00403D00" w:rsidRPr="00570752" w:rsidRDefault="00403D00" w:rsidP="0063210E">
      <w:pPr>
        <w:spacing w:line="360" w:lineRule="auto"/>
        <w:jc w:val="both"/>
        <w:rPr>
          <w:i/>
        </w:rPr>
      </w:pPr>
      <w:r w:rsidRPr="00570752">
        <w:t xml:space="preserve"> </w:t>
      </w:r>
      <w:r w:rsidRPr="00570752">
        <w:rPr>
          <w:i/>
        </w:rPr>
        <w:t>* Xây dựng chủ nghĩa xã hội trong cả nước (1975 đến nay):</w:t>
      </w:r>
    </w:p>
    <w:p w:rsidR="00403D00" w:rsidRPr="00570752" w:rsidRDefault="00403D00" w:rsidP="0063210E">
      <w:pPr>
        <w:spacing w:line="360" w:lineRule="auto"/>
        <w:jc w:val="both"/>
      </w:pPr>
      <w:r w:rsidRPr="00570752">
        <w:t xml:space="preserve">    - Hoàn thành thống nhất đất nước.</w:t>
      </w:r>
    </w:p>
    <w:p w:rsidR="00403D00" w:rsidRPr="00570752" w:rsidRDefault="00403D00" w:rsidP="0063210E">
      <w:pPr>
        <w:spacing w:line="360" w:lineRule="auto"/>
        <w:jc w:val="both"/>
      </w:pPr>
      <w:r w:rsidRPr="00570752">
        <w:t xml:space="preserve">    - Xây dựng nhà máy thủy điện Hòa Bình.</w:t>
      </w:r>
    </w:p>
    <w:p w:rsidR="00403D00" w:rsidRPr="00570752" w:rsidRDefault="00403D00" w:rsidP="0063210E">
      <w:pPr>
        <w:spacing w:line="360" w:lineRule="auto"/>
        <w:jc w:val="both"/>
      </w:pPr>
      <w:r>
        <w:t>b</w:t>
      </w:r>
      <w:r w:rsidRPr="00570752">
        <w:t>. Địa lí:</w:t>
      </w:r>
    </w:p>
    <w:p w:rsidR="00403D00" w:rsidRPr="00570752" w:rsidRDefault="00403D00" w:rsidP="0063210E">
      <w:pPr>
        <w:spacing w:line="360" w:lineRule="auto"/>
        <w:jc w:val="both"/>
        <w:rPr>
          <w:i/>
        </w:rPr>
      </w:pPr>
      <w:r w:rsidRPr="00570752">
        <w:t xml:space="preserve">  </w:t>
      </w:r>
      <w:r w:rsidRPr="00570752">
        <w:rPr>
          <w:i/>
        </w:rPr>
        <w:t>* Địa lí Việt nam:</w:t>
      </w:r>
    </w:p>
    <w:p w:rsidR="00403D00" w:rsidRPr="00570752" w:rsidRDefault="00403D00" w:rsidP="0063210E">
      <w:pPr>
        <w:spacing w:line="360" w:lineRule="auto"/>
        <w:ind w:left="327" w:firstLine="327"/>
        <w:jc w:val="both"/>
      </w:pPr>
      <w:r w:rsidRPr="00570752">
        <w:t>- Việt Nam – đất nước chúng ta.</w:t>
      </w:r>
    </w:p>
    <w:p w:rsidR="00403D00" w:rsidRPr="00570752" w:rsidRDefault="00403D00" w:rsidP="0063210E">
      <w:pPr>
        <w:spacing w:line="360" w:lineRule="auto"/>
        <w:ind w:left="327" w:firstLine="327"/>
        <w:jc w:val="both"/>
      </w:pPr>
      <w:r w:rsidRPr="00570752">
        <w:t>- Địa hình và khoáng sản.</w:t>
      </w:r>
    </w:p>
    <w:p w:rsidR="00403D00" w:rsidRPr="00570752" w:rsidRDefault="00403D00" w:rsidP="0063210E">
      <w:pPr>
        <w:spacing w:line="360" w:lineRule="auto"/>
        <w:ind w:left="327" w:firstLine="327"/>
        <w:jc w:val="both"/>
      </w:pPr>
      <w:r w:rsidRPr="00570752">
        <w:t>- Khí hậu.</w:t>
      </w:r>
    </w:p>
    <w:p w:rsidR="00403D00" w:rsidRPr="00570752" w:rsidRDefault="00403D00" w:rsidP="0063210E">
      <w:pPr>
        <w:spacing w:line="360" w:lineRule="auto"/>
        <w:ind w:left="327" w:firstLine="327"/>
        <w:jc w:val="both"/>
      </w:pPr>
      <w:r w:rsidRPr="00570752">
        <w:t>- Sông ngòi</w:t>
      </w:r>
    </w:p>
    <w:p w:rsidR="00403D00" w:rsidRPr="00570752" w:rsidRDefault="00403D00" w:rsidP="0063210E">
      <w:pPr>
        <w:spacing w:line="360" w:lineRule="auto"/>
        <w:ind w:left="327" w:firstLine="327"/>
        <w:jc w:val="both"/>
      </w:pPr>
      <w:r w:rsidRPr="00570752">
        <w:t>- Vùng biển nước ta.</w:t>
      </w:r>
    </w:p>
    <w:p w:rsidR="00403D00" w:rsidRPr="00570752" w:rsidRDefault="00403D00" w:rsidP="0063210E">
      <w:pPr>
        <w:spacing w:line="360" w:lineRule="auto"/>
        <w:ind w:left="327" w:firstLine="327"/>
        <w:jc w:val="both"/>
      </w:pPr>
      <w:r w:rsidRPr="00570752">
        <w:t>- Đất và rừng.</w:t>
      </w:r>
    </w:p>
    <w:p w:rsidR="00403D00" w:rsidRPr="00570752" w:rsidRDefault="00403D00" w:rsidP="0063210E">
      <w:pPr>
        <w:spacing w:line="360" w:lineRule="auto"/>
        <w:ind w:left="327" w:firstLine="327"/>
        <w:jc w:val="both"/>
      </w:pPr>
      <w:r w:rsidRPr="00570752">
        <w:t>- Dân số nước ta.</w:t>
      </w:r>
    </w:p>
    <w:p w:rsidR="00403D00" w:rsidRPr="00570752" w:rsidRDefault="00403D00" w:rsidP="0063210E">
      <w:pPr>
        <w:spacing w:line="360" w:lineRule="auto"/>
        <w:ind w:left="327" w:firstLine="327"/>
        <w:jc w:val="both"/>
      </w:pPr>
      <w:r w:rsidRPr="00570752">
        <w:t>- Các dân tộc, sự phân bố dân cư.</w:t>
      </w:r>
    </w:p>
    <w:p w:rsidR="00403D00" w:rsidRPr="00570752" w:rsidRDefault="00403D00" w:rsidP="0063210E">
      <w:pPr>
        <w:spacing w:line="360" w:lineRule="auto"/>
        <w:ind w:left="327" w:firstLine="327"/>
        <w:jc w:val="both"/>
      </w:pPr>
      <w:r w:rsidRPr="00570752">
        <w:t>- Nông nghiệp.</w:t>
      </w:r>
    </w:p>
    <w:p w:rsidR="00403D00" w:rsidRPr="00570752" w:rsidRDefault="00403D00" w:rsidP="0063210E">
      <w:pPr>
        <w:spacing w:line="360" w:lineRule="auto"/>
        <w:ind w:left="327" w:firstLine="327"/>
        <w:jc w:val="both"/>
      </w:pPr>
      <w:r w:rsidRPr="00570752">
        <w:t>- Lâm nghiệp và thủy sản.</w:t>
      </w:r>
    </w:p>
    <w:p w:rsidR="00403D00" w:rsidRPr="00570752" w:rsidRDefault="00403D00" w:rsidP="0063210E">
      <w:pPr>
        <w:spacing w:line="360" w:lineRule="auto"/>
        <w:ind w:left="327" w:firstLine="327"/>
        <w:jc w:val="both"/>
      </w:pPr>
      <w:r w:rsidRPr="00570752">
        <w:t>- Công nghiệp.</w:t>
      </w:r>
    </w:p>
    <w:p w:rsidR="00403D00" w:rsidRPr="00570752" w:rsidRDefault="00403D00" w:rsidP="0063210E">
      <w:pPr>
        <w:spacing w:line="360" w:lineRule="auto"/>
        <w:ind w:left="327" w:firstLine="327"/>
        <w:jc w:val="both"/>
      </w:pPr>
      <w:r w:rsidRPr="00570752">
        <w:t>- Giao thông vận tải.</w:t>
      </w:r>
    </w:p>
    <w:p w:rsidR="00403D00" w:rsidRPr="00570752" w:rsidRDefault="00403D00" w:rsidP="0063210E">
      <w:pPr>
        <w:spacing w:line="360" w:lineRule="auto"/>
        <w:ind w:left="327" w:firstLine="327"/>
        <w:jc w:val="both"/>
      </w:pPr>
      <w:r w:rsidRPr="00570752">
        <w:t>- Thương mại và du lịch.</w:t>
      </w:r>
    </w:p>
    <w:p w:rsidR="00403D00" w:rsidRPr="00570752" w:rsidRDefault="00403D00" w:rsidP="0063210E">
      <w:pPr>
        <w:spacing w:line="360" w:lineRule="auto"/>
        <w:jc w:val="both"/>
        <w:rPr>
          <w:i/>
        </w:rPr>
      </w:pPr>
      <w:r w:rsidRPr="00570752">
        <w:t xml:space="preserve">  </w:t>
      </w:r>
      <w:r w:rsidRPr="00570752">
        <w:rPr>
          <w:i/>
        </w:rPr>
        <w:t>* Địa lí thế giới:</w:t>
      </w:r>
    </w:p>
    <w:p w:rsidR="00403D00" w:rsidRPr="00570752" w:rsidRDefault="00403D00" w:rsidP="0063210E">
      <w:pPr>
        <w:spacing w:line="360" w:lineRule="auto"/>
        <w:ind w:left="327" w:firstLine="327"/>
        <w:jc w:val="both"/>
      </w:pPr>
      <w:r w:rsidRPr="00570752">
        <w:t>- Châu Á.</w:t>
      </w:r>
    </w:p>
    <w:p w:rsidR="00403D00" w:rsidRPr="00570752" w:rsidRDefault="00403D00" w:rsidP="0063210E">
      <w:pPr>
        <w:spacing w:line="360" w:lineRule="auto"/>
        <w:ind w:left="327" w:firstLine="327"/>
        <w:jc w:val="both"/>
      </w:pPr>
      <w:r w:rsidRPr="00570752">
        <w:t>- Các nước láng giềng của Việt Nam.</w:t>
      </w:r>
    </w:p>
    <w:p w:rsidR="00403D00" w:rsidRPr="00570752" w:rsidRDefault="00403D00" w:rsidP="0063210E">
      <w:pPr>
        <w:spacing w:line="360" w:lineRule="auto"/>
        <w:ind w:left="327" w:firstLine="327"/>
        <w:jc w:val="both"/>
      </w:pPr>
      <w:r w:rsidRPr="00570752">
        <w:t>- Châu Âu.</w:t>
      </w:r>
    </w:p>
    <w:p w:rsidR="00403D00" w:rsidRPr="00570752" w:rsidRDefault="00403D00" w:rsidP="0063210E">
      <w:pPr>
        <w:spacing w:line="360" w:lineRule="auto"/>
        <w:ind w:left="327" w:firstLine="327"/>
        <w:jc w:val="both"/>
      </w:pPr>
      <w:r w:rsidRPr="00570752">
        <w:t>- Một số nước ở Châu Âu.</w:t>
      </w:r>
    </w:p>
    <w:p w:rsidR="00403D00" w:rsidRPr="00570752" w:rsidRDefault="00403D00" w:rsidP="0063210E">
      <w:pPr>
        <w:spacing w:line="360" w:lineRule="auto"/>
        <w:ind w:left="327" w:firstLine="327"/>
        <w:jc w:val="both"/>
      </w:pPr>
      <w:r w:rsidRPr="00570752">
        <w:t>- Châu Phi.</w:t>
      </w:r>
    </w:p>
    <w:p w:rsidR="00403D00" w:rsidRPr="00570752" w:rsidRDefault="00403D00" w:rsidP="0063210E">
      <w:pPr>
        <w:spacing w:line="360" w:lineRule="auto"/>
        <w:ind w:left="327" w:firstLine="327"/>
        <w:jc w:val="both"/>
      </w:pPr>
      <w:r w:rsidRPr="00570752">
        <w:t>- Châu Mĩ.</w:t>
      </w:r>
    </w:p>
    <w:p w:rsidR="00403D00" w:rsidRPr="00570752" w:rsidRDefault="00403D00" w:rsidP="0063210E">
      <w:pPr>
        <w:spacing w:line="360" w:lineRule="auto"/>
        <w:ind w:left="327" w:firstLine="327"/>
        <w:jc w:val="both"/>
      </w:pPr>
      <w:r w:rsidRPr="00570752">
        <w:t>- Châu Đại Dương và châu Nam Cực.</w:t>
      </w:r>
    </w:p>
    <w:p w:rsidR="00403D00" w:rsidRPr="00570752" w:rsidRDefault="00403D00" w:rsidP="0063210E">
      <w:pPr>
        <w:spacing w:line="360" w:lineRule="auto"/>
        <w:ind w:left="327" w:firstLine="327"/>
        <w:jc w:val="both"/>
      </w:pPr>
      <w:r w:rsidRPr="00570752">
        <w:t>- Các đại dương trên thế giới.</w:t>
      </w:r>
    </w:p>
    <w:p w:rsidR="00403D00" w:rsidRPr="00570752" w:rsidRDefault="00403D00" w:rsidP="0063210E">
      <w:pPr>
        <w:spacing w:line="360" w:lineRule="auto"/>
        <w:jc w:val="both"/>
        <w:rPr>
          <w:i/>
        </w:rPr>
      </w:pPr>
      <w:r w:rsidRPr="00570752">
        <w:t xml:space="preserve">  *</w:t>
      </w:r>
      <w:r w:rsidRPr="00570752">
        <w:rPr>
          <w:i/>
        </w:rPr>
        <w:t xml:space="preserve"> Các trò chơi:</w:t>
      </w:r>
    </w:p>
    <w:p w:rsidR="00403D00" w:rsidRPr="00570752" w:rsidRDefault="00403D00" w:rsidP="0063210E">
      <w:pPr>
        <w:spacing w:line="360" w:lineRule="auto"/>
        <w:jc w:val="both"/>
        <w:rPr>
          <w:i/>
        </w:rPr>
      </w:pPr>
      <w:r w:rsidRPr="00570752">
        <w:rPr>
          <w:i/>
        </w:rPr>
        <w:t xml:space="preserve">    A. Các trò chơi khi dạy lịch sử:</w:t>
      </w:r>
    </w:p>
    <w:p w:rsidR="00403D00" w:rsidRPr="00570752" w:rsidRDefault="00403D00" w:rsidP="0063210E">
      <w:pPr>
        <w:spacing w:line="360" w:lineRule="auto"/>
        <w:ind w:left="327"/>
        <w:jc w:val="both"/>
      </w:pPr>
      <w:r w:rsidRPr="00570752">
        <w:t>1. Trò chơi "Hái hoa dân chủ".</w:t>
      </w:r>
    </w:p>
    <w:p w:rsidR="00403D00" w:rsidRPr="00570752" w:rsidRDefault="00403D00" w:rsidP="0063210E">
      <w:pPr>
        <w:spacing w:line="360" w:lineRule="auto"/>
        <w:ind w:left="327"/>
        <w:jc w:val="both"/>
      </w:pPr>
      <w:r w:rsidRPr="00570752">
        <w:t>2. Trò chơi "Ai nhanh ai đúng".</w:t>
      </w:r>
    </w:p>
    <w:p w:rsidR="00403D00" w:rsidRPr="00570752" w:rsidRDefault="00403D00" w:rsidP="0063210E">
      <w:pPr>
        <w:spacing w:line="360" w:lineRule="auto"/>
        <w:ind w:left="327"/>
        <w:jc w:val="both"/>
      </w:pPr>
      <w:r w:rsidRPr="00570752">
        <w:t>3. Trò chơi "Ô chữ kì diệu".</w:t>
      </w:r>
    </w:p>
    <w:p w:rsidR="00403D00" w:rsidRPr="00570752" w:rsidRDefault="00403D00" w:rsidP="0063210E">
      <w:pPr>
        <w:spacing w:line="360" w:lineRule="auto"/>
        <w:ind w:left="327"/>
        <w:jc w:val="both"/>
      </w:pPr>
      <w:r w:rsidRPr="00570752">
        <w:t>4. Trò chơi "Đúng - sai".</w:t>
      </w:r>
    </w:p>
    <w:p w:rsidR="00403D00" w:rsidRPr="00570752" w:rsidRDefault="00403D00" w:rsidP="0063210E">
      <w:pPr>
        <w:spacing w:line="360" w:lineRule="auto"/>
        <w:ind w:left="327"/>
        <w:jc w:val="both"/>
      </w:pPr>
      <w:r w:rsidRPr="00570752">
        <w:t>5. Trò chơi "Đố vui".</w:t>
      </w:r>
    </w:p>
    <w:p w:rsidR="00403D00" w:rsidRPr="00570752" w:rsidRDefault="00403D00" w:rsidP="0063210E">
      <w:pPr>
        <w:spacing w:line="360" w:lineRule="auto"/>
        <w:ind w:left="327"/>
        <w:jc w:val="both"/>
      </w:pPr>
      <w:r w:rsidRPr="00570752">
        <w:t>6. Trò chơi "Thử tài đoán nhanh".</w:t>
      </w:r>
    </w:p>
    <w:p w:rsidR="00403D00" w:rsidRPr="00570752" w:rsidRDefault="00403D00" w:rsidP="0063210E">
      <w:pPr>
        <w:spacing w:line="360" w:lineRule="auto"/>
        <w:ind w:left="327"/>
        <w:jc w:val="both"/>
      </w:pPr>
      <w:r w:rsidRPr="00570752">
        <w:t>7. Trò chơi "Điền đúng điền nhanh".</w:t>
      </w:r>
    </w:p>
    <w:p w:rsidR="00403D00" w:rsidRPr="00570752" w:rsidRDefault="00403D00" w:rsidP="0063210E">
      <w:pPr>
        <w:spacing w:line="360" w:lineRule="auto"/>
        <w:ind w:left="327"/>
        <w:jc w:val="both"/>
      </w:pPr>
      <w:r w:rsidRPr="00570752">
        <w:t xml:space="preserve">8.Trò chơi "Đoán tên nhân vật".                                                         </w:t>
      </w:r>
    </w:p>
    <w:p w:rsidR="00403D00" w:rsidRPr="00570752" w:rsidRDefault="00403D00" w:rsidP="0063210E">
      <w:pPr>
        <w:spacing w:line="360" w:lineRule="auto"/>
        <w:jc w:val="both"/>
        <w:rPr>
          <w:i/>
        </w:rPr>
      </w:pPr>
      <w:r w:rsidRPr="00570752">
        <w:t xml:space="preserve">   ...</w:t>
      </w:r>
      <w:r w:rsidRPr="00570752">
        <w:rPr>
          <w:i/>
        </w:rPr>
        <w:t xml:space="preserve"> </w:t>
      </w:r>
    </w:p>
    <w:p w:rsidR="00403D00" w:rsidRPr="00D2406D" w:rsidRDefault="00403D00" w:rsidP="0063210E">
      <w:pPr>
        <w:spacing w:line="360" w:lineRule="auto"/>
        <w:jc w:val="both"/>
        <w:rPr>
          <w:i/>
        </w:rPr>
      </w:pPr>
      <w:r w:rsidRPr="00D2406D">
        <w:rPr>
          <w:i/>
        </w:rPr>
        <w:t xml:space="preserve">  B. Các trò chơi khi dạy địa lí:</w:t>
      </w:r>
    </w:p>
    <w:p w:rsidR="00403D00" w:rsidRPr="00570752" w:rsidRDefault="00403D00" w:rsidP="0063210E">
      <w:pPr>
        <w:tabs>
          <w:tab w:val="left" w:pos="218"/>
        </w:tabs>
        <w:spacing w:line="360" w:lineRule="auto"/>
        <w:ind w:left="327"/>
        <w:jc w:val="both"/>
      </w:pPr>
      <w:r w:rsidRPr="00570752">
        <w:t>1. Trò chơi " Ai nhanh hơn".</w:t>
      </w:r>
    </w:p>
    <w:p w:rsidR="00403D00" w:rsidRPr="00570752" w:rsidRDefault="00403D00" w:rsidP="0063210E">
      <w:pPr>
        <w:tabs>
          <w:tab w:val="left" w:pos="218"/>
        </w:tabs>
        <w:spacing w:line="360" w:lineRule="auto"/>
        <w:ind w:left="327"/>
        <w:jc w:val="both"/>
      </w:pPr>
      <w:r w:rsidRPr="00570752">
        <w:t>2. Trò chơi "Rung chuông vàng".</w:t>
      </w:r>
    </w:p>
    <w:p w:rsidR="00403D00" w:rsidRPr="00570752" w:rsidRDefault="00403D00" w:rsidP="0063210E">
      <w:pPr>
        <w:tabs>
          <w:tab w:val="left" w:pos="218"/>
        </w:tabs>
        <w:spacing w:line="360" w:lineRule="auto"/>
        <w:ind w:left="327"/>
        <w:jc w:val="both"/>
      </w:pPr>
      <w:r w:rsidRPr="00570752">
        <w:t>3. Trò chơi "Sắc màu".</w:t>
      </w:r>
    </w:p>
    <w:p w:rsidR="00403D00" w:rsidRPr="00570752" w:rsidRDefault="00403D00" w:rsidP="0063210E">
      <w:pPr>
        <w:tabs>
          <w:tab w:val="left" w:pos="218"/>
        </w:tabs>
        <w:spacing w:line="360" w:lineRule="auto"/>
        <w:ind w:left="327"/>
        <w:jc w:val="both"/>
      </w:pPr>
      <w:r w:rsidRPr="00570752">
        <w:t>4. Trò chơi "ô chữ kì diệu".</w:t>
      </w:r>
    </w:p>
    <w:p w:rsidR="00403D00" w:rsidRPr="00570752" w:rsidRDefault="00403D00" w:rsidP="0063210E">
      <w:pPr>
        <w:tabs>
          <w:tab w:val="left" w:pos="218"/>
        </w:tabs>
        <w:spacing w:line="360" w:lineRule="auto"/>
        <w:ind w:left="327"/>
        <w:jc w:val="both"/>
      </w:pPr>
      <w:r w:rsidRPr="00570752">
        <w:t>5. Trò chơi "Hái hoa dân chủ".</w:t>
      </w:r>
    </w:p>
    <w:p w:rsidR="00403D00" w:rsidRPr="00570752" w:rsidRDefault="00403D00" w:rsidP="0063210E">
      <w:pPr>
        <w:tabs>
          <w:tab w:val="left" w:pos="218"/>
        </w:tabs>
        <w:spacing w:line="360" w:lineRule="auto"/>
        <w:ind w:left="327"/>
        <w:jc w:val="both"/>
      </w:pPr>
      <w:r w:rsidRPr="00570752">
        <w:t>6. Trò chơi "Đúng / Sai"</w:t>
      </w:r>
    </w:p>
    <w:p w:rsidR="00403D00" w:rsidRPr="00570752" w:rsidRDefault="00403D00" w:rsidP="0063210E">
      <w:pPr>
        <w:tabs>
          <w:tab w:val="left" w:pos="218"/>
        </w:tabs>
        <w:spacing w:line="360" w:lineRule="auto"/>
        <w:ind w:left="327"/>
        <w:jc w:val="both"/>
      </w:pPr>
      <w:r w:rsidRPr="00570752">
        <w:t>7. Trò chơi "Chọn ô số"</w:t>
      </w:r>
    </w:p>
    <w:p w:rsidR="00403D00" w:rsidRDefault="00403D00" w:rsidP="0063210E">
      <w:pPr>
        <w:tabs>
          <w:tab w:val="left" w:pos="218"/>
        </w:tabs>
        <w:spacing w:line="360" w:lineRule="auto"/>
        <w:ind w:left="327" w:firstLine="150"/>
        <w:jc w:val="both"/>
        <w:rPr>
          <w:i/>
        </w:rPr>
      </w:pPr>
      <w:r w:rsidRPr="00570752">
        <w:t>...</w:t>
      </w:r>
      <w:r w:rsidRPr="00570752">
        <w:rPr>
          <w:i/>
        </w:rPr>
        <w:t xml:space="preserve">   </w:t>
      </w:r>
    </w:p>
    <w:p w:rsidR="00403D00" w:rsidRPr="00570752" w:rsidRDefault="00403D00" w:rsidP="0063210E">
      <w:pPr>
        <w:tabs>
          <w:tab w:val="left" w:pos="218"/>
        </w:tabs>
        <w:spacing w:line="360" w:lineRule="auto"/>
        <w:ind w:left="327" w:firstLine="150"/>
        <w:jc w:val="both"/>
      </w:pPr>
      <w:r w:rsidRPr="00570752">
        <w:rPr>
          <w:i/>
        </w:rPr>
        <w:t xml:space="preserve"> </w:t>
      </w:r>
    </w:p>
    <w:p w:rsidR="00403D00" w:rsidRPr="00D2406D" w:rsidRDefault="00403D00" w:rsidP="0063210E">
      <w:pPr>
        <w:spacing w:line="360" w:lineRule="auto"/>
        <w:jc w:val="both"/>
        <w:rPr>
          <w:b/>
          <w:i/>
        </w:rPr>
      </w:pPr>
      <w:r w:rsidRPr="00D2406D">
        <w:rPr>
          <w:b/>
          <w:i/>
        </w:rPr>
        <w:t>2. Các biện pháp thực hiện vào dạy học môn Lịch sử - Địa lí lớp 5:</w:t>
      </w:r>
    </w:p>
    <w:p w:rsidR="00403D00" w:rsidRPr="00570752" w:rsidRDefault="00403D00" w:rsidP="0063210E">
      <w:pPr>
        <w:spacing w:line="360" w:lineRule="auto"/>
        <w:jc w:val="both"/>
        <w:rPr>
          <w:u w:val="single"/>
        </w:rPr>
      </w:pPr>
      <w:r w:rsidRPr="00570752">
        <w:t xml:space="preserve">  a. Tổ chức trò chơi học tập Lịch sử, Địa lí:</w:t>
      </w:r>
    </w:p>
    <w:p w:rsidR="00403D00" w:rsidRPr="00570752" w:rsidRDefault="00403D00" w:rsidP="0063210E">
      <w:pPr>
        <w:spacing w:line="360" w:lineRule="auto"/>
        <w:jc w:val="both"/>
        <w:rPr>
          <w:i/>
        </w:rPr>
      </w:pPr>
      <w:r w:rsidRPr="00570752">
        <w:rPr>
          <w:i/>
        </w:rPr>
        <w:t xml:space="preserve">   * Thiết kế trò chơi:</w:t>
      </w:r>
    </w:p>
    <w:p w:rsidR="00403D00" w:rsidRPr="00570752" w:rsidRDefault="00403D00" w:rsidP="0063210E">
      <w:pPr>
        <w:spacing w:line="360" w:lineRule="auto"/>
        <w:ind w:firstLine="720"/>
        <w:jc w:val="both"/>
      </w:pPr>
      <w:r w:rsidRPr="00570752">
        <w:t>- Mỗi trò chơi nói chung đều nhằm mục đích củng cố kiến thức, kĩ năng cụ thể, hoặc có những tri thức tổng hợp như điền từ vào chỗ trống phải phối hợp nhiều tri thức đã học, hay hoàn thành sơ đồ...</w:t>
      </w:r>
    </w:p>
    <w:p w:rsidR="00403D00" w:rsidRPr="00570752" w:rsidRDefault="00403D00" w:rsidP="0063210E">
      <w:pPr>
        <w:spacing w:line="360" w:lineRule="auto"/>
        <w:ind w:firstLine="720"/>
        <w:jc w:val="both"/>
      </w:pPr>
      <w:r w:rsidRPr="00570752">
        <w:t>- Mỗi trò chơi phải có luật chơi, hành động chơi, trò chơi phải có tính thi đua giữa những người chơi, tức là có thắng thua.</w:t>
      </w:r>
    </w:p>
    <w:p w:rsidR="00403D00" w:rsidRPr="00570752" w:rsidRDefault="00403D00" w:rsidP="0063210E">
      <w:pPr>
        <w:spacing w:line="360" w:lineRule="auto"/>
        <w:ind w:firstLine="720"/>
        <w:jc w:val="both"/>
      </w:pPr>
      <w:r w:rsidRPr="00570752">
        <w:t>- Căn cứ để thiết kế trò chơi học tập môn Sử- Địa chính là sự kết hợp giữa các yếu tố cấu thành một trò chơi phổ biến trong sinh hoạt đời sống của học sinh với nội dung kiến thức. Học sinh sẽ được học trong từng bài, từng chương của môn Lịch sử và Địa lí trong chương trình Tiểu học.</w:t>
      </w:r>
    </w:p>
    <w:p w:rsidR="00403D00" w:rsidRPr="00570752" w:rsidRDefault="00403D00" w:rsidP="0063210E">
      <w:pPr>
        <w:spacing w:line="360" w:lineRule="auto"/>
        <w:ind w:firstLine="218"/>
        <w:jc w:val="both"/>
        <w:rPr>
          <w:i/>
        </w:rPr>
      </w:pPr>
      <w:r w:rsidRPr="00570752">
        <w:rPr>
          <w:i/>
        </w:rPr>
        <w:t>- Một trò chơi được viết theo cấu trúc sau đây:</w:t>
      </w:r>
    </w:p>
    <w:p w:rsidR="00403D00" w:rsidRPr="00570752" w:rsidRDefault="00403D00" w:rsidP="0063210E">
      <w:pPr>
        <w:spacing w:line="360" w:lineRule="auto"/>
        <w:ind w:firstLine="720"/>
        <w:jc w:val="both"/>
      </w:pPr>
      <w:r w:rsidRPr="00570752">
        <w:t>+ Mục đích của trò chơi.</w:t>
      </w:r>
    </w:p>
    <w:p w:rsidR="00403D00" w:rsidRPr="00570752" w:rsidRDefault="00403D00" w:rsidP="0063210E">
      <w:pPr>
        <w:spacing w:line="360" w:lineRule="auto"/>
        <w:ind w:firstLine="720"/>
        <w:jc w:val="both"/>
      </w:pPr>
      <w:r w:rsidRPr="00570752">
        <w:t>+ Luật chơi: chỉ rõ các quy định đối với người chơi, quy định thắng thua trong trò chơi.</w:t>
      </w:r>
    </w:p>
    <w:p w:rsidR="00403D00" w:rsidRPr="00570752" w:rsidRDefault="00403D00" w:rsidP="0063210E">
      <w:pPr>
        <w:spacing w:line="360" w:lineRule="auto"/>
        <w:ind w:firstLine="720"/>
        <w:jc w:val="both"/>
      </w:pPr>
      <w:r w:rsidRPr="00570752">
        <w:t>+ Đồ dùng, đồ chơi: Mô tả đồ dùng, đồ chơi được sử dụng trong khi chơi.</w:t>
      </w:r>
    </w:p>
    <w:p w:rsidR="00403D00" w:rsidRPr="00570752" w:rsidRDefault="00403D00" w:rsidP="0063210E">
      <w:pPr>
        <w:spacing w:line="360" w:lineRule="auto"/>
        <w:ind w:firstLine="720"/>
        <w:jc w:val="both"/>
      </w:pPr>
      <w:r w:rsidRPr="00570752">
        <w:t>+ Số người tham gia chơi: chỉ rõ số người tham gia chơi, những trò chơi có thể tổ chức một cách linh hoạt tạo nhiều trò chơi phù hợp với đối tượng học sinh, phù hợp với khả năng và nội dung kiến thức củng cố ôn tập.</w:t>
      </w:r>
    </w:p>
    <w:p w:rsidR="00403D00" w:rsidRPr="00570752" w:rsidRDefault="00403D00" w:rsidP="0063210E">
      <w:pPr>
        <w:spacing w:line="360" w:lineRule="auto"/>
        <w:ind w:firstLine="720"/>
        <w:jc w:val="both"/>
      </w:pPr>
      <w:r w:rsidRPr="00570752">
        <w:t>+ Xác định tác dụng của trò chơi.</w:t>
      </w:r>
    </w:p>
    <w:p w:rsidR="00403D00" w:rsidRPr="00570752" w:rsidRDefault="00403D00" w:rsidP="0063210E">
      <w:pPr>
        <w:spacing w:line="360" w:lineRule="auto"/>
        <w:jc w:val="both"/>
      </w:pPr>
      <w:r w:rsidRPr="00570752">
        <w:rPr>
          <w:i/>
        </w:rPr>
        <w:t xml:space="preserve">   * Cách tổ chức trò chơi:</w:t>
      </w:r>
    </w:p>
    <w:p w:rsidR="00403D00" w:rsidRPr="00570752" w:rsidRDefault="00403D00" w:rsidP="0063210E">
      <w:pPr>
        <w:spacing w:line="360" w:lineRule="auto"/>
        <w:ind w:firstLine="720"/>
        <w:jc w:val="both"/>
      </w:pPr>
      <w:r w:rsidRPr="00570752">
        <w:t>Các trò chơi được tổ chức theo nhóm ngay ở trong lớp học với thời gian từ 3 đến 7 phút.</w:t>
      </w:r>
    </w:p>
    <w:p w:rsidR="00403D00" w:rsidRPr="00570752" w:rsidRDefault="00403D00" w:rsidP="0063210E">
      <w:pPr>
        <w:spacing w:line="360" w:lineRule="auto"/>
        <w:jc w:val="both"/>
      </w:pPr>
      <w:r w:rsidRPr="00570752">
        <w:t xml:space="preserve">     Việc chuẩn bị các trò chơi đơn giản, dễ làm, giáo viên xây dựng trên máy tính có thể sử dụng được nhiều lần, nhiều năm.</w:t>
      </w:r>
    </w:p>
    <w:p w:rsidR="00403D00" w:rsidRDefault="00403D00" w:rsidP="0063210E">
      <w:pPr>
        <w:spacing w:line="360" w:lineRule="auto"/>
        <w:jc w:val="both"/>
      </w:pPr>
      <w:r w:rsidRPr="00570752">
        <w:t xml:space="preserve">     Giáo viên phải hướng dẫn cụ thể cách chơi rồi sau đó các nhóm tự đánh giá, giám sát lẫn nhau. Ngoài ra, giáo viên phải có nhận xét, khích lệ, cũng không nên để thời gian quá dài ảnh hưởng đến giờ học.</w:t>
      </w:r>
    </w:p>
    <w:p w:rsidR="00403D00" w:rsidRPr="00570752" w:rsidRDefault="00403D00" w:rsidP="0063210E">
      <w:pPr>
        <w:spacing w:line="360" w:lineRule="auto"/>
        <w:jc w:val="both"/>
      </w:pPr>
    </w:p>
    <w:p w:rsidR="00403D00" w:rsidRPr="00570752" w:rsidRDefault="00403D00" w:rsidP="0063210E">
      <w:pPr>
        <w:spacing w:line="360" w:lineRule="auto"/>
        <w:jc w:val="both"/>
        <w:rPr>
          <w:i/>
        </w:rPr>
      </w:pPr>
      <w:r w:rsidRPr="00570752">
        <w:rPr>
          <w:i/>
        </w:rPr>
        <w:t xml:space="preserve">  *Thưởng- phạt:</w:t>
      </w:r>
    </w:p>
    <w:p w:rsidR="00403D00" w:rsidRPr="00570752" w:rsidRDefault="00403D00" w:rsidP="0063210E">
      <w:pPr>
        <w:spacing w:line="360" w:lineRule="auto"/>
        <w:jc w:val="both"/>
      </w:pPr>
      <w:r w:rsidRPr="00570752">
        <w:t xml:space="preserve">     - Thưởng phạt phải công minh, đúng luật sao cho người chơi chấp nhận thoải mái và tự giác, làm cho trò chơi thêm hấp dẫn, kích thích hứng thú học tập của học sinh.</w:t>
      </w:r>
    </w:p>
    <w:p w:rsidR="00403D00" w:rsidRPr="00570752" w:rsidRDefault="00403D00" w:rsidP="0063210E">
      <w:pPr>
        <w:spacing w:line="360" w:lineRule="auto"/>
        <w:jc w:val="both"/>
      </w:pPr>
      <w:r w:rsidRPr="00570752">
        <w:t xml:space="preserve">     - Thưởng những học sinh, nhóm học sinh tham gia nhiệt tình, đúng luật và "thắng" trong cuộc chơi.</w:t>
      </w:r>
    </w:p>
    <w:p w:rsidR="00403D00" w:rsidRPr="00570752" w:rsidRDefault="00403D00" w:rsidP="0063210E">
      <w:pPr>
        <w:spacing w:line="360" w:lineRule="auto"/>
        <w:jc w:val="both"/>
      </w:pPr>
      <w:r w:rsidRPr="00570752">
        <w:t xml:space="preserve">     - Phạt những học sinh vi phạm luật chơi bằng hình thức đơn giản: chào các bạn thắng cuộc, hát một bài, kể chuyện vui, múa, nhảy lò cò,...</w:t>
      </w:r>
    </w:p>
    <w:p w:rsidR="00403D00" w:rsidRPr="00D2406D" w:rsidRDefault="00403D00" w:rsidP="0063210E">
      <w:pPr>
        <w:spacing w:line="360" w:lineRule="auto"/>
        <w:jc w:val="center"/>
      </w:pPr>
      <w:r w:rsidRPr="00D2406D">
        <w:t>* Các ví dụ cụ thể :</w:t>
      </w:r>
    </w:p>
    <w:p w:rsidR="00403D00" w:rsidRPr="00D2406D" w:rsidRDefault="00403D00" w:rsidP="0063210E">
      <w:pPr>
        <w:spacing w:line="360" w:lineRule="auto"/>
        <w:jc w:val="both"/>
      </w:pPr>
      <w:r w:rsidRPr="00D2406D">
        <w:t>A. Các trò chơi khi dạy môn Lịch sử:</w:t>
      </w:r>
    </w:p>
    <w:p w:rsidR="00403D00" w:rsidRPr="00D2406D" w:rsidRDefault="00403D00" w:rsidP="0063210E">
      <w:pPr>
        <w:spacing w:line="360" w:lineRule="auto"/>
        <w:jc w:val="both"/>
      </w:pPr>
      <w:r w:rsidRPr="00D2406D">
        <w:t xml:space="preserve"> 1. Trò chơi </w:t>
      </w:r>
      <w:r w:rsidRPr="00D2406D">
        <w:rPr>
          <w:i/>
        </w:rPr>
        <w:t>" Ai nhanh ai đúng"</w:t>
      </w:r>
    </w:p>
    <w:p w:rsidR="00403D00" w:rsidRPr="00570752" w:rsidRDefault="00403D00" w:rsidP="0063210E">
      <w:pPr>
        <w:spacing w:line="360" w:lineRule="auto"/>
        <w:jc w:val="both"/>
      </w:pPr>
      <w:r w:rsidRPr="00570752">
        <w:rPr>
          <w:i/>
        </w:rPr>
        <w:t>- Mục đích</w:t>
      </w:r>
      <w:r w:rsidRPr="00570752">
        <w:t>: Học sinh nhớ nhanh được các sự kiện lịch sử, thời gian ra đời của Đảng Cộng sản Việt Nam.</w:t>
      </w:r>
    </w:p>
    <w:p w:rsidR="00403D00" w:rsidRPr="00570752" w:rsidRDefault="00403D00" w:rsidP="0063210E">
      <w:pPr>
        <w:spacing w:line="360" w:lineRule="auto"/>
        <w:jc w:val="both"/>
      </w:pPr>
      <w:r w:rsidRPr="00570752">
        <w:rPr>
          <w:i/>
        </w:rPr>
        <w:t>- Chuẩn bị</w:t>
      </w:r>
      <w:r w:rsidRPr="00570752">
        <w:t>: Các câu hỏi liên quan trong phạm vi bài học. Các câu hỏi và đáp án đều được chuẩn bị đủ trên giáo án điện tử.</w:t>
      </w:r>
    </w:p>
    <w:p w:rsidR="00403D00" w:rsidRPr="00570752" w:rsidRDefault="00403D00" w:rsidP="0063210E">
      <w:pPr>
        <w:spacing w:line="360" w:lineRule="auto"/>
        <w:jc w:val="both"/>
        <w:rPr>
          <w:i/>
        </w:rPr>
      </w:pPr>
      <w:r w:rsidRPr="00570752">
        <w:rPr>
          <w:i/>
        </w:rPr>
        <w:t>- Cách tiến hành:</w:t>
      </w:r>
    </w:p>
    <w:p w:rsidR="00403D00" w:rsidRPr="00570752" w:rsidRDefault="00403D00" w:rsidP="0063210E">
      <w:pPr>
        <w:spacing w:line="360" w:lineRule="auto"/>
        <w:jc w:val="both"/>
      </w:pPr>
      <w:r w:rsidRPr="00570752">
        <w:t xml:space="preserve">    Chơi theo tổ, mỗi tổ được lựa chọn câu hỏi 2 lần, trả lời đúng 1 câu trong 10 giây được 10 bông hoa, nếu đội lựa chọn không trả lời được đội kia giành quyền trả lời nếu đúng được 10 bông hoa, sai bị phạt 5 bông hoa.</w:t>
      </w:r>
    </w:p>
    <w:p w:rsidR="00403D00" w:rsidRPr="00570752" w:rsidRDefault="00403D00" w:rsidP="0063210E">
      <w:pPr>
        <w:spacing w:line="360" w:lineRule="auto"/>
        <w:jc w:val="both"/>
      </w:pPr>
      <w:r w:rsidRPr="00570752">
        <w:t>Câu hỏi 1: Nguyễn Tất Thành ra đi tìm đường cứu nước vào thời gian nào?</w:t>
      </w:r>
    </w:p>
    <w:p w:rsidR="00403D00" w:rsidRPr="00570752" w:rsidRDefault="00403D00" w:rsidP="0063210E">
      <w:pPr>
        <w:spacing w:line="360" w:lineRule="auto"/>
        <w:jc w:val="both"/>
      </w:pPr>
      <w:r w:rsidRPr="00570752">
        <w:t>Câu hỏi 2: Trên con tàu ra đi tìm đường cứu nước, Nguyễn Tất Thành lấy tên là gì?</w:t>
      </w:r>
    </w:p>
    <w:p w:rsidR="00403D00" w:rsidRPr="00570752" w:rsidRDefault="00403D00" w:rsidP="0063210E">
      <w:pPr>
        <w:spacing w:line="360" w:lineRule="auto"/>
        <w:jc w:val="both"/>
      </w:pPr>
      <w:r w:rsidRPr="00570752">
        <w:t>Câu hỏi 3: Đảng Cộng sản Việt Nam ra đời vào thời gian nào?</w:t>
      </w:r>
    </w:p>
    <w:p w:rsidR="00403D00" w:rsidRPr="00570752" w:rsidRDefault="00403D00" w:rsidP="0063210E">
      <w:pPr>
        <w:spacing w:line="360" w:lineRule="auto"/>
        <w:jc w:val="both"/>
      </w:pPr>
      <w:r w:rsidRPr="00570752">
        <w:t>Câu hỏi 4: Hội nghị thành lập Đảng diễn ra ở đâu?</w:t>
      </w:r>
    </w:p>
    <w:p w:rsidR="00403D00" w:rsidRPr="00570752" w:rsidRDefault="00403D00" w:rsidP="0063210E">
      <w:pPr>
        <w:spacing w:line="360" w:lineRule="auto"/>
        <w:jc w:val="both"/>
      </w:pPr>
      <w:r w:rsidRPr="00570752">
        <w:t>Câu hỏi 5: Ai là Người chủ trì Hội nghị thành lập Đảng Cộng sản Việt Nam?</w:t>
      </w:r>
    </w:p>
    <w:p w:rsidR="00403D00" w:rsidRPr="00570752" w:rsidRDefault="00403D00" w:rsidP="0063210E">
      <w:pPr>
        <w:spacing w:line="360" w:lineRule="auto"/>
        <w:jc w:val="both"/>
      </w:pPr>
      <w:r w:rsidRPr="00570752">
        <w:t>Câu hỏi 6: Nêu tên ba tổ chức Cộng sản ở nước ta?</w:t>
      </w:r>
    </w:p>
    <w:p w:rsidR="00403D00" w:rsidRPr="00570752" w:rsidRDefault="00403D00" w:rsidP="0063210E">
      <w:pPr>
        <w:spacing w:line="360" w:lineRule="auto"/>
        <w:jc w:val="both"/>
      </w:pPr>
    </w:p>
    <w:p w:rsidR="00403D00" w:rsidRPr="00570752" w:rsidRDefault="00403D00" w:rsidP="0063210E">
      <w:pPr>
        <w:spacing w:line="360" w:lineRule="auto"/>
        <w:jc w:val="both"/>
      </w:pPr>
    </w:p>
    <w:p w:rsidR="00403D00" w:rsidRPr="00570752" w:rsidRDefault="00403D00" w:rsidP="0063210E">
      <w:pPr>
        <w:spacing w:line="360" w:lineRule="auto"/>
        <w:jc w:val="both"/>
        <w:rPr>
          <w:lang w:val="nl-NL"/>
        </w:rPr>
      </w:pPr>
      <w:r w:rsidRPr="006D0867">
        <w:rPr>
          <w:noProof/>
        </w:rPr>
        <w:pict>
          <v:shape id="Picture 1" o:spid="_x0000_i1026" type="#_x0000_t75" style="width:450.75pt;height:253.5pt;visibility:visible">
            <v:imagedata r:id="rId13" o:title=""/>
          </v:shape>
        </w:pict>
      </w:r>
    </w:p>
    <w:p w:rsidR="00403D00" w:rsidRPr="00570752" w:rsidRDefault="00403D00" w:rsidP="0063210E">
      <w:pPr>
        <w:spacing w:line="360" w:lineRule="auto"/>
        <w:jc w:val="both"/>
        <w:rPr>
          <w:lang w:val="nl-NL"/>
        </w:rPr>
      </w:pPr>
    </w:p>
    <w:p w:rsidR="00403D00" w:rsidRPr="00570752" w:rsidRDefault="00403D00" w:rsidP="0063210E">
      <w:pPr>
        <w:spacing w:line="360" w:lineRule="auto"/>
        <w:jc w:val="both"/>
        <w:rPr>
          <w:lang w:val="nl-NL"/>
        </w:rPr>
      </w:pPr>
      <w:r w:rsidRPr="006D0867">
        <w:rPr>
          <w:noProof/>
        </w:rPr>
        <w:pict>
          <v:shape id="Picture 3" o:spid="_x0000_i1027" type="#_x0000_t75" style="width:450.75pt;height:253.5pt;visibility:visible">
            <v:imagedata r:id="rId14" o:title=""/>
          </v:shape>
        </w:pict>
      </w:r>
    </w:p>
    <w:p w:rsidR="00403D00" w:rsidRPr="00570752" w:rsidRDefault="00403D00" w:rsidP="0063210E">
      <w:pPr>
        <w:spacing w:line="360" w:lineRule="auto"/>
        <w:jc w:val="both"/>
        <w:rPr>
          <w:lang w:val="nl-NL"/>
        </w:rPr>
      </w:pPr>
    </w:p>
    <w:p w:rsidR="00403D00" w:rsidRPr="00D2406D" w:rsidRDefault="00403D00" w:rsidP="0063210E">
      <w:pPr>
        <w:spacing w:line="360" w:lineRule="auto"/>
        <w:jc w:val="both"/>
        <w:rPr>
          <w:lang w:val="nl-NL"/>
        </w:rPr>
      </w:pPr>
      <w:r w:rsidRPr="00D2406D">
        <w:rPr>
          <w:lang w:val="nl-NL"/>
        </w:rPr>
        <w:t>2.</w:t>
      </w:r>
      <w:r>
        <w:rPr>
          <w:lang w:val="nl-NL"/>
        </w:rPr>
        <w:t xml:space="preserve"> </w:t>
      </w:r>
      <w:r w:rsidRPr="00D2406D">
        <w:rPr>
          <w:lang w:val="nl-NL"/>
        </w:rPr>
        <w:t>Trò chơi "Đoán tên nhân vật"</w:t>
      </w:r>
    </w:p>
    <w:p w:rsidR="00403D00" w:rsidRPr="00570752" w:rsidRDefault="00403D00" w:rsidP="0063210E">
      <w:pPr>
        <w:spacing w:line="360" w:lineRule="auto"/>
        <w:jc w:val="both"/>
        <w:rPr>
          <w:lang w:val="nl-NL"/>
        </w:rPr>
      </w:pPr>
      <w:r w:rsidRPr="00570752">
        <w:rPr>
          <w:lang w:val="nl-NL"/>
        </w:rPr>
        <w:t xml:space="preserve"> </w:t>
      </w:r>
      <w:r w:rsidRPr="00570752">
        <w:rPr>
          <w:i/>
          <w:lang w:val="nl-NL"/>
        </w:rPr>
        <w:t>- Mục đích</w:t>
      </w:r>
      <w:r w:rsidRPr="00570752">
        <w:rPr>
          <w:lang w:val="nl-NL"/>
        </w:rPr>
        <w:t>: Học sinh nhớ được nội dung bài, đóng vai và giới thiệu được vật mà mình phụ trách vai. Ghi nhớ được những điểm nổi bật của vai mà mình phụ trách.</w:t>
      </w:r>
    </w:p>
    <w:p w:rsidR="00403D00" w:rsidRPr="00570752" w:rsidRDefault="00403D00" w:rsidP="0063210E">
      <w:pPr>
        <w:spacing w:line="360" w:lineRule="auto"/>
        <w:jc w:val="both"/>
        <w:rPr>
          <w:lang w:val="nl-NL"/>
        </w:rPr>
      </w:pPr>
      <w:r w:rsidRPr="00570752">
        <w:rPr>
          <w:i/>
          <w:lang w:val="nl-NL"/>
        </w:rPr>
        <w:t>- Chuẩn bị</w:t>
      </w:r>
      <w:r w:rsidRPr="00570752">
        <w:rPr>
          <w:lang w:val="nl-NL"/>
        </w:rPr>
        <w:t>: Các câu hỏi liên quan đến nội dung bài học.</w:t>
      </w:r>
    </w:p>
    <w:p w:rsidR="00403D00" w:rsidRPr="00570752" w:rsidRDefault="00403D00" w:rsidP="0063210E">
      <w:pPr>
        <w:spacing w:line="360" w:lineRule="auto"/>
        <w:jc w:val="both"/>
        <w:rPr>
          <w:i/>
          <w:lang w:val="nl-NL"/>
        </w:rPr>
      </w:pPr>
      <w:r w:rsidRPr="00570752">
        <w:rPr>
          <w:i/>
          <w:lang w:val="nl-NL"/>
        </w:rPr>
        <w:t>- Cách tiến hành:</w:t>
      </w:r>
    </w:p>
    <w:p w:rsidR="00403D00" w:rsidRPr="00570752" w:rsidRDefault="00403D00" w:rsidP="0063210E">
      <w:pPr>
        <w:spacing w:line="360" w:lineRule="auto"/>
        <w:jc w:val="both"/>
        <w:rPr>
          <w:lang w:val="nl-NL"/>
        </w:rPr>
      </w:pPr>
      <w:r w:rsidRPr="00570752">
        <w:rPr>
          <w:lang w:val="nl-NL"/>
        </w:rPr>
        <w:t xml:space="preserve">  + Chọn 2 đội chơi, mỗi đội 5 em.</w:t>
      </w:r>
    </w:p>
    <w:p w:rsidR="00403D00" w:rsidRPr="0063210E" w:rsidRDefault="00403D00" w:rsidP="0063210E">
      <w:pPr>
        <w:spacing w:line="360" w:lineRule="auto"/>
        <w:jc w:val="both"/>
        <w:rPr>
          <w:lang w:val="nl-NL"/>
        </w:rPr>
      </w:pPr>
      <w:r w:rsidRPr="00570752">
        <w:rPr>
          <w:lang w:val="nl-NL"/>
        </w:rPr>
        <w:t xml:space="preserve">  </w:t>
      </w:r>
      <w:r w:rsidRPr="0063210E">
        <w:rPr>
          <w:lang w:val="nl-NL"/>
        </w:rPr>
        <w:t>+ Các em tự phân vai : Trương Định, Tôn Thất Thuyết, Phan Bội Châu, Nguyễn Trường Tộ.</w:t>
      </w:r>
    </w:p>
    <w:p w:rsidR="00403D00" w:rsidRPr="0063210E" w:rsidRDefault="00403D00" w:rsidP="0063210E">
      <w:pPr>
        <w:spacing w:line="360" w:lineRule="auto"/>
        <w:jc w:val="both"/>
        <w:rPr>
          <w:lang w:val="nl-NL"/>
        </w:rPr>
      </w:pPr>
      <w:r w:rsidRPr="0063210E">
        <w:rPr>
          <w:lang w:val="nl-NL"/>
        </w:rPr>
        <w:t xml:space="preserve">  + Mỗi em tự giới thiệu về mình để các bạn đội kia thảo luận và đoán tên xem bạn ấy đang đóng vai là gì.</w:t>
      </w:r>
    </w:p>
    <w:p w:rsidR="00403D00" w:rsidRPr="0063210E" w:rsidRDefault="00403D00" w:rsidP="0063210E">
      <w:pPr>
        <w:spacing w:line="360" w:lineRule="auto"/>
        <w:jc w:val="both"/>
        <w:rPr>
          <w:lang w:val="nl-NL"/>
        </w:rPr>
      </w:pPr>
      <w:r w:rsidRPr="0063210E">
        <w:rPr>
          <w:lang w:val="nl-NL"/>
        </w:rPr>
        <w:t xml:space="preserve">  + Nhận xét câu trả lời của đội bạn.</w:t>
      </w:r>
    </w:p>
    <w:p w:rsidR="00403D00" w:rsidRPr="00570752" w:rsidRDefault="00403D00" w:rsidP="0063210E">
      <w:pPr>
        <w:spacing w:line="360" w:lineRule="auto"/>
        <w:jc w:val="both"/>
        <w:rPr>
          <w:lang w:val="nl-NL"/>
        </w:rPr>
      </w:pPr>
      <w:r w:rsidRPr="006D0867">
        <w:rPr>
          <w:noProof/>
        </w:rPr>
        <w:pict>
          <v:shape id="Picture 4" o:spid="_x0000_i1028" type="#_x0000_t75" style="width:450.75pt;height:253.5pt;visibility:visible">
            <v:imagedata r:id="rId15" o:title=""/>
          </v:shape>
        </w:pict>
      </w:r>
    </w:p>
    <w:p w:rsidR="00403D00" w:rsidRPr="00570752" w:rsidRDefault="00403D00" w:rsidP="0063210E">
      <w:pPr>
        <w:spacing w:line="360" w:lineRule="auto"/>
        <w:jc w:val="both"/>
        <w:rPr>
          <w:lang w:val="nl-NL"/>
        </w:rPr>
      </w:pPr>
    </w:p>
    <w:p w:rsidR="00403D00" w:rsidRPr="00570752" w:rsidRDefault="00403D00" w:rsidP="0063210E">
      <w:pPr>
        <w:spacing w:line="360" w:lineRule="auto"/>
        <w:jc w:val="both"/>
        <w:rPr>
          <w:lang w:val="nl-NL"/>
        </w:rPr>
      </w:pPr>
    </w:p>
    <w:p w:rsidR="00403D00" w:rsidRPr="00570752" w:rsidRDefault="00403D00" w:rsidP="0063210E">
      <w:pPr>
        <w:spacing w:line="360" w:lineRule="auto"/>
        <w:jc w:val="both"/>
        <w:rPr>
          <w:lang w:val="nl-NL"/>
        </w:rPr>
      </w:pPr>
    </w:p>
    <w:p w:rsidR="00403D00" w:rsidRPr="00570752" w:rsidRDefault="00403D00" w:rsidP="0063210E">
      <w:pPr>
        <w:spacing w:line="360" w:lineRule="auto"/>
        <w:jc w:val="both"/>
        <w:rPr>
          <w:lang w:val="nl-NL"/>
        </w:rPr>
      </w:pPr>
      <w:r w:rsidRPr="006D0867">
        <w:rPr>
          <w:noProof/>
        </w:rPr>
        <w:pict>
          <v:shape id="Picture 5" o:spid="_x0000_i1029" type="#_x0000_t75" style="width:450.75pt;height:253.5pt;visibility:visible">
            <v:imagedata r:id="rId16" o:title=""/>
          </v:shape>
        </w:pict>
      </w:r>
    </w:p>
    <w:p w:rsidR="00403D00" w:rsidRPr="00570752" w:rsidRDefault="00403D00" w:rsidP="0063210E">
      <w:pPr>
        <w:spacing w:line="360" w:lineRule="auto"/>
        <w:jc w:val="both"/>
        <w:rPr>
          <w:lang w:val="nl-NL"/>
        </w:rPr>
      </w:pPr>
    </w:p>
    <w:p w:rsidR="00403D00" w:rsidRPr="00D2406D" w:rsidRDefault="00403D00" w:rsidP="0063210E">
      <w:pPr>
        <w:spacing w:line="360" w:lineRule="auto"/>
        <w:jc w:val="both"/>
        <w:rPr>
          <w:i/>
          <w:lang w:val="nl-NL"/>
        </w:rPr>
      </w:pPr>
      <w:r w:rsidRPr="00D2406D">
        <w:rPr>
          <w:lang w:val="nl-NL"/>
        </w:rPr>
        <w:t xml:space="preserve"> 3. Trò chơi </w:t>
      </w:r>
      <w:r w:rsidRPr="00D2406D">
        <w:rPr>
          <w:i/>
          <w:lang w:val="nl-NL"/>
        </w:rPr>
        <w:t>" Đúng – Sai"</w:t>
      </w:r>
    </w:p>
    <w:p w:rsidR="00403D00" w:rsidRPr="00570752" w:rsidRDefault="00403D00" w:rsidP="0063210E">
      <w:pPr>
        <w:spacing w:line="360" w:lineRule="auto"/>
        <w:jc w:val="both"/>
        <w:rPr>
          <w:lang w:val="nl-NL"/>
        </w:rPr>
      </w:pPr>
      <w:r w:rsidRPr="00570752">
        <w:rPr>
          <w:i/>
          <w:lang w:val="nl-NL"/>
        </w:rPr>
        <w:t>- Mục đích:</w:t>
      </w:r>
      <w:r w:rsidRPr="00570752">
        <w:rPr>
          <w:lang w:val="nl-NL"/>
        </w:rPr>
        <w:t xml:space="preserve"> Củng cố kiến thức về “Lời kêu gọi toàn quốc kháng chiến của Chủ Tịch Hồ Chí Minh”.</w:t>
      </w:r>
    </w:p>
    <w:p w:rsidR="00403D00" w:rsidRPr="00570752" w:rsidRDefault="00403D00" w:rsidP="0063210E">
      <w:pPr>
        <w:spacing w:line="360" w:lineRule="auto"/>
        <w:jc w:val="both"/>
        <w:rPr>
          <w:lang w:val="nl-NL"/>
        </w:rPr>
      </w:pPr>
      <w:r w:rsidRPr="00570752">
        <w:rPr>
          <w:i/>
          <w:lang w:val="nl-NL"/>
        </w:rPr>
        <w:t>- Chuẩn bị:</w:t>
      </w:r>
      <w:r w:rsidRPr="00570752">
        <w:rPr>
          <w:lang w:val="nl-NL"/>
        </w:rPr>
        <w:t xml:space="preserve"> Các ô chữ, các câu hỏi và đáp án trên giáo án điện tử (màn hình). Học sinh chuẩn bị thẻ màu (Đỏ/Xanh)</w:t>
      </w:r>
    </w:p>
    <w:p w:rsidR="00403D00" w:rsidRPr="00570752" w:rsidRDefault="00403D00" w:rsidP="0063210E">
      <w:pPr>
        <w:spacing w:line="360" w:lineRule="auto"/>
        <w:jc w:val="both"/>
        <w:rPr>
          <w:i/>
          <w:lang w:val="nl-NL"/>
        </w:rPr>
      </w:pPr>
      <w:r w:rsidRPr="00570752">
        <w:rPr>
          <w:i/>
          <w:lang w:val="nl-NL"/>
        </w:rPr>
        <w:t>- Cách tiến hành:</w:t>
      </w:r>
    </w:p>
    <w:p w:rsidR="00403D00" w:rsidRPr="00570752" w:rsidRDefault="00403D00" w:rsidP="0063210E">
      <w:pPr>
        <w:spacing w:line="360" w:lineRule="auto"/>
        <w:jc w:val="both"/>
        <w:rPr>
          <w:lang w:val="nl-NL"/>
        </w:rPr>
      </w:pPr>
      <w:r w:rsidRPr="00570752">
        <w:rPr>
          <w:lang w:val="nl-NL"/>
        </w:rPr>
        <w:t xml:space="preserve">   + 1 em đọc câu hỏi.</w:t>
      </w:r>
    </w:p>
    <w:p w:rsidR="00403D00" w:rsidRPr="00570752" w:rsidRDefault="00403D00" w:rsidP="0063210E">
      <w:pPr>
        <w:spacing w:line="360" w:lineRule="auto"/>
        <w:jc w:val="both"/>
        <w:rPr>
          <w:lang w:val="nl-NL"/>
        </w:rPr>
      </w:pPr>
      <w:r w:rsidRPr="00570752">
        <w:rPr>
          <w:lang w:val="nl-NL"/>
        </w:rPr>
        <w:t xml:space="preserve">   + Học sinh trả lời cá nhân bằng cách giơ thẻ màu (Đúng màu đỏ - Sai màu xanh).</w:t>
      </w:r>
    </w:p>
    <w:p w:rsidR="00403D00" w:rsidRPr="00570752" w:rsidRDefault="00403D00" w:rsidP="0063210E">
      <w:pPr>
        <w:spacing w:line="360" w:lineRule="auto"/>
        <w:jc w:val="both"/>
        <w:rPr>
          <w:lang w:val="nl-NL"/>
        </w:rPr>
      </w:pPr>
      <w:r>
        <w:rPr>
          <w:lang w:val="nl-NL"/>
        </w:rPr>
        <w:t xml:space="preserve">   + Giáo viên</w:t>
      </w:r>
      <w:r w:rsidRPr="00570752">
        <w:rPr>
          <w:lang w:val="nl-NL"/>
        </w:rPr>
        <w:t xml:space="preserve"> nhận xét và tuyên dương.</w:t>
      </w:r>
    </w:p>
    <w:p w:rsidR="00403D00" w:rsidRPr="00570752" w:rsidRDefault="00403D00" w:rsidP="0063210E">
      <w:pPr>
        <w:spacing w:line="360" w:lineRule="auto"/>
        <w:jc w:val="both"/>
        <w:rPr>
          <w:lang w:val="nl-NL"/>
        </w:rPr>
      </w:pPr>
    </w:p>
    <w:p w:rsidR="00403D00" w:rsidRPr="00570752" w:rsidRDefault="00403D00" w:rsidP="0063210E">
      <w:pPr>
        <w:spacing w:line="360" w:lineRule="auto"/>
        <w:jc w:val="both"/>
        <w:rPr>
          <w:i/>
          <w:lang w:val="nl-NL"/>
        </w:rPr>
      </w:pPr>
      <w:r w:rsidRPr="00570752">
        <w:rPr>
          <w:lang w:val="nl-NL"/>
        </w:rPr>
        <w:object w:dxaOrig="1938" w:dyaOrig="1453">
          <v:shape id="_x0000_i1030" type="#_x0000_t75" style="width:484.5pt;height:227.25pt" o:ole="">
            <v:imagedata r:id="rId17" o:title=""/>
          </v:shape>
          <o:OLEObject Type="Embed" ProgID="PowerPoint.Slide.8" ShapeID="_x0000_i1030" DrawAspect="Content" ObjectID="_1678187944" r:id="rId18"/>
        </w:object>
      </w:r>
    </w:p>
    <w:p w:rsidR="00403D00" w:rsidRPr="00570752" w:rsidRDefault="00403D00" w:rsidP="0063210E">
      <w:pPr>
        <w:spacing w:line="360" w:lineRule="auto"/>
        <w:jc w:val="both"/>
        <w:rPr>
          <w:lang w:val="nl-NL"/>
        </w:rPr>
      </w:pPr>
    </w:p>
    <w:p w:rsidR="00403D00" w:rsidRPr="00570752" w:rsidRDefault="00403D00" w:rsidP="0063210E">
      <w:pPr>
        <w:spacing w:line="360" w:lineRule="auto"/>
        <w:jc w:val="both"/>
        <w:rPr>
          <w:lang w:val="nl-NL"/>
        </w:rPr>
      </w:pPr>
      <w:r w:rsidRPr="00570752">
        <w:rPr>
          <w:i/>
          <w:lang w:val="nl-NL"/>
        </w:rPr>
        <w:t xml:space="preserve">- Tác dụng của trò chơi này: </w:t>
      </w:r>
      <w:r w:rsidRPr="00570752">
        <w:rPr>
          <w:lang w:val="nl-NL"/>
        </w:rPr>
        <w:t>Trong một khoảng thời gian ngắn giáo viên có thể tổ chức cho nhiều học sinh cùng chơi, đặc biệt giáo án điện tử sẽ thuận tiện hơn rất nhiều khi sử dụng trò chơi bằng hình thức thủ công, bởi khi thiết kế trò chơi giáo viên đã xây dựng và thiết kế đáp án ngay sau mỗi câu hỏi. Vì vậy sau khi học sinh trả lời giáo viên ấn ENTER ngay để kiểm tra kết quả.</w:t>
      </w:r>
    </w:p>
    <w:p w:rsidR="00403D00" w:rsidRPr="00570752" w:rsidRDefault="00403D00" w:rsidP="0063210E">
      <w:pPr>
        <w:spacing w:line="360" w:lineRule="auto"/>
        <w:jc w:val="both"/>
        <w:rPr>
          <w:lang w:val="nl-NL"/>
        </w:rPr>
      </w:pPr>
      <w:r w:rsidRPr="00570752">
        <w:rPr>
          <w:lang w:val="nl-NL"/>
        </w:rPr>
        <w:t xml:space="preserve">   4. Trò chơi </w:t>
      </w:r>
      <w:r w:rsidRPr="00570752">
        <w:rPr>
          <w:i/>
          <w:lang w:val="nl-NL"/>
        </w:rPr>
        <w:t>" Hái hoa dân chủ"</w:t>
      </w:r>
    </w:p>
    <w:p w:rsidR="00403D00" w:rsidRPr="00570752" w:rsidRDefault="00403D00" w:rsidP="0063210E">
      <w:pPr>
        <w:spacing w:line="360" w:lineRule="auto"/>
        <w:jc w:val="both"/>
        <w:rPr>
          <w:lang w:val="nl-NL"/>
        </w:rPr>
      </w:pPr>
      <w:r w:rsidRPr="00570752">
        <w:rPr>
          <w:i/>
          <w:lang w:val="nl-NL"/>
        </w:rPr>
        <w:t>- Mục đích:</w:t>
      </w:r>
      <w:r w:rsidRPr="00570752">
        <w:rPr>
          <w:lang w:val="nl-NL"/>
        </w:rPr>
        <w:t xml:space="preserve"> Củng cố kiến thức về chiến dịch Thu – đông 1947.</w:t>
      </w:r>
    </w:p>
    <w:p w:rsidR="00403D00" w:rsidRPr="00570752" w:rsidRDefault="00403D00" w:rsidP="0063210E">
      <w:pPr>
        <w:spacing w:line="360" w:lineRule="auto"/>
        <w:jc w:val="both"/>
        <w:rPr>
          <w:lang w:val="nl-NL"/>
        </w:rPr>
      </w:pPr>
      <w:r w:rsidRPr="00570752">
        <w:rPr>
          <w:i/>
          <w:lang w:val="nl-NL"/>
        </w:rPr>
        <w:t>- Chuẩn bị:</w:t>
      </w:r>
      <w:r w:rsidRPr="00570752">
        <w:rPr>
          <w:lang w:val="nl-NL"/>
        </w:rPr>
        <w:t xml:space="preserve"> Cây cảnh với nhiều bông hoa, mỗi bông hoa là 1 câu hỏi. </w:t>
      </w:r>
    </w:p>
    <w:p w:rsidR="00403D00" w:rsidRPr="00570752" w:rsidRDefault="00403D00" w:rsidP="0063210E">
      <w:pPr>
        <w:spacing w:line="360" w:lineRule="auto"/>
        <w:jc w:val="both"/>
        <w:rPr>
          <w:lang w:val="nl-NL"/>
        </w:rPr>
      </w:pPr>
      <w:r w:rsidRPr="00570752">
        <w:rPr>
          <w:i/>
          <w:lang w:val="nl-NL"/>
        </w:rPr>
        <w:t>- Cách tiến hành:</w:t>
      </w:r>
      <w:r w:rsidRPr="00570752">
        <w:rPr>
          <w:lang w:val="nl-NL"/>
        </w:rPr>
        <w:t xml:space="preserve"> Các đội lần lượt lựa chọn những bông hoa trên cây, mỗi câu trả lời đúng trên mỗi câu hỏi ở 1 bông hoa ghi được tràng pháo tay. Kết thúc trò chơi đội nào trả lời được nhiều câu hỏi đội đó thắng cuộc.</w:t>
      </w:r>
    </w:p>
    <w:p w:rsidR="00403D00" w:rsidRPr="00570752" w:rsidRDefault="00403D00" w:rsidP="0063210E">
      <w:pPr>
        <w:spacing w:line="360" w:lineRule="auto"/>
        <w:jc w:val="both"/>
        <w:rPr>
          <w:lang w:val="nl-NL"/>
        </w:rPr>
      </w:pPr>
      <w:r w:rsidRPr="00570752">
        <w:rPr>
          <w:lang w:val="nl-NL"/>
        </w:rPr>
        <w:t xml:space="preserve">    - </w:t>
      </w:r>
      <w:r w:rsidRPr="00570752">
        <w:rPr>
          <w:i/>
          <w:lang w:val="nl-NL"/>
        </w:rPr>
        <w:t xml:space="preserve">Nội dung: </w:t>
      </w:r>
    </w:p>
    <w:p w:rsidR="00403D00" w:rsidRPr="00570752" w:rsidRDefault="00403D00" w:rsidP="0063210E">
      <w:pPr>
        <w:spacing w:line="360" w:lineRule="auto"/>
        <w:jc w:val="both"/>
        <w:rPr>
          <w:lang w:val="nl-NL"/>
        </w:rPr>
      </w:pPr>
      <w:r w:rsidRPr="00570752">
        <w:rPr>
          <w:lang w:val="nl-NL"/>
        </w:rPr>
        <w:t xml:space="preserve">Câu hỏi 1: </w:t>
      </w:r>
      <w:r w:rsidRPr="00570752">
        <w:rPr>
          <w:bCs/>
          <w:lang w:val="nl-NL"/>
        </w:rPr>
        <w:t>Quân Pháp tấn công vào Việt Bắc theo mấy đường ?</w:t>
      </w:r>
    </w:p>
    <w:p w:rsidR="00403D00" w:rsidRPr="00570752" w:rsidRDefault="00403D00" w:rsidP="0063210E">
      <w:pPr>
        <w:spacing w:line="360" w:lineRule="auto"/>
        <w:jc w:val="both"/>
        <w:rPr>
          <w:lang w:val="nl-NL"/>
        </w:rPr>
      </w:pPr>
      <w:r w:rsidRPr="00570752">
        <w:rPr>
          <w:lang w:val="nl-NL"/>
        </w:rPr>
        <w:t xml:space="preserve">Câu hỏi 2: </w:t>
      </w:r>
      <w:r w:rsidRPr="00570752">
        <w:rPr>
          <w:bCs/>
          <w:lang w:val="nl-NL"/>
        </w:rPr>
        <w:t>Quân Pháp nhảy dù bị bộ đội ta phục kích ở nơi nào?</w:t>
      </w:r>
    </w:p>
    <w:p w:rsidR="00403D00" w:rsidRPr="00570752" w:rsidRDefault="00403D00" w:rsidP="0063210E">
      <w:pPr>
        <w:spacing w:line="360" w:lineRule="auto"/>
        <w:jc w:val="both"/>
        <w:rPr>
          <w:i/>
          <w:lang w:val="nl-NL"/>
        </w:rPr>
      </w:pPr>
      <w:r w:rsidRPr="00570752">
        <w:rPr>
          <w:lang w:val="nl-NL"/>
        </w:rPr>
        <w:t xml:space="preserve">Câu hỏi 3: </w:t>
      </w:r>
      <w:r w:rsidRPr="00570752">
        <w:rPr>
          <w:bCs/>
          <w:lang w:val="nl-NL"/>
        </w:rPr>
        <w:t>Trên đường bộ quân ta chặn đánh giặc ở đâu?</w:t>
      </w:r>
    </w:p>
    <w:p w:rsidR="00403D00" w:rsidRPr="00570752" w:rsidRDefault="00403D00" w:rsidP="0063210E">
      <w:pPr>
        <w:spacing w:line="360" w:lineRule="auto"/>
        <w:jc w:val="both"/>
        <w:rPr>
          <w:bCs/>
          <w:lang w:val="nl-NL"/>
        </w:rPr>
      </w:pPr>
      <w:r w:rsidRPr="00570752">
        <w:rPr>
          <w:lang w:val="nl-NL"/>
        </w:rPr>
        <w:t xml:space="preserve">Câu hỏi 4: </w:t>
      </w:r>
      <w:r w:rsidRPr="00570752">
        <w:rPr>
          <w:bCs/>
          <w:lang w:val="nl-NL"/>
        </w:rPr>
        <w:t>Trên đường thủy, khi giặc tiến lên Tuyên Quang,  ta chặn đánh giặc ở đâu?</w:t>
      </w:r>
    </w:p>
    <w:p w:rsidR="00403D00" w:rsidRPr="00570752" w:rsidRDefault="00403D00" w:rsidP="0063210E">
      <w:pPr>
        <w:spacing w:line="360" w:lineRule="auto"/>
        <w:jc w:val="both"/>
        <w:rPr>
          <w:lang w:val="nl-NL"/>
        </w:rPr>
      </w:pPr>
      <w:r w:rsidRPr="00570752">
        <w:rPr>
          <w:lang w:val="nl-NL"/>
        </w:rPr>
        <w:t xml:space="preserve">Câu hỏi 5: </w:t>
      </w:r>
      <w:r w:rsidRPr="00570752">
        <w:rPr>
          <w:bCs/>
          <w:lang w:val="nl-NL"/>
        </w:rPr>
        <w:t>Chiến dịch thu – đông 1947 do bên nào phát động?</w:t>
      </w:r>
    </w:p>
    <w:p w:rsidR="00403D00" w:rsidRPr="00570752" w:rsidRDefault="00403D00" w:rsidP="0063210E">
      <w:pPr>
        <w:spacing w:line="360" w:lineRule="auto"/>
        <w:jc w:val="both"/>
        <w:rPr>
          <w:lang w:val="nl-NL"/>
        </w:rPr>
      </w:pPr>
      <w:r w:rsidRPr="00570752">
        <w:rPr>
          <w:lang w:val="nl-NL"/>
        </w:rPr>
        <w:t xml:space="preserve">Câu hỏi 6: </w:t>
      </w:r>
      <w:r w:rsidRPr="00570752">
        <w:rPr>
          <w:bCs/>
          <w:lang w:val="nl-NL"/>
        </w:rPr>
        <w:t>Quân địch chết khoảng bao nhiêu tên?</w:t>
      </w:r>
    </w:p>
    <w:p w:rsidR="00403D00" w:rsidRPr="00570752" w:rsidRDefault="00403D00" w:rsidP="0063210E">
      <w:pPr>
        <w:spacing w:line="360" w:lineRule="auto"/>
        <w:jc w:val="both"/>
        <w:rPr>
          <w:lang w:val="nl-NL"/>
        </w:rPr>
      </w:pPr>
      <w:r w:rsidRPr="006D0867">
        <w:rPr>
          <w:noProof/>
        </w:rPr>
        <w:pict>
          <v:shape id="Picture 2" o:spid="_x0000_i1031" type="#_x0000_t75" style="width:451.5pt;height:312pt;visibility:visible">
            <v:imagedata r:id="rId19" o:title=""/>
          </v:shape>
        </w:pict>
      </w:r>
    </w:p>
    <w:p w:rsidR="00403D00" w:rsidRPr="00570752" w:rsidRDefault="00403D00" w:rsidP="0063210E">
      <w:pPr>
        <w:spacing w:line="360" w:lineRule="auto"/>
        <w:jc w:val="both"/>
        <w:rPr>
          <w:lang w:val="nl-NL"/>
        </w:rPr>
      </w:pPr>
    </w:p>
    <w:p w:rsidR="00403D00" w:rsidRPr="00570752" w:rsidRDefault="00403D00" w:rsidP="0063210E">
      <w:pPr>
        <w:spacing w:line="360" w:lineRule="auto"/>
        <w:jc w:val="both"/>
        <w:rPr>
          <w:lang w:val="nl-NL"/>
        </w:rPr>
      </w:pPr>
      <w:r w:rsidRPr="006D0867">
        <w:rPr>
          <w:noProof/>
        </w:rPr>
        <w:pict>
          <v:shape id="Picture 7" o:spid="_x0000_i1032" type="#_x0000_t75" style="width:450.75pt;height:310.5pt;visibility:visible">
            <v:imagedata r:id="rId20" o:title=""/>
          </v:shape>
        </w:pict>
      </w:r>
    </w:p>
    <w:p w:rsidR="00403D00" w:rsidRPr="00570752" w:rsidRDefault="00403D00" w:rsidP="0063210E">
      <w:pPr>
        <w:tabs>
          <w:tab w:val="left" w:pos="3855"/>
        </w:tabs>
        <w:spacing w:line="360" w:lineRule="auto"/>
        <w:jc w:val="both"/>
        <w:rPr>
          <w:lang w:val="nl-NL"/>
        </w:rPr>
      </w:pPr>
      <w:r w:rsidRPr="00570752">
        <w:rPr>
          <w:i/>
          <w:lang w:val="nl-NL"/>
        </w:rPr>
        <w:t xml:space="preserve">- Tác dụng của trò chơi này: </w:t>
      </w:r>
      <w:r w:rsidRPr="00570752">
        <w:rPr>
          <w:lang w:val="nl-NL"/>
        </w:rPr>
        <w:t>Thiết kế trò chơi này trên máy chiếu sẽ không mất nhiều thời gian, cả âm thanh như tiếng vỗ tay khen khi học sinh trả lời đúng. Học sinh có thể tự lựa chọn câu hỏi.</w:t>
      </w:r>
    </w:p>
    <w:p w:rsidR="00403D00" w:rsidRPr="00570752" w:rsidRDefault="00403D00" w:rsidP="0063210E">
      <w:pPr>
        <w:spacing w:line="360" w:lineRule="auto"/>
        <w:jc w:val="both"/>
        <w:rPr>
          <w:i/>
          <w:lang w:val="nl-NL"/>
        </w:rPr>
      </w:pPr>
      <w:r w:rsidRPr="00570752">
        <w:rPr>
          <w:i/>
          <w:lang w:val="nl-NL"/>
        </w:rPr>
        <w:t>5. Trò chơi " ô chữ kì diệu"</w:t>
      </w:r>
    </w:p>
    <w:p w:rsidR="00403D00" w:rsidRPr="00570752" w:rsidRDefault="00403D00" w:rsidP="0063210E">
      <w:pPr>
        <w:spacing w:line="360" w:lineRule="auto"/>
        <w:jc w:val="both"/>
        <w:rPr>
          <w:lang w:val="nl-NL"/>
        </w:rPr>
      </w:pPr>
      <w:r w:rsidRPr="00570752">
        <w:rPr>
          <w:i/>
          <w:lang w:val="nl-NL"/>
        </w:rPr>
        <w:t>- Mục đích:</w:t>
      </w:r>
      <w:r w:rsidRPr="00570752">
        <w:rPr>
          <w:lang w:val="nl-NL"/>
        </w:rPr>
        <w:t xml:space="preserve"> Củng cố kiến thức về thời gian, nhân vật và sự kiện lịch sử về nội dung bài “Nước nhà bị chia cắt”.</w:t>
      </w:r>
    </w:p>
    <w:p w:rsidR="00403D00" w:rsidRPr="00570752" w:rsidRDefault="00403D00" w:rsidP="0063210E">
      <w:pPr>
        <w:spacing w:line="360" w:lineRule="auto"/>
        <w:jc w:val="both"/>
        <w:rPr>
          <w:lang w:val="nl-NL"/>
        </w:rPr>
      </w:pPr>
      <w:r w:rsidRPr="00570752">
        <w:rPr>
          <w:i/>
          <w:lang w:val="nl-NL"/>
        </w:rPr>
        <w:t>- Chuẩn bị:</w:t>
      </w:r>
      <w:r w:rsidRPr="00570752">
        <w:rPr>
          <w:lang w:val="nl-NL"/>
        </w:rPr>
        <w:t xml:space="preserve"> Các ô chữ, các câu hỏi và đáp án trên giáo án điện tử (màn hình)</w:t>
      </w:r>
    </w:p>
    <w:p w:rsidR="00403D00" w:rsidRPr="00570752" w:rsidRDefault="00403D00" w:rsidP="0063210E">
      <w:pPr>
        <w:spacing w:line="360" w:lineRule="auto"/>
        <w:jc w:val="both"/>
        <w:rPr>
          <w:i/>
          <w:lang w:val="nl-NL"/>
        </w:rPr>
      </w:pPr>
      <w:r w:rsidRPr="00570752">
        <w:rPr>
          <w:i/>
          <w:lang w:val="nl-NL"/>
        </w:rPr>
        <w:t>- Cách tiến hành:</w:t>
      </w:r>
    </w:p>
    <w:p w:rsidR="00403D00" w:rsidRPr="00570752" w:rsidRDefault="00403D00" w:rsidP="0063210E">
      <w:pPr>
        <w:spacing w:line="360" w:lineRule="auto"/>
        <w:jc w:val="both"/>
        <w:rPr>
          <w:lang w:val="nl-NL"/>
        </w:rPr>
      </w:pPr>
      <w:r w:rsidRPr="00570752">
        <w:rPr>
          <w:lang w:val="nl-NL"/>
        </w:rPr>
        <w:t>+ Ô chữ gồm 7 từ hàng ngang và 1 từ hàng dọc. Cách chơi như sau:</w:t>
      </w:r>
    </w:p>
    <w:p w:rsidR="00403D00" w:rsidRPr="0063210E" w:rsidRDefault="00403D00" w:rsidP="0063210E">
      <w:pPr>
        <w:spacing w:line="360" w:lineRule="auto"/>
        <w:jc w:val="both"/>
        <w:rPr>
          <w:lang w:val="nl-NL"/>
        </w:rPr>
      </w:pPr>
      <w:r w:rsidRPr="00570752">
        <w:rPr>
          <w:lang w:val="nl-NL"/>
        </w:rPr>
        <w:tab/>
      </w:r>
      <w:r w:rsidRPr="0063210E">
        <w:rPr>
          <w:lang w:val="nl-NL"/>
        </w:rPr>
        <w:t>Cả lớp chia thành 3 đội chơi.</w:t>
      </w:r>
    </w:p>
    <w:p w:rsidR="00403D00" w:rsidRPr="0063210E" w:rsidRDefault="00403D00" w:rsidP="0063210E">
      <w:pPr>
        <w:spacing w:line="360" w:lineRule="auto"/>
        <w:jc w:val="both"/>
        <w:rPr>
          <w:lang w:val="nl-NL"/>
        </w:rPr>
      </w:pPr>
      <w:r w:rsidRPr="0063210E">
        <w:rPr>
          <w:lang w:val="nl-NL"/>
        </w:rPr>
        <w:tab/>
        <w:t>Các đội chơi lần lượt chọn từ hàng ngang, giáo viên sẽ đọc gợi ý về các từ hàng ngang, đội chơi nhanh chóng đưa ra câu trả lời. Nếu sai hoặc sau 30 giây không có câu trả lời thì đội khác được quyền đoán. Đội nào có nhiều câu trả lời đúng hơn thì đội đó thắng.</w:t>
      </w:r>
    </w:p>
    <w:p w:rsidR="00403D00" w:rsidRPr="0063210E" w:rsidRDefault="00403D00" w:rsidP="0063210E">
      <w:pPr>
        <w:spacing w:line="360" w:lineRule="auto"/>
        <w:jc w:val="both"/>
        <w:rPr>
          <w:i/>
          <w:lang w:val="nl-NL"/>
        </w:rPr>
      </w:pPr>
      <w:r w:rsidRPr="0063210E">
        <w:rPr>
          <w:i/>
          <w:lang w:val="nl-NL"/>
        </w:rPr>
        <w:t>- Nội dung ô chữ và gợi ý cho từng ô chữ:</w:t>
      </w:r>
    </w:p>
    <w:p w:rsidR="00403D00" w:rsidRPr="0063210E" w:rsidRDefault="00403D00" w:rsidP="0063210E">
      <w:pPr>
        <w:tabs>
          <w:tab w:val="left" w:pos="3855"/>
        </w:tabs>
        <w:spacing w:line="360" w:lineRule="auto"/>
        <w:jc w:val="both"/>
        <w:rPr>
          <w:bCs/>
          <w:lang w:val="nl-NL"/>
        </w:rPr>
      </w:pPr>
      <w:r w:rsidRPr="0063210E">
        <w:rPr>
          <w:lang w:val="nl-NL"/>
        </w:rPr>
        <w:t xml:space="preserve">1. </w:t>
      </w:r>
      <w:r w:rsidRPr="0063210E">
        <w:rPr>
          <w:bCs/>
          <w:u w:val="single"/>
          <w:lang w:val="nl-NL"/>
        </w:rPr>
        <w:t>Câu 1</w:t>
      </w:r>
      <w:r w:rsidRPr="0063210E">
        <w:rPr>
          <w:bCs/>
          <w:lang w:val="nl-NL"/>
        </w:rPr>
        <w:t>: Một trong những chính sách tàn bạo của chính quyền Ngô Đình Diệm nhằm chống phá cách mạng miền Nam.(6 chữ cái)</w:t>
      </w:r>
    </w:p>
    <w:p w:rsidR="00403D00" w:rsidRPr="0063210E" w:rsidRDefault="00403D00" w:rsidP="0063210E">
      <w:pPr>
        <w:spacing w:line="360" w:lineRule="auto"/>
        <w:jc w:val="both"/>
        <w:rPr>
          <w:bCs/>
          <w:lang w:val="nl-NL"/>
        </w:rPr>
      </w:pPr>
      <w:r w:rsidRPr="0063210E">
        <w:rPr>
          <w:lang w:val="nl-NL"/>
        </w:rPr>
        <w:t xml:space="preserve">2. </w:t>
      </w:r>
      <w:r w:rsidRPr="0063210E">
        <w:rPr>
          <w:bCs/>
          <w:u w:val="single"/>
          <w:lang w:val="nl-NL"/>
        </w:rPr>
        <w:t>Câu 2:</w:t>
      </w:r>
      <w:r w:rsidRPr="0063210E">
        <w:rPr>
          <w:bCs/>
          <w:lang w:val="nl-NL"/>
        </w:rPr>
        <w:t xml:space="preserve"> Tên con sông được quy định làm giới tuyến tạm thời giữa hai miền Nam-Bắc?</w:t>
      </w:r>
    </w:p>
    <w:p w:rsidR="00403D00" w:rsidRPr="0063210E" w:rsidRDefault="00403D00" w:rsidP="0063210E">
      <w:pPr>
        <w:spacing w:line="360" w:lineRule="auto"/>
        <w:jc w:val="both"/>
        <w:rPr>
          <w:bCs/>
          <w:lang w:val="nl-NL"/>
        </w:rPr>
      </w:pPr>
      <w:r w:rsidRPr="0063210E">
        <w:rPr>
          <w:bCs/>
          <w:lang w:val="nl-NL"/>
        </w:rPr>
        <w:t xml:space="preserve">(6 chữ cái) </w:t>
      </w:r>
    </w:p>
    <w:p w:rsidR="00403D00" w:rsidRPr="0063210E" w:rsidRDefault="00403D00" w:rsidP="0063210E">
      <w:pPr>
        <w:spacing w:line="360" w:lineRule="auto"/>
        <w:jc w:val="both"/>
        <w:rPr>
          <w:lang w:val="nl-NL"/>
        </w:rPr>
      </w:pPr>
      <w:r w:rsidRPr="0063210E">
        <w:rPr>
          <w:lang w:val="nl-NL"/>
        </w:rPr>
        <w:t xml:space="preserve">3. </w:t>
      </w:r>
      <w:r w:rsidRPr="0063210E">
        <w:rPr>
          <w:bCs/>
          <w:u w:val="single"/>
          <w:lang w:val="nl-NL"/>
        </w:rPr>
        <w:t>Câu 3</w:t>
      </w:r>
      <w:r w:rsidRPr="0063210E">
        <w:rPr>
          <w:bCs/>
          <w:lang w:val="nl-NL"/>
        </w:rPr>
        <w:t>: Tên một vụ thảm sát ở Quảng Trị?(9 chữ cái)</w:t>
      </w:r>
    </w:p>
    <w:p w:rsidR="00403D00" w:rsidRPr="0063210E" w:rsidRDefault="00403D00" w:rsidP="0063210E">
      <w:pPr>
        <w:spacing w:line="360" w:lineRule="auto"/>
        <w:jc w:val="both"/>
        <w:rPr>
          <w:bCs/>
          <w:lang w:val="nl-NL"/>
        </w:rPr>
      </w:pPr>
      <w:r w:rsidRPr="0063210E">
        <w:rPr>
          <w:lang w:val="nl-NL"/>
        </w:rPr>
        <w:t xml:space="preserve">4. </w:t>
      </w:r>
      <w:r w:rsidRPr="0063210E">
        <w:rPr>
          <w:bCs/>
          <w:u w:val="single"/>
          <w:lang w:val="nl-NL"/>
        </w:rPr>
        <w:t>Câu 4:</w:t>
      </w:r>
      <w:r w:rsidRPr="0063210E">
        <w:rPr>
          <w:bCs/>
          <w:lang w:val="nl-NL"/>
        </w:rPr>
        <w:t xml:space="preserve"> Tên tổng thống chính quyền tay sai do Mĩ  lập nên?(11chữ cái)</w:t>
      </w:r>
    </w:p>
    <w:p w:rsidR="00403D00" w:rsidRPr="0063210E" w:rsidRDefault="00403D00" w:rsidP="0063210E">
      <w:pPr>
        <w:spacing w:line="360" w:lineRule="auto"/>
        <w:jc w:val="both"/>
        <w:rPr>
          <w:lang w:val="nl-NL"/>
        </w:rPr>
      </w:pPr>
      <w:r w:rsidRPr="0063210E">
        <w:rPr>
          <w:lang w:val="nl-NL"/>
        </w:rPr>
        <w:t xml:space="preserve">5. </w:t>
      </w:r>
      <w:r w:rsidRPr="0063210E">
        <w:rPr>
          <w:bCs/>
          <w:u w:val="single"/>
          <w:lang w:val="nl-NL"/>
        </w:rPr>
        <w:t>Câu 5</w:t>
      </w:r>
      <w:r w:rsidRPr="0063210E">
        <w:rPr>
          <w:bCs/>
          <w:lang w:val="nl-NL"/>
        </w:rPr>
        <w:t>: Tên chiếc cầu bắc qua sông Bến Hải?(9 chữ cái)</w:t>
      </w:r>
    </w:p>
    <w:p w:rsidR="00403D00" w:rsidRPr="0063210E" w:rsidRDefault="00403D00" w:rsidP="0063210E">
      <w:pPr>
        <w:spacing w:line="360" w:lineRule="auto"/>
        <w:jc w:val="both"/>
        <w:rPr>
          <w:bCs/>
          <w:lang w:val="nl-NL"/>
        </w:rPr>
      </w:pPr>
      <w:r w:rsidRPr="0063210E">
        <w:rPr>
          <w:lang w:val="nl-NL"/>
        </w:rPr>
        <w:t xml:space="preserve">6. </w:t>
      </w:r>
      <w:r w:rsidRPr="0063210E">
        <w:rPr>
          <w:bCs/>
          <w:u w:val="single"/>
          <w:lang w:val="nl-NL"/>
        </w:rPr>
        <w:t>Câu 6</w:t>
      </w:r>
      <w:r w:rsidRPr="0063210E">
        <w:rPr>
          <w:bCs/>
          <w:lang w:val="nl-NL"/>
        </w:rPr>
        <w:t>: Tên nhà tù mà chính quyền Ngô Đình Diệm đã đầu độc 6000 người, làm hơn 1000 người chết? (6 chữ cái)</w:t>
      </w:r>
    </w:p>
    <w:p w:rsidR="00403D00" w:rsidRPr="0063210E" w:rsidRDefault="00403D00" w:rsidP="0063210E">
      <w:pPr>
        <w:spacing w:line="360" w:lineRule="auto"/>
        <w:jc w:val="both"/>
        <w:rPr>
          <w:bCs/>
          <w:lang w:val="nl-NL"/>
        </w:rPr>
      </w:pPr>
      <w:r w:rsidRPr="0063210E">
        <w:rPr>
          <w:lang w:val="nl-NL"/>
        </w:rPr>
        <w:t xml:space="preserve">7. </w:t>
      </w:r>
      <w:r w:rsidRPr="0063210E">
        <w:rPr>
          <w:bCs/>
          <w:u w:val="single"/>
          <w:lang w:val="nl-NL"/>
        </w:rPr>
        <w:t>Câu 7</w:t>
      </w:r>
      <w:r w:rsidRPr="0063210E">
        <w:rPr>
          <w:bCs/>
          <w:lang w:val="nl-NL"/>
        </w:rPr>
        <w:t>: Chính quyền Ngô Đình Diệm đã thực hiện chính sách này để giết hại đồng bào yêu nước và chiến sĩ cách mạng miền Nam?(8 chữ cái)</w:t>
      </w:r>
    </w:p>
    <w:p w:rsidR="00403D00" w:rsidRPr="0063210E" w:rsidRDefault="00403D00" w:rsidP="0063210E">
      <w:pPr>
        <w:spacing w:line="360" w:lineRule="auto"/>
        <w:jc w:val="both"/>
        <w:rPr>
          <w:bCs/>
          <w:lang w:val="nl-NL"/>
        </w:rPr>
      </w:pPr>
    </w:p>
    <w:p w:rsidR="00403D00" w:rsidRPr="00570752" w:rsidRDefault="00403D00" w:rsidP="0063210E">
      <w:pPr>
        <w:spacing w:line="360" w:lineRule="auto"/>
        <w:jc w:val="both"/>
        <w:rPr>
          <w:bCs/>
        </w:rPr>
      </w:pPr>
      <w:r w:rsidRPr="006C74D4">
        <w:rPr>
          <w:bCs/>
        </w:rPr>
        <w:pict>
          <v:shape id="_x0000_i1033" type="#_x0000_t75" style="width:486pt;height:175.5pt" filled="t" fillcolor="red">
            <v:imagedata r:id="rId21" o:title=""/>
          </v:shape>
        </w:pict>
      </w:r>
    </w:p>
    <w:p w:rsidR="00403D00" w:rsidRPr="00570752" w:rsidRDefault="00403D00" w:rsidP="0063210E">
      <w:pPr>
        <w:spacing w:line="360" w:lineRule="auto"/>
        <w:jc w:val="both"/>
      </w:pPr>
      <w:r w:rsidRPr="00570752">
        <w:t xml:space="preserve">   </w:t>
      </w:r>
      <w:r w:rsidRPr="00570752">
        <w:rPr>
          <w:i/>
        </w:rPr>
        <w:t xml:space="preserve">- Tác dụng của trò chơi này: </w:t>
      </w:r>
      <w:r w:rsidRPr="00570752">
        <w:t xml:space="preserve">Học sinh có thể chọn bất kỳ ô chữ nào, không nhất thiết máy móc chọn lần lượt các ô chữ. Trò chơi này có thể tổ chức chơi cá nhân, nhóm hoặc cũng có thể chơi cả lớp bằng cách học sinh viết câu trả lời vào bảng con.    </w:t>
      </w:r>
    </w:p>
    <w:p w:rsidR="00403D00" w:rsidRPr="00570752" w:rsidRDefault="00403D00" w:rsidP="0063210E">
      <w:pPr>
        <w:spacing w:line="360" w:lineRule="auto"/>
        <w:jc w:val="both"/>
      </w:pPr>
    </w:p>
    <w:p w:rsidR="00403D00" w:rsidRPr="00570752" w:rsidRDefault="00403D00" w:rsidP="0063210E">
      <w:pPr>
        <w:spacing w:line="360" w:lineRule="auto"/>
        <w:jc w:val="both"/>
      </w:pPr>
      <w:r w:rsidRPr="00570752">
        <w:t xml:space="preserve">    B. Các trò chơi khi dạy môn Địa Lí :</w:t>
      </w:r>
    </w:p>
    <w:p w:rsidR="00403D00" w:rsidRPr="00570752" w:rsidRDefault="00403D00" w:rsidP="0063210E">
      <w:pPr>
        <w:spacing w:line="360" w:lineRule="auto"/>
        <w:jc w:val="both"/>
        <w:rPr>
          <w:i/>
        </w:rPr>
      </w:pPr>
      <w:r w:rsidRPr="00570752">
        <w:t xml:space="preserve">1. Trò chơi : </w:t>
      </w:r>
      <w:r w:rsidRPr="00570752">
        <w:rPr>
          <w:i/>
        </w:rPr>
        <w:t>"Sắc màu"</w:t>
      </w:r>
    </w:p>
    <w:p w:rsidR="00403D00" w:rsidRPr="00570752" w:rsidRDefault="00403D00" w:rsidP="0063210E">
      <w:pPr>
        <w:spacing w:line="360" w:lineRule="auto"/>
        <w:jc w:val="both"/>
      </w:pPr>
      <w:r w:rsidRPr="00570752">
        <w:rPr>
          <w:i/>
        </w:rPr>
        <w:t>- Mục đích</w:t>
      </w:r>
      <w:r w:rsidRPr="00570752">
        <w:t>: Củng cố kiến thức ôn tập cả một chương.</w:t>
      </w:r>
    </w:p>
    <w:p w:rsidR="00403D00" w:rsidRPr="00570752" w:rsidRDefault="00403D00" w:rsidP="0063210E">
      <w:pPr>
        <w:spacing w:line="360" w:lineRule="auto"/>
        <w:jc w:val="both"/>
      </w:pPr>
      <w:r w:rsidRPr="00570752">
        <w:rPr>
          <w:i/>
        </w:rPr>
        <w:t>- Chuẩn bị</w:t>
      </w:r>
      <w:r w:rsidRPr="00570752">
        <w:t>: Hệ thống câu hỏi và đáp án.</w:t>
      </w:r>
    </w:p>
    <w:p w:rsidR="00403D00" w:rsidRPr="00570752" w:rsidRDefault="00403D00" w:rsidP="0063210E">
      <w:pPr>
        <w:spacing w:line="360" w:lineRule="auto"/>
        <w:jc w:val="both"/>
        <w:rPr>
          <w:i/>
        </w:rPr>
      </w:pPr>
      <w:r w:rsidRPr="00570752">
        <w:rPr>
          <w:i/>
        </w:rPr>
        <w:t xml:space="preserve">- Cách chơi: </w:t>
      </w:r>
    </w:p>
    <w:p w:rsidR="00403D00" w:rsidRPr="00570752" w:rsidRDefault="00403D00" w:rsidP="0063210E">
      <w:pPr>
        <w:spacing w:line="360" w:lineRule="auto"/>
        <w:jc w:val="both"/>
      </w:pPr>
      <w:r w:rsidRPr="00570752">
        <w:t xml:space="preserve">Giáo viên cho học sinh chọn ô màu, gọi học sinh đọc câu hỏi, cả lớp viết nhanh câu trả lời vào bảng và giơ lên sau 10 giây suy nghĩ </w:t>
      </w:r>
    </w:p>
    <w:p w:rsidR="00403D00" w:rsidRPr="00570752" w:rsidRDefault="00403D00" w:rsidP="0063210E">
      <w:pPr>
        <w:spacing w:line="360" w:lineRule="auto"/>
        <w:jc w:val="both"/>
        <w:rPr>
          <w:lang w:val="nl-NL"/>
        </w:rPr>
      </w:pPr>
      <w:r w:rsidRPr="00570752">
        <w:rPr>
          <w:lang w:val="nl-NL"/>
        </w:rPr>
        <w:object w:dxaOrig="7207" w:dyaOrig="5403">
          <v:shape id="_x0000_i1034" type="#_x0000_t75" style="width:461.25pt;height:210.75pt" o:ole="">
            <v:imagedata r:id="rId22" o:title=""/>
          </v:shape>
          <o:OLEObject Type="Embed" ProgID="PowerPoint.Slide.8" ShapeID="_x0000_i1034" DrawAspect="Content" ObjectID="_1678187945" r:id="rId23"/>
        </w:object>
      </w:r>
    </w:p>
    <w:p w:rsidR="00403D00" w:rsidRPr="00570752" w:rsidRDefault="00403D00" w:rsidP="0063210E">
      <w:pPr>
        <w:spacing w:line="360" w:lineRule="auto"/>
        <w:jc w:val="both"/>
        <w:rPr>
          <w:lang w:val="nl-NL"/>
        </w:rPr>
      </w:pPr>
    </w:p>
    <w:p w:rsidR="00403D00" w:rsidRPr="00570752" w:rsidRDefault="00403D00" w:rsidP="0063210E">
      <w:pPr>
        <w:spacing w:line="360" w:lineRule="auto"/>
        <w:jc w:val="both"/>
        <w:rPr>
          <w:lang w:val="nl-NL"/>
        </w:rPr>
      </w:pPr>
      <w:r w:rsidRPr="00570752">
        <w:rPr>
          <w:lang w:val="nl-NL"/>
        </w:rPr>
        <w:object w:dxaOrig="3423" w:dyaOrig="2567">
          <v:shape id="_x0000_i1035" type="#_x0000_t75" style="width:465.75pt;height:204pt" o:ole="">
            <v:imagedata r:id="rId24" o:title=""/>
          </v:shape>
          <o:OLEObject Type="Embed" ProgID="PowerPoint.Slide.8" ShapeID="_x0000_i1035" DrawAspect="Content" ObjectID="_1678187946" r:id="rId25"/>
        </w:object>
      </w:r>
    </w:p>
    <w:p w:rsidR="00403D00" w:rsidRPr="00570752" w:rsidRDefault="00403D00" w:rsidP="0063210E">
      <w:pPr>
        <w:spacing w:line="360" w:lineRule="auto"/>
        <w:jc w:val="both"/>
        <w:rPr>
          <w:lang w:val="nl-NL"/>
        </w:rPr>
      </w:pPr>
    </w:p>
    <w:p w:rsidR="00403D00" w:rsidRPr="00570752" w:rsidRDefault="00403D00" w:rsidP="0063210E">
      <w:pPr>
        <w:spacing w:line="360" w:lineRule="auto"/>
        <w:jc w:val="both"/>
        <w:rPr>
          <w:lang w:val="nl-NL"/>
        </w:rPr>
      </w:pPr>
      <w:r w:rsidRPr="00570752">
        <w:rPr>
          <w:lang w:val="nl-NL"/>
        </w:rPr>
        <w:object w:dxaOrig="3767" w:dyaOrig="2824">
          <v:shape id="_x0000_i1036" type="#_x0000_t75" style="width:468.75pt;height:187.5pt" o:ole="">
            <v:imagedata r:id="rId26" o:title=""/>
          </v:shape>
          <o:OLEObject Type="Embed" ProgID="PowerPoint.Slide.8" ShapeID="_x0000_i1036" DrawAspect="Content" ObjectID="_1678187947" r:id="rId27"/>
        </w:object>
      </w:r>
    </w:p>
    <w:p w:rsidR="00403D00" w:rsidRPr="00570752" w:rsidRDefault="00403D00" w:rsidP="0063210E">
      <w:pPr>
        <w:spacing w:line="360" w:lineRule="auto"/>
        <w:jc w:val="both"/>
        <w:rPr>
          <w:lang w:val="nl-NL"/>
        </w:rPr>
      </w:pPr>
    </w:p>
    <w:p w:rsidR="00403D00" w:rsidRPr="00570752" w:rsidRDefault="00403D00" w:rsidP="0063210E">
      <w:pPr>
        <w:spacing w:line="360" w:lineRule="auto"/>
        <w:jc w:val="both"/>
        <w:rPr>
          <w:lang w:val="nl-NL"/>
        </w:rPr>
      </w:pPr>
      <w:r w:rsidRPr="00570752">
        <w:rPr>
          <w:lang w:val="nl-NL"/>
        </w:rPr>
        <w:object w:dxaOrig="3961" w:dyaOrig="2968">
          <v:shape id="_x0000_i1037" type="#_x0000_t75" style="width:467.25pt;height:206.25pt" o:ole="">
            <v:imagedata r:id="rId28" o:title=""/>
          </v:shape>
          <o:OLEObject Type="Embed" ProgID="PowerPoint.Slide.8" ShapeID="_x0000_i1037" DrawAspect="Content" ObjectID="_1678187948" r:id="rId29"/>
        </w:object>
      </w:r>
    </w:p>
    <w:p w:rsidR="00403D00" w:rsidRPr="00570752" w:rsidRDefault="00403D00" w:rsidP="0063210E">
      <w:pPr>
        <w:spacing w:line="360" w:lineRule="auto"/>
        <w:jc w:val="both"/>
        <w:rPr>
          <w:lang w:val="nl-NL"/>
        </w:rPr>
      </w:pPr>
    </w:p>
    <w:p w:rsidR="00403D00" w:rsidRPr="00570752" w:rsidRDefault="00403D00" w:rsidP="0063210E">
      <w:pPr>
        <w:spacing w:line="360" w:lineRule="auto"/>
        <w:jc w:val="both"/>
        <w:rPr>
          <w:lang w:val="nl-NL"/>
        </w:rPr>
      </w:pPr>
      <w:r w:rsidRPr="00570752">
        <w:rPr>
          <w:lang w:val="nl-NL"/>
        </w:rPr>
        <w:object w:dxaOrig="3844" w:dyaOrig="2882">
          <v:shape id="_x0000_i1038" type="#_x0000_t75" style="width:495.75pt;height:177pt" o:ole="">
            <v:imagedata r:id="rId30" o:title=""/>
          </v:shape>
          <o:OLEObject Type="Embed" ProgID="PowerPoint.Slide.8" ShapeID="_x0000_i1038" DrawAspect="Content" ObjectID="_1678187949" r:id="rId31"/>
        </w:object>
      </w:r>
    </w:p>
    <w:p w:rsidR="00403D00" w:rsidRPr="00570752" w:rsidRDefault="00403D00" w:rsidP="0063210E">
      <w:pPr>
        <w:spacing w:line="360" w:lineRule="auto"/>
        <w:jc w:val="both"/>
        <w:rPr>
          <w:lang w:val="nl-NL"/>
        </w:rPr>
      </w:pPr>
      <w:r w:rsidRPr="00570752">
        <w:rPr>
          <w:lang w:val="nl-NL"/>
        </w:rPr>
        <w:object w:dxaOrig="2078" w:dyaOrig="1556">
          <v:shape id="_x0000_i1039" type="#_x0000_t75" style="width:490.5pt;height:196.5pt" o:ole="">
            <v:imagedata r:id="rId32" o:title=""/>
          </v:shape>
          <o:OLEObject Type="Embed" ProgID="PowerPoint.Slide.8" ShapeID="_x0000_i1039" DrawAspect="Content" ObjectID="_1678187950" r:id="rId33"/>
        </w:object>
      </w:r>
    </w:p>
    <w:p w:rsidR="00403D00" w:rsidRPr="00570752" w:rsidRDefault="00403D00" w:rsidP="0063210E">
      <w:pPr>
        <w:spacing w:line="360" w:lineRule="auto"/>
        <w:jc w:val="both"/>
        <w:rPr>
          <w:lang w:val="nl-NL"/>
        </w:rPr>
      </w:pPr>
      <w:r w:rsidRPr="00570752">
        <w:rPr>
          <w:lang w:val="nl-NL"/>
        </w:rPr>
        <w:object w:dxaOrig="2078" w:dyaOrig="1556">
          <v:shape id="_x0000_i1040" type="#_x0000_t75" style="width:495.75pt;height:209.25pt" o:ole="">
            <v:imagedata r:id="rId34" o:title=""/>
          </v:shape>
          <o:OLEObject Type="Embed" ProgID="PowerPoint.Slide.8" ShapeID="_x0000_i1040" DrawAspect="Content" ObjectID="_1678187951" r:id="rId35"/>
        </w:object>
      </w:r>
    </w:p>
    <w:p w:rsidR="00403D00" w:rsidRPr="00570752" w:rsidRDefault="00403D00" w:rsidP="0063210E">
      <w:pPr>
        <w:spacing w:line="360" w:lineRule="auto"/>
        <w:ind w:left="150"/>
        <w:jc w:val="both"/>
        <w:rPr>
          <w:lang w:val="nl-NL"/>
        </w:rPr>
      </w:pPr>
      <w:r w:rsidRPr="00570752">
        <w:rPr>
          <w:i/>
          <w:lang w:val="nl-NL"/>
        </w:rPr>
        <w:t xml:space="preserve">   - Tác dụng của trò chơi này: </w:t>
      </w:r>
      <w:r w:rsidRPr="00570752">
        <w:rPr>
          <w:lang w:val="nl-NL"/>
        </w:rPr>
        <w:t>Trong một khoảng thời gian ngắn giáo viên có thể tổ chức cho nhiều học sinh cùng chơi, đặc biệt giáo án điện tử sẽ thuận tiện hơn rất nhiều khi sử dụng trò chơi bằng hình thức thủ công, bởi khi thiết kế trò chơi giáo viên đã xây dựng và thiết kế đáp án ngay sau mỗi câu hỏi. Vì vậy sau khi học sinh trả lời giáo viên ấn ENTER ngay để kiểm tra kết quả.</w:t>
      </w:r>
    </w:p>
    <w:p w:rsidR="00403D00" w:rsidRPr="00570752" w:rsidRDefault="00403D00" w:rsidP="0063210E">
      <w:pPr>
        <w:spacing w:line="360" w:lineRule="auto"/>
        <w:jc w:val="both"/>
        <w:rPr>
          <w:i/>
          <w:lang w:val="nl-NL"/>
        </w:rPr>
      </w:pPr>
      <w:r w:rsidRPr="00570752">
        <w:rPr>
          <w:i/>
          <w:lang w:val="nl-NL"/>
        </w:rPr>
        <w:t>2. Trò chơi "ô chữ kì diệu"</w:t>
      </w:r>
    </w:p>
    <w:p w:rsidR="00403D00" w:rsidRPr="00570752" w:rsidRDefault="00403D00" w:rsidP="0063210E">
      <w:pPr>
        <w:spacing w:line="360" w:lineRule="auto"/>
        <w:jc w:val="both"/>
        <w:rPr>
          <w:lang w:val="nl-NL"/>
        </w:rPr>
      </w:pPr>
      <w:r w:rsidRPr="00570752">
        <w:rPr>
          <w:i/>
          <w:lang w:val="nl-NL"/>
        </w:rPr>
        <w:t>- Mục đích:</w:t>
      </w:r>
      <w:r w:rsidRPr="00570752">
        <w:rPr>
          <w:lang w:val="nl-NL"/>
        </w:rPr>
        <w:t xml:space="preserve"> Củng cố kiến thức về Bài Lâm nghiệp và thủy sản</w:t>
      </w:r>
    </w:p>
    <w:p w:rsidR="00403D00" w:rsidRPr="00570752" w:rsidRDefault="00403D00" w:rsidP="0063210E">
      <w:pPr>
        <w:spacing w:line="360" w:lineRule="auto"/>
        <w:jc w:val="both"/>
        <w:rPr>
          <w:lang w:val="nl-NL"/>
        </w:rPr>
      </w:pPr>
      <w:r w:rsidRPr="00570752">
        <w:rPr>
          <w:i/>
          <w:lang w:val="nl-NL"/>
        </w:rPr>
        <w:t>- Chuẩn bị:</w:t>
      </w:r>
      <w:r w:rsidRPr="00570752">
        <w:rPr>
          <w:lang w:val="nl-NL"/>
        </w:rPr>
        <w:t xml:space="preserve"> Các ô chữ, các câu hỏi và đáp án </w:t>
      </w:r>
    </w:p>
    <w:p w:rsidR="00403D00" w:rsidRPr="00570752" w:rsidRDefault="00403D00" w:rsidP="0063210E">
      <w:pPr>
        <w:spacing w:line="360" w:lineRule="auto"/>
        <w:jc w:val="both"/>
        <w:rPr>
          <w:i/>
          <w:lang w:val="nl-NL"/>
        </w:rPr>
      </w:pPr>
      <w:r w:rsidRPr="00570752">
        <w:rPr>
          <w:i/>
          <w:lang w:val="nl-NL"/>
        </w:rPr>
        <w:t>- Cách tiến hành:</w:t>
      </w:r>
    </w:p>
    <w:p w:rsidR="00403D00" w:rsidRPr="00570752" w:rsidRDefault="00403D00" w:rsidP="0063210E">
      <w:pPr>
        <w:spacing w:line="360" w:lineRule="auto"/>
        <w:jc w:val="both"/>
        <w:rPr>
          <w:lang w:val="nl-NL"/>
        </w:rPr>
      </w:pPr>
      <w:r w:rsidRPr="00570752">
        <w:rPr>
          <w:lang w:val="nl-NL"/>
        </w:rPr>
        <w:t>+ Ô chữ gồm 7 từ hàng ngang và 1 từ hàng dọc. Cách chơi như sau:</w:t>
      </w:r>
    </w:p>
    <w:p w:rsidR="00403D00" w:rsidRPr="00570752" w:rsidRDefault="00403D00" w:rsidP="0063210E">
      <w:pPr>
        <w:spacing w:line="360" w:lineRule="auto"/>
        <w:jc w:val="both"/>
        <w:rPr>
          <w:lang w:val="nl-NL"/>
        </w:rPr>
      </w:pPr>
      <w:r w:rsidRPr="00570752">
        <w:rPr>
          <w:lang w:val="nl-NL"/>
        </w:rPr>
        <w:tab/>
        <w:t>Cả lớp chia thành 3 đội chơi.</w:t>
      </w:r>
    </w:p>
    <w:p w:rsidR="00403D00" w:rsidRPr="00570752" w:rsidRDefault="00403D00" w:rsidP="0063210E">
      <w:pPr>
        <w:spacing w:line="360" w:lineRule="auto"/>
        <w:jc w:val="both"/>
        <w:rPr>
          <w:lang w:val="nl-NL"/>
        </w:rPr>
      </w:pPr>
      <w:r w:rsidRPr="00570752">
        <w:rPr>
          <w:lang w:val="nl-NL"/>
        </w:rPr>
        <w:tab/>
        <w:t>Các đội chơi lần lượt chọn từ hàng ngang, giáo viên sẽ đọc gợi ý về các từ hàng ngang, đội chơi nhanh chóng đưa ra câu trả lời. Nếu sai hoặc sau 30 giây không có câu trả lời thì đội khác được quyền đoán.</w:t>
      </w:r>
    </w:p>
    <w:p w:rsidR="00403D00" w:rsidRPr="00570752" w:rsidRDefault="00403D00" w:rsidP="0063210E">
      <w:pPr>
        <w:spacing w:line="360" w:lineRule="auto"/>
        <w:jc w:val="both"/>
        <w:rPr>
          <w:lang w:val="nl-NL"/>
        </w:rPr>
      </w:pPr>
      <w:r w:rsidRPr="00570752">
        <w:rPr>
          <w:lang w:val="nl-NL"/>
        </w:rPr>
        <w:tab/>
        <w:t>Trò chơi kết thúc khi có đội tìm ra từ hàng dọc.</w:t>
      </w:r>
    </w:p>
    <w:p w:rsidR="00403D00" w:rsidRPr="00570752" w:rsidRDefault="00403D00" w:rsidP="0063210E">
      <w:pPr>
        <w:spacing w:line="360" w:lineRule="auto"/>
        <w:jc w:val="both"/>
        <w:rPr>
          <w:lang w:val="nl-NL"/>
        </w:rPr>
      </w:pPr>
      <w:r w:rsidRPr="00570752">
        <w:rPr>
          <w:lang w:val="nl-NL"/>
        </w:rPr>
        <w:t>Đội nào có câu trả lời đúng nhiều hơn thì đội đó thắng.</w:t>
      </w:r>
    </w:p>
    <w:p w:rsidR="00403D00" w:rsidRPr="00570752" w:rsidRDefault="00403D00" w:rsidP="0063210E">
      <w:pPr>
        <w:numPr>
          <w:ilvl w:val="0"/>
          <w:numId w:val="5"/>
        </w:numPr>
        <w:spacing w:line="360" w:lineRule="auto"/>
        <w:jc w:val="both"/>
        <w:rPr>
          <w:i/>
          <w:lang w:val="nl-NL"/>
        </w:rPr>
      </w:pPr>
      <w:r w:rsidRPr="00570752">
        <w:rPr>
          <w:i/>
          <w:lang w:val="nl-NL"/>
        </w:rPr>
        <w:t>Nội dung ô chữ và gợi ý cho từng ô chữ:</w:t>
      </w:r>
    </w:p>
    <w:p w:rsidR="00403D00" w:rsidRPr="00570752" w:rsidRDefault="00403D00" w:rsidP="0063210E">
      <w:pPr>
        <w:spacing w:line="360" w:lineRule="auto"/>
        <w:jc w:val="both"/>
        <w:rPr>
          <w:i/>
          <w:lang w:val="nl-NL"/>
        </w:rPr>
      </w:pPr>
      <w:r w:rsidRPr="00A238CF">
        <w:rPr>
          <w:i/>
          <w:noProof/>
        </w:rPr>
        <w:pict>
          <v:shape id="Picture 616" o:spid="_x0000_i1041" type="#_x0000_t75" style="width:451.5pt;height:306.75pt;visibility:visible">
            <v:imagedata r:id="rId36" o:title=""/>
          </v:shape>
        </w:pict>
      </w:r>
    </w:p>
    <w:p w:rsidR="00403D00" w:rsidRPr="00570752" w:rsidRDefault="00403D00" w:rsidP="0063210E">
      <w:pPr>
        <w:spacing w:line="360" w:lineRule="auto"/>
        <w:jc w:val="both"/>
        <w:rPr>
          <w:i/>
        </w:rPr>
      </w:pPr>
    </w:p>
    <w:p w:rsidR="00403D00" w:rsidRPr="00570752" w:rsidRDefault="00403D00" w:rsidP="0063210E">
      <w:pPr>
        <w:spacing w:line="360" w:lineRule="auto"/>
        <w:jc w:val="both"/>
        <w:rPr>
          <w:i/>
        </w:rPr>
      </w:pPr>
      <w:r w:rsidRPr="00570752">
        <w:rPr>
          <w:i/>
        </w:rPr>
        <w:t xml:space="preserve">                  </w:t>
      </w:r>
      <w:r w:rsidRPr="00A238CF">
        <w:rPr>
          <w:i/>
          <w:noProof/>
        </w:rPr>
        <w:pict>
          <v:shape id="Picture 617" o:spid="_x0000_i1042" type="#_x0000_t75" style="width:450.75pt;height:318.75pt;visibility:visible">
            <v:imagedata r:id="rId37" o:title=""/>
          </v:shape>
        </w:pict>
      </w:r>
    </w:p>
    <w:p w:rsidR="00403D00" w:rsidRPr="00570752" w:rsidRDefault="00403D00" w:rsidP="0063210E">
      <w:pPr>
        <w:spacing w:line="360" w:lineRule="auto"/>
        <w:jc w:val="both"/>
        <w:rPr>
          <w:i/>
        </w:rPr>
      </w:pPr>
    </w:p>
    <w:p w:rsidR="00403D00" w:rsidRPr="00570752" w:rsidRDefault="00403D00" w:rsidP="0063210E">
      <w:pPr>
        <w:tabs>
          <w:tab w:val="left" w:pos="3990"/>
        </w:tabs>
        <w:spacing w:line="360" w:lineRule="auto"/>
        <w:jc w:val="both"/>
        <w:rPr>
          <w:i/>
          <w:lang w:val="nl-NL"/>
        </w:rPr>
      </w:pPr>
      <w:r w:rsidRPr="006C74D4">
        <w:rPr>
          <w:i/>
        </w:rPr>
        <w:pict>
          <v:shape id="_x0000_i1043" type="#_x0000_t75" style="width:489.75pt;height:253.5pt">
            <v:imagedata r:id="rId38" o:title=""/>
          </v:shape>
        </w:pict>
      </w:r>
    </w:p>
    <w:p w:rsidR="00403D00" w:rsidRPr="00570752" w:rsidRDefault="00403D00" w:rsidP="0063210E">
      <w:pPr>
        <w:spacing w:line="360" w:lineRule="auto"/>
        <w:jc w:val="both"/>
        <w:rPr>
          <w:i/>
        </w:rPr>
      </w:pPr>
      <w:r w:rsidRPr="00570752">
        <w:t xml:space="preserve">3. Trò chơi </w:t>
      </w:r>
      <w:r w:rsidRPr="00570752">
        <w:rPr>
          <w:i/>
        </w:rPr>
        <w:t>"Rung chuông vàng"</w:t>
      </w:r>
    </w:p>
    <w:p w:rsidR="00403D00" w:rsidRPr="00570752" w:rsidRDefault="00403D00" w:rsidP="0063210E">
      <w:pPr>
        <w:spacing w:line="360" w:lineRule="auto"/>
        <w:jc w:val="both"/>
      </w:pPr>
      <w:r w:rsidRPr="00570752">
        <w:rPr>
          <w:i/>
        </w:rPr>
        <w:t>- Mục đích</w:t>
      </w:r>
      <w:r w:rsidRPr="00570752">
        <w:t>: Củng cố kiến thức bài “Châu Á”</w:t>
      </w:r>
    </w:p>
    <w:p w:rsidR="00403D00" w:rsidRPr="00570752" w:rsidRDefault="00403D00" w:rsidP="0063210E">
      <w:pPr>
        <w:spacing w:line="360" w:lineRule="auto"/>
        <w:jc w:val="both"/>
      </w:pPr>
      <w:r w:rsidRPr="00570752">
        <w:rPr>
          <w:i/>
        </w:rPr>
        <w:t>- Chuẩn bị</w:t>
      </w:r>
      <w:r w:rsidRPr="00570752">
        <w:t>: Hệ thống câu hỏi và đáp án.</w:t>
      </w:r>
    </w:p>
    <w:p w:rsidR="00403D00" w:rsidRPr="00570752" w:rsidRDefault="00403D00" w:rsidP="0063210E">
      <w:pPr>
        <w:spacing w:line="360" w:lineRule="auto"/>
        <w:jc w:val="both"/>
        <w:rPr>
          <w:i/>
        </w:rPr>
      </w:pPr>
      <w:r w:rsidRPr="00570752">
        <w:rPr>
          <w:i/>
        </w:rPr>
        <w:t xml:space="preserve">- Cách chơi: </w:t>
      </w:r>
    </w:p>
    <w:p w:rsidR="00403D00" w:rsidRPr="00570752" w:rsidRDefault="00403D00" w:rsidP="0063210E">
      <w:pPr>
        <w:spacing w:line="360" w:lineRule="auto"/>
        <w:jc w:val="both"/>
      </w:pPr>
      <w:r w:rsidRPr="00570752">
        <w:t xml:space="preserve">  Giáo viên đưa ra câu hỏi, học sinh lần lượt viết nhanh câu trả lời vào bảng và giơ lên sau 10 giây suy nghĩ (Chọn đáp án đúng A/B/C)</w:t>
      </w:r>
    </w:p>
    <w:p w:rsidR="00403D00" w:rsidRPr="00570752" w:rsidRDefault="00403D00" w:rsidP="0063210E">
      <w:pPr>
        <w:spacing w:line="360" w:lineRule="auto"/>
        <w:jc w:val="both"/>
        <w:rPr>
          <w:lang w:val="nl-NL"/>
        </w:rPr>
      </w:pPr>
      <w:r w:rsidRPr="00570752">
        <w:rPr>
          <w:lang w:val="nl-NL"/>
        </w:rPr>
        <w:object w:dxaOrig="3195" w:dyaOrig="2396">
          <v:shape id="_x0000_i1044" type="#_x0000_t75" style="width:447pt;height:201pt" o:ole="" filled="t" fillcolor="#036">
            <v:imagedata r:id="rId39" o:title=""/>
          </v:shape>
          <o:OLEObject Type="Embed" ProgID="PowerPoint.Slide.8" ShapeID="_x0000_i1044" DrawAspect="Content" ObjectID="_1678187952" r:id="rId40"/>
        </w:object>
      </w:r>
    </w:p>
    <w:p w:rsidR="00403D00" w:rsidRPr="00570752" w:rsidRDefault="00403D00" w:rsidP="0063210E">
      <w:pPr>
        <w:spacing w:line="360" w:lineRule="auto"/>
        <w:jc w:val="both"/>
        <w:rPr>
          <w:lang w:val="nl-NL"/>
        </w:rPr>
      </w:pPr>
    </w:p>
    <w:p w:rsidR="00403D00" w:rsidRPr="00570752" w:rsidRDefault="00403D00" w:rsidP="0063210E">
      <w:pPr>
        <w:spacing w:line="360" w:lineRule="auto"/>
        <w:jc w:val="both"/>
        <w:rPr>
          <w:lang w:val="nl-NL"/>
        </w:rPr>
      </w:pPr>
      <w:r w:rsidRPr="00570752">
        <w:rPr>
          <w:lang w:val="nl-NL"/>
        </w:rPr>
        <w:object w:dxaOrig="3891" w:dyaOrig="2917">
          <v:shape id="_x0000_i1045" type="#_x0000_t75" style="width:453pt;height:191.25pt" o:ole="" filled="t" fillcolor="#333">
            <v:imagedata r:id="rId41" o:title=""/>
          </v:shape>
          <o:OLEObject Type="Embed" ProgID="PowerPoint.Slide.8" ShapeID="_x0000_i1045" DrawAspect="Content" ObjectID="_1678187953" r:id="rId42"/>
        </w:object>
      </w:r>
    </w:p>
    <w:p w:rsidR="00403D00" w:rsidRPr="00570752" w:rsidRDefault="00403D00" w:rsidP="0063210E">
      <w:pPr>
        <w:spacing w:line="360" w:lineRule="auto"/>
        <w:jc w:val="both"/>
        <w:rPr>
          <w:lang w:val="nl-NL"/>
        </w:rPr>
      </w:pPr>
      <w:r w:rsidRPr="00570752">
        <w:rPr>
          <w:lang w:val="nl-NL"/>
        </w:rPr>
        <w:object w:dxaOrig="4137" w:dyaOrig="3102">
          <v:shape id="_x0000_i1046" type="#_x0000_t75" style="width:447pt;height:207.75pt" o:ole="" filled="t" fillcolor="#936">
            <v:imagedata r:id="rId43" o:title=""/>
          </v:shape>
          <o:OLEObject Type="Embed" ProgID="PowerPoint.Slide.8" ShapeID="_x0000_i1046" DrawAspect="Content" ObjectID="_1678187954" r:id="rId44"/>
        </w:object>
      </w:r>
    </w:p>
    <w:p w:rsidR="00403D00" w:rsidRPr="00570752" w:rsidRDefault="00403D00" w:rsidP="0063210E">
      <w:pPr>
        <w:spacing w:line="360" w:lineRule="auto"/>
        <w:jc w:val="both"/>
        <w:rPr>
          <w:lang w:val="nl-NL"/>
        </w:rPr>
      </w:pPr>
    </w:p>
    <w:p w:rsidR="00403D00" w:rsidRPr="00570752" w:rsidRDefault="00403D00" w:rsidP="0063210E">
      <w:pPr>
        <w:spacing w:line="360" w:lineRule="auto"/>
        <w:jc w:val="both"/>
        <w:rPr>
          <w:lang w:val="nl-NL"/>
        </w:rPr>
      </w:pPr>
      <w:r w:rsidRPr="00570752">
        <w:rPr>
          <w:lang w:val="nl-NL"/>
        </w:rPr>
        <w:object w:dxaOrig="4408" w:dyaOrig="3304">
          <v:shape id="_x0000_i1047" type="#_x0000_t75" style="width:467.25pt;height:185.25pt" o:ole="" filled="t" fillcolor="#936">
            <v:imagedata r:id="rId45" o:title=""/>
          </v:shape>
          <o:OLEObject Type="Embed" ProgID="PowerPoint.Slide.8" ShapeID="_x0000_i1047" DrawAspect="Content" ObjectID="_1678187955" r:id="rId46"/>
        </w:object>
      </w:r>
    </w:p>
    <w:p w:rsidR="00403D00" w:rsidRPr="00570752" w:rsidRDefault="00403D00" w:rsidP="0063210E">
      <w:pPr>
        <w:spacing w:line="360" w:lineRule="auto"/>
        <w:jc w:val="both"/>
        <w:rPr>
          <w:lang w:val="nl-NL"/>
        </w:rPr>
      </w:pPr>
      <w:r w:rsidRPr="00570752">
        <w:rPr>
          <w:lang w:val="nl-NL"/>
        </w:rPr>
        <w:object w:dxaOrig="4499" w:dyaOrig="3372">
          <v:shape id="_x0000_i1048" type="#_x0000_t75" style="width:468pt;height:3in" o:ole="" filled="t" fillcolor="#936">
            <v:imagedata r:id="rId47" o:title=""/>
          </v:shape>
          <o:OLEObject Type="Embed" ProgID="PowerPoint.Slide.8" ShapeID="_x0000_i1048" DrawAspect="Content" ObjectID="_1678187956" r:id="rId48"/>
        </w:object>
      </w:r>
    </w:p>
    <w:p w:rsidR="00403D00" w:rsidRPr="00570752" w:rsidRDefault="00403D00" w:rsidP="0063210E">
      <w:pPr>
        <w:tabs>
          <w:tab w:val="left" w:pos="3990"/>
        </w:tabs>
        <w:spacing w:line="360" w:lineRule="auto"/>
        <w:jc w:val="both"/>
        <w:rPr>
          <w:lang w:val="nl-NL"/>
        </w:rPr>
      </w:pPr>
    </w:p>
    <w:p w:rsidR="00403D00" w:rsidRPr="00D2406D" w:rsidRDefault="00403D00" w:rsidP="0063210E">
      <w:pPr>
        <w:spacing w:line="360" w:lineRule="auto"/>
        <w:jc w:val="both"/>
        <w:rPr>
          <w:i/>
          <w:lang w:val="nl-NL"/>
        </w:rPr>
      </w:pPr>
      <w:r w:rsidRPr="00D2406D">
        <w:rPr>
          <w:lang w:val="nl-NL"/>
        </w:rPr>
        <w:t xml:space="preserve"> 4. Trò chơi </w:t>
      </w:r>
      <w:r w:rsidRPr="00D2406D">
        <w:rPr>
          <w:i/>
          <w:lang w:val="nl-NL"/>
        </w:rPr>
        <w:t>" Đúng – Sai"</w:t>
      </w:r>
    </w:p>
    <w:p w:rsidR="00403D00" w:rsidRPr="00570752" w:rsidRDefault="00403D00" w:rsidP="0063210E">
      <w:pPr>
        <w:spacing w:line="360" w:lineRule="auto"/>
        <w:ind w:firstLine="720"/>
        <w:jc w:val="both"/>
        <w:rPr>
          <w:lang w:val="nl-NL"/>
        </w:rPr>
      </w:pPr>
      <w:r w:rsidRPr="00570752">
        <w:rPr>
          <w:i/>
          <w:lang w:val="nl-NL"/>
        </w:rPr>
        <w:t>- Mục đích:</w:t>
      </w:r>
      <w:r w:rsidRPr="00570752">
        <w:rPr>
          <w:lang w:val="nl-NL"/>
        </w:rPr>
        <w:t xml:space="preserve"> Củng cố kiến thức về Châu Âu</w:t>
      </w:r>
    </w:p>
    <w:p w:rsidR="00403D00" w:rsidRPr="00570752" w:rsidRDefault="00403D00" w:rsidP="0063210E">
      <w:pPr>
        <w:spacing w:line="360" w:lineRule="auto"/>
        <w:ind w:firstLine="720"/>
        <w:jc w:val="both"/>
        <w:rPr>
          <w:lang w:val="nl-NL"/>
        </w:rPr>
      </w:pPr>
      <w:r w:rsidRPr="00570752">
        <w:rPr>
          <w:i/>
          <w:lang w:val="nl-NL"/>
        </w:rPr>
        <w:t>- Chuẩn bị:</w:t>
      </w:r>
      <w:r w:rsidRPr="00570752">
        <w:rPr>
          <w:lang w:val="nl-NL"/>
        </w:rPr>
        <w:t xml:space="preserve"> Các ô chữ, các câu hỏi và đáp án trên giáo án điện tử (màn hình). Học sinh chuẩn bị thẻ màu (Đỏ/Xanh)</w:t>
      </w:r>
    </w:p>
    <w:p w:rsidR="00403D00" w:rsidRPr="00570752" w:rsidRDefault="00403D00" w:rsidP="0063210E">
      <w:pPr>
        <w:spacing w:line="360" w:lineRule="auto"/>
        <w:jc w:val="both"/>
        <w:rPr>
          <w:i/>
          <w:lang w:val="nl-NL"/>
        </w:rPr>
      </w:pPr>
      <w:r w:rsidRPr="00570752">
        <w:rPr>
          <w:i/>
          <w:lang w:val="nl-NL"/>
        </w:rPr>
        <w:t>- Cách tiến hành:</w:t>
      </w:r>
    </w:p>
    <w:p w:rsidR="00403D00" w:rsidRPr="00570752" w:rsidRDefault="00403D00" w:rsidP="0063210E">
      <w:pPr>
        <w:spacing w:line="360" w:lineRule="auto"/>
        <w:ind w:firstLine="720"/>
        <w:jc w:val="both"/>
        <w:rPr>
          <w:lang w:val="nl-NL"/>
        </w:rPr>
      </w:pPr>
      <w:r w:rsidRPr="00570752">
        <w:rPr>
          <w:lang w:val="nl-NL"/>
        </w:rPr>
        <w:t>+ 1 em đọc câu hỏi.</w:t>
      </w:r>
    </w:p>
    <w:p w:rsidR="00403D00" w:rsidRPr="0063210E" w:rsidRDefault="00403D00" w:rsidP="0063210E">
      <w:pPr>
        <w:spacing w:line="360" w:lineRule="auto"/>
        <w:ind w:firstLine="720"/>
        <w:jc w:val="both"/>
        <w:rPr>
          <w:spacing w:val="-10"/>
          <w:lang w:val="nl-NL"/>
        </w:rPr>
      </w:pPr>
      <w:r w:rsidRPr="0063210E">
        <w:rPr>
          <w:spacing w:val="-10"/>
          <w:lang w:val="nl-NL"/>
        </w:rPr>
        <w:t>+ Học sinh trả lời cá nhân bằng cách giơ thẻ màu (Đúng màu đỏ - Sai màu xanh).</w:t>
      </w:r>
    </w:p>
    <w:p w:rsidR="00403D00" w:rsidRPr="00570752" w:rsidRDefault="00403D00" w:rsidP="0063210E">
      <w:pPr>
        <w:spacing w:line="360" w:lineRule="auto"/>
        <w:ind w:firstLine="720"/>
        <w:jc w:val="both"/>
        <w:rPr>
          <w:lang w:val="nl-NL"/>
        </w:rPr>
      </w:pPr>
      <w:r>
        <w:rPr>
          <w:lang w:val="nl-NL"/>
        </w:rPr>
        <w:t xml:space="preserve">   + Giáo viên</w:t>
      </w:r>
      <w:r w:rsidRPr="00570752">
        <w:rPr>
          <w:lang w:val="nl-NL"/>
        </w:rPr>
        <w:t xml:space="preserve"> nhận xét và tuyên dương.</w:t>
      </w:r>
    </w:p>
    <w:p w:rsidR="00403D00" w:rsidRPr="00570752" w:rsidRDefault="00403D00" w:rsidP="0063210E">
      <w:pPr>
        <w:spacing w:line="360" w:lineRule="auto"/>
        <w:jc w:val="both"/>
        <w:rPr>
          <w:color w:val="FF0000"/>
        </w:rPr>
      </w:pPr>
      <w:r w:rsidRPr="00A238CF">
        <w:rPr>
          <w:noProof/>
          <w:color w:val="FF0000"/>
        </w:rPr>
        <w:pict>
          <v:shape id="Picture 618" o:spid="_x0000_i1049" type="#_x0000_t75" style="width:451.5pt;height:197.25pt;visibility:visible">
            <v:imagedata r:id="rId49" o:title=""/>
          </v:shape>
        </w:pict>
      </w:r>
    </w:p>
    <w:p w:rsidR="00403D00" w:rsidRPr="00D2406D" w:rsidRDefault="00403D00" w:rsidP="0063210E">
      <w:pPr>
        <w:spacing w:line="360" w:lineRule="auto"/>
        <w:ind w:firstLine="510"/>
        <w:jc w:val="both"/>
      </w:pPr>
      <w:r w:rsidRPr="00570752">
        <w:rPr>
          <w:i/>
        </w:rPr>
        <w:t xml:space="preserve">- Tác dụng của trò chơi này: </w:t>
      </w:r>
      <w:r w:rsidRPr="00570752">
        <w:t xml:space="preserve">Trong một khoảng thời gian ngắn giáo viên có thể tổ chức cho nhiều học sinh cùng chơi, đặc biệt giáo án điện tử sẽ thuận tiện hơn rất nhiều khi sử dụng trò chơi bằng hình thức thủ công, bởi khi thiết kế trò chơi giáo viên đã xây dựng và thiết </w:t>
      </w:r>
      <w:r>
        <w:t>kế đáp án ngay sau mỗi câu hỏi.</w:t>
      </w:r>
    </w:p>
    <w:p w:rsidR="00403D00" w:rsidRPr="00570752" w:rsidRDefault="00403D00" w:rsidP="0063210E">
      <w:pPr>
        <w:spacing w:line="360" w:lineRule="auto"/>
        <w:ind w:left="510"/>
        <w:jc w:val="both"/>
        <w:rPr>
          <w:lang w:val="nl-NL"/>
        </w:rPr>
      </w:pPr>
      <w:r w:rsidRPr="00570752">
        <w:rPr>
          <w:lang w:val="nl-NL"/>
        </w:rPr>
        <w:t>4. Dạy thực nghiệm</w:t>
      </w:r>
    </w:p>
    <w:p w:rsidR="00403D00" w:rsidRPr="00570752" w:rsidRDefault="00403D00" w:rsidP="0063210E">
      <w:pPr>
        <w:tabs>
          <w:tab w:val="left" w:pos="915"/>
        </w:tabs>
        <w:spacing w:line="360" w:lineRule="auto"/>
        <w:jc w:val="both"/>
        <w:rPr>
          <w:i/>
          <w:lang w:val="nl-NL"/>
        </w:rPr>
      </w:pPr>
      <w:r w:rsidRPr="00570752">
        <w:rPr>
          <w:lang w:val="nl-NL"/>
        </w:rPr>
        <w:t xml:space="preserve">       </w:t>
      </w:r>
      <w:r w:rsidRPr="00570752">
        <w:rPr>
          <w:i/>
          <w:lang w:val="nl-NL"/>
        </w:rPr>
        <w:t>a. Mục đích của dạy thực nghiệm:</w:t>
      </w:r>
    </w:p>
    <w:p w:rsidR="00403D00" w:rsidRPr="00570752" w:rsidRDefault="00403D00" w:rsidP="0063210E">
      <w:pPr>
        <w:tabs>
          <w:tab w:val="left" w:pos="915"/>
        </w:tabs>
        <w:spacing w:line="360" w:lineRule="auto"/>
        <w:jc w:val="both"/>
        <w:rPr>
          <w:lang w:val="nl-NL"/>
        </w:rPr>
      </w:pPr>
      <w:r w:rsidRPr="00570752">
        <w:rPr>
          <w:lang w:val="nl-NL"/>
        </w:rPr>
        <w:tab/>
        <w:t>Xuất phát từ mục đích nghiên cứu của đề tài, nhằm gây hứng thú cho học sinh khi học Địa lí và Lịch sử thông qua trò chơi thấy được những thuận lợi và khó khăn cơ bản. Tôi đã tiến hành thực nghiệm để kiểm nghiệm tính khả thi của đề tài, sự hiệu quả của các phương pháp, hình thức tổ chức dạy học.</w:t>
      </w:r>
    </w:p>
    <w:p w:rsidR="00403D00" w:rsidRPr="00570752" w:rsidRDefault="00403D00" w:rsidP="0063210E">
      <w:pPr>
        <w:tabs>
          <w:tab w:val="left" w:pos="915"/>
        </w:tabs>
        <w:spacing w:line="360" w:lineRule="auto"/>
        <w:jc w:val="both"/>
        <w:rPr>
          <w:i/>
          <w:u w:val="single"/>
          <w:lang w:val="nl-NL"/>
        </w:rPr>
      </w:pPr>
      <w:r w:rsidRPr="00570752">
        <w:rPr>
          <w:lang w:val="nl-NL"/>
        </w:rPr>
        <w:t xml:space="preserve">     </w:t>
      </w:r>
      <w:r w:rsidRPr="00570752">
        <w:rPr>
          <w:i/>
          <w:u w:val="single"/>
          <w:lang w:val="nl-NL"/>
        </w:rPr>
        <w:t>b. Nội dung, kế hoạch dạy thực nghiệm:</w:t>
      </w:r>
    </w:p>
    <w:p w:rsidR="00403D00" w:rsidRPr="00570752" w:rsidRDefault="00403D00" w:rsidP="0063210E">
      <w:pPr>
        <w:tabs>
          <w:tab w:val="left" w:pos="915"/>
        </w:tabs>
        <w:spacing w:line="360" w:lineRule="auto"/>
        <w:jc w:val="both"/>
        <w:rPr>
          <w:lang w:val="nl-NL"/>
        </w:rPr>
      </w:pPr>
      <w:r w:rsidRPr="00570752">
        <w:rPr>
          <w:lang w:val="nl-NL"/>
        </w:rPr>
        <w:t xml:space="preserve">    - Tôi đã tiến hành nhiều tiết dạy và các hoạt động ngoại khoá như sân chơi "Rung chuông vàng" trong học kì I năm học 2020 - 2021, song do điều kiện tôi xin đưa ra 2 tiết thực nghiệm tiêu biểu mà tôi đã dạy tại lớp 5I:</w:t>
      </w:r>
    </w:p>
    <w:p w:rsidR="00403D00" w:rsidRPr="00570752" w:rsidRDefault="00403D00" w:rsidP="0063210E">
      <w:pPr>
        <w:tabs>
          <w:tab w:val="left" w:pos="915"/>
        </w:tabs>
        <w:spacing w:line="360" w:lineRule="auto"/>
        <w:jc w:val="both"/>
        <w:rPr>
          <w:lang w:val="nl-NL"/>
        </w:rPr>
      </w:pPr>
      <w:r w:rsidRPr="00570752">
        <w:rPr>
          <w:lang w:val="nl-NL"/>
        </w:rPr>
        <w:t>+ Lịch sử bài: Nước nhà bị chia cắt.</w:t>
      </w:r>
    </w:p>
    <w:p w:rsidR="00403D00" w:rsidRPr="00570752" w:rsidRDefault="00403D00" w:rsidP="0063210E">
      <w:pPr>
        <w:tabs>
          <w:tab w:val="left" w:pos="915"/>
        </w:tabs>
        <w:spacing w:line="360" w:lineRule="auto"/>
        <w:jc w:val="both"/>
        <w:rPr>
          <w:lang w:val="nl-NL"/>
        </w:rPr>
      </w:pPr>
      <w:r w:rsidRPr="00570752">
        <w:rPr>
          <w:lang w:val="nl-NL"/>
        </w:rPr>
        <w:t>+ Địa lí bài: Một số nước ở Châu Âu.</w:t>
      </w:r>
    </w:p>
    <w:p w:rsidR="00403D00" w:rsidRPr="00570752" w:rsidRDefault="00403D00" w:rsidP="0063210E">
      <w:pPr>
        <w:tabs>
          <w:tab w:val="left" w:pos="915"/>
        </w:tabs>
        <w:spacing w:line="360" w:lineRule="auto"/>
        <w:jc w:val="both"/>
        <w:rPr>
          <w:lang w:val="nl-NL"/>
        </w:rPr>
      </w:pPr>
      <w:r w:rsidRPr="00570752">
        <w:rPr>
          <w:lang w:val="nl-NL"/>
        </w:rPr>
        <w:t>- Kế hoạch thực nghiệm hoạt động ngoại khoá "Rung chuông vàng" cuối tháng 12 năm học 2020 – 2021 .</w:t>
      </w:r>
    </w:p>
    <w:p w:rsidR="00403D00" w:rsidRPr="00570752" w:rsidRDefault="00403D00" w:rsidP="0063210E">
      <w:pPr>
        <w:tabs>
          <w:tab w:val="left" w:pos="915"/>
        </w:tabs>
        <w:spacing w:line="360" w:lineRule="auto"/>
        <w:jc w:val="both"/>
        <w:rPr>
          <w:i/>
          <w:lang w:val="nl-NL"/>
        </w:rPr>
      </w:pPr>
      <w:r w:rsidRPr="00570752">
        <w:rPr>
          <w:lang w:val="nl-NL"/>
        </w:rPr>
        <w:t xml:space="preserve">     </w:t>
      </w:r>
      <w:r w:rsidRPr="00570752">
        <w:rPr>
          <w:i/>
          <w:lang w:val="nl-NL"/>
        </w:rPr>
        <w:t>c. Hình thức, phương pháp tổ chức dạy học thực nghiệm:</w:t>
      </w:r>
    </w:p>
    <w:p w:rsidR="00403D00" w:rsidRPr="00570752" w:rsidRDefault="00403D00" w:rsidP="0063210E">
      <w:pPr>
        <w:spacing w:line="360" w:lineRule="auto"/>
        <w:jc w:val="both"/>
        <w:rPr>
          <w:lang w:val="nl-NL"/>
        </w:rPr>
      </w:pPr>
      <w:r w:rsidRPr="00570752">
        <w:rPr>
          <w:lang w:val="nl-NL"/>
        </w:rPr>
        <w:t>* Trong 2 giờ thực nghiệm, tôi đã sử dụng các hình thức, phương pháp dạy học sau:</w:t>
      </w:r>
    </w:p>
    <w:p w:rsidR="00403D00" w:rsidRPr="00570752" w:rsidRDefault="00403D00" w:rsidP="0063210E">
      <w:pPr>
        <w:spacing w:line="360" w:lineRule="auto"/>
        <w:jc w:val="both"/>
        <w:rPr>
          <w:lang w:val="nl-NL"/>
        </w:rPr>
      </w:pPr>
      <w:r w:rsidRPr="00570752">
        <w:rPr>
          <w:lang w:val="nl-NL"/>
        </w:rPr>
        <w:t>- Phương pháp trực quan.</w:t>
      </w:r>
    </w:p>
    <w:p w:rsidR="00403D00" w:rsidRPr="00570752" w:rsidRDefault="00403D00" w:rsidP="0063210E">
      <w:pPr>
        <w:spacing w:line="360" w:lineRule="auto"/>
        <w:jc w:val="both"/>
        <w:rPr>
          <w:lang w:val="nl-NL"/>
        </w:rPr>
      </w:pPr>
      <w:r w:rsidRPr="00570752">
        <w:rPr>
          <w:lang w:val="nl-NL"/>
        </w:rPr>
        <w:t>- Phương pháp kiểm tra đánh giá.</w:t>
      </w:r>
    </w:p>
    <w:p w:rsidR="00403D00" w:rsidRPr="00570752" w:rsidRDefault="00403D00" w:rsidP="0063210E">
      <w:pPr>
        <w:spacing w:line="360" w:lineRule="auto"/>
        <w:jc w:val="both"/>
        <w:rPr>
          <w:lang w:val="nl-NL"/>
        </w:rPr>
      </w:pPr>
      <w:r w:rsidRPr="00570752">
        <w:rPr>
          <w:lang w:val="nl-NL"/>
        </w:rPr>
        <w:t>- Phương pháp thực hành- luyện tập...</w:t>
      </w:r>
    </w:p>
    <w:p w:rsidR="00403D00" w:rsidRPr="00570752" w:rsidRDefault="00403D00" w:rsidP="0063210E">
      <w:pPr>
        <w:spacing w:line="360" w:lineRule="auto"/>
        <w:jc w:val="both"/>
        <w:rPr>
          <w:lang w:val="nl-NL"/>
        </w:rPr>
      </w:pPr>
      <w:r w:rsidRPr="00570752">
        <w:rPr>
          <w:lang w:val="nl-NL"/>
        </w:rPr>
        <w:t>* Các hình thức tổ chức dạy học đã được sử dụng:</w:t>
      </w:r>
    </w:p>
    <w:p w:rsidR="00403D00" w:rsidRPr="00570752" w:rsidRDefault="00403D00" w:rsidP="0063210E">
      <w:pPr>
        <w:spacing w:line="360" w:lineRule="auto"/>
        <w:jc w:val="both"/>
        <w:rPr>
          <w:lang w:val="nl-NL"/>
        </w:rPr>
      </w:pPr>
      <w:r w:rsidRPr="00570752">
        <w:rPr>
          <w:lang w:val="nl-NL"/>
        </w:rPr>
        <w:t>- Dạy học theo lớp.</w:t>
      </w:r>
    </w:p>
    <w:p w:rsidR="00403D00" w:rsidRPr="00570752" w:rsidRDefault="00403D00" w:rsidP="0063210E">
      <w:pPr>
        <w:spacing w:line="360" w:lineRule="auto"/>
        <w:jc w:val="both"/>
        <w:rPr>
          <w:lang w:val="nl-NL"/>
        </w:rPr>
      </w:pPr>
      <w:r w:rsidRPr="00570752">
        <w:rPr>
          <w:lang w:val="nl-NL"/>
        </w:rPr>
        <w:t>- Dạy học theo nhóm.</w:t>
      </w:r>
    </w:p>
    <w:p w:rsidR="00403D00" w:rsidRPr="00570752" w:rsidRDefault="00403D00" w:rsidP="0063210E">
      <w:pPr>
        <w:spacing w:line="360" w:lineRule="auto"/>
        <w:jc w:val="both"/>
        <w:rPr>
          <w:lang w:val="nl-NL"/>
        </w:rPr>
      </w:pPr>
      <w:r w:rsidRPr="00570752">
        <w:rPr>
          <w:lang w:val="nl-NL"/>
        </w:rPr>
        <w:t>- Dạy học cá nhân.</w:t>
      </w:r>
    </w:p>
    <w:p w:rsidR="00403D00" w:rsidRPr="00570752" w:rsidRDefault="00403D00" w:rsidP="0063210E">
      <w:pPr>
        <w:spacing w:line="360" w:lineRule="auto"/>
        <w:jc w:val="both"/>
        <w:rPr>
          <w:lang w:val="nl-NL"/>
        </w:rPr>
      </w:pPr>
      <w:r w:rsidRPr="00570752">
        <w:rPr>
          <w:lang w:val="nl-NL"/>
        </w:rPr>
        <w:t>- Dạy học bằng phiếu học tập.</w:t>
      </w:r>
    </w:p>
    <w:p w:rsidR="00403D00" w:rsidRPr="00570752" w:rsidRDefault="00403D00" w:rsidP="0063210E">
      <w:pPr>
        <w:spacing w:line="360" w:lineRule="auto"/>
        <w:jc w:val="both"/>
        <w:rPr>
          <w:lang w:val="nl-NL"/>
        </w:rPr>
      </w:pPr>
      <w:r w:rsidRPr="00570752">
        <w:rPr>
          <w:lang w:val="nl-NL"/>
        </w:rPr>
        <w:t>- Dạy học thông qua tổ chức trò chơi học tập.</w:t>
      </w:r>
    </w:p>
    <w:p w:rsidR="00403D00" w:rsidRPr="00570752" w:rsidRDefault="00403D00" w:rsidP="0063210E">
      <w:pPr>
        <w:spacing w:line="360" w:lineRule="auto"/>
        <w:jc w:val="both"/>
        <w:rPr>
          <w:lang w:val="nl-NL"/>
        </w:rPr>
      </w:pPr>
      <w:r>
        <w:rPr>
          <w:lang w:val="nl-NL"/>
        </w:rPr>
        <w:t xml:space="preserve">    d. T</w:t>
      </w:r>
      <w:r w:rsidRPr="00570752">
        <w:rPr>
          <w:lang w:val="nl-NL"/>
        </w:rPr>
        <w:t>hời gian và địa điểm dạy thực nghiệm:</w:t>
      </w:r>
    </w:p>
    <w:p w:rsidR="00403D00" w:rsidRPr="00570752" w:rsidRDefault="00403D00" w:rsidP="0063210E">
      <w:pPr>
        <w:spacing w:line="360" w:lineRule="auto"/>
        <w:jc w:val="both"/>
        <w:rPr>
          <w:i/>
          <w:lang w:val="nl-NL"/>
        </w:rPr>
      </w:pPr>
      <w:r w:rsidRPr="00570752">
        <w:rPr>
          <w:lang w:val="nl-NL"/>
        </w:rPr>
        <w:t xml:space="preserve">     - Tiết 1:      </w:t>
      </w:r>
      <w:r w:rsidRPr="00570752">
        <w:rPr>
          <w:i/>
          <w:lang w:val="nl-NL"/>
        </w:rPr>
        <w:t>Lịch sử : Nước nhà bị chia cắt</w:t>
      </w:r>
    </w:p>
    <w:p w:rsidR="00403D00" w:rsidRPr="00570752" w:rsidRDefault="00403D00" w:rsidP="0063210E">
      <w:pPr>
        <w:numPr>
          <w:ilvl w:val="0"/>
          <w:numId w:val="3"/>
        </w:numPr>
        <w:spacing w:line="360" w:lineRule="auto"/>
        <w:jc w:val="both"/>
        <w:rPr>
          <w:lang w:val="nl-NL"/>
        </w:rPr>
      </w:pPr>
      <w:r w:rsidRPr="00570752">
        <w:rPr>
          <w:lang w:val="nl-NL"/>
        </w:rPr>
        <w:t>Phần tổ chức trò chơi :</w:t>
      </w:r>
    </w:p>
    <w:p w:rsidR="00403D00" w:rsidRPr="00570752" w:rsidRDefault="00403D00" w:rsidP="0063210E">
      <w:pPr>
        <w:spacing w:line="360" w:lineRule="auto"/>
        <w:jc w:val="both"/>
        <w:rPr>
          <w:lang w:val="nl-NL"/>
        </w:rPr>
      </w:pPr>
      <w:r w:rsidRPr="006D0867">
        <w:rPr>
          <w:noProof/>
        </w:rPr>
        <w:pict>
          <v:shape id="Picture 619" o:spid="_x0000_i1050" type="#_x0000_t75" style="width:451.5pt;height:321pt;visibility:visible">
            <v:imagedata r:id="rId50" o:title=""/>
          </v:shape>
        </w:pict>
      </w:r>
    </w:p>
    <w:p w:rsidR="00403D00" w:rsidRPr="00570752" w:rsidRDefault="00403D00" w:rsidP="0063210E">
      <w:pPr>
        <w:spacing w:line="360" w:lineRule="auto"/>
        <w:jc w:val="both"/>
        <w:rPr>
          <w:lang w:val="nl-NL"/>
        </w:rPr>
      </w:pPr>
      <w:r w:rsidRPr="00570752">
        <w:rPr>
          <w:lang w:val="nl-NL"/>
        </w:rPr>
        <w:br w:type="textWrapping" w:clear="all"/>
      </w:r>
      <w:r w:rsidRPr="006C74D4">
        <w:rPr>
          <w:bCs/>
        </w:rPr>
        <w:pict>
          <v:shape id="_x0000_i1051" type="#_x0000_t75" style="width:6in;height:175.5pt" filled="t" fillcolor="red">
            <v:imagedata r:id="rId21" o:title=""/>
          </v:shape>
        </w:pict>
      </w:r>
    </w:p>
    <w:p w:rsidR="00403D00" w:rsidRPr="00570752" w:rsidRDefault="00403D00" w:rsidP="0063210E">
      <w:pPr>
        <w:spacing w:line="360" w:lineRule="auto"/>
        <w:jc w:val="both"/>
        <w:rPr>
          <w:lang w:val="nl-NL"/>
        </w:rPr>
      </w:pPr>
      <w:r w:rsidRPr="00570752">
        <w:rPr>
          <w:lang w:val="nl-NL"/>
        </w:rPr>
        <w:t xml:space="preserve">   </w:t>
      </w:r>
    </w:p>
    <w:p w:rsidR="00403D00" w:rsidRPr="00570752" w:rsidRDefault="00403D00" w:rsidP="0063210E">
      <w:pPr>
        <w:spacing w:line="360" w:lineRule="auto"/>
        <w:jc w:val="both"/>
        <w:rPr>
          <w:lang w:val="nl-NL"/>
        </w:rPr>
      </w:pPr>
    </w:p>
    <w:p w:rsidR="00403D00" w:rsidRPr="00570752" w:rsidRDefault="00403D00" w:rsidP="0063210E">
      <w:pPr>
        <w:spacing w:line="360" w:lineRule="auto"/>
        <w:jc w:val="both"/>
        <w:rPr>
          <w:i/>
          <w:lang w:val="nl-NL"/>
        </w:rPr>
      </w:pPr>
      <w:r w:rsidRPr="00570752">
        <w:rPr>
          <w:lang w:val="nl-NL"/>
        </w:rPr>
        <w:t xml:space="preserve"> Tiết 2: </w:t>
      </w:r>
    </w:p>
    <w:p w:rsidR="00403D00" w:rsidRPr="00570752" w:rsidRDefault="00403D00" w:rsidP="0063210E">
      <w:pPr>
        <w:spacing w:line="360" w:lineRule="auto"/>
        <w:jc w:val="both"/>
        <w:rPr>
          <w:lang w:val="nl-NL"/>
        </w:rPr>
      </w:pPr>
      <w:r w:rsidRPr="00570752">
        <w:rPr>
          <w:i/>
          <w:lang w:val="nl-NL"/>
        </w:rPr>
        <w:t xml:space="preserve">    Địa lí : Một số nước ở Châu Âu                                                                           </w:t>
      </w:r>
    </w:p>
    <w:p w:rsidR="00403D00" w:rsidRPr="00570752" w:rsidRDefault="00403D00" w:rsidP="0063210E">
      <w:pPr>
        <w:spacing w:line="360" w:lineRule="auto"/>
        <w:jc w:val="both"/>
        <w:rPr>
          <w:i/>
          <w:lang w:val="nl-NL"/>
        </w:rPr>
      </w:pPr>
      <w:r w:rsidRPr="00A238CF">
        <w:rPr>
          <w:i/>
          <w:noProof/>
        </w:rPr>
        <w:pict>
          <v:shape id="Picture 9" o:spid="_x0000_i1052" type="#_x0000_t75" style="width:426pt;height:241.5pt;visibility:visible">
            <v:imagedata r:id="rId51" o:title=""/>
          </v:shape>
        </w:pict>
      </w:r>
      <w:r w:rsidRPr="00570752">
        <w:rPr>
          <w:i/>
          <w:lang w:val="nl-NL"/>
        </w:rPr>
        <w:t xml:space="preserve">  </w:t>
      </w:r>
    </w:p>
    <w:p w:rsidR="00403D00" w:rsidRPr="00570752" w:rsidRDefault="00403D00" w:rsidP="0063210E">
      <w:pPr>
        <w:spacing w:line="360" w:lineRule="auto"/>
        <w:jc w:val="both"/>
        <w:rPr>
          <w:i/>
          <w:lang w:val="nl-NL"/>
        </w:rPr>
      </w:pPr>
      <w:r w:rsidRPr="00570752">
        <w:rPr>
          <w:i/>
          <w:lang w:val="nl-NL"/>
        </w:rPr>
        <w:t xml:space="preserve"> </w:t>
      </w:r>
    </w:p>
    <w:p w:rsidR="00403D00" w:rsidRPr="00570752" w:rsidRDefault="00403D00" w:rsidP="0063210E">
      <w:pPr>
        <w:spacing w:line="360" w:lineRule="auto"/>
        <w:jc w:val="both"/>
        <w:rPr>
          <w:lang w:val="nl-NL"/>
        </w:rPr>
      </w:pPr>
      <w:r w:rsidRPr="00570752">
        <w:rPr>
          <w:i/>
          <w:lang w:val="nl-NL"/>
        </w:rPr>
        <w:t xml:space="preserve"> </w:t>
      </w:r>
      <w:r w:rsidRPr="00570752">
        <w:rPr>
          <w:lang w:val="nl-NL"/>
        </w:rPr>
        <w:t xml:space="preserve">Phần tổ chức trò chơi </w:t>
      </w:r>
    </w:p>
    <w:p w:rsidR="00403D00" w:rsidRPr="00570752" w:rsidRDefault="00403D00" w:rsidP="0063210E">
      <w:pPr>
        <w:spacing w:line="360" w:lineRule="auto"/>
        <w:jc w:val="both"/>
        <w:rPr>
          <w:lang w:val="nl-NL"/>
        </w:rPr>
      </w:pPr>
    </w:p>
    <w:p w:rsidR="00403D00" w:rsidRPr="00570752" w:rsidRDefault="00403D00" w:rsidP="0063210E">
      <w:pPr>
        <w:spacing w:line="360" w:lineRule="auto"/>
        <w:jc w:val="both"/>
        <w:rPr>
          <w:lang w:val="nl-NL"/>
        </w:rPr>
      </w:pPr>
      <w:r w:rsidRPr="006D0867">
        <w:rPr>
          <w:noProof/>
        </w:rPr>
        <w:pict>
          <v:shape id="Picture 10" o:spid="_x0000_i1053" type="#_x0000_t75" style="width:440.25pt;height:247.5pt;visibility:visible">
            <v:imagedata r:id="rId52" o:title=""/>
          </v:shape>
        </w:pict>
      </w:r>
    </w:p>
    <w:p w:rsidR="00403D00" w:rsidRPr="00570752" w:rsidRDefault="00403D00" w:rsidP="0063210E">
      <w:pPr>
        <w:spacing w:line="360" w:lineRule="auto"/>
        <w:jc w:val="both"/>
        <w:rPr>
          <w:lang w:val="nl-NL"/>
        </w:rPr>
      </w:pPr>
    </w:p>
    <w:p w:rsidR="00403D00" w:rsidRPr="00570752" w:rsidRDefault="00403D00" w:rsidP="0063210E">
      <w:pPr>
        <w:spacing w:line="360" w:lineRule="auto"/>
        <w:jc w:val="both"/>
        <w:rPr>
          <w:lang w:val="nl-NL"/>
        </w:rPr>
      </w:pPr>
      <w:r w:rsidRPr="006D0867">
        <w:rPr>
          <w:noProof/>
        </w:rPr>
        <w:pict>
          <v:shape id="Picture 11" o:spid="_x0000_i1054" type="#_x0000_t75" style="width:430.5pt;height:242.25pt;visibility:visible">
            <v:imagedata r:id="rId53" o:title=""/>
          </v:shape>
        </w:pict>
      </w:r>
    </w:p>
    <w:p w:rsidR="00403D00" w:rsidRPr="00570752" w:rsidRDefault="00403D00" w:rsidP="0063210E">
      <w:pPr>
        <w:spacing w:line="360" w:lineRule="auto"/>
        <w:jc w:val="both"/>
        <w:rPr>
          <w:lang w:val="nl-NL"/>
        </w:rPr>
      </w:pPr>
    </w:p>
    <w:p w:rsidR="00403D00" w:rsidRPr="00570752" w:rsidRDefault="00403D00" w:rsidP="0063210E">
      <w:pPr>
        <w:spacing w:line="360" w:lineRule="auto"/>
        <w:jc w:val="both"/>
        <w:rPr>
          <w:lang w:val="nl-NL"/>
        </w:rPr>
      </w:pPr>
    </w:p>
    <w:p w:rsidR="00403D00" w:rsidRPr="00570752" w:rsidRDefault="00403D00" w:rsidP="0063210E">
      <w:pPr>
        <w:spacing w:line="360" w:lineRule="auto"/>
        <w:jc w:val="both"/>
        <w:rPr>
          <w:lang w:val="nl-NL"/>
        </w:rPr>
      </w:pPr>
    </w:p>
    <w:p w:rsidR="00403D00" w:rsidRPr="00570752" w:rsidRDefault="00403D00" w:rsidP="0063210E">
      <w:pPr>
        <w:spacing w:line="360" w:lineRule="auto"/>
        <w:jc w:val="both"/>
        <w:rPr>
          <w:lang w:val="nl-NL"/>
        </w:rPr>
      </w:pPr>
      <w:r w:rsidRPr="006D0867">
        <w:rPr>
          <w:noProof/>
        </w:rPr>
        <w:pict>
          <v:shape id="Picture 13" o:spid="_x0000_i1055" type="#_x0000_t75" style="width:450.75pt;height:253.5pt;visibility:visible">
            <v:imagedata r:id="rId54" o:title=""/>
          </v:shape>
        </w:pict>
      </w:r>
    </w:p>
    <w:p w:rsidR="00403D00" w:rsidRPr="00570752" w:rsidRDefault="00403D00" w:rsidP="0063210E">
      <w:pPr>
        <w:spacing w:line="360" w:lineRule="auto"/>
        <w:jc w:val="both"/>
      </w:pPr>
      <w:r w:rsidRPr="006D0867">
        <w:rPr>
          <w:noProof/>
        </w:rPr>
        <w:pict>
          <v:shape id="Picture 14" o:spid="_x0000_i1056" type="#_x0000_t75" style="width:450.75pt;height:253.5pt;visibility:visible">
            <v:imagedata r:id="rId55" o:title=""/>
          </v:shape>
        </w:pict>
      </w:r>
    </w:p>
    <w:p w:rsidR="00403D00" w:rsidRDefault="00403D00" w:rsidP="0063210E">
      <w:pPr>
        <w:spacing w:line="360" w:lineRule="auto"/>
        <w:jc w:val="both"/>
        <w:rPr>
          <w:b/>
          <w:lang w:val="fr-FR"/>
        </w:rPr>
      </w:pPr>
    </w:p>
    <w:p w:rsidR="00403D00" w:rsidRPr="00D2406D" w:rsidRDefault="00403D00" w:rsidP="0063210E">
      <w:pPr>
        <w:spacing w:line="360" w:lineRule="auto"/>
        <w:jc w:val="both"/>
        <w:rPr>
          <w:b/>
          <w:lang w:val="fr-FR"/>
        </w:rPr>
      </w:pPr>
      <w:r>
        <w:rPr>
          <w:b/>
          <w:lang w:val="fr-FR"/>
        </w:rPr>
        <w:t>III. Kết quả </w:t>
      </w:r>
    </w:p>
    <w:p w:rsidR="00403D00" w:rsidRPr="00570752" w:rsidRDefault="00403D00" w:rsidP="0063210E">
      <w:pPr>
        <w:spacing w:line="360" w:lineRule="auto"/>
        <w:ind w:right="-72" w:firstLine="540"/>
        <w:jc w:val="both"/>
        <w:rPr>
          <w:lang w:val="nl-NL"/>
        </w:rPr>
      </w:pPr>
      <w:r w:rsidRPr="00570752">
        <w:rPr>
          <w:lang w:val="nl-NL"/>
        </w:rPr>
        <w:t>Qua việc đưa các trò chơi vào dạy học Lịch sử và Địa lí trong năm học này, tôi nhận thấy không khí trong các tiết học thay đổi hẳn lên. Các em học sinh học tập với tâm trạng hồ hởi, thích thú, các em say mê hơn và tích cực chủ động nắm vững kiến thức. Chất lượng học tập có sự tiến bộ rõ rệt, số học sinh nắm được nội dung bài tăng lên. Không những việc học tập có tiến bộ mà các em còn rèn thêm về tính nhanh nhạy, biết đoàn kết thân ái với nhau, biết phân công công việc cụ thể,…</w:t>
      </w:r>
    </w:p>
    <w:p w:rsidR="00403D00" w:rsidRPr="00570752" w:rsidRDefault="00403D00" w:rsidP="0063210E">
      <w:pPr>
        <w:numPr>
          <w:ilvl w:val="0"/>
          <w:numId w:val="4"/>
        </w:numPr>
        <w:tabs>
          <w:tab w:val="clear" w:pos="720"/>
          <w:tab w:val="num" w:pos="0"/>
        </w:tabs>
        <w:spacing w:line="360" w:lineRule="auto"/>
        <w:ind w:left="0" w:right="-72" w:firstLine="540"/>
        <w:jc w:val="both"/>
        <w:rPr>
          <w:lang w:val="nl-NL"/>
        </w:rPr>
      </w:pPr>
      <w:r w:rsidRPr="00570752">
        <w:rPr>
          <w:lang w:val="nl-NL"/>
        </w:rPr>
        <w:t>Các em học sinh ngày càng năng động hơn, tư duy phát triển hơn. Phát huy được tính tự giác nghiên cứu, tìm hiểu bài của học sinh. Làm thay đổi hình thức hoạt động học tập. Học sinh thấy vui hơn, cởi mở hơn, thư thái dễ chịu và khoẻ mạnh hơn.</w:t>
      </w:r>
    </w:p>
    <w:p w:rsidR="00403D00" w:rsidRPr="00570752" w:rsidRDefault="00403D00" w:rsidP="0063210E">
      <w:pPr>
        <w:numPr>
          <w:ilvl w:val="0"/>
          <w:numId w:val="4"/>
        </w:numPr>
        <w:tabs>
          <w:tab w:val="clear" w:pos="720"/>
          <w:tab w:val="num" w:pos="0"/>
        </w:tabs>
        <w:spacing w:line="360" w:lineRule="auto"/>
        <w:ind w:left="0" w:right="-72" w:firstLine="540"/>
        <w:jc w:val="both"/>
        <w:rPr>
          <w:lang w:val="nl-NL"/>
        </w:rPr>
      </w:pPr>
      <w:r w:rsidRPr="00570752">
        <w:rPr>
          <w:lang w:val="nl-NL"/>
        </w:rPr>
        <w:t>Các trò chơi học tập luôn thu hút được các em tham gia một cách hào hứng và tự nguyện, không có một áp lực tâm lí nào đối với học sinh, luôn có sự khám phá và nảy sinh nhiều sáng kiến hay.</w:t>
      </w:r>
    </w:p>
    <w:p w:rsidR="00403D00" w:rsidRPr="00570752" w:rsidRDefault="00403D00" w:rsidP="0063210E">
      <w:pPr>
        <w:numPr>
          <w:ilvl w:val="0"/>
          <w:numId w:val="4"/>
        </w:numPr>
        <w:tabs>
          <w:tab w:val="clear" w:pos="720"/>
          <w:tab w:val="num" w:pos="0"/>
        </w:tabs>
        <w:spacing w:line="360" w:lineRule="auto"/>
        <w:ind w:left="0" w:right="-72" w:firstLine="540"/>
        <w:jc w:val="both"/>
        <w:rPr>
          <w:lang w:val="nl-NL"/>
        </w:rPr>
      </w:pPr>
      <w:r w:rsidRPr="00570752">
        <w:rPr>
          <w:lang w:val="nl-NL"/>
        </w:rPr>
        <w:t>Các em học được cách điều khiển hành vi, cách bắt hành vi tuân theo một nhiệm vụ nhất định. Giúp học sinh rèn luyện củng cố tiếp thu tri thức đồng thời phát triển vốn kinh nghiệm mà các em đã được tích luỹ thông qua hoạt động chơi.</w:t>
      </w:r>
    </w:p>
    <w:p w:rsidR="00403D00" w:rsidRPr="00570752" w:rsidRDefault="00403D00" w:rsidP="0063210E">
      <w:pPr>
        <w:spacing w:line="360" w:lineRule="auto"/>
        <w:jc w:val="both"/>
        <w:rPr>
          <w:lang w:val="nl-NL"/>
        </w:rPr>
      </w:pPr>
      <w:r w:rsidRPr="00570752">
        <w:rPr>
          <w:lang w:val="nl-NL"/>
        </w:rPr>
        <w:t xml:space="preserve">        -  Rèn luyện kĩ năng, kĩ xảo thúc đẩy hoạt động trí tuệ. Nhờ sử dụng trò chơi học tập mà quá trình dạy và học trở thành một hoạt động vui và hấp dẫn hơn.</w:t>
      </w:r>
    </w:p>
    <w:p w:rsidR="00403D00" w:rsidRPr="00570752" w:rsidRDefault="00403D00" w:rsidP="0063210E">
      <w:pPr>
        <w:spacing w:line="360" w:lineRule="auto"/>
        <w:jc w:val="both"/>
        <w:rPr>
          <w:lang w:val="nl-NL"/>
        </w:rPr>
      </w:pPr>
      <w:r w:rsidRPr="00570752">
        <w:rPr>
          <w:lang w:val="nl-NL"/>
        </w:rPr>
        <w:t xml:space="preserve">       - Đối với học sinh không có phương tiện nào giúp các em phát triển một cách tự nhiên, có hiệu quả, rèn luyện tính tự chủ bằng trò chơi học tập.</w:t>
      </w:r>
    </w:p>
    <w:p w:rsidR="00403D00" w:rsidRPr="00570752" w:rsidRDefault="00403D00" w:rsidP="0063210E">
      <w:pPr>
        <w:spacing w:line="360" w:lineRule="auto"/>
        <w:jc w:val="both"/>
        <w:rPr>
          <w:lang w:val="nl-NL"/>
        </w:rPr>
      </w:pPr>
      <w:r w:rsidRPr="00570752">
        <w:rPr>
          <w:lang w:val="nl-NL"/>
        </w:rPr>
        <w:t xml:space="preserve">       - Qua trò chơi, các em biết tự kiềm chế, được tham gia hoạt động tích cực. Trò chơi không chỉ là phương tiện mà còn là phương pháp giáo dục.</w:t>
      </w:r>
    </w:p>
    <w:p w:rsidR="00403D00" w:rsidRPr="00D2406D" w:rsidRDefault="00403D00" w:rsidP="0063210E">
      <w:pPr>
        <w:spacing w:line="360" w:lineRule="auto"/>
        <w:ind w:left="360"/>
        <w:jc w:val="both"/>
        <w:rPr>
          <w:i/>
          <w:lang w:val="nl-NL"/>
        </w:rPr>
      </w:pPr>
      <w:r w:rsidRPr="00D2406D">
        <w:rPr>
          <w:i/>
          <w:lang w:val="nl-NL"/>
        </w:rPr>
        <w:t>* Kết quả điều tra cuối HKI: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5"/>
        <w:gridCol w:w="967"/>
        <w:gridCol w:w="1144"/>
        <w:gridCol w:w="1065"/>
        <w:gridCol w:w="1235"/>
        <w:gridCol w:w="1065"/>
        <w:gridCol w:w="1144"/>
        <w:gridCol w:w="1005"/>
      </w:tblGrid>
      <w:tr w:rsidR="00403D00" w:rsidRPr="00570752" w:rsidTr="002E0DDF">
        <w:trPr>
          <w:jc w:val="center"/>
        </w:trPr>
        <w:tc>
          <w:tcPr>
            <w:tcW w:w="1853" w:type="dxa"/>
            <w:vMerge w:val="restart"/>
          </w:tcPr>
          <w:p w:rsidR="00403D00" w:rsidRPr="00570752" w:rsidRDefault="00403D00" w:rsidP="0063210E">
            <w:pPr>
              <w:spacing w:line="360" w:lineRule="auto"/>
              <w:jc w:val="center"/>
              <w:rPr>
                <w:lang w:val="nl-NL"/>
              </w:rPr>
            </w:pPr>
          </w:p>
          <w:p w:rsidR="00403D00" w:rsidRPr="00570752" w:rsidRDefault="00403D00" w:rsidP="0063210E">
            <w:pPr>
              <w:spacing w:line="360" w:lineRule="auto"/>
              <w:jc w:val="center"/>
              <w:rPr>
                <w:lang w:val="nl-NL"/>
              </w:rPr>
            </w:pPr>
            <w:r w:rsidRPr="00570752">
              <w:rPr>
                <w:lang w:val="nl-NL"/>
              </w:rPr>
              <w:t>Môn học</w:t>
            </w:r>
          </w:p>
        </w:tc>
        <w:tc>
          <w:tcPr>
            <w:tcW w:w="981" w:type="dxa"/>
            <w:vMerge w:val="restart"/>
          </w:tcPr>
          <w:p w:rsidR="00403D00" w:rsidRPr="00570752" w:rsidRDefault="00403D00" w:rsidP="0063210E">
            <w:pPr>
              <w:spacing w:line="360" w:lineRule="auto"/>
              <w:jc w:val="center"/>
              <w:rPr>
                <w:lang w:val="nl-NL"/>
              </w:rPr>
            </w:pPr>
          </w:p>
          <w:p w:rsidR="00403D00" w:rsidRPr="00570752" w:rsidRDefault="00403D00" w:rsidP="0063210E">
            <w:pPr>
              <w:spacing w:line="360" w:lineRule="auto"/>
              <w:rPr>
                <w:lang w:val="nl-NL"/>
              </w:rPr>
            </w:pPr>
            <w:r w:rsidRPr="00570752">
              <w:rPr>
                <w:lang w:val="nl-NL"/>
              </w:rPr>
              <w:t>TSHS</w:t>
            </w:r>
          </w:p>
        </w:tc>
        <w:tc>
          <w:tcPr>
            <w:tcW w:w="2289" w:type="dxa"/>
            <w:gridSpan w:val="2"/>
          </w:tcPr>
          <w:p w:rsidR="00403D00" w:rsidRPr="00570752" w:rsidRDefault="00403D00" w:rsidP="0063210E">
            <w:pPr>
              <w:spacing w:line="360" w:lineRule="auto"/>
              <w:jc w:val="center"/>
              <w:rPr>
                <w:lang w:val="nl-NL"/>
              </w:rPr>
            </w:pPr>
            <w:r w:rsidRPr="00570752">
              <w:rPr>
                <w:lang w:val="nl-NL"/>
              </w:rPr>
              <w:t>Thích học</w:t>
            </w:r>
          </w:p>
        </w:tc>
        <w:tc>
          <w:tcPr>
            <w:tcW w:w="2398" w:type="dxa"/>
            <w:gridSpan w:val="2"/>
          </w:tcPr>
          <w:p w:rsidR="00403D00" w:rsidRPr="00570752" w:rsidRDefault="00403D00" w:rsidP="0063210E">
            <w:pPr>
              <w:spacing w:line="360" w:lineRule="auto"/>
              <w:jc w:val="center"/>
              <w:rPr>
                <w:lang w:val="nl-NL"/>
              </w:rPr>
            </w:pPr>
            <w:r w:rsidRPr="00570752">
              <w:rPr>
                <w:lang w:val="nl-NL"/>
              </w:rPr>
              <w:t>Học thụ động</w:t>
            </w:r>
          </w:p>
        </w:tc>
        <w:tc>
          <w:tcPr>
            <w:tcW w:w="2288" w:type="dxa"/>
            <w:gridSpan w:val="2"/>
          </w:tcPr>
          <w:p w:rsidR="00403D00" w:rsidRPr="00570752" w:rsidRDefault="00403D00" w:rsidP="0063210E">
            <w:pPr>
              <w:spacing w:line="360" w:lineRule="auto"/>
              <w:jc w:val="center"/>
              <w:rPr>
                <w:lang w:val="nl-NL"/>
              </w:rPr>
            </w:pPr>
            <w:r w:rsidRPr="00570752">
              <w:rPr>
                <w:lang w:val="nl-NL"/>
              </w:rPr>
              <w:t>Không thích học</w:t>
            </w:r>
          </w:p>
        </w:tc>
      </w:tr>
      <w:tr w:rsidR="00403D00" w:rsidRPr="00570752" w:rsidTr="002E0DDF">
        <w:trPr>
          <w:jc w:val="center"/>
        </w:trPr>
        <w:tc>
          <w:tcPr>
            <w:tcW w:w="1853" w:type="dxa"/>
            <w:vMerge/>
          </w:tcPr>
          <w:p w:rsidR="00403D00" w:rsidRPr="00570752" w:rsidRDefault="00403D00" w:rsidP="0063210E">
            <w:pPr>
              <w:spacing w:line="360" w:lineRule="auto"/>
              <w:jc w:val="center"/>
              <w:rPr>
                <w:lang w:val="nl-NL"/>
              </w:rPr>
            </w:pPr>
          </w:p>
        </w:tc>
        <w:tc>
          <w:tcPr>
            <w:tcW w:w="981" w:type="dxa"/>
            <w:vMerge/>
          </w:tcPr>
          <w:p w:rsidR="00403D00" w:rsidRPr="00570752" w:rsidRDefault="00403D00" w:rsidP="0063210E">
            <w:pPr>
              <w:spacing w:line="360" w:lineRule="auto"/>
              <w:jc w:val="center"/>
              <w:rPr>
                <w:lang w:val="nl-NL"/>
              </w:rPr>
            </w:pPr>
          </w:p>
        </w:tc>
        <w:tc>
          <w:tcPr>
            <w:tcW w:w="1199" w:type="dxa"/>
          </w:tcPr>
          <w:p w:rsidR="00403D00" w:rsidRPr="00570752" w:rsidRDefault="00403D00" w:rsidP="0063210E">
            <w:pPr>
              <w:spacing w:line="360" w:lineRule="auto"/>
              <w:jc w:val="center"/>
              <w:rPr>
                <w:lang w:val="nl-NL"/>
              </w:rPr>
            </w:pPr>
            <w:r w:rsidRPr="00570752">
              <w:rPr>
                <w:lang w:val="nl-NL"/>
              </w:rPr>
              <w:t>Số lượng</w:t>
            </w:r>
          </w:p>
        </w:tc>
        <w:tc>
          <w:tcPr>
            <w:tcW w:w="1090" w:type="dxa"/>
          </w:tcPr>
          <w:p w:rsidR="00403D00" w:rsidRPr="00570752" w:rsidRDefault="00403D00" w:rsidP="0063210E">
            <w:pPr>
              <w:spacing w:line="360" w:lineRule="auto"/>
              <w:jc w:val="center"/>
              <w:rPr>
                <w:lang w:val="nl-NL"/>
              </w:rPr>
            </w:pPr>
            <w:r w:rsidRPr="00570752">
              <w:rPr>
                <w:lang w:val="nl-NL"/>
              </w:rPr>
              <w:t>Tỉ lệ</w:t>
            </w:r>
          </w:p>
        </w:tc>
        <w:tc>
          <w:tcPr>
            <w:tcW w:w="1308" w:type="dxa"/>
          </w:tcPr>
          <w:p w:rsidR="00403D00" w:rsidRPr="00570752" w:rsidRDefault="00403D00" w:rsidP="0063210E">
            <w:pPr>
              <w:spacing w:line="360" w:lineRule="auto"/>
              <w:jc w:val="center"/>
              <w:rPr>
                <w:lang w:val="nl-NL"/>
              </w:rPr>
            </w:pPr>
            <w:r w:rsidRPr="00570752">
              <w:rPr>
                <w:lang w:val="nl-NL"/>
              </w:rPr>
              <w:t>Số lượng</w:t>
            </w:r>
          </w:p>
        </w:tc>
        <w:tc>
          <w:tcPr>
            <w:tcW w:w="1090" w:type="dxa"/>
          </w:tcPr>
          <w:p w:rsidR="00403D00" w:rsidRPr="00570752" w:rsidRDefault="00403D00" w:rsidP="0063210E">
            <w:pPr>
              <w:spacing w:line="360" w:lineRule="auto"/>
              <w:jc w:val="center"/>
              <w:rPr>
                <w:lang w:val="nl-NL"/>
              </w:rPr>
            </w:pPr>
            <w:r w:rsidRPr="00570752">
              <w:rPr>
                <w:lang w:val="nl-NL"/>
              </w:rPr>
              <w:t>Tỉ lệ</w:t>
            </w:r>
          </w:p>
        </w:tc>
        <w:tc>
          <w:tcPr>
            <w:tcW w:w="1199" w:type="dxa"/>
          </w:tcPr>
          <w:p w:rsidR="00403D00" w:rsidRPr="00570752" w:rsidRDefault="00403D00" w:rsidP="0063210E">
            <w:pPr>
              <w:spacing w:line="360" w:lineRule="auto"/>
              <w:jc w:val="center"/>
              <w:rPr>
                <w:lang w:val="nl-NL"/>
              </w:rPr>
            </w:pPr>
            <w:r w:rsidRPr="00570752">
              <w:rPr>
                <w:lang w:val="nl-NL"/>
              </w:rPr>
              <w:t>Số lượng</w:t>
            </w:r>
          </w:p>
        </w:tc>
        <w:tc>
          <w:tcPr>
            <w:tcW w:w="1089" w:type="dxa"/>
          </w:tcPr>
          <w:p w:rsidR="00403D00" w:rsidRPr="00570752" w:rsidRDefault="00403D00" w:rsidP="0063210E">
            <w:pPr>
              <w:spacing w:line="360" w:lineRule="auto"/>
              <w:jc w:val="center"/>
              <w:rPr>
                <w:lang w:val="nl-NL"/>
              </w:rPr>
            </w:pPr>
            <w:r w:rsidRPr="00570752">
              <w:rPr>
                <w:lang w:val="nl-NL"/>
              </w:rPr>
              <w:t>Tỉ lệ</w:t>
            </w:r>
          </w:p>
        </w:tc>
      </w:tr>
      <w:tr w:rsidR="00403D00" w:rsidRPr="00570752" w:rsidTr="002E0DDF">
        <w:trPr>
          <w:jc w:val="center"/>
        </w:trPr>
        <w:tc>
          <w:tcPr>
            <w:tcW w:w="1853" w:type="dxa"/>
          </w:tcPr>
          <w:p w:rsidR="00403D00" w:rsidRPr="00570752" w:rsidRDefault="00403D00" w:rsidP="0063210E">
            <w:pPr>
              <w:spacing w:line="360" w:lineRule="auto"/>
              <w:jc w:val="center"/>
              <w:rPr>
                <w:lang w:val="nl-NL"/>
              </w:rPr>
            </w:pPr>
            <w:r w:rsidRPr="00570752">
              <w:rPr>
                <w:lang w:val="nl-NL"/>
              </w:rPr>
              <w:t>Lịch sử - Địa lí</w:t>
            </w:r>
          </w:p>
        </w:tc>
        <w:tc>
          <w:tcPr>
            <w:tcW w:w="981" w:type="dxa"/>
          </w:tcPr>
          <w:p w:rsidR="00403D00" w:rsidRPr="00570752" w:rsidRDefault="00403D00" w:rsidP="0063210E">
            <w:pPr>
              <w:spacing w:line="360" w:lineRule="auto"/>
              <w:jc w:val="center"/>
              <w:rPr>
                <w:lang w:val="nl-NL"/>
              </w:rPr>
            </w:pPr>
            <w:r w:rsidRPr="00570752">
              <w:rPr>
                <w:lang w:val="nl-NL"/>
              </w:rPr>
              <w:t>36</w:t>
            </w:r>
          </w:p>
        </w:tc>
        <w:tc>
          <w:tcPr>
            <w:tcW w:w="1199" w:type="dxa"/>
          </w:tcPr>
          <w:p w:rsidR="00403D00" w:rsidRPr="00570752" w:rsidRDefault="00403D00" w:rsidP="0063210E">
            <w:pPr>
              <w:spacing w:line="360" w:lineRule="auto"/>
              <w:jc w:val="center"/>
              <w:rPr>
                <w:lang w:val="nl-NL"/>
              </w:rPr>
            </w:pPr>
            <w:r w:rsidRPr="00570752">
              <w:rPr>
                <w:lang w:val="nl-NL"/>
              </w:rPr>
              <w:t>29</w:t>
            </w:r>
          </w:p>
        </w:tc>
        <w:tc>
          <w:tcPr>
            <w:tcW w:w="1090" w:type="dxa"/>
          </w:tcPr>
          <w:p w:rsidR="00403D00" w:rsidRPr="00570752" w:rsidRDefault="00403D00" w:rsidP="0063210E">
            <w:pPr>
              <w:spacing w:line="360" w:lineRule="auto"/>
              <w:jc w:val="center"/>
              <w:rPr>
                <w:lang w:val="nl-NL"/>
              </w:rPr>
            </w:pPr>
            <w:r w:rsidRPr="00570752">
              <w:rPr>
                <w:lang w:val="nl-NL"/>
              </w:rPr>
              <w:t>80,1%</w:t>
            </w:r>
          </w:p>
        </w:tc>
        <w:tc>
          <w:tcPr>
            <w:tcW w:w="1308" w:type="dxa"/>
          </w:tcPr>
          <w:p w:rsidR="00403D00" w:rsidRPr="00570752" w:rsidRDefault="00403D00" w:rsidP="0063210E">
            <w:pPr>
              <w:spacing w:line="360" w:lineRule="auto"/>
              <w:jc w:val="center"/>
              <w:rPr>
                <w:lang w:val="nl-NL"/>
              </w:rPr>
            </w:pPr>
            <w:r w:rsidRPr="00570752">
              <w:rPr>
                <w:lang w:val="nl-NL"/>
              </w:rPr>
              <w:t>7</w:t>
            </w:r>
          </w:p>
        </w:tc>
        <w:tc>
          <w:tcPr>
            <w:tcW w:w="1090" w:type="dxa"/>
          </w:tcPr>
          <w:p w:rsidR="00403D00" w:rsidRPr="00570752" w:rsidRDefault="00403D00" w:rsidP="0063210E">
            <w:pPr>
              <w:spacing w:line="360" w:lineRule="auto"/>
              <w:jc w:val="center"/>
              <w:rPr>
                <w:lang w:val="nl-NL"/>
              </w:rPr>
            </w:pPr>
            <w:r w:rsidRPr="00570752">
              <w:rPr>
                <w:lang w:val="nl-NL"/>
              </w:rPr>
              <w:t>19,9%</w:t>
            </w:r>
          </w:p>
        </w:tc>
        <w:tc>
          <w:tcPr>
            <w:tcW w:w="1199" w:type="dxa"/>
          </w:tcPr>
          <w:p w:rsidR="00403D00" w:rsidRPr="00570752" w:rsidRDefault="00403D00" w:rsidP="0063210E">
            <w:pPr>
              <w:spacing w:line="360" w:lineRule="auto"/>
              <w:jc w:val="center"/>
              <w:rPr>
                <w:lang w:val="nl-NL"/>
              </w:rPr>
            </w:pPr>
            <w:r>
              <w:rPr>
                <w:lang w:val="nl-NL"/>
              </w:rPr>
              <w:t>0</w:t>
            </w:r>
          </w:p>
        </w:tc>
        <w:tc>
          <w:tcPr>
            <w:tcW w:w="1089" w:type="dxa"/>
          </w:tcPr>
          <w:p w:rsidR="00403D00" w:rsidRPr="00570752" w:rsidRDefault="00403D00" w:rsidP="0063210E">
            <w:pPr>
              <w:spacing w:line="360" w:lineRule="auto"/>
              <w:jc w:val="center"/>
              <w:rPr>
                <w:lang w:val="nl-NL"/>
              </w:rPr>
            </w:pPr>
            <w:r>
              <w:rPr>
                <w:lang w:val="nl-NL"/>
              </w:rPr>
              <w:t>0%</w:t>
            </w:r>
          </w:p>
        </w:tc>
      </w:tr>
    </w:tbl>
    <w:p w:rsidR="00403D00" w:rsidRPr="0063210E" w:rsidRDefault="00403D00" w:rsidP="0063210E">
      <w:pPr>
        <w:spacing w:line="360" w:lineRule="auto"/>
        <w:jc w:val="both"/>
        <w:rPr>
          <w:sz w:val="8"/>
          <w:lang w:val="fr-FR"/>
        </w:rPr>
      </w:pPr>
      <w:r w:rsidRPr="00570752">
        <w:rPr>
          <w:lang w:val="fr-FR"/>
        </w:rPr>
        <w:t xml:space="preserve">   </w:t>
      </w:r>
    </w:p>
    <w:p w:rsidR="00403D00" w:rsidRPr="00D2406D" w:rsidRDefault="00403D00" w:rsidP="0063210E">
      <w:pPr>
        <w:spacing w:line="360" w:lineRule="auto"/>
        <w:jc w:val="both"/>
        <w:rPr>
          <w:i/>
          <w:lang w:val="fr-FR"/>
        </w:rPr>
      </w:pPr>
      <w:r w:rsidRPr="00570752">
        <w:rPr>
          <w:lang w:val="fr-FR"/>
        </w:rPr>
        <w:t xml:space="preserve"> </w:t>
      </w:r>
      <w:r w:rsidRPr="00D2406D">
        <w:rPr>
          <w:i/>
          <w:lang w:val="fr-FR"/>
        </w:rPr>
        <w:t>*  Kết quả kiểm tra cuối học kì I - Năm học 2020 – 2021 như sau :</w:t>
      </w:r>
    </w:p>
    <w:p w:rsidR="00403D00" w:rsidRPr="00570752" w:rsidRDefault="00403D00" w:rsidP="0063210E">
      <w:pPr>
        <w:spacing w:line="360" w:lineRule="auto"/>
        <w:ind w:left="780"/>
        <w:rPr>
          <w:color w:val="FF0000"/>
          <w:lang w:val="fr-FR"/>
        </w:rPr>
      </w:pPr>
      <w:r w:rsidRPr="00570752">
        <w:rPr>
          <w:color w:val="FF0000"/>
          <w:lang w:val="fr-FR"/>
        </w:rPr>
        <w:t xml:space="preserve">Hoàn thành tốt : 27/36 em = 75 %         Hoàn thành 9/36 em = 25%           </w:t>
      </w:r>
    </w:p>
    <w:p w:rsidR="00403D00" w:rsidRPr="00570752" w:rsidRDefault="00403D00" w:rsidP="0063210E">
      <w:pPr>
        <w:spacing w:line="360" w:lineRule="auto"/>
        <w:rPr>
          <w:lang w:val="fr-FR"/>
        </w:rPr>
      </w:pPr>
      <w:r w:rsidRPr="00570752">
        <w:rPr>
          <w:lang w:val="fr-FR"/>
        </w:rPr>
        <w:t xml:space="preserve">        </w:t>
      </w:r>
      <w:r>
        <w:rPr>
          <w:lang w:val="fr-FR"/>
        </w:rPr>
        <w:t xml:space="preserve">  </w:t>
      </w:r>
      <w:r w:rsidRPr="00570752">
        <w:rPr>
          <w:lang w:val="fr-FR"/>
        </w:rPr>
        <w:t xml:space="preserve"> Không có em nào cần cố gắng</w:t>
      </w:r>
    </w:p>
    <w:p w:rsidR="00403D00" w:rsidRPr="00570752" w:rsidRDefault="00403D00" w:rsidP="0063210E">
      <w:pPr>
        <w:spacing w:line="360" w:lineRule="auto"/>
        <w:rPr>
          <w:lang w:val="fr-FR"/>
        </w:rPr>
      </w:pPr>
    </w:p>
    <w:p w:rsidR="00403D00" w:rsidRDefault="00403D00" w:rsidP="0063210E">
      <w:pPr>
        <w:spacing w:line="360" w:lineRule="auto"/>
        <w:jc w:val="center"/>
        <w:rPr>
          <w:b/>
          <w:sz w:val="30"/>
          <w:lang w:val="fr-FR"/>
        </w:rPr>
      </w:pPr>
      <w:r w:rsidRPr="00D50D50">
        <w:rPr>
          <w:b/>
          <w:sz w:val="30"/>
          <w:lang w:val="fr-FR"/>
        </w:rPr>
        <w:t>PHẦN III. KẾT LUẬN VÀ KHUYẾN NGHỊ</w:t>
      </w:r>
    </w:p>
    <w:p w:rsidR="00403D00" w:rsidRPr="00D50D50" w:rsidRDefault="00403D00" w:rsidP="0063210E">
      <w:pPr>
        <w:spacing w:line="360" w:lineRule="auto"/>
        <w:jc w:val="center"/>
        <w:rPr>
          <w:b/>
          <w:sz w:val="30"/>
          <w:lang w:val="fr-FR"/>
        </w:rPr>
      </w:pPr>
    </w:p>
    <w:p w:rsidR="00403D00" w:rsidRPr="00570752" w:rsidRDefault="00403D00" w:rsidP="00D50D50">
      <w:pPr>
        <w:pStyle w:val="ListParagraph"/>
        <w:spacing w:line="360" w:lineRule="auto"/>
        <w:ind w:left="0" w:firstLine="720"/>
        <w:jc w:val="both"/>
        <w:rPr>
          <w:lang w:val="nl-NL"/>
        </w:rPr>
      </w:pPr>
      <w:r w:rsidRPr="00570752">
        <w:rPr>
          <w:lang w:val="nl-NL"/>
        </w:rPr>
        <w:t>Là người giáo viên, chúng ta cần hết lòng tận tâm, tận lực vì học sinh thân yêu. Cần phải nghiên cứu, tìm tòi, xác định đúng trọng tâm yêu cầu bài dạy, cần phải hiểu và nắm bắt được đối tượng học sinh. Trong từng tiết dạy tôi sử dụng nhiều hình thức trò chơi học tập để tạo cảm giác nhẹ nhàng trong giờ học, rèn luyện tính tự học, phát huy tính sáng tạo của học sinh và để khắc sâu kiến thức cho các em.</w:t>
      </w:r>
    </w:p>
    <w:p w:rsidR="00403D00" w:rsidRPr="00570752" w:rsidRDefault="00403D00" w:rsidP="00D50D50">
      <w:pPr>
        <w:pStyle w:val="ListParagraph"/>
        <w:spacing w:line="360" w:lineRule="auto"/>
        <w:ind w:left="0" w:firstLine="720"/>
        <w:jc w:val="both"/>
        <w:rPr>
          <w:lang w:val="nl-NL"/>
        </w:rPr>
      </w:pPr>
      <w:r w:rsidRPr="00570752">
        <w:rPr>
          <w:lang w:val="nl-NL"/>
        </w:rPr>
        <w:t xml:space="preserve">Đưa các trò chơi vào dạy học Khoa học, Lịch sử và Địa lí là một trong những cách đổi mới về hình thức tổ chức dạy học được nhiều người quan tâm nhằm gây </w:t>
      </w:r>
      <w:r w:rsidRPr="00570752">
        <w:rPr>
          <w:i/>
          <w:lang w:val="nl-NL"/>
        </w:rPr>
        <w:t xml:space="preserve">"Hứng thú cho học sinh khi học Khoa học, Lịch sử và Địa lí" </w:t>
      </w:r>
      <w:r w:rsidRPr="00570752">
        <w:rPr>
          <w:lang w:val="nl-NL"/>
        </w:rPr>
        <w:t>ở lớp</w:t>
      </w:r>
      <w:r>
        <w:rPr>
          <w:lang w:val="nl-NL"/>
        </w:rPr>
        <w:t xml:space="preserve"> 5</w:t>
      </w:r>
      <w:r w:rsidRPr="00570752">
        <w:rPr>
          <w:lang w:val="nl-NL"/>
        </w:rPr>
        <w:t xml:space="preserve"> nói riêng và tiểu học nói chung. Đặc biệt là đáp ứng nhu cầu đào tạo hiện nay là đưa công nghệ thông tin vào dạy học thì việc sử dụng trò chơi thông qua tiết dạy bằng giáo án điện tử càng thu hút sự chú ý và ghi nhớ kiến thức sâu của học sinh. Đáp ứng được yêu cầu về phát triển năng lực của học sinh theo thông tư </w:t>
      </w:r>
      <w:r>
        <w:rPr>
          <w:lang w:val="nl-NL"/>
        </w:rPr>
        <w:t>22</w:t>
      </w:r>
      <w:r w:rsidRPr="00570752">
        <w:rPr>
          <w:lang w:val="nl-NL"/>
        </w:rPr>
        <w:t>. Bản thân tôi và đồng nghiệp đã ít nhiều rút ra được kinh nghiệm như sau:</w:t>
      </w:r>
    </w:p>
    <w:p w:rsidR="00403D00" w:rsidRPr="00570752" w:rsidRDefault="00403D00" w:rsidP="00D50D50">
      <w:pPr>
        <w:pStyle w:val="ListParagraph"/>
        <w:spacing w:line="360" w:lineRule="auto"/>
        <w:ind w:left="0" w:firstLine="720"/>
        <w:jc w:val="both"/>
        <w:rPr>
          <w:lang w:val="nl-NL"/>
        </w:rPr>
      </w:pPr>
      <w:r w:rsidRPr="00570752">
        <w:rPr>
          <w:lang w:val="nl-NL"/>
        </w:rPr>
        <w:t>Muốn dạy được tốt môn Khoa học, Lịch sử và Địa lí chúng ta cần phải:</w:t>
      </w:r>
    </w:p>
    <w:p w:rsidR="00403D00" w:rsidRPr="00570752" w:rsidRDefault="00403D00" w:rsidP="00D50D50">
      <w:pPr>
        <w:pStyle w:val="ListParagraph"/>
        <w:spacing w:line="360" w:lineRule="auto"/>
        <w:ind w:left="0" w:firstLine="720"/>
        <w:jc w:val="both"/>
        <w:rPr>
          <w:lang w:val="nl-NL"/>
        </w:rPr>
      </w:pPr>
      <w:r w:rsidRPr="00570752">
        <w:rPr>
          <w:lang w:val="nl-NL"/>
        </w:rPr>
        <w:t xml:space="preserve"> - Tìm hiểu và nắm bắt được vấn đề cơ bản đổi mới phương pháp dạy học thông qua hình thức sử dụng công nghệ thông tin vào dạy học.</w:t>
      </w:r>
    </w:p>
    <w:p w:rsidR="00403D00" w:rsidRPr="00570752" w:rsidRDefault="00403D00" w:rsidP="00D50D50">
      <w:pPr>
        <w:pStyle w:val="ListParagraph"/>
        <w:spacing w:line="360" w:lineRule="auto"/>
        <w:ind w:left="0" w:firstLine="360"/>
        <w:jc w:val="both"/>
        <w:rPr>
          <w:lang w:val="nl-NL"/>
        </w:rPr>
      </w:pPr>
      <w:r>
        <w:rPr>
          <w:lang w:val="nl-NL"/>
        </w:rPr>
        <w:t xml:space="preserve"> </w:t>
      </w:r>
      <w:r w:rsidRPr="00570752">
        <w:rPr>
          <w:lang w:val="nl-NL"/>
        </w:rPr>
        <w:t>- Tìm hiểu việc dạy học bằng cách áp dụng công nghệ thông tin sao cho thực chất có hiệu quả.</w:t>
      </w:r>
    </w:p>
    <w:p w:rsidR="00403D00" w:rsidRDefault="00403D00" w:rsidP="00D50D50">
      <w:pPr>
        <w:spacing w:line="360" w:lineRule="auto"/>
        <w:ind w:firstLine="360"/>
        <w:jc w:val="both"/>
        <w:rPr>
          <w:lang w:val="nl-NL"/>
        </w:rPr>
      </w:pPr>
      <w:bookmarkStart w:id="0" w:name="_GoBack"/>
      <w:bookmarkEnd w:id="0"/>
      <w:r w:rsidRPr="00570752">
        <w:rPr>
          <w:lang w:val="nl-NL"/>
        </w:rPr>
        <w:t xml:space="preserve">  - Tìm hiểu cách thiết kế bài dạy theo kiểu dạy học tích cực. Tổ chức cho học sinh học tập và hoạt động bằng nhiều hoạt động tự giác, sáng tạo và tự tin.</w:t>
      </w:r>
    </w:p>
    <w:p w:rsidR="00403D00" w:rsidRPr="00570752" w:rsidRDefault="00403D00" w:rsidP="00D50D50">
      <w:pPr>
        <w:spacing w:line="360" w:lineRule="auto"/>
        <w:ind w:firstLine="360"/>
        <w:jc w:val="both"/>
        <w:rPr>
          <w:lang w:val="nl-NL"/>
        </w:rPr>
      </w:pPr>
      <w:r w:rsidRPr="00570752">
        <w:rPr>
          <w:lang w:val="nl-NL"/>
        </w:rPr>
        <w:t>Từ những kết quả thu được sau quá trình nghiên cứu và thực hiện đề tài này, tôi mong rằng có thể tiếp tục nghiên cứu sâu hơn về nội dung chương trình của hai môn Lịch sử và Địa lí lớp 5 để tôi có thể thường xuyên sử dụng các trò chơi trong tiết học bằng giáo án điện tử. Tôi còn mong muốn tìm hiểu để tiếp tục thiết kế nhiều trò chơi ở các môn học khác thông qua giáo án điện tử nhằm thu hút, gây hứng thú học tập cho học sinh.</w:t>
      </w:r>
    </w:p>
    <w:p w:rsidR="00403D00" w:rsidRPr="0063210E" w:rsidRDefault="00403D00" w:rsidP="0063210E">
      <w:pPr>
        <w:shd w:val="clear" w:color="auto" w:fill="FFFFFF"/>
        <w:spacing w:line="360" w:lineRule="auto"/>
        <w:ind w:firstLine="720"/>
        <w:rPr>
          <w:lang w:val="nl-NL"/>
        </w:rPr>
      </w:pPr>
      <w:r w:rsidRPr="0063210E">
        <w:rPr>
          <w:lang w:val="nl-NL"/>
        </w:rPr>
        <w:t>Có thể nội dung đề tài không phải là mới mẻ nhưng với lòng say mê nghề nghiệp và tinh thần học hỏi, tôi xin được trình bày sáng kiến kinh nghiệm nêu trên. Vì vậy, tôi mong được sự giúp đỡ, đóng góp ý kiến quý báu của cấp trên và đồng nghiệp để đề tài này được hoàn thiện hơn.</w:t>
      </w:r>
      <w:r w:rsidRPr="0063210E">
        <w:rPr>
          <w:color w:val="0000FF"/>
          <w:bdr w:val="none" w:sz="0" w:space="0" w:color="auto" w:frame="1"/>
          <w:lang w:val="nl-NL"/>
        </w:rPr>
        <w:t xml:space="preserve"> </w:t>
      </w:r>
      <w:r w:rsidRPr="0063210E">
        <w:rPr>
          <w:color w:val="0000FF"/>
          <w:bdr w:val="none" w:sz="0" w:space="0" w:color="auto" w:frame="1"/>
          <w:lang w:val="nl-NL"/>
        </w:rPr>
        <w:br/>
      </w:r>
    </w:p>
    <w:p w:rsidR="00403D00" w:rsidRPr="0063210E" w:rsidRDefault="00403D00" w:rsidP="0063210E">
      <w:pPr>
        <w:shd w:val="clear" w:color="auto" w:fill="FFFFFF"/>
        <w:spacing w:line="360" w:lineRule="auto"/>
        <w:ind w:firstLine="720"/>
        <w:jc w:val="both"/>
        <w:rPr>
          <w:i/>
          <w:lang w:val="nl-NL"/>
        </w:rPr>
      </w:pPr>
      <w:r w:rsidRPr="0063210E">
        <w:rPr>
          <w:lang w:val="nl-NL"/>
        </w:rPr>
        <w:t xml:space="preserve">                                                    </w:t>
      </w:r>
      <w:r w:rsidRPr="0063210E">
        <w:rPr>
          <w:i/>
          <w:lang w:val="nl-NL"/>
        </w:rPr>
        <w:t>Tôi xin chân thành cảm ơn !</w:t>
      </w:r>
    </w:p>
    <w:p w:rsidR="00403D00" w:rsidRPr="0063210E" w:rsidRDefault="00403D00" w:rsidP="0063210E">
      <w:pPr>
        <w:spacing w:line="360" w:lineRule="auto"/>
        <w:ind w:left="3600"/>
        <w:jc w:val="both"/>
        <w:rPr>
          <w:i/>
          <w:lang w:val="nl-NL"/>
        </w:rPr>
      </w:pPr>
      <w:r w:rsidRPr="0063210E">
        <w:rPr>
          <w:i/>
          <w:lang w:val="nl-NL"/>
        </w:rPr>
        <w:t>Hà Nội, ngày 20 tháng 3 năm 2021</w:t>
      </w:r>
    </w:p>
    <w:p w:rsidR="00403D00" w:rsidRPr="0063210E" w:rsidRDefault="00403D00" w:rsidP="0063210E">
      <w:pPr>
        <w:spacing w:line="360" w:lineRule="auto"/>
        <w:ind w:left="2880"/>
        <w:jc w:val="center"/>
        <w:rPr>
          <w:rFonts w:ascii=".VnTime" w:hAnsi=".VnTime"/>
          <w:i/>
          <w:lang w:val="nl-NL"/>
        </w:rPr>
      </w:pPr>
      <w:r w:rsidRPr="0063210E">
        <w:rPr>
          <w:rFonts w:ascii=".VnTime" w:hAnsi=".VnTime"/>
          <w:i/>
          <w:lang w:val="nl-NL"/>
        </w:rPr>
        <w:t>T«i xin cam ®oan ®©y lµ s¸ng kiÕn kinh nghiÖm do m×nh viÕt kh«ng sao chÐp néi dung cña ng­êi kh¸c</w:t>
      </w:r>
    </w:p>
    <w:p w:rsidR="00403D00" w:rsidRPr="0063210E" w:rsidRDefault="00403D00" w:rsidP="0063210E">
      <w:pPr>
        <w:spacing w:line="360" w:lineRule="auto"/>
        <w:ind w:left="2880"/>
        <w:jc w:val="center"/>
        <w:rPr>
          <w:rFonts w:ascii=".VnTime" w:hAnsi=".VnTime"/>
          <w:i/>
          <w:lang w:val="nl-NL"/>
        </w:rPr>
      </w:pPr>
      <w:r w:rsidRPr="0063210E">
        <w:rPr>
          <w:rFonts w:ascii=".VnTime" w:hAnsi=".VnTime"/>
          <w:i/>
          <w:lang w:val="nl-NL"/>
        </w:rPr>
        <w:t>Ng­êi viÕt</w:t>
      </w:r>
    </w:p>
    <w:p w:rsidR="00403D00" w:rsidRDefault="00403D00" w:rsidP="0063210E">
      <w:pPr>
        <w:spacing w:line="360" w:lineRule="auto"/>
        <w:ind w:left="2880"/>
        <w:jc w:val="center"/>
        <w:rPr>
          <w:rFonts w:ascii=".VnTime" w:hAnsi=".VnTime"/>
          <w:i/>
          <w:lang w:val="nl-NL"/>
        </w:rPr>
      </w:pPr>
    </w:p>
    <w:p w:rsidR="00403D00" w:rsidRPr="0063210E" w:rsidRDefault="00403D00" w:rsidP="0063210E">
      <w:pPr>
        <w:spacing w:line="360" w:lineRule="auto"/>
        <w:ind w:left="2880"/>
        <w:jc w:val="center"/>
        <w:rPr>
          <w:rFonts w:ascii=".VnTime" w:hAnsi=".VnTime"/>
          <w:i/>
          <w:lang w:val="nl-NL"/>
        </w:rPr>
      </w:pPr>
    </w:p>
    <w:p w:rsidR="00403D00" w:rsidRPr="0063210E" w:rsidRDefault="00403D00" w:rsidP="0063210E">
      <w:pPr>
        <w:spacing w:line="360" w:lineRule="auto"/>
        <w:ind w:left="2880"/>
        <w:jc w:val="center"/>
        <w:rPr>
          <w:rFonts w:ascii=".VnTime" w:hAnsi=".VnTime"/>
          <w:i/>
          <w:lang w:val="nl-NL"/>
        </w:rPr>
      </w:pPr>
    </w:p>
    <w:p w:rsidR="00403D00" w:rsidRPr="0063210E" w:rsidRDefault="00403D00" w:rsidP="0063210E">
      <w:pPr>
        <w:spacing w:line="360" w:lineRule="auto"/>
        <w:ind w:left="2880"/>
        <w:jc w:val="center"/>
        <w:rPr>
          <w:i/>
          <w:lang w:val="nl-NL"/>
        </w:rPr>
      </w:pPr>
      <w:r w:rsidRPr="0063210E">
        <w:rPr>
          <w:i/>
          <w:lang w:val="nl-NL"/>
        </w:rPr>
        <w:t>Nguyễn Thị Phương Dung</w:t>
      </w:r>
    </w:p>
    <w:p w:rsidR="00403D00" w:rsidRPr="0063210E" w:rsidRDefault="00403D00" w:rsidP="0063210E">
      <w:pPr>
        <w:spacing w:line="360" w:lineRule="auto"/>
        <w:ind w:left="2880"/>
        <w:jc w:val="center"/>
        <w:rPr>
          <w:i/>
          <w:lang w:val="nl-NL"/>
        </w:rPr>
      </w:pPr>
    </w:p>
    <w:p w:rsidR="00403D00" w:rsidRPr="0063210E" w:rsidRDefault="00403D00" w:rsidP="0063210E">
      <w:pPr>
        <w:shd w:val="clear" w:color="auto" w:fill="FFFFFF"/>
        <w:spacing w:line="360" w:lineRule="auto"/>
        <w:ind w:firstLine="720"/>
        <w:jc w:val="both"/>
        <w:rPr>
          <w:i/>
          <w:lang w:val="nl-NL"/>
        </w:rPr>
      </w:pPr>
    </w:p>
    <w:p w:rsidR="00403D00" w:rsidRPr="00570752" w:rsidRDefault="00403D00" w:rsidP="0063210E">
      <w:pPr>
        <w:spacing w:line="360" w:lineRule="auto"/>
        <w:ind w:left="360"/>
        <w:jc w:val="both"/>
        <w:rPr>
          <w:lang w:val="nl-NL"/>
        </w:rPr>
      </w:pPr>
    </w:p>
    <w:p w:rsidR="00403D00" w:rsidRPr="0063210E" w:rsidRDefault="00403D00" w:rsidP="0063210E">
      <w:pPr>
        <w:pStyle w:val="ListParagraph"/>
        <w:spacing w:line="360" w:lineRule="auto"/>
        <w:rPr>
          <w:lang w:val="nl-NL"/>
        </w:rPr>
      </w:pPr>
      <w:r w:rsidRPr="0063210E">
        <w:rPr>
          <w:lang w:val="nl-NL"/>
        </w:rPr>
        <w:br w:type="page"/>
      </w:r>
    </w:p>
    <w:p w:rsidR="00403D00" w:rsidRPr="0063210E" w:rsidRDefault="00403D00" w:rsidP="0063210E">
      <w:pPr>
        <w:spacing w:line="360" w:lineRule="auto"/>
        <w:jc w:val="center"/>
        <w:rPr>
          <w:u w:val="single"/>
          <w:lang w:val="nl-NL"/>
        </w:rPr>
      </w:pPr>
      <w:r w:rsidRPr="0063210E">
        <w:rPr>
          <w:lang w:val="nl-NL"/>
        </w:rPr>
        <w:t>.</w:t>
      </w:r>
      <w:r w:rsidRPr="0063210E">
        <w:rPr>
          <w:u w:val="single"/>
          <w:lang w:val="nl-NL"/>
        </w:rPr>
        <w:t xml:space="preserve"> TÀI LIỆU THAM KHẢO</w:t>
      </w:r>
    </w:p>
    <w:p w:rsidR="00403D00" w:rsidRPr="0063210E" w:rsidRDefault="00403D00" w:rsidP="0063210E">
      <w:pPr>
        <w:spacing w:line="360" w:lineRule="auto"/>
        <w:jc w:val="both"/>
        <w:rPr>
          <w:lang w:val="nl-NL"/>
        </w:rPr>
      </w:pPr>
    </w:p>
    <w:p w:rsidR="00403D00" w:rsidRPr="00570752" w:rsidRDefault="00403D00" w:rsidP="0063210E">
      <w:pPr>
        <w:spacing w:line="360" w:lineRule="auto"/>
        <w:jc w:val="both"/>
        <w:rPr>
          <w:lang w:val="nl-NL"/>
        </w:rPr>
      </w:pPr>
      <w:r w:rsidRPr="00570752">
        <w:rPr>
          <w:lang w:val="nl-NL"/>
        </w:rPr>
        <w:t>1. "Đố vui- đố hình" thử trí thông minh NXB phụ nữ 2004 - Bảo Hưng .</w:t>
      </w:r>
    </w:p>
    <w:p w:rsidR="00403D00" w:rsidRPr="00570752" w:rsidRDefault="00403D00" w:rsidP="0063210E">
      <w:pPr>
        <w:spacing w:line="360" w:lineRule="auto"/>
        <w:jc w:val="both"/>
        <w:rPr>
          <w:lang w:val="nl-NL"/>
        </w:rPr>
      </w:pPr>
      <w:r w:rsidRPr="00570752">
        <w:rPr>
          <w:lang w:val="nl-NL"/>
        </w:rPr>
        <w:t>2. “Trò chơi học tập môn Lịch sử và Địa lí lớp 4,5” NXB Giáo dục 2007 – Nguyễn Tuyết Nga (chủ biên).</w:t>
      </w:r>
    </w:p>
    <w:p w:rsidR="00403D00" w:rsidRPr="00570752" w:rsidRDefault="00403D00" w:rsidP="0063210E">
      <w:pPr>
        <w:spacing w:line="360" w:lineRule="auto"/>
        <w:jc w:val="both"/>
        <w:rPr>
          <w:lang w:val="nl-NL"/>
        </w:rPr>
      </w:pPr>
      <w:r w:rsidRPr="00570752">
        <w:rPr>
          <w:lang w:val="nl-NL"/>
        </w:rPr>
        <w:t xml:space="preserve">3. "Thiết kế bài giảng Địa Lí" lớp 5 NXB Hà Nội 2005 - Đinh Nguyễn Thu Trang và Nguyễn Thị Cẩm Hường </w:t>
      </w:r>
    </w:p>
    <w:p w:rsidR="00403D00" w:rsidRPr="00570752" w:rsidRDefault="00403D00" w:rsidP="0063210E">
      <w:pPr>
        <w:spacing w:line="360" w:lineRule="auto"/>
        <w:jc w:val="both"/>
        <w:rPr>
          <w:lang w:val="nl-NL"/>
        </w:rPr>
      </w:pPr>
      <w:r w:rsidRPr="00570752">
        <w:rPr>
          <w:lang w:val="nl-NL"/>
        </w:rPr>
        <w:t>5. " Thiết kế bài giảng Lịch sử" lớp 5 NXB Hà Nội 2005 - Nguyễn Trại (chủ biên) - Lê Thị Hoài Thu.</w:t>
      </w:r>
    </w:p>
    <w:p w:rsidR="00403D00" w:rsidRPr="00570752" w:rsidRDefault="00403D00" w:rsidP="0063210E">
      <w:pPr>
        <w:spacing w:line="360" w:lineRule="auto"/>
        <w:jc w:val="both"/>
        <w:rPr>
          <w:lang w:val="nl-NL"/>
        </w:rPr>
      </w:pPr>
      <w:r w:rsidRPr="00570752">
        <w:rPr>
          <w:lang w:val="nl-NL"/>
        </w:rPr>
        <w:t>7. SGK Khoa học, Lịch sử và Địa lí lớp 5 NXB Giáo dục.</w:t>
      </w:r>
    </w:p>
    <w:p w:rsidR="00403D00" w:rsidRPr="00570752" w:rsidRDefault="00403D00" w:rsidP="0063210E">
      <w:pPr>
        <w:spacing w:line="360" w:lineRule="auto"/>
        <w:jc w:val="both"/>
      </w:pPr>
      <w:r w:rsidRPr="00570752">
        <w:t>8. Một số thông tin trên mạng Internet</w:t>
      </w:r>
    </w:p>
    <w:p w:rsidR="00403D00" w:rsidRPr="00570752" w:rsidRDefault="00403D00" w:rsidP="0063210E">
      <w:pPr>
        <w:pStyle w:val="ListParagraph"/>
        <w:spacing w:line="360" w:lineRule="auto"/>
      </w:pPr>
      <w:r w:rsidRPr="00570752">
        <w:br w:type="page"/>
      </w:r>
    </w:p>
    <w:p w:rsidR="00403D00" w:rsidRDefault="00403D00" w:rsidP="0063210E">
      <w:pPr>
        <w:spacing w:line="360" w:lineRule="auto"/>
        <w:jc w:val="center"/>
        <w:rPr>
          <w:b/>
          <w:sz w:val="30"/>
        </w:rPr>
      </w:pPr>
    </w:p>
    <w:p w:rsidR="00403D00" w:rsidRPr="0062704A" w:rsidRDefault="00403D00" w:rsidP="0063210E">
      <w:pPr>
        <w:spacing w:line="360" w:lineRule="auto"/>
        <w:jc w:val="center"/>
        <w:rPr>
          <w:b/>
          <w:sz w:val="30"/>
        </w:rPr>
      </w:pPr>
      <w:r w:rsidRPr="0062704A">
        <w:rPr>
          <w:b/>
          <w:sz w:val="30"/>
        </w:rPr>
        <w:t>MỤC LỤC</w:t>
      </w:r>
    </w:p>
    <w:p w:rsidR="00403D00" w:rsidRDefault="00403D00" w:rsidP="0063210E">
      <w:pPr>
        <w:tabs>
          <w:tab w:val="left" w:pos="4875"/>
        </w:tabs>
        <w:spacing w:line="360" w:lineRule="auto"/>
      </w:pPr>
    </w:p>
    <w:p w:rsidR="00403D00" w:rsidRPr="00570752" w:rsidRDefault="00403D00" w:rsidP="0063210E">
      <w:pPr>
        <w:tabs>
          <w:tab w:val="left" w:pos="4875"/>
        </w:tabs>
        <w:spacing w:line="360" w:lineRule="auto"/>
      </w:pPr>
    </w:p>
    <w:p w:rsidR="00403D00" w:rsidRPr="0062704A" w:rsidRDefault="00403D00" w:rsidP="0062704A">
      <w:pPr>
        <w:tabs>
          <w:tab w:val="left" w:pos="4875"/>
        </w:tabs>
        <w:spacing w:line="480" w:lineRule="auto"/>
        <w:rPr>
          <w:b/>
        </w:rPr>
      </w:pPr>
      <w:r w:rsidRPr="0062704A">
        <w:rPr>
          <w:b/>
        </w:rPr>
        <w:t>Phần I: Đặt vấn đề</w:t>
      </w:r>
    </w:p>
    <w:p w:rsidR="00403D00" w:rsidRPr="00570752" w:rsidRDefault="00403D00" w:rsidP="0062704A">
      <w:pPr>
        <w:tabs>
          <w:tab w:val="left" w:leader="dot" w:pos="8789"/>
        </w:tabs>
        <w:spacing w:line="480" w:lineRule="auto"/>
      </w:pPr>
      <w:r w:rsidRPr="00570752">
        <w:t xml:space="preserve">I. Lí do chọn đề tài </w:t>
      </w:r>
      <w:r>
        <w:tab/>
        <w:t>1</w:t>
      </w:r>
    </w:p>
    <w:p w:rsidR="00403D00" w:rsidRPr="00570752" w:rsidRDefault="00403D00" w:rsidP="0062704A">
      <w:pPr>
        <w:tabs>
          <w:tab w:val="left" w:leader="dot" w:pos="8789"/>
        </w:tabs>
        <w:spacing w:line="480" w:lineRule="auto"/>
      </w:pPr>
      <w:r w:rsidRPr="00570752">
        <w:t>II. Mục đích, p</w:t>
      </w:r>
      <w:r>
        <w:t>hạm vi và đối tượng nghiên cứu</w:t>
      </w:r>
      <w:r>
        <w:tab/>
      </w:r>
      <w:r w:rsidRPr="00570752">
        <w:rPr>
          <w:lang w:val="nl-NL"/>
        </w:rPr>
        <w:t>3</w:t>
      </w:r>
    </w:p>
    <w:p w:rsidR="00403D00" w:rsidRPr="00570752" w:rsidRDefault="00403D00" w:rsidP="0062704A">
      <w:pPr>
        <w:tabs>
          <w:tab w:val="left" w:leader="dot" w:pos="8789"/>
        </w:tabs>
        <w:spacing w:line="480" w:lineRule="auto"/>
      </w:pPr>
    </w:p>
    <w:p w:rsidR="00403D00" w:rsidRPr="0062704A" w:rsidRDefault="00403D00" w:rsidP="0062704A">
      <w:pPr>
        <w:tabs>
          <w:tab w:val="left" w:leader="dot" w:pos="8789"/>
        </w:tabs>
        <w:spacing w:line="480" w:lineRule="auto"/>
        <w:rPr>
          <w:b/>
        </w:rPr>
      </w:pPr>
      <w:r w:rsidRPr="0062704A">
        <w:rPr>
          <w:b/>
        </w:rPr>
        <w:t>Phần II: Giải quyết vấn đề</w:t>
      </w:r>
    </w:p>
    <w:p w:rsidR="00403D00" w:rsidRPr="00570752" w:rsidRDefault="00403D00" w:rsidP="0062704A">
      <w:pPr>
        <w:tabs>
          <w:tab w:val="left" w:leader="dot" w:pos="8789"/>
        </w:tabs>
        <w:spacing w:line="480" w:lineRule="auto"/>
      </w:pPr>
      <w:r>
        <w:t>I. Thực trạng</w:t>
      </w:r>
      <w:r>
        <w:tab/>
        <w:t>5</w:t>
      </w:r>
    </w:p>
    <w:p w:rsidR="00403D00" w:rsidRPr="00570752" w:rsidRDefault="00403D00" w:rsidP="0062704A">
      <w:pPr>
        <w:tabs>
          <w:tab w:val="left" w:leader="dot" w:pos="8789"/>
        </w:tabs>
        <w:spacing w:line="480" w:lineRule="auto"/>
      </w:pPr>
      <w:r>
        <w:t>II. Các biện pháp thực hiện</w:t>
      </w:r>
      <w:r>
        <w:tab/>
        <w:t>6</w:t>
      </w:r>
    </w:p>
    <w:p w:rsidR="00403D00" w:rsidRPr="00570752" w:rsidRDefault="00403D00" w:rsidP="0062704A">
      <w:pPr>
        <w:tabs>
          <w:tab w:val="left" w:leader="dot" w:pos="8789"/>
        </w:tabs>
        <w:spacing w:line="480" w:lineRule="auto"/>
      </w:pPr>
      <w:r w:rsidRPr="00570752">
        <w:t>III. Kết quả</w:t>
      </w:r>
      <w:r w:rsidRPr="00570752">
        <w:tab/>
      </w:r>
      <w:r>
        <w:t>28</w:t>
      </w:r>
    </w:p>
    <w:p w:rsidR="00403D00" w:rsidRPr="00570752" w:rsidRDefault="00403D00" w:rsidP="0062704A">
      <w:pPr>
        <w:tabs>
          <w:tab w:val="left" w:leader="dot" w:pos="8789"/>
        </w:tabs>
        <w:spacing w:line="480" w:lineRule="auto"/>
      </w:pPr>
    </w:p>
    <w:p w:rsidR="00403D00" w:rsidRPr="00570752" w:rsidRDefault="00403D00" w:rsidP="0062704A">
      <w:pPr>
        <w:tabs>
          <w:tab w:val="left" w:leader="dot" w:pos="8789"/>
        </w:tabs>
        <w:spacing w:line="480" w:lineRule="auto"/>
      </w:pPr>
      <w:r w:rsidRPr="0062704A">
        <w:rPr>
          <w:b/>
        </w:rPr>
        <w:t>Phần III: Kết luận và khuyến nghị</w:t>
      </w:r>
      <w:r>
        <w:t>…………………………………………..</w:t>
      </w:r>
      <w:r w:rsidRPr="00570752">
        <w:rPr>
          <w:lang w:val="nl-NL"/>
        </w:rPr>
        <w:t>3</w:t>
      </w:r>
      <w:r>
        <w:t>0</w:t>
      </w:r>
    </w:p>
    <w:p w:rsidR="00403D00" w:rsidRPr="00570752" w:rsidRDefault="00403D00" w:rsidP="0062704A">
      <w:pPr>
        <w:tabs>
          <w:tab w:val="left" w:leader="dot" w:pos="8789"/>
        </w:tabs>
        <w:spacing w:line="480" w:lineRule="auto"/>
      </w:pPr>
      <w:r w:rsidRPr="00570752">
        <w:t>Tài liệu tham khảo</w:t>
      </w:r>
      <w:r>
        <w:tab/>
        <w:t>2</w:t>
      </w:r>
    </w:p>
    <w:p w:rsidR="00403D00" w:rsidRPr="00570752" w:rsidRDefault="00403D00" w:rsidP="0063210E">
      <w:pPr>
        <w:spacing w:line="360" w:lineRule="auto"/>
      </w:pPr>
      <w:r>
        <w:rPr>
          <w:noProof/>
        </w:rPr>
        <w:pict>
          <v:shape id="Text Box 6" o:spid="_x0000_s1105" type="#_x0000_t202" style="position:absolute;margin-left:215.1pt;margin-top:266.35pt;width:41.4pt;height:23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" strokecolor="white">
            <v:textbox>
              <w:txbxContent>
                <w:p w:rsidR="00403D00" w:rsidRDefault="00403D00" w:rsidP="00570752"/>
              </w:txbxContent>
            </v:textbox>
          </v:shape>
        </w:pict>
      </w:r>
    </w:p>
    <w:p w:rsidR="00403D00" w:rsidRPr="00570752" w:rsidRDefault="00403D00" w:rsidP="0063210E">
      <w:pPr>
        <w:pStyle w:val="ListParagraph"/>
        <w:spacing w:line="360" w:lineRule="auto"/>
      </w:pPr>
      <w:r>
        <w:rPr>
          <w:noProof/>
        </w:rPr>
        <w:pict>
          <v:shape id="_x0000_s1106" type="#_x0000_t202" style="position:absolute;left:0;text-align:left;margin-left:196pt;margin-top:221.4pt;width:56pt;height:38.1pt;z-index:251657728" stroked="f">
            <v:textbox>
              <w:txbxContent>
                <w:p w:rsidR="00403D00" w:rsidRDefault="00403D00"/>
              </w:txbxContent>
            </v:textbox>
          </v:shape>
        </w:pict>
      </w:r>
    </w:p>
    <w:sectPr w:rsidR="00403D00" w:rsidRPr="00570752" w:rsidSect="0063210E">
      <w:footerReference w:type="even" r:id="rId56"/>
      <w:footerReference w:type="default" r:id="rId57"/>
      <w:pgSz w:w="11909" w:h="16834" w:code="9"/>
      <w:pgMar w:top="1134" w:right="1134" w:bottom="1134" w:left="1701" w:header="720" w:footer="720" w:gutter="0"/>
      <w:pgNumType w:start="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3D00" w:rsidRDefault="00403D00">
      <w:r>
        <w:separator/>
      </w:r>
    </w:p>
  </w:endnote>
  <w:endnote w:type="continuationSeparator" w:id="0">
    <w:p w:rsidR="00403D00" w:rsidRDefault="00403D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D00" w:rsidRDefault="00403D00" w:rsidP="006321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03D00" w:rsidRDefault="00403D0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D00" w:rsidRPr="0063210E" w:rsidRDefault="00403D00" w:rsidP="0063210E">
    <w:pPr>
      <w:pStyle w:val="Footer"/>
      <w:framePr w:wrap="around" w:vAnchor="text" w:hAnchor="margin" w:xAlign="center" w:y="1"/>
      <w:rPr>
        <w:rStyle w:val="PageNumber"/>
        <w:b w:val="0"/>
      </w:rPr>
    </w:pPr>
    <w:r w:rsidRPr="0063210E">
      <w:rPr>
        <w:rStyle w:val="PageNumber"/>
        <w:b w:val="0"/>
      </w:rPr>
      <w:fldChar w:fldCharType="begin"/>
    </w:r>
    <w:r w:rsidRPr="0063210E">
      <w:rPr>
        <w:rStyle w:val="PageNumber"/>
        <w:b w:val="0"/>
      </w:rPr>
      <w:instrText xml:space="preserve">PAGE  </w:instrText>
    </w:r>
    <w:r w:rsidRPr="0063210E">
      <w:rPr>
        <w:rStyle w:val="PageNumber"/>
        <w:b w:val="0"/>
      </w:rPr>
      <w:fldChar w:fldCharType="separate"/>
    </w:r>
    <w:r>
      <w:rPr>
        <w:rStyle w:val="PageNumber"/>
        <w:b w:val="0"/>
        <w:noProof/>
      </w:rPr>
      <w:t>32</w:t>
    </w:r>
    <w:r w:rsidRPr="0063210E">
      <w:rPr>
        <w:rStyle w:val="PageNumber"/>
        <w:b w:val="0"/>
      </w:rPr>
      <w:fldChar w:fldCharType="end"/>
    </w:r>
  </w:p>
  <w:p w:rsidR="00403D00" w:rsidRDefault="00403D0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3D00" w:rsidRDefault="00403D00">
      <w:r>
        <w:separator/>
      </w:r>
    </w:p>
  </w:footnote>
  <w:footnote w:type="continuationSeparator" w:id="0">
    <w:p w:rsidR="00403D00" w:rsidRDefault="00403D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B7327"/>
    <w:multiLevelType w:val="hybridMultilevel"/>
    <w:tmpl w:val="3D2E609E"/>
    <w:lvl w:ilvl="0" w:tplc="2B0024DE">
      <w:start w:val="1"/>
      <w:numFmt w:val="upperRoman"/>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4637D3A"/>
    <w:multiLevelType w:val="hybridMultilevel"/>
    <w:tmpl w:val="FDD0ABF2"/>
    <w:lvl w:ilvl="0" w:tplc="76342954">
      <w:start w:val="3"/>
      <w:numFmt w:val="bullet"/>
      <w:lvlText w:val="-"/>
      <w:lvlJc w:val="left"/>
      <w:pPr>
        <w:tabs>
          <w:tab w:val="num" w:pos="675"/>
        </w:tabs>
        <w:ind w:left="675" w:hanging="360"/>
      </w:pPr>
      <w:rPr>
        <w:rFonts w:ascii="Times New Roman" w:eastAsia="Times New Roman" w:hAnsi="Times New Roman" w:hint="default"/>
      </w:rPr>
    </w:lvl>
    <w:lvl w:ilvl="1" w:tplc="04090003" w:tentative="1">
      <w:start w:val="1"/>
      <w:numFmt w:val="bullet"/>
      <w:lvlText w:val="o"/>
      <w:lvlJc w:val="left"/>
      <w:pPr>
        <w:tabs>
          <w:tab w:val="num" w:pos="1395"/>
        </w:tabs>
        <w:ind w:left="1395" w:hanging="360"/>
      </w:pPr>
      <w:rPr>
        <w:rFonts w:ascii="Courier New" w:hAnsi="Courier New" w:hint="default"/>
      </w:rPr>
    </w:lvl>
    <w:lvl w:ilvl="2" w:tplc="04090005" w:tentative="1">
      <w:start w:val="1"/>
      <w:numFmt w:val="bullet"/>
      <w:lvlText w:val=""/>
      <w:lvlJc w:val="left"/>
      <w:pPr>
        <w:tabs>
          <w:tab w:val="num" w:pos="2115"/>
        </w:tabs>
        <w:ind w:left="2115" w:hanging="360"/>
      </w:pPr>
      <w:rPr>
        <w:rFonts w:ascii="Wingdings" w:hAnsi="Wingdings" w:hint="default"/>
      </w:rPr>
    </w:lvl>
    <w:lvl w:ilvl="3" w:tplc="04090001" w:tentative="1">
      <w:start w:val="1"/>
      <w:numFmt w:val="bullet"/>
      <w:lvlText w:val=""/>
      <w:lvlJc w:val="left"/>
      <w:pPr>
        <w:tabs>
          <w:tab w:val="num" w:pos="2835"/>
        </w:tabs>
        <w:ind w:left="2835" w:hanging="360"/>
      </w:pPr>
      <w:rPr>
        <w:rFonts w:ascii="Symbol" w:hAnsi="Symbol" w:hint="default"/>
      </w:rPr>
    </w:lvl>
    <w:lvl w:ilvl="4" w:tplc="04090003" w:tentative="1">
      <w:start w:val="1"/>
      <w:numFmt w:val="bullet"/>
      <w:lvlText w:val="o"/>
      <w:lvlJc w:val="left"/>
      <w:pPr>
        <w:tabs>
          <w:tab w:val="num" w:pos="3555"/>
        </w:tabs>
        <w:ind w:left="3555" w:hanging="360"/>
      </w:pPr>
      <w:rPr>
        <w:rFonts w:ascii="Courier New" w:hAnsi="Courier New" w:hint="default"/>
      </w:rPr>
    </w:lvl>
    <w:lvl w:ilvl="5" w:tplc="04090005" w:tentative="1">
      <w:start w:val="1"/>
      <w:numFmt w:val="bullet"/>
      <w:lvlText w:val=""/>
      <w:lvlJc w:val="left"/>
      <w:pPr>
        <w:tabs>
          <w:tab w:val="num" w:pos="4275"/>
        </w:tabs>
        <w:ind w:left="4275" w:hanging="360"/>
      </w:pPr>
      <w:rPr>
        <w:rFonts w:ascii="Wingdings" w:hAnsi="Wingdings" w:hint="default"/>
      </w:rPr>
    </w:lvl>
    <w:lvl w:ilvl="6" w:tplc="04090001" w:tentative="1">
      <w:start w:val="1"/>
      <w:numFmt w:val="bullet"/>
      <w:lvlText w:val=""/>
      <w:lvlJc w:val="left"/>
      <w:pPr>
        <w:tabs>
          <w:tab w:val="num" w:pos="4995"/>
        </w:tabs>
        <w:ind w:left="4995" w:hanging="360"/>
      </w:pPr>
      <w:rPr>
        <w:rFonts w:ascii="Symbol" w:hAnsi="Symbol" w:hint="default"/>
      </w:rPr>
    </w:lvl>
    <w:lvl w:ilvl="7" w:tplc="04090003" w:tentative="1">
      <w:start w:val="1"/>
      <w:numFmt w:val="bullet"/>
      <w:lvlText w:val="o"/>
      <w:lvlJc w:val="left"/>
      <w:pPr>
        <w:tabs>
          <w:tab w:val="num" w:pos="5715"/>
        </w:tabs>
        <w:ind w:left="5715" w:hanging="360"/>
      </w:pPr>
      <w:rPr>
        <w:rFonts w:ascii="Courier New" w:hAnsi="Courier New" w:hint="default"/>
      </w:rPr>
    </w:lvl>
    <w:lvl w:ilvl="8" w:tplc="04090005" w:tentative="1">
      <w:start w:val="1"/>
      <w:numFmt w:val="bullet"/>
      <w:lvlText w:val=""/>
      <w:lvlJc w:val="left"/>
      <w:pPr>
        <w:tabs>
          <w:tab w:val="num" w:pos="6435"/>
        </w:tabs>
        <w:ind w:left="6435" w:hanging="360"/>
      </w:pPr>
      <w:rPr>
        <w:rFonts w:ascii="Wingdings" w:hAnsi="Wingdings" w:hint="default"/>
      </w:rPr>
    </w:lvl>
  </w:abstractNum>
  <w:abstractNum w:abstractNumId="2">
    <w:nsid w:val="49102704"/>
    <w:multiLevelType w:val="hybridMultilevel"/>
    <w:tmpl w:val="C55C0498"/>
    <w:lvl w:ilvl="0" w:tplc="0409000F">
      <w:start w:val="1"/>
      <w:numFmt w:val="decimal"/>
      <w:lvlText w:val="%1."/>
      <w:lvlJc w:val="left"/>
      <w:pPr>
        <w:ind w:left="502" w:hanging="360"/>
      </w:pPr>
      <w:rPr>
        <w:rFonts w:cs="Times New Roman" w:hint="default"/>
      </w:rPr>
    </w:lvl>
    <w:lvl w:ilvl="1" w:tplc="04090019" w:tentative="1">
      <w:start w:val="1"/>
      <w:numFmt w:val="lowerLetter"/>
      <w:lvlText w:val="%2."/>
      <w:lvlJc w:val="left"/>
      <w:pPr>
        <w:ind w:left="1222" w:hanging="360"/>
      </w:pPr>
      <w:rPr>
        <w:rFonts w:cs="Times New Roman"/>
      </w:rPr>
    </w:lvl>
    <w:lvl w:ilvl="2" w:tplc="0409001B" w:tentative="1">
      <w:start w:val="1"/>
      <w:numFmt w:val="lowerRoman"/>
      <w:lvlText w:val="%3."/>
      <w:lvlJc w:val="right"/>
      <w:pPr>
        <w:ind w:left="1942" w:hanging="180"/>
      </w:pPr>
      <w:rPr>
        <w:rFonts w:cs="Times New Roman"/>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abstractNum w:abstractNumId="3">
    <w:nsid w:val="4A3B74A6"/>
    <w:multiLevelType w:val="hybridMultilevel"/>
    <w:tmpl w:val="D4464218"/>
    <w:lvl w:ilvl="0" w:tplc="D7187520">
      <w:start w:val="4"/>
      <w:numFmt w:val="bullet"/>
      <w:lvlText w:val=""/>
      <w:lvlJc w:val="left"/>
      <w:pPr>
        <w:tabs>
          <w:tab w:val="num" w:pos="510"/>
        </w:tabs>
        <w:ind w:left="510" w:hanging="360"/>
      </w:pPr>
      <w:rPr>
        <w:rFonts w:ascii="Symbol" w:eastAsia="Times New Roman" w:hAnsi="Symbol" w:hint="default"/>
      </w:rPr>
    </w:lvl>
    <w:lvl w:ilvl="1" w:tplc="04090003" w:tentative="1">
      <w:start w:val="1"/>
      <w:numFmt w:val="bullet"/>
      <w:lvlText w:val="o"/>
      <w:lvlJc w:val="left"/>
      <w:pPr>
        <w:tabs>
          <w:tab w:val="num" w:pos="1230"/>
        </w:tabs>
        <w:ind w:left="1230" w:hanging="360"/>
      </w:pPr>
      <w:rPr>
        <w:rFonts w:ascii="Courier New" w:hAnsi="Courier New" w:hint="default"/>
      </w:rPr>
    </w:lvl>
    <w:lvl w:ilvl="2" w:tplc="04090005" w:tentative="1">
      <w:start w:val="1"/>
      <w:numFmt w:val="bullet"/>
      <w:lvlText w:val=""/>
      <w:lvlJc w:val="left"/>
      <w:pPr>
        <w:tabs>
          <w:tab w:val="num" w:pos="1950"/>
        </w:tabs>
        <w:ind w:left="1950" w:hanging="360"/>
      </w:pPr>
      <w:rPr>
        <w:rFonts w:ascii="Wingdings" w:hAnsi="Wingdings" w:hint="default"/>
      </w:rPr>
    </w:lvl>
    <w:lvl w:ilvl="3" w:tplc="04090001" w:tentative="1">
      <w:start w:val="1"/>
      <w:numFmt w:val="bullet"/>
      <w:lvlText w:val=""/>
      <w:lvlJc w:val="left"/>
      <w:pPr>
        <w:tabs>
          <w:tab w:val="num" w:pos="2670"/>
        </w:tabs>
        <w:ind w:left="2670" w:hanging="360"/>
      </w:pPr>
      <w:rPr>
        <w:rFonts w:ascii="Symbol" w:hAnsi="Symbol" w:hint="default"/>
      </w:rPr>
    </w:lvl>
    <w:lvl w:ilvl="4" w:tplc="04090003" w:tentative="1">
      <w:start w:val="1"/>
      <w:numFmt w:val="bullet"/>
      <w:lvlText w:val="o"/>
      <w:lvlJc w:val="left"/>
      <w:pPr>
        <w:tabs>
          <w:tab w:val="num" w:pos="3390"/>
        </w:tabs>
        <w:ind w:left="3390" w:hanging="360"/>
      </w:pPr>
      <w:rPr>
        <w:rFonts w:ascii="Courier New" w:hAnsi="Courier New" w:hint="default"/>
      </w:rPr>
    </w:lvl>
    <w:lvl w:ilvl="5" w:tplc="04090005" w:tentative="1">
      <w:start w:val="1"/>
      <w:numFmt w:val="bullet"/>
      <w:lvlText w:val=""/>
      <w:lvlJc w:val="left"/>
      <w:pPr>
        <w:tabs>
          <w:tab w:val="num" w:pos="4110"/>
        </w:tabs>
        <w:ind w:left="4110" w:hanging="360"/>
      </w:pPr>
      <w:rPr>
        <w:rFonts w:ascii="Wingdings" w:hAnsi="Wingdings" w:hint="default"/>
      </w:rPr>
    </w:lvl>
    <w:lvl w:ilvl="6" w:tplc="04090001" w:tentative="1">
      <w:start w:val="1"/>
      <w:numFmt w:val="bullet"/>
      <w:lvlText w:val=""/>
      <w:lvlJc w:val="left"/>
      <w:pPr>
        <w:tabs>
          <w:tab w:val="num" w:pos="4830"/>
        </w:tabs>
        <w:ind w:left="4830" w:hanging="360"/>
      </w:pPr>
      <w:rPr>
        <w:rFonts w:ascii="Symbol" w:hAnsi="Symbol" w:hint="default"/>
      </w:rPr>
    </w:lvl>
    <w:lvl w:ilvl="7" w:tplc="04090003" w:tentative="1">
      <w:start w:val="1"/>
      <w:numFmt w:val="bullet"/>
      <w:lvlText w:val="o"/>
      <w:lvlJc w:val="left"/>
      <w:pPr>
        <w:tabs>
          <w:tab w:val="num" w:pos="5550"/>
        </w:tabs>
        <w:ind w:left="5550" w:hanging="360"/>
      </w:pPr>
      <w:rPr>
        <w:rFonts w:ascii="Courier New" w:hAnsi="Courier New" w:hint="default"/>
      </w:rPr>
    </w:lvl>
    <w:lvl w:ilvl="8" w:tplc="04090005" w:tentative="1">
      <w:start w:val="1"/>
      <w:numFmt w:val="bullet"/>
      <w:lvlText w:val=""/>
      <w:lvlJc w:val="left"/>
      <w:pPr>
        <w:tabs>
          <w:tab w:val="num" w:pos="6270"/>
        </w:tabs>
        <w:ind w:left="6270" w:hanging="360"/>
      </w:pPr>
      <w:rPr>
        <w:rFonts w:ascii="Wingdings" w:hAnsi="Wingdings" w:hint="default"/>
      </w:rPr>
    </w:lvl>
  </w:abstractNum>
  <w:abstractNum w:abstractNumId="4">
    <w:nsid w:val="5176532B"/>
    <w:multiLevelType w:val="hybridMultilevel"/>
    <w:tmpl w:val="A03A689E"/>
    <w:lvl w:ilvl="0" w:tplc="B2A25DD8">
      <w:start w:val="5"/>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B657567"/>
    <w:multiLevelType w:val="hybridMultilevel"/>
    <w:tmpl w:val="3BAECFD2"/>
    <w:lvl w:ilvl="0" w:tplc="CFBE5DF6">
      <w:start w:val="1"/>
      <w:numFmt w:val="bullet"/>
      <w:lvlText w:val="-"/>
      <w:lvlJc w:val="left"/>
      <w:pPr>
        <w:tabs>
          <w:tab w:val="num" w:pos="720"/>
        </w:tabs>
        <w:ind w:left="720" w:hanging="360"/>
      </w:pPr>
      <w:rPr>
        <w:rFonts w:ascii="Times New Roman" w:eastAsia="Times New Roman" w:hAnsi="Times New Roman" w:hint="default"/>
        <w:b/>
      </w:rPr>
    </w:lvl>
    <w:lvl w:ilvl="1" w:tplc="04090005">
      <w:start w:val="1"/>
      <w:numFmt w:val="bullet"/>
      <w:lvlText w:val=""/>
      <w:lvlJc w:val="left"/>
      <w:pPr>
        <w:tabs>
          <w:tab w:val="num" w:pos="1440"/>
        </w:tabs>
        <w:ind w:left="1440" w:hanging="360"/>
      </w:pPr>
      <w:rPr>
        <w:rFonts w:ascii="Wingdings" w:hAnsi="Wingdings"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EC67F71"/>
    <w:multiLevelType w:val="hybridMultilevel"/>
    <w:tmpl w:val="6032C38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3"/>
  </w:num>
  <w:num w:numId="4">
    <w:abstractNumId w:val="5"/>
  </w:num>
  <w:num w:numId="5">
    <w:abstractNumId w:val="4"/>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E6BFF"/>
    <w:rsid w:val="000428A4"/>
    <w:rsid w:val="00060B56"/>
    <w:rsid w:val="00153920"/>
    <w:rsid w:val="001A602B"/>
    <w:rsid w:val="00217C43"/>
    <w:rsid w:val="00251AA8"/>
    <w:rsid w:val="002549C6"/>
    <w:rsid w:val="002E0DDF"/>
    <w:rsid w:val="002F7E3D"/>
    <w:rsid w:val="00311660"/>
    <w:rsid w:val="00403D00"/>
    <w:rsid w:val="00570752"/>
    <w:rsid w:val="00571EBF"/>
    <w:rsid w:val="005952A4"/>
    <w:rsid w:val="0062704A"/>
    <w:rsid w:val="0063210E"/>
    <w:rsid w:val="0065613D"/>
    <w:rsid w:val="0066478C"/>
    <w:rsid w:val="006C74D4"/>
    <w:rsid w:val="006D0867"/>
    <w:rsid w:val="007C2D48"/>
    <w:rsid w:val="00A20C32"/>
    <w:rsid w:val="00A22818"/>
    <w:rsid w:val="00A238CF"/>
    <w:rsid w:val="00A71E69"/>
    <w:rsid w:val="00B33285"/>
    <w:rsid w:val="00D2406D"/>
    <w:rsid w:val="00D50D50"/>
    <w:rsid w:val="00D8641C"/>
    <w:rsid w:val="00E22CBB"/>
    <w:rsid w:val="00FB5C84"/>
    <w:rsid w:val="00FE6BF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contacts" w:name="Sn"/>
  <w:shapeDefaults>
    <o:shapedefaults v:ext="edit" spidmax="110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BFF"/>
    <w:rPr>
      <w:rFonts w:eastAsia="Times New Roman"/>
      <w:sz w:val="28"/>
      <w:szCs w:val="28"/>
    </w:rPr>
  </w:style>
  <w:style w:type="paragraph" w:styleId="Heading1">
    <w:name w:val="heading 1"/>
    <w:basedOn w:val="Normal"/>
    <w:next w:val="Normal"/>
    <w:link w:val="Heading1Char"/>
    <w:uiPriority w:val="99"/>
    <w:qFormat/>
    <w:rsid w:val="0065613D"/>
    <w:pPr>
      <w:keepNext/>
      <w:spacing w:line="312" w:lineRule="auto"/>
      <w:jc w:val="both"/>
      <w:outlineLvl w:val="0"/>
    </w:pPr>
    <w:rPr>
      <w:rFonts w:ascii=".VnTimeH" w:hAnsi=".VnTimeH"/>
      <w:b/>
      <w:sz w:val="24"/>
    </w:rPr>
  </w:style>
  <w:style w:type="paragraph" w:styleId="Heading8">
    <w:name w:val="heading 8"/>
    <w:basedOn w:val="Normal"/>
    <w:next w:val="Normal"/>
    <w:link w:val="Heading8Char"/>
    <w:uiPriority w:val="99"/>
    <w:qFormat/>
    <w:locked/>
    <w:rsid w:val="0063210E"/>
    <w:pPr>
      <w:spacing w:before="240" w:after="60"/>
      <w:outlineLvl w:val="7"/>
    </w:pPr>
    <w:rPr>
      <w:i/>
      <w:i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5613D"/>
    <w:rPr>
      <w:rFonts w:ascii=".VnTimeH" w:hAnsi=".VnTimeH" w:cs="Times New Roman"/>
      <w:b/>
      <w:sz w:val="28"/>
      <w:szCs w:val="28"/>
    </w:rPr>
  </w:style>
  <w:style w:type="character" w:customStyle="1" w:styleId="Heading8Char">
    <w:name w:val="Heading 8 Char"/>
    <w:basedOn w:val="DefaultParagraphFont"/>
    <w:link w:val="Heading8"/>
    <w:uiPriority w:val="9"/>
    <w:semiHidden/>
    <w:rsid w:val="0051081C"/>
    <w:rPr>
      <w:rFonts w:asciiTheme="minorHAnsi" w:eastAsiaTheme="minorEastAsia" w:hAnsiTheme="minorHAnsi" w:cstheme="minorBidi"/>
      <w:i/>
      <w:iCs/>
      <w:sz w:val="24"/>
      <w:szCs w:val="24"/>
    </w:rPr>
  </w:style>
  <w:style w:type="paragraph" w:styleId="ListParagraph">
    <w:name w:val="List Paragraph"/>
    <w:basedOn w:val="Normal"/>
    <w:uiPriority w:val="99"/>
    <w:qFormat/>
    <w:rsid w:val="00FE6BFF"/>
    <w:pPr>
      <w:ind w:left="720"/>
      <w:contextualSpacing/>
    </w:pPr>
  </w:style>
  <w:style w:type="paragraph" w:styleId="Header">
    <w:name w:val="header"/>
    <w:basedOn w:val="Normal"/>
    <w:link w:val="HeaderChar"/>
    <w:uiPriority w:val="99"/>
    <w:rsid w:val="00FE6BFF"/>
    <w:pPr>
      <w:tabs>
        <w:tab w:val="center" w:pos="4320"/>
        <w:tab w:val="right" w:pos="8640"/>
      </w:tabs>
    </w:pPr>
    <w:rPr>
      <w:rFonts w:ascii=".VnTime" w:hAnsi=".VnTime"/>
      <w:b/>
    </w:rPr>
  </w:style>
  <w:style w:type="character" w:customStyle="1" w:styleId="HeaderChar">
    <w:name w:val="Header Char"/>
    <w:basedOn w:val="DefaultParagraphFont"/>
    <w:link w:val="Header"/>
    <w:uiPriority w:val="99"/>
    <w:locked/>
    <w:rsid w:val="00FE6BFF"/>
    <w:rPr>
      <w:rFonts w:ascii=".VnTime" w:hAnsi=".VnTime" w:cs="Times New Roman"/>
      <w:b/>
      <w:sz w:val="28"/>
      <w:szCs w:val="28"/>
    </w:rPr>
  </w:style>
  <w:style w:type="table" w:styleId="TableGrid">
    <w:name w:val="Table Grid"/>
    <w:basedOn w:val="TableNormal"/>
    <w:uiPriority w:val="99"/>
    <w:rsid w:val="0065613D"/>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5613D"/>
    <w:pPr>
      <w:spacing w:before="100" w:beforeAutospacing="1" w:after="100" w:afterAutospacing="1"/>
    </w:pPr>
    <w:rPr>
      <w:sz w:val="24"/>
      <w:szCs w:val="24"/>
    </w:rPr>
  </w:style>
  <w:style w:type="paragraph" w:styleId="Footer">
    <w:name w:val="footer"/>
    <w:basedOn w:val="Normal"/>
    <w:link w:val="FooterChar"/>
    <w:uiPriority w:val="99"/>
    <w:rsid w:val="0065613D"/>
    <w:pPr>
      <w:tabs>
        <w:tab w:val="center" w:pos="4320"/>
        <w:tab w:val="right" w:pos="8640"/>
      </w:tabs>
    </w:pPr>
    <w:rPr>
      <w:rFonts w:ascii=".VnTime" w:hAnsi=".VnTime"/>
      <w:b/>
    </w:rPr>
  </w:style>
  <w:style w:type="character" w:customStyle="1" w:styleId="FooterChar">
    <w:name w:val="Footer Char"/>
    <w:basedOn w:val="DefaultParagraphFont"/>
    <w:link w:val="Footer"/>
    <w:uiPriority w:val="99"/>
    <w:locked/>
    <w:rsid w:val="0065613D"/>
    <w:rPr>
      <w:rFonts w:ascii=".VnTime" w:hAnsi=".VnTime" w:cs="Times New Roman"/>
      <w:b/>
      <w:sz w:val="28"/>
      <w:szCs w:val="28"/>
    </w:rPr>
  </w:style>
  <w:style w:type="character" w:styleId="PageNumber">
    <w:name w:val="page number"/>
    <w:basedOn w:val="DefaultParagraphFont"/>
    <w:uiPriority w:val="99"/>
    <w:rsid w:val="0065613D"/>
    <w:rPr>
      <w:rFonts w:cs="Times New Roman"/>
    </w:rPr>
  </w:style>
  <w:style w:type="paragraph" w:customStyle="1" w:styleId="Char">
    <w:name w:val="Char"/>
    <w:basedOn w:val="Normal"/>
    <w:uiPriority w:val="99"/>
    <w:rsid w:val="0065613D"/>
    <w:pPr>
      <w:spacing w:after="160" w:line="240" w:lineRule="exact"/>
    </w:pPr>
    <w:rPr>
      <w:rFonts w:ascii="Verdana" w:hAnsi="Verdana"/>
      <w:sz w:val="20"/>
      <w:szCs w:val="20"/>
    </w:rPr>
  </w:style>
  <w:style w:type="paragraph" w:customStyle="1" w:styleId="DefaultParagraphFontParaCharCharCharCharChar">
    <w:name w:val="Default Paragraph Font Para Char Char Char Char Char"/>
    <w:autoRedefine/>
    <w:uiPriority w:val="99"/>
    <w:rsid w:val="0065613D"/>
    <w:pPr>
      <w:tabs>
        <w:tab w:val="left" w:pos="1152"/>
      </w:tabs>
      <w:spacing w:before="120" w:after="120" w:line="312" w:lineRule="auto"/>
    </w:pPr>
    <w:rPr>
      <w:rFonts w:ascii="Arial" w:eastAsia="Times New Roman" w:hAnsi="Arial" w:cs="Arial"/>
      <w:sz w:val="26"/>
      <w:szCs w:val="26"/>
    </w:rPr>
  </w:style>
  <w:style w:type="paragraph" w:styleId="BodyText3">
    <w:name w:val="Body Text 3"/>
    <w:basedOn w:val="Normal"/>
    <w:link w:val="BodyText3Char"/>
    <w:uiPriority w:val="99"/>
    <w:rsid w:val="0063210E"/>
    <w:pPr>
      <w:jc w:val="both"/>
    </w:pPr>
    <w:rPr>
      <w:rFonts w:ascii=".VnTime" w:hAnsi=".VnTime" w:cs=".VnTime"/>
    </w:rPr>
  </w:style>
  <w:style w:type="character" w:customStyle="1" w:styleId="BodyText3Char">
    <w:name w:val="Body Text 3 Char"/>
    <w:basedOn w:val="DefaultParagraphFont"/>
    <w:link w:val="BodyText3"/>
    <w:uiPriority w:val="99"/>
    <w:locked/>
    <w:rsid w:val="0063210E"/>
    <w:rPr>
      <w:rFonts w:ascii=".VnTime" w:eastAsia="Times New Roman" w:hAnsi=".VnTime" w:cs=".VnTime"/>
      <w:sz w:val="28"/>
      <w:szCs w:val="28"/>
      <w:lang w:val="en-US"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oleObject" Target="embeddings/oleObject1.bin"/><Relationship Id="rId26" Type="http://schemas.openxmlformats.org/officeDocument/2006/relationships/image" Target="media/image17.emf"/><Relationship Id="rId39" Type="http://schemas.openxmlformats.org/officeDocument/2006/relationships/image" Target="media/image25.emf"/><Relationship Id="rId21" Type="http://schemas.openxmlformats.org/officeDocument/2006/relationships/image" Target="media/image14.emf"/><Relationship Id="rId34" Type="http://schemas.openxmlformats.org/officeDocument/2006/relationships/image" Target="media/image21.emf"/><Relationship Id="rId42" Type="http://schemas.openxmlformats.org/officeDocument/2006/relationships/oleObject" Target="embeddings/oleObject10.bin"/><Relationship Id="rId47" Type="http://schemas.openxmlformats.org/officeDocument/2006/relationships/image" Target="media/image29.emf"/><Relationship Id="rId50" Type="http://schemas.openxmlformats.org/officeDocument/2006/relationships/image" Target="media/image31.png"/><Relationship Id="rId55" Type="http://schemas.openxmlformats.org/officeDocument/2006/relationships/image" Target="media/image36.jpeg"/><Relationship Id="rId7" Type="http://schemas.openxmlformats.org/officeDocument/2006/relationships/image" Target="media/image1.jpeg"/><Relationship Id="rId12" Type="http://schemas.openxmlformats.org/officeDocument/2006/relationships/image" Target="media/image6.wmf"/><Relationship Id="rId17" Type="http://schemas.openxmlformats.org/officeDocument/2006/relationships/image" Target="media/image11.emf"/><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24.emf"/><Relationship Id="rId46" Type="http://schemas.openxmlformats.org/officeDocument/2006/relationships/oleObject" Target="embeddings/oleObject12.bin"/><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3.jpeg"/><Relationship Id="rId29" Type="http://schemas.openxmlformats.org/officeDocument/2006/relationships/oleObject" Target="embeddings/oleObject5.bin"/><Relationship Id="rId41" Type="http://schemas.openxmlformats.org/officeDocument/2006/relationships/image" Target="media/image26.emf"/><Relationship Id="rId54" Type="http://schemas.openxmlformats.org/officeDocument/2006/relationships/image" Target="media/image3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image" Target="media/image16.emf"/><Relationship Id="rId32" Type="http://schemas.openxmlformats.org/officeDocument/2006/relationships/image" Target="media/image20.emf"/><Relationship Id="rId37" Type="http://schemas.openxmlformats.org/officeDocument/2006/relationships/image" Target="media/image23.jpeg"/><Relationship Id="rId40" Type="http://schemas.openxmlformats.org/officeDocument/2006/relationships/oleObject" Target="embeddings/oleObject9.bin"/><Relationship Id="rId45" Type="http://schemas.openxmlformats.org/officeDocument/2006/relationships/image" Target="media/image28.emf"/><Relationship Id="rId53" Type="http://schemas.openxmlformats.org/officeDocument/2006/relationships/image" Target="media/image34.jpeg"/><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oleObject" Target="embeddings/oleObject2.bin"/><Relationship Id="rId28" Type="http://schemas.openxmlformats.org/officeDocument/2006/relationships/image" Target="media/image18.emf"/><Relationship Id="rId36" Type="http://schemas.openxmlformats.org/officeDocument/2006/relationships/image" Target="media/image22.jpeg"/><Relationship Id="rId49" Type="http://schemas.openxmlformats.org/officeDocument/2006/relationships/image" Target="media/image30.jpeg"/><Relationship Id="rId57" Type="http://schemas.openxmlformats.org/officeDocument/2006/relationships/footer" Target="footer2.xml"/><Relationship Id="rId10" Type="http://schemas.openxmlformats.org/officeDocument/2006/relationships/image" Target="media/image4.wmf"/><Relationship Id="rId19" Type="http://schemas.openxmlformats.org/officeDocument/2006/relationships/image" Target="media/image12.jpeg"/><Relationship Id="rId31" Type="http://schemas.openxmlformats.org/officeDocument/2006/relationships/oleObject" Target="embeddings/oleObject6.bin"/><Relationship Id="rId44" Type="http://schemas.openxmlformats.org/officeDocument/2006/relationships/oleObject" Target="embeddings/oleObject11.bin"/><Relationship Id="rId52" Type="http://schemas.openxmlformats.org/officeDocument/2006/relationships/image" Target="media/image33.jpe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png"/><Relationship Id="rId22" Type="http://schemas.openxmlformats.org/officeDocument/2006/relationships/image" Target="media/image15.emf"/><Relationship Id="rId27" Type="http://schemas.openxmlformats.org/officeDocument/2006/relationships/oleObject" Target="embeddings/oleObject4.bin"/><Relationship Id="rId30" Type="http://schemas.openxmlformats.org/officeDocument/2006/relationships/image" Target="media/image19.emf"/><Relationship Id="rId35" Type="http://schemas.openxmlformats.org/officeDocument/2006/relationships/oleObject" Target="embeddings/oleObject8.bin"/><Relationship Id="rId43" Type="http://schemas.openxmlformats.org/officeDocument/2006/relationships/image" Target="media/image27.emf"/><Relationship Id="rId48" Type="http://schemas.openxmlformats.org/officeDocument/2006/relationships/oleObject" Target="embeddings/oleObject13.bin"/><Relationship Id="rId56" Type="http://schemas.openxmlformats.org/officeDocument/2006/relationships/footer" Target="footer1.xml"/><Relationship Id="rId8" Type="http://schemas.openxmlformats.org/officeDocument/2006/relationships/image" Target="media/image2.jpeg"/><Relationship Id="rId51" Type="http://schemas.openxmlformats.org/officeDocument/2006/relationships/image" Target="media/image3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TotalTime>
  <Pages>34</Pages>
  <Words>4193</Words>
  <Characters>23903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PHẦN I</dc:title>
  <dc:subject/>
  <dc:creator>Admin</dc:creator>
  <cp:keywords/>
  <dc:description/>
  <cp:lastModifiedBy>ADMIN</cp:lastModifiedBy>
  <cp:revision>5</cp:revision>
  <cp:lastPrinted>2021-03-25T07:32:00Z</cp:lastPrinted>
  <dcterms:created xsi:type="dcterms:W3CDTF">2021-03-25T07:12:00Z</dcterms:created>
  <dcterms:modified xsi:type="dcterms:W3CDTF">2021-03-25T07:32:00Z</dcterms:modified>
</cp:coreProperties>
</file>