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FA1" w:rsidRDefault="008A5FA1" w:rsidP="0083008B">
      <w:pPr>
        <w:tabs>
          <w:tab w:val="left" w:pos="660"/>
          <w:tab w:val="center" w:pos="468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Trường Tiểu học Đồi Ngô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</w:t>
      </w:r>
      <w:r w:rsidRPr="0083008B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83008B">
        <w:rPr>
          <w:rFonts w:ascii="Times New Roman" w:hAnsi="Times New Roman" w:cs="Times New Roman"/>
          <w:sz w:val="28"/>
          <w:szCs w:val="28"/>
        </w:rPr>
        <w:t xml:space="preserve">ĐỀ THI CUỐI HỌC KỲ II </w:t>
      </w:r>
    </w:p>
    <w:p w:rsidR="008A5FA1" w:rsidRPr="007A4B70" w:rsidRDefault="008A5FA1" w:rsidP="0083008B">
      <w:pPr>
        <w:tabs>
          <w:tab w:val="left" w:pos="660"/>
          <w:tab w:val="center" w:pos="4680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A4B70">
        <w:rPr>
          <w:rFonts w:ascii="Times New Roman" w:hAnsi="Times New Roman" w:cs="Times New Roman"/>
          <w:b/>
          <w:bCs/>
          <w:sz w:val="28"/>
          <w:szCs w:val="28"/>
        </w:rPr>
        <w:t>Tên:………………………..                                     NĂM HỌC 201</w:t>
      </w:r>
      <w:r w:rsidRPr="007A4B70">
        <w:rPr>
          <w:rFonts w:ascii="Times New Roman" w:hAnsi="Times New Roman" w:cs="Times New Roman"/>
          <w:b/>
          <w:bCs/>
          <w:sz w:val="28"/>
          <w:szCs w:val="28"/>
          <w:lang w:val="vi-VN"/>
        </w:rPr>
        <w:t>6</w:t>
      </w:r>
      <w:r w:rsidRPr="007A4B70">
        <w:rPr>
          <w:rFonts w:ascii="Times New Roman" w:hAnsi="Times New Roman" w:cs="Times New Roman"/>
          <w:b/>
          <w:bCs/>
          <w:sz w:val="28"/>
          <w:szCs w:val="28"/>
        </w:rPr>
        <w:t xml:space="preserve"> -201</w:t>
      </w:r>
      <w:r w:rsidRPr="007A4B70">
        <w:rPr>
          <w:rFonts w:ascii="Times New Roman" w:hAnsi="Times New Roman" w:cs="Times New Roman"/>
          <w:b/>
          <w:bCs/>
          <w:sz w:val="28"/>
          <w:szCs w:val="28"/>
          <w:lang w:val="vi-VN"/>
        </w:rPr>
        <w:t>7</w:t>
      </w:r>
    </w:p>
    <w:p w:rsidR="008A5FA1" w:rsidRPr="0083008B" w:rsidRDefault="008A5FA1" w:rsidP="00E9051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A4B70">
        <w:rPr>
          <w:rFonts w:ascii="Times New Roman" w:hAnsi="Times New Roman" w:cs="Times New Roman"/>
          <w:b/>
          <w:bCs/>
          <w:sz w:val="28"/>
          <w:szCs w:val="28"/>
        </w:rPr>
        <w:t>Lớp 1….</w:t>
      </w:r>
      <w:r w:rsidRPr="007A4B70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3008B">
        <w:rPr>
          <w:rFonts w:ascii="Times New Roman" w:hAnsi="Times New Roman" w:cs="Times New Roman"/>
          <w:b/>
          <w:bCs/>
          <w:sz w:val="28"/>
          <w:szCs w:val="28"/>
        </w:rPr>
        <w:t xml:space="preserve">MÔN THI: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TOÁN </w:t>
      </w:r>
    </w:p>
    <w:p w:rsidR="008A5FA1" w:rsidRPr="0083008B" w:rsidRDefault="008A5FA1" w:rsidP="0083008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83008B">
        <w:rPr>
          <w:rFonts w:ascii="Times New Roman" w:hAnsi="Times New Roman" w:cs="Times New Roman"/>
          <w:sz w:val="28"/>
          <w:szCs w:val="28"/>
          <w:lang w:val="vi-VN"/>
        </w:rPr>
        <w:t xml:space="preserve">                                                                          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18"/>
        <w:gridCol w:w="7418"/>
      </w:tblGrid>
      <w:tr w:rsidR="008A5FA1" w:rsidRPr="009B58CE">
        <w:tc>
          <w:tcPr>
            <w:tcW w:w="2518" w:type="dxa"/>
          </w:tcPr>
          <w:p w:rsidR="008A5FA1" w:rsidRPr="009B58CE" w:rsidRDefault="008A5FA1" w:rsidP="009B58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A5FA1" w:rsidRPr="009B58CE" w:rsidRDefault="008A5FA1" w:rsidP="009B58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9B58CE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Điểm</w:t>
            </w:r>
          </w:p>
          <w:p w:rsidR="008A5FA1" w:rsidRPr="009B58CE" w:rsidRDefault="008A5FA1" w:rsidP="009B58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A5FA1" w:rsidRPr="009B58CE" w:rsidRDefault="008A5FA1" w:rsidP="009B58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A5FA1" w:rsidRPr="009B58CE" w:rsidRDefault="008A5FA1" w:rsidP="009B58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A5FA1" w:rsidRPr="009B58CE" w:rsidRDefault="008A5FA1" w:rsidP="009B58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418" w:type="dxa"/>
          </w:tcPr>
          <w:p w:rsidR="008A5FA1" w:rsidRPr="009B58CE" w:rsidRDefault="008A5FA1" w:rsidP="009B58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A5FA1" w:rsidRPr="009B58CE" w:rsidRDefault="008A5FA1" w:rsidP="009B58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9B58CE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Nhận xét của giáo viên</w:t>
            </w:r>
          </w:p>
        </w:tc>
      </w:tr>
    </w:tbl>
    <w:p w:rsidR="008A5FA1" w:rsidRPr="00BC100D" w:rsidRDefault="008A5FA1" w:rsidP="0083008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</w:p>
    <w:p w:rsidR="008A5FA1" w:rsidRPr="00BC100D" w:rsidRDefault="008A5FA1" w:rsidP="00284245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C100D">
        <w:rPr>
          <w:rFonts w:ascii="Times New Roman" w:hAnsi="Times New Roman" w:cs="Times New Roman"/>
          <w:b/>
          <w:bCs/>
          <w:sz w:val="28"/>
          <w:szCs w:val="28"/>
        </w:rPr>
        <w:tab/>
        <w:t>Thực hiện các yêu câu sau:</w:t>
      </w:r>
    </w:p>
    <w:p w:rsidR="008A5FA1" w:rsidRDefault="008A5FA1" w:rsidP="00284245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Câu 1: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Điền số thích hợp vào chỗ chấm:M1</w:t>
      </w:r>
    </w:p>
    <w:p w:rsidR="008A5FA1" w:rsidRDefault="008A5FA1" w:rsidP="007A4B70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Số liền sau của 99 là …….</w:t>
      </w:r>
    </w:p>
    <w:p w:rsidR="008A5FA1" w:rsidRDefault="008A5FA1" w:rsidP="007A4B70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Số liền trước của 80 là…..</w:t>
      </w:r>
    </w:p>
    <w:p w:rsidR="008A5FA1" w:rsidRDefault="008A5FA1" w:rsidP="00CF69F1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Câu 2: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Viết các số tròn chục từ 1 đến 10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M1</w:t>
      </w:r>
    </w:p>
    <w:p w:rsidR="008A5FA1" w:rsidRDefault="008A5FA1" w:rsidP="00CF69F1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………………………………………………………………</w:t>
      </w:r>
    </w:p>
    <w:p w:rsidR="008A5FA1" w:rsidRDefault="008A5FA1" w:rsidP="00CF69F1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Câu 3: </w:t>
      </w:r>
      <w:r>
        <w:rPr>
          <w:rFonts w:ascii="Times New Roman" w:hAnsi="Times New Roman" w:cs="Times New Roman"/>
          <w:b/>
          <w:bCs/>
          <w:sz w:val="28"/>
          <w:szCs w:val="28"/>
        </w:rPr>
        <w:t>Đúng ghi Đ, sai ghi S vào ô trống:     M1                                       *B</w:t>
      </w:r>
    </w:p>
    <w:p w:rsidR="008A5FA1" w:rsidRDefault="008A5FA1" w:rsidP="00280144">
      <w:pPr>
        <w:tabs>
          <w:tab w:val="left" w:pos="775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pict>
          <v:rect id="Rectangle 3" o:spid="_x0000_s1026" style="position:absolute;margin-left:-3.5pt;margin-top:2.9pt;width:22.8pt;height:18.65pt;z-index:251654656;visibility:visible;v-text-anchor:middle" strokecolor="#f79646" strokeweight="2pt"/>
        </w:pict>
      </w:r>
      <w:r>
        <w:rPr>
          <w:noProof/>
        </w:rPr>
        <w:pict>
          <v:rect id="Rectangle 1" o:spid="_x0000_s1027" style="position:absolute;margin-left:369.65pt;margin-top:6.3pt;width:114.2pt;height:1in;z-index:251652608;visibility:visible;v-text-anchor:middle" strokecolor="#f79646" strokeweight="2pt">
            <v:textbox>
              <w:txbxContent>
                <w:p w:rsidR="008A5FA1" w:rsidRPr="00280144" w:rsidRDefault="008A5FA1" w:rsidP="0028014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280144">
                    <w:rPr>
                      <w:rFonts w:ascii="Times New Roman" w:hAnsi="Times New Roman" w:cs="Times New Roman"/>
                      <w:b/>
                      <w:bCs/>
                    </w:rPr>
                    <w:t>*A</w:t>
                  </w:r>
                </w:p>
                <w:p w:rsidR="008A5FA1" w:rsidRPr="00280144" w:rsidRDefault="008A5FA1" w:rsidP="0028014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280144">
                    <w:rPr>
                      <w:rFonts w:ascii="Times New Roman" w:hAnsi="Times New Roman" w:cs="Times New Roman"/>
                      <w:b/>
                      <w:bCs/>
                    </w:rPr>
                    <w:t>*C</w:t>
                  </w:r>
                </w:p>
                <w:p w:rsidR="008A5FA1" w:rsidRDefault="008A5FA1" w:rsidP="00280144">
                  <w:pPr>
                    <w:jc w:val="center"/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a. Điểm A ở trong hình chữ nhật</w:t>
      </w:r>
    </w:p>
    <w:p w:rsidR="008A5FA1" w:rsidRDefault="008A5FA1" w:rsidP="00CF69F1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pict>
          <v:rect id="Rectangle 4" o:spid="_x0000_s1028" style="position:absolute;margin-left:-3.3pt;margin-top:2.35pt;width:22.8pt;height:18.65pt;z-index:251653632;visibility:visible;v-text-anchor:middle" strokecolor="#f79646" strokeweight="2pt"/>
        </w:pic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b. Điểm M nằm ở trong hình chữ nhật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*M                                       </w:t>
      </w:r>
    </w:p>
    <w:p w:rsidR="008A5FA1" w:rsidRDefault="008A5FA1" w:rsidP="00CF69F1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pict>
          <v:rect id="Rectangle 5" o:spid="_x0000_s1029" style="position:absolute;margin-left:-2.45pt;margin-top:2.65pt;width:22.8pt;height:18.65pt;z-index:251655680;visibility:visible;v-text-anchor:middle" strokecolor="#f79646" strokeweight="2pt"/>
        </w:pic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c. Điểm B nằm ở trong hình chữ nhật</w:t>
      </w:r>
    </w:p>
    <w:p w:rsidR="008A5FA1" w:rsidRDefault="008A5FA1" w:rsidP="00CF69F1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pict>
          <v:rect id="Rectangle 7" o:spid="_x0000_s1030" style="position:absolute;margin-left:-2.95pt;margin-top:1.55pt;width:22.8pt;height:18.65pt;z-index:251656704;visibility:visible;v-text-anchor:middle" strokecolor="#f79646" strokeweight="2pt"/>
        </w:pic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d. Điểm N nằm ở ngoài hình chữ nhật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8A5FA1" w:rsidRDefault="008A5FA1" w:rsidP="00CF69F1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*N</w:t>
      </w:r>
    </w:p>
    <w:p w:rsidR="008A5FA1" w:rsidRPr="00061D59" w:rsidRDefault="008A5FA1" w:rsidP="00CF69F1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Câu 4: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Khoanh vào số lớn nhất: M2</w:t>
      </w:r>
    </w:p>
    <w:p w:rsidR="008A5FA1" w:rsidRDefault="008A5FA1" w:rsidP="00E54C2F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54C2F">
        <w:rPr>
          <w:rFonts w:ascii="Times New Roman" w:hAnsi="Times New Roman" w:cs="Times New Roman"/>
          <w:sz w:val="28"/>
          <w:szCs w:val="28"/>
        </w:rPr>
        <w:t xml:space="preserve">20 ;   </w:t>
      </w:r>
      <w:r>
        <w:rPr>
          <w:rFonts w:ascii="Times New Roman" w:hAnsi="Times New Roman" w:cs="Times New Roman"/>
          <w:sz w:val="28"/>
          <w:szCs w:val="28"/>
        </w:rPr>
        <w:t xml:space="preserve">40 ;   70 ;   </w:t>
      </w:r>
      <w:r w:rsidRPr="00E54C2F">
        <w:rPr>
          <w:rFonts w:ascii="Times New Roman" w:hAnsi="Times New Roman" w:cs="Times New Roman"/>
          <w:sz w:val="28"/>
          <w:szCs w:val="28"/>
        </w:rPr>
        <w:t xml:space="preserve">10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b. 70 ;   50 ;   80 ;   </w:t>
      </w:r>
      <w:r w:rsidRPr="00E54C2F">
        <w:rPr>
          <w:rFonts w:ascii="Times New Roman" w:hAnsi="Times New Roman" w:cs="Times New Roman"/>
          <w:sz w:val="28"/>
          <w:szCs w:val="28"/>
        </w:rPr>
        <w:t xml:space="preserve"> 30     </w:t>
      </w:r>
    </w:p>
    <w:p w:rsidR="008A5FA1" w:rsidRDefault="008A5FA1" w:rsidP="00B51447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Câu 5: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Khoanh tròn chữ cái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đặt trước kết quả đúng: M2</w:t>
      </w:r>
    </w:p>
    <w:p w:rsidR="008A5FA1" w:rsidRDefault="008A5FA1" w:rsidP="00B51447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>Em nghỉ 1 tuần lễ và ba ngày. Vậy em nghỉ được:</w:t>
      </w:r>
    </w:p>
    <w:p w:rsidR="008A5FA1" w:rsidRDefault="008A5FA1" w:rsidP="007D466B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 ngày</w:t>
      </w:r>
    </w:p>
    <w:p w:rsidR="008A5FA1" w:rsidRDefault="008A5FA1" w:rsidP="007D466B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 ngày</w:t>
      </w:r>
    </w:p>
    <w:p w:rsidR="008A5FA1" w:rsidRDefault="008A5FA1" w:rsidP="007D466B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 ngày</w:t>
      </w:r>
    </w:p>
    <w:p w:rsidR="008A5FA1" w:rsidRPr="007D466B" w:rsidRDefault="008A5FA1" w:rsidP="007D466B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 ngày</w:t>
      </w:r>
    </w:p>
    <w:p w:rsidR="008A5FA1" w:rsidRDefault="008A5FA1" w:rsidP="00B51447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A5FA1" w:rsidRDefault="008A5FA1" w:rsidP="00B51447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Câu 6: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Đặt tính rồi tính M2</w:t>
      </w:r>
    </w:p>
    <w:tbl>
      <w:tblPr>
        <w:tblW w:w="4860" w:type="dxa"/>
        <w:jc w:val="center"/>
        <w:tblLook w:val="00A0"/>
      </w:tblPr>
      <w:tblGrid>
        <w:gridCol w:w="1842"/>
        <w:gridCol w:w="567"/>
        <w:gridCol w:w="1843"/>
        <w:gridCol w:w="608"/>
      </w:tblGrid>
      <w:tr w:rsidR="008A5FA1" w:rsidRPr="009B58CE">
        <w:trPr>
          <w:jc w:val="center"/>
        </w:trPr>
        <w:tc>
          <w:tcPr>
            <w:tcW w:w="1842" w:type="dxa"/>
          </w:tcPr>
          <w:p w:rsidR="008A5FA1" w:rsidRPr="009B58CE" w:rsidRDefault="008A5FA1" w:rsidP="00F138C5">
            <w:pPr>
              <w:spacing w:before="120"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9B58CE">
              <w:rPr>
                <w:rFonts w:ascii="Times New Roman" w:hAnsi="Times New Roman" w:cs="Times New Roman"/>
                <w:sz w:val="26"/>
                <w:szCs w:val="26"/>
              </w:rPr>
              <w:t xml:space="preserve">   30 + 40</w:t>
            </w:r>
          </w:p>
        </w:tc>
        <w:tc>
          <w:tcPr>
            <w:tcW w:w="567" w:type="dxa"/>
          </w:tcPr>
          <w:p w:rsidR="008A5FA1" w:rsidRPr="009B58CE" w:rsidRDefault="008A5FA1" w:rsidP="00F138C5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8A5FA1" w:rsidRPr="009B58CE" w:rsidRDefault="008A5FA1" w:rsidP="00F138C5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8CE">
              <w:rPr>
                <w:rFonts w:ascii="Times New Roman" w:hAnsi="Times New Roman" w:cs="Times New Roman"/>
                <w:sz w:val="26"/>
                <w:szCs w:val="26"/>
              </w:rPr>
              <w:t>79 - 69</w:t>
            </w:r>
          </w:p>
        </w:tc>
        <w:tc>
          <w:tcPr>
            <w:tcW w:w="608" w:type="dxa"/>
          </w:tcPr>
          <w:p w:rsidR="008A5FA1" w:rsidRPr="009B58CE" w:rsidRDefault="008A5FA1" w:rsidP="00F138C5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5FA1" w:rsidRPr="009B58CE">
        <w:trPr>
          <w:jc w:val="center"/>
        </w:trPr>
        <w:tc>
          <w:tcPr>
            <w:tcW w:w="1842" w:type="dxa"/>
            <w:tcBorders>
              <w:bottom w:val="dashed" w:sz="4" w:space="0" w:color="auto"/>
            </w:tcBorders>
          </w:tcPr>
          <w:p w:rsidR="008A5FA1" w:rsidRPr="009B58CE" w:rsidRDefault="008A5FA1" w:rsidP="00F138C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A5FA1" w:rsidRPr="009B58CE" w:rsidRDefault="008A5FA1" w:rsidP="00F138C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bottom w:val="dashed" w:sz="4" w:space="0" w:color="auto"/>
            </w:tcBorders>
          </w:tcPr>
          <w:p w:rsidR="008A5FA1" w:rsidRPr="009B58CE" w:rsidRDefault="008A5FA1" w:rsidP="00F138C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8" w:type="dxa"/>
          </w:tcPr>
          <w:p w:rsidR="008A5FA1" w:rsidRPr="009B58CE" w:rsidRDefault="008A5FA1" w:rsidP="00F138C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5FA1" w:rsidRPr="009B58CE">
        <w:trPr>
          <w:jc w:val="center"/>
        </w:trPr>
        <w:tc>
          <w:tcPr>
            <w:tcW w:w="1842" w:type="dxa"/>
            <w:tcBorders>
              <w:bottom w:val="dashed" w:sz="4" w:space="0" w:color="auto"/>
            </w:tcBorders>
          </w:tcPr>
          <w:p w:rsidR="008A5FA1" w:rsidRPr="009B58CE" w:rsidRDefault="008A5FA1" w:rsidP="00F138C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A5FA1" w:rsidRPr="009B58CE" w:rsidRDefault="008A5FA1" w:rsidP="00F138C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bottom w:val="dashed" w:sz="4" w:space="0" w:color="auto"/>
            </w:tcBorders>
          </w:tcPr>
          <w:p w:rsidR="008A5FA1" w:rsidRPr="009B58CE" w:rsidRDefault="008A5FA1" w:rsidP="00F138C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8" w:type="dxa"/>
          </w:tcPr>
          <w:p w:rsidR="008A5FA1" w:rsidRPr="009B58CE" w:rsidRDefault="008A5FA1" w:rsidP="00F138C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5FA1" w:rsidRPr="009B58CE">
        <w:trPr>
          <w:jc w:val="center"/>
        </w:trPr>
        <w:tc>
          <w:tcPr>
            <w:tcW w:w="1842" w:type="dxa"/>
            <w:tcBorders>
              <w:bottom w:val="dashed" w:sz="4" w:space="0" w:color="auto"/>
            </w:tcBorders>
          </w:tcPr>
          <w:p w:rsidR="008A5FA1" w:rsidRPr="009B58CE" w:rsidRDefault="008A5FA1" w:rsidP="00F138C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A5FA1" w:rsidRPr="009B58CE" w:rsidRDefault="008A5FA1" w:rsidP="00F138C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bottom w:val="dashed" w:sz="4" w:space="0" w:color="auto"/>
            </w:tcBorders>
          </w:tcPr>
          <w:p w:rsidR="008A5FA1" w:rsidRPr="009B58CE" w:rsidRDefault="008A5FA1" w:rsidP="00F138C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8" w:type="dxa"/>
          </w:tcPr>
          <w:p w:rsidR="008A5FA1" w:rsidRPr="009B58CE" w:rsidRDefault="008A5FA1" w:rsidP="00F138C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A5FA1" w:rsidRDefault="008A5FA1" w:rsidP="00B5144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5144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A5FA1" w:rsidRDefault="008A5FA1" w:rsidP="001B5D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Câu 7: </w:t>
      </w:r>
      <w:r w:rsidRPr="002842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Hãy so sánh 56 và 76</w:t>
      </w:r>
    </w:p>
    <w:p w:rsidR="008A5FA1" w:rsidRPr="00333131" w:rsidRDefault="008A5FA1" w:rsidP="001B5D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…………………………………………………………………….</w:t>
      </w:r>
    </w:p>
    <w:p w:rsidR="008A5FA1" w:rsidRPr="003D58C6" w:rsidRDefault="008A5FA1" w:rsidP="00DD6C7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pt-BR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Câu 8: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F0785">
        <w:rPr>
          <w:rFonts w:ascii="Times New Roman" w:hAnsi="Times New Roman" w:cs="Times New Roman"/>
          <w:sz w:val="28"/>
          <w:szCs w:val="28"/>
          <w:lang w:val="pt-BR"/>
        </w:rPr>
        <w:t xml:space="preserve">Một sợi dây dài 79 cm. </w:t>
      </w:r>
      <w:r w:rsidRPr="003D58C6">
        <w:rPr>
          <w:rFonts w:ascii="Times New Roman" w:hAnsi="Times New Roman" w:cs="Times New Roman"/>
          <w:sz w:val="28"/>
          <w:szCs w:val="28"/>
          <w:lang w:val="pt-BR"/>
        </w:rPr>
        <w:t>Bố cắt đi 50 cm. Sợi dây còn lại là:</w:t>
      </w:r>
    </w:p>
    <w:p w:rsidR="008A5FA1" w:rsidRPr="00DD6C78" w:rsidRDefault="008A5FA1" w:rsidP="00DD6C78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19cm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8A5FA1" w:rsidRPr="00DD6C78" w:rsidRDefault="008A5FA1" w:rsidP="00DD6C78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29cm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8A5FA1" w:rsidRPr="00DD6C78" w:rsidRDefault="008A5FA1" w:rsidP="00DD6C78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20cm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8A5FA1" w:rsidRPr="00DD6C78" w:rsidRDefault="008A5FA1" w:rsidP="00DD6C78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9cm</w:t>
      </w:r>
    </w:p>
    <w:p w:rsidR="008A5FA1" w:rsidRDefault="008A5FA1" w:rsidP="00284245">
      <w:pPr>
        <w:tabs>
          <w:tab w:val="left" w:pos="3810"/>
          <w:tab w:val="left" w:leader="dot" w:pos="963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A5FA1" w:rsidRPr="00FF6C82" w:rsidRDefault="008A5FA1" w:rsidP="00284245">
      <w:pPr>
        <w:tabs>
          <w:tab w:val="left" w:pos="3810"/>
          <w:tab w:val="left" w:leader="dot" w:pos="9639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Câu 9:</w:t>
      </w:r>
      <w:r w:rsidRPr="00284245">
        <w:rPr>
          <w:rFonts w:ascii="Times New Roman" w:hAnsi="Times New Roman" w:cs="Times New Roman"/>
          <w:sz w:val="28"/>
          <w:szCs w:val="28"/>
        </w:rPr>
        <w:t>Lan có 20 cái kẹo, mẹ cho Lan thêm 20 cái kẹo nữa. Hỏi Lan có tất cả bao nhiêu cái kẹo?</w:t>
      </w:r>
      <w:r w:rsidRPr="00DD6C78">
        <w:rPr>
          <w:rFonts w:ascii="Times New Roman" w:hAnsi="Times New Roman" w:cs="Times New Roman"/>
          <w:b/>
          <w:bCs/>
          <w:sz w:val="28"/>
          <w:szCs w:val="28"/>
        </w:rPr>
        <w:t xml:space="preserve"> M3</w:t>
      </w:r>
    </w:p>
    <w:p w:rsidR="008A5FA1" w:rsidRPr="00284245" w:rsidRDefault="008A5FA1" w:rsidP="00284245">
      <w:pPr>
        <w:tabs>
          <w:tab w:val="left" w:pos="3810"/>
          <w:tab w:val="left" w:leader="dot" w:pos="9639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4245">
        <w:rPr>
          <w:rFonts w:ascii="Times New Roman" w:hAnsi="Times New Roman" w:cs="Times New Roman"/>
          <w:sz w:val="28"/>
          <w:szCs w:val="28"/>
          <w:u w:val="single"/>
        </w:rPr>
        <w:t>Bài giải</w:t>
      </w:r>
    </w:p>
    <w:p w:rsidR="008A5FA1" w:rsidRPr="00284245" w:rsidRDefault="008A5FA1" w:rsidP="00284245">
      <w:pPr>
        <w:tabs>
          <w:tab w:val="left" w:pos="3810"/>
          <w:tab w:val="left" w:leader="dot" w:pos="9639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84245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A5FA1" w:rsidRDefault="008A5FA1" w:rsidP="00FF6C82">
      <w:pPr>
        <w:spacing w:before="60" w:after="60" w:line="288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pt-BR" w:eastAsia="zh-CN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pt-BR" w:eastAsia="zh-CN"/>
        </w:rPr>
        <w:t xml:space="preserve">Câu 10: </w:t>
      </w:r>
      <w:r>
        <w:rPr>
          <w:rFonts w:ascii="Times New Roman" w:hAnsi="Times New Roman" w:cs="Times New Roman"/>
          <w:b/>
          <w:bCs/>
          <w:sz w:val="28"/>
          <w:szCs w:val="28"/>
          <w:lang w:val="pt-BR" w:eastAsia="zh-CN"/>
        </w:rPr>
        <w:t>Số hình tam giác có ở hình bên là:M4</w:t>
      </w:r>
    </w:p>
    <w:p w:rsidR="008A5FA1" w:rsidRDefault="008A5FA1" w:rsidP="00117D94">
      <w:pPr>
        <w:pStyle w:val="ListParagraph"/>
        <w:numPr>
          <w:ilvl w:val="0"/>
          <w:numId w:val="11"/>
        </w:numPr>
        <w:spacing w:before="60" w:after="60" w:line="288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pt-BR" w:eastAsia="zh-CN"/>
        </w:rPr>
      </w:pPr>
      <w:r>
        <w:rPr>
          <w:noProof/>
        </w:rPr>
        <w:pict>
          <v:rect id="Rectangle 15" o:spid="_x0000_s1031" style="position:absolute;left:0;text-align:left;margin-left:267.8pt;margin-top:1.4pt;width:136.35pt;height:1in;z-index:251660800;visibility:visible;v-text-anchor:middle" strokecolor="#f79646" strokeweight="2pt"/>
        </w:pict>
      </w:r>
      <w:r>
        <w:rPr>
          <w:noProof/>
        </w:rPr>
        <w:pict>
          <v:line id="Straight Connector 19" o:spid="_x0000_s1032" style="position:absolute;left:0;text-align:left;z-index:251662848;visibility:visible" from="334.3pt,1.4pt" to="334.3pt,73.4pt" strokecolor="#4579b8"/>
        </w:pict>
      </w:r>
      <w:r>
        <w:rPr>
          <w:noProof/>
        </w:rPr>
        <w:pict>
          <v:group id="Group 18" o:spid="_x0000_s1033" style="position:absolute;left:0;text-align:left;margin-left:265.05pt;margin-top:1.35pt;width:136.35pt;height:1in;z-index:251661824" coordsize="17320,9144">
            <v:line id="Straight Connector 16" o:spid="_x0000_s1034" style="position:absolute;flip:x;visibility:visible" from="0,0" to="8792,9144" o:connectortype="straight" strokecolor="#4579b8"/>
            <v:line id="Straight Connector 17" o:spid="_x0000_s1035" style="position:absolute;visibility:visible" from="8792,0" to="17320,9144" o:connectortype="straight" strokecolor="#4579b8"/>
          </v:group>
        </w:pict>
      </w:r>
      <w:r>
        <w:rPr>
          <w:rFonts w:ascii="Times New Roman" w:hAnsi="Times New Roman" w:cs="Times New Roman"/>
          <w:b/>
          <w:bCs/>
          <w:sz w:val="28"/>
          <w:szCs w:val="28"/>
          <w:lang w:val="pt-BR" w:eastAsia="zh-CN"/>
        </w:rPr>
        <w:t>3</w:t>
      </w:r>
    </w:p>
    <w:p w:rsidR="008A5FA1" w:rsidRDefault="008A5FA1" w:rsidP="00117D94">
      <w:pPr>
        <w:pStyle w:val="ListParagraph"/>
        <w:numPr>
          <w:ilvl w:val="0"/>
          <w:numId w:val="11"/>
        </w:numPr>
        <w:spacing w:before="60" w:after="60" w:line="288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pt-BR" w:eastAsia="zh-CN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pt-BR" w:eastAsia="zh-CN"/>
        </w:rPr>
        <w:t>4</w:t>
      </w:r>
    </w:p>
    <w:p w:rsidR="008A5FA1" w:rsidRDefault="008A5FA1" w:rsidP="00117D94">
      <w:pPr>
        <w:pStyle w:val="ListParagraph"/>
        <w:numPr>
          <w:ilvl w:val="0"/>
          <w:numId w:val="11"/>
        </w:numPr>
        <w:spacing w:before="60" w:after="60" w:line="288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pt-BR" w:eastAsia="zh-CN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pt-BR" w:eastAsia="zh-CN"/>
        </w:rPr>
        <w:t>5</w:t>
      </w:r>
    </w:p>
    <w:p w:rsidR="008A5FA1" w:rsidRPr="00117D94" w:rsidRDefault="008A5FA1" w:rsidP="00117D94">
      <w:pPr>
        <w:pStyle w:val="ListParagraph"/>
        <w:numPr>
          <w:ilvl w:val="0"/>
          <w:numId w:val="11"/>
        </w:numPr>
        <w:spacing w:before="60" w:after="60" w:line="288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pt-BR" w:eastAsia="zh-CN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pt-BR" w:eastAsia="zh-CN"/>
        </w:rPr>
        <w:t>6</w:t>
      </w:r>
    </w:p>
    <w:p w:rsidR="008A5FA1" w:rsidRDefault="008A5FA1" w:rsidP="00FF6C82">
      <w:pPr>
        <w:spacing w:before="60" w:after="60" w:line="288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pt-BR" w:eastAsia="zh-CN"/>
        </w:rPr>
      </w:pPr>
      <w:r>
        <w:rPr>
          <w:noProof/>
        </w:rPr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Parallelogram 14" o:spid="_x0000_s1036" type="#_x0000_t7" style="position:absolute;left:0;text-align:left;margin-left:389.7pt;margin-top:330.55pt;width:2in;height:81pt;z-index:251659776;visibility:visible"/>
        </w:pict>
      </w:r>
      <w:r>
        <w:rPr>
          <w:noProof/>
        </w:rPr>
        <w:pict>
          <v:shape id="Parallelogram 13" o:spid="_x0000_s1037" type="#_x0000_t7" style="position:absolute;left:0;text-align:left;margin-left:389.7pt;margin-top:330.55pt;width:2in;height:81pt;z-index:251658752;visibility:visible"/>
        </w:pict>
      </w:r>
      <w:r>
        <w:rPr>
          <w:noProof/>
        </w:rPr>
        <w:pict>
          <v:shape id="Parallelogram 12" o:spid="_x0000_s1038" type="#_x0000_t7" style="position:absolute;left:0;text-align:left;margin-left:389.7pt;margin-top:330.55pt;width:2in;height:81pt;z-index:251657728;visibility:visible"/>
        </w:pict>
      </w:r>
      <w:r>
        <w:rPr>
          <w:rFonts w:ascii="Times New Roman" w:hAnsi="Times New Roman" w:cs="Times New Roman"/>
          <w:b/>
          <w:bCs/>
          <w:sz w:val="28"/>
          <w:szCs w:val="28"/>
          <w:lang w:val="pt-BR" w:eastAsia="zh-CN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pt-BR" w:eastAsia="zh-CN"/>
        </w:rPr>
        <w:tab/>
      </w:r>
    </w:p>
    <w:p w:rsidR="008A5FA1" w:rsidRDefault="008A5FA1" w:rsidP="007D466B">
      <w:pPr>
        <w:spacing w:before="60" w:after="60" w:line="288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pt-BR" w:eastAsia="zh-CN"/>
        </w:rPr>
      </w:pPr>
    </w:p>
    <w:p w:rsidR="008A5FA1" w:rsidRDefault="008A5FA1" w:rsidP="007D466B">
      <w:pPr>
        <w:spacing w:before="60" w:after="60" w:line="288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pt-BR" w:eastAsia="zh-CN"/>
        </w:rPr>
      </w:pPr>
    </w:p>
    <w:p w:rsidR="008A5FA1" w:rsidRDefault="008A5FA1" w:rsidP="007D466B">
      <w:pPr>
        <w:spacing w:before="60" w:after="60" w:line="288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pt-BR" w:eastAsia="zh-CN"/>
        </w:rPr>
      </w:pPr>
    </w:p>
    <w:p w:rsidR="008A5FA1" w:rsidRDefault="008A5FA1" w:rsidP="007D466B">
      <w:pPr>
        <w:spacing w:before="60" w:after="60" w:line="288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pt-BR" w:eastAsia="zh-CN"/>
        </w:rPr>
      </w:pPr>
    </w:p>
    <w:p w:rsidR="008A5FA1" w:rsidRDefault="008A5FA1" w:rsidP="007D466B">
      <w:pPr>
        <w:spacing w:before="60" w:after="60" w:line="288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pt-BR" w:eastAsia="zh-CN"/>
        </w:rPr>
      </w:pPr>
    </w:p>
    <w:p w:rsidR="008A5FA1" w:rsidRDefault="008A5FA1" w:rsidP="007D466B">
      <w:pPr>
        <w:spacing w:before="60" w:after="60" w:line="288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pt-BR" w:eastAsia="zh-CN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pt-BR" w:eastAsia="zh-CN"/>
        </w:rPr>
        <w:t>ĐÁP ÁN – BIỂU ĐIỂM</w:t>
      </w:r>
    </w:p>
    <w:p w:rsidR="008A5FA1" w:rsidRDefault="008A5FA1" w:rsidP="007D466B">
      <w:pPr>
        <w:spacing w:before="60" w:after="60" w:line="288" w:lineRule="auto"/>
        <w:rPr>
          <w:rFonts w:ascii="Times New Roman" w:hAnsi="Times New Roman" w:cs="Times New Roman"/>
          <w:sz w:val="28"/>
          <w:szCs w:val="28"/>
          <w:lang w:val="pt-BR" w:eastAsia="zh-CN"/>
        </w:rPr>
      </w:pPr>
      <w:r w:rsidRPr="002669B8">
        <w:rPr>
          <w:rFonts w:ascii="Times New Roman" w:hAnsi="Times New Roman" w:cs="Times New Roman"/>
          <w:b/>
          <w:bCs/>
          <w:sz w:val="28"/>
          <w:szCs w:val="28"/>
          <w:lang w:val="pt-BR" w:eastAsia="zh-CN"/>
        </w:rPr>
        <w:t>Câu 1</w:t>
      </w:r>
      <w:r>
        <w:rPr>
          <w:rFonts w:ascii="Times New Roman" w:hAnsi="Times New Roman" w:cs="Times New Roman"/>
          <w:sz w:val="28"/>
          <w:szCs w:val="28"/>
          <w:lang w:val="pt-BR" w:eastAsia="zh-CN"/>
        </w:rPr>
        <w:t>: 0,5 x 2= 1điểm</w:t>
      </w:r>
    </w:p>
    <w:p w:rsidR="008A5FA1" w:rsidRDefault="008A5FA1" w:rsidP="00D038AD">
      <w:pPr>
        <w:pStyle w:val="ListParagraph"/>
        <w:numPr>
          <w:ilvl w:val="0"/>
          <w:numId w:val="15"/>
        </w:numPr>
        <w:spacing w:before="60" w:after="60" w:line="288" w:lineRule="auto"/>
        <w:rPr>
          <w:rFonts w:ascii="Times New Roman" w:hAnsi="Times New Roman" w:cs="Times New Roman"/>
          <w:sz w:val="28"/>
          <w:szCs w:val="28"/>
          <w:lang w:val="pt-BR" w:eastAsia="zh-CN"/>
        </w:rPr>
      </w:pPr>
      <w:r>
        <w:rPr>
          <w:rFonts w:ascii="Times New Roman" w:hAnsi="Times New Roman" w:cs="Times New Roman"/>
          <w:sz w:val="28"/>
          <w:szCs w:val="28"/>
          <w:lang w:val="pt-BR" w:eastAsia="zh-CN"/>
        </w:rPr>
        <w:t>100</w:t>
      </w:r>
    </w:p>
    <w:p w:rsidR="008A5FA1" w:rsidRDefault="008A5FA1" w:rsidP="00D038AD">
      <w:pPr>
        <w:pStyle w:val="ListParagraph"/>
        <w:numPr>
          <w:ilvl w:val="0"/>
          <w:numId w:val="15"/>
        </w:numPr>
        <w:spacing w:before="60" w:after="60" w:line="288" w:lineRule="auto"/>
        <w:rPr>
          <w:rFonts w:ascii="Times New Roman" w:hAnsi="Times New Roman" w:cs="Times New Roman"/>
          <w:sz w:val="28"/>
          <w:szCs w:val="28"/>
          <w:lang w:val="pt-BR" w:eastAsia="zh-CN"/>
        </w:rPr>
      </w:pPr>
      <w:r>
        <w:rPr>
          <w:rFonts w:ascii="Times New Roman" w:hAnsi="Times New Roman" w:cs="Times New Roman"/>
          <w:sz w:val="28"/>
          <w:szCs w:val="28"/>
          <w:lang w:val="pt-BR" w:eastAsia="zh-CN"/>
        </w:rPr>
        <w:t>79</w:t>
      </w:r>
    </w:p>
    <w:p w:rsidR="008A5FA1" w:rsidRDefault="008A5FA1" w:rsidP="00D038AD">
      <w:pPr>
        <w:spacing w:before="60" w:after="60" w:line="288" w:lineRule="auto"/>
        <w:rPr>
          <w:rFonts w:ascii="Times New Roman" w:hAnsi="Times New Roman" w:cs="Times New Roman"/>
          <w:sz w:val="28"/>
          <w:szCs w:val="28"/>
          <w:lang w:val="pt-BR" w:eastAsia="zh-CN"/>
        </w:rPr>
      </w:pPr>
      <w:r w:rsidRPr="002669B8">
        <w:rPr>
          <w:rFonts w:ascii="Times New Roman" w:hAnsi="Times New Roman" w:cs="Times New Roman"/>
          <w:b/>
          <w:bCs/>
          <w:sz w:val="28"/>
          <w:szCs w:val="28"/>
          <w:lang w:val="pt-BR" w:eastAsia="zh-CN"/>
        </w:rPr>
        <w:t>Câu 2</w:t>
      </w:r>
      <w:r>
        <w:rPr>
          <w:rFonts w:ascii="Times New Roman" w:hAnsi="Times New Roman" w:cs="Times New Roman"/>
          <w:sz w:val="28"/>
          <w:szCs w:val="28"/>
          <w:lang w:val="pt-BR" w:eastAsia="zh-CN"/>
        </w:rPr>
        <w:t>: 1 điểm – mỗi số 0,2 điểm</w:t>
      </w:r>
    </w:p>
    <w:p w:rsidR="008A5FA1" w:rsidRDefault="008A5FA1" w:rsidP="00D038AD">
      <w:pPr>
        <w:spacing w:before="60" w:after="60" w:line="288" w:lineRule="auto"/>
        <w:rPr>
          <w:rFonts w:ascii="Times New Roman" w:hAnsi="Times New Roman" w:cs="Times New Roman"/>
          <w:sz w:val="28"/>
          <w:szCs w:val="28"/>
          <w:lang w:val="pt-BR" w:eastAsia="zh-CN"/>
        </w:rPr>
      </w:pPr>
      <w:r>
        <w:rPr>
          <w:rFonts w:ascii="Times New Roman" w:hAnsi="Times New Roman" w:cs="Times New Roman"/>
          <w:sz w:val="28"/>
          <w:szCs w:val="28"/>
          <w:lang w:val="pt-BR" w:eastAsia="zh-CN"/>
        </w:rPr>
        <w:tab/>
        <w:t>50; 60; 70; 80; 90</w:t>
      </w:r>
    </w:p>
    <w:p w:rsidR="008A5FA1" w:rsidRDefault="008A5FA1" w:rsidP="00D038AD">
      <w:pPr>
        <w:spacing w:before="60" w:after="60" w:line="288" w:lineRule="auto"/>
        <w:rPr>
          <w:rFonts w:ascii="Times New Roman" w:hAnsi="Times New Roman" w:cs="Times New Roman"/>
          <w:sz w:val="28"/>
          <w:szCs w:val="28"/>
          <w:lang w:val="pt-BR" w:eastAsia="zh-CN"/>
        </w:rPr>
      </w:pPr>
      <w:r w:rsidRPr="002669B8">
        <w:rPr>
          <w:rFonts w:ascii="Times New Roman" w:hAnsi="Times New Roman" w:cs="Times New Roman"/>
          <w:b/>
          <w:bCs/>
          <w:sz w:val="28"/>
          <w:szCs w:val="28"/>
          <w:lang w:val="pt-BR" w:eastAsia="zh-CN"/>
        </w:rPr>
        <w:t>Câu 3:</w:t>
      </w:r>
      <w:r>
        <w:rPr>
          <w:rFonts w:ascii="Times New Roman" w:hAnsi="Times New Roman" w:cs="Times New Roman"/>
          <w:sz w:val="28"/>
          <w:szCs w:val="28"/>
          <w:lang w:val="pt-BR" w:eastAsia="zh-CN"/>
        </w:rPr>
        <w:t xml:space="preserve"> 1 điểm – mỗi ý 0,25 điểm</w:t>
      </w:r>
    </w:p>
    <w:p w:rsidR="008A5FA1" w:rsidRDefault="008A5FA1" w:rsidP="00B525DA">
      <w:pPr>
        <w:pStyle w:val="ListParagraph"/>
        <w:numPr>
          <w:ilvl w:val="0"/>
          <w:numId w:val="16"/>
        </w:numPr>
        <w:spacing w:before="60" w:after="60" w:line="288" w:lineRule="auto"/>
        <w:rPr>
          <w:rFonts w:ascii="Times New Roman" w:hAnsi="Times New Roman" w:cs="Times New Roman"/>
          <w:sz w:val="28"/>
          <w:szCs w:val="28"/>
          <w:lang w:val="pt-BR" w:eastAsia="zh-CN"/>
        </w:rPr>
      </w:pPr>
      <w:r>
        <w:rPr>
          <w:rFonts w:ascii="Times New Roman" w:hAnsi="Times New Roman" w:cs="Times New Roman"/>
          <w:sz w:val="28"/>
          <w:szCs w:val="28"/>
          <w:lang w:val="pt-BR" w:eastAsia="zh-CN"/>
        </w:rPr>
        <w:t>Đ</w:t>
      </w:r>
    </w:p>
    <w:p w:rsidR="008A5FA1" w:rsidRDefault="008A5FA1" w:rsidP="00B525DA">
      <w:pPr>
        <w:pStyle w:val="ListParagraph"/>
        <w:numPr>
          <w:ilvl w:val="0"/>
          <w:numId w:val="16"/>
        </w:numPr>
        <w:spacing w:before="60" w:after="60" w:line="288" w:lineRule="auto"/>
        <w:rPr>
          <w:rFonts w:ascii="Times New Roman" w:hAnsi="Times New Roman" w:cs="Times New Roman"/>
          <w:sz w:val="28"/>
          <w:szCs w:val="28"/>
          <w:lang w:val="pt-BR" w:eastAsia="zh-CN"/>
        </w:rPr>
      </w:pPr>
      <w:r>
        <w:rPr>
          <w:rFonts w:ascii="Times New Roman" w:hAnsi="Times New Roman" w:cs="Times New Roman"/>
          <w:sz w:val="28"/>
          <w:szCs w:val="28"/>
          <w:lang w:val="pt-BR" w:eastAsia="zh-CN"/>
        </w:rPr>
        <w:t>S</w:t>
      </w:r>
    </w:p>
    <w:p w:rsidR="008A5FA1" w:rsidRDefault="008A5FA1" w:rsidP="00B525DA">
      <w:pPr>
        <w:pStyle w:val="ListParagraph"/>
        <w:numPr>
          <w:ilvl w:val="0"/>
          <w:numId w:val="16"/>
        </w:numPr>
        <w:spacing w:before="60" w:after="60" w:line="288" w:lineRule="auto"/>
        <w:rPr>
          <w:rFonts w:ascii="Times New Roman" w:hAnsi="Times New Roman" w:cs="Times New Roman"/>
          <w:sz w:val="28"/>
          <w:szCs w:val="28"/>
          <w:lang w:val="pt-BR" w:eastAsia="zh-CN"/>
        </w:rPr>
      </w:pPr>
      <w:r>
        <w:rPr>
          <w:rFonts w:ascii="Times New Roman" w:hAnsi="Times New Roman" w:cs="Times New Roman"/>
          <w:sz w:val="28"/>
          <w:szCs w:val="28"/>
          <w:lang w:val="pt-BR" w:eastAsia="zh-CN"/>
        </w:rPr>
        <w:t>S</w:t>
      </w:r>
    </w:p>
    <w:p w:rsidR="008A5FA1" w:rsidRDefault="008A5FA1" w:rsidP="00B525DA">
      <w:pPr>
        <w:pStyle w:val="ListParagraph"/>
        <w:numPr>
          <w:ilvl w:val="0"/>
          <w:numId w:val="16"/>
        </w:numPr>
        <w:spacing w:before="60" w:after="60" w:line="288" w:lineRule="auto"/>
        <w:rPr>
          <w:rFonts w:ascii="Times New Roman" w:hAnsi="Times New Roman" w:cs="Times New Roman"/>
          <w:sz w:val="28"/>
          <w:szCs w:val="28"/>
          <w:lang w:val="pt-BR" w:eastAsia="zh-CN"/>
        </w:rPr>
      </w:pPr>
      <w:r>
        <w:rPr>
          <w:rFonts w:ascii="Times New Roman" w:hAnsi="Times New Roman" w:cs="Times New Roman"/>
          <w:sz w:val="28"/>
          <w:szCs w:val="28"/>
          <w:lang w:val="pt-BR" w:eastAsia="zh-CN"/>
        </w:rPr>
        <w:t>Đ</w:t>
      </w:r>
    </w:p>
    <w:p w:rsidR="008A5FA1" w:rsidRDefault="008A5FA1" w:rsidP="00B525DA">
      <w:pPr>
        <w:spacing w:before="60" w:after="60" w:line="288" w:lineRule="auto"/>
        <w:rPr>
          <w:rFonts w:ascii="Times New Roman" w:hAnsi="Times New Roman" w:cs="Times New Roman"/>
          <w:sz w:val="28"/>
          <w:szCs w:val="28"/>
          <w:lang w:val="pt-BR" w:eastAsia="zh-CN"/>
        </w:rPr>
      </w:pPr>
      <w:r w:rsidRPr="002669B8">
        <w:rPr>
          <w:rFonts w:ascii="Times New Roman" w:hAnsi="Times New Roman" w:cs="Times New Roman"/>
          <w:b/>
          <w:bCs/>
          <w:sz w:val="28"/>
          <w:szCs w:val="28"/>
          <w:lang w:val="pt-BR" w:eastAsia="zh-CN"/>
        </w:rPr>
        <w:t>Câu 4</w:t>
      </w:r>
      <w:r>
        <w:rPr>
          <w:rFonts w:ascii="Times New Roman" w:hAnsi="Times New Roman" w:cs="Times New Roman"/>
          <w:sz w:val="28"/>
          <w:szCs w:val="28"/>
          <w:lang w:val="pt-BR" w:eastAsia="zh-CN"/>
        </w:rPr>
        <w:t>: 0,5 điểm x2 = 1điểm</w:t>
      </w:r>
    </w:p>
    <w:p w:rsidR="008A5FA1" w:rsidRDefault="008A5FA1" w:rsidP="00B525DA">
      <w:pPr>
        <w:pStyle w:val="ListParagraph"/>
        <w:numPr>
          <w:ilvl w:val="0"/>
          <w:numId w:val="17"/>
        </w:numPr>
        <w:spacing w:before="60" w:after="60" w:line="288" w:lineRule="auto"/>
        <w:rPr>
          <w:rFonts w:ascii="Times New Roman" w:hAnsi="Times New Roman" w:cs="Times New Roman"/>
          <w:sz w:val="28"/>
          <w:szCs w:val="28"/>
          <w:lang w:val="pt-BR" w:eastAsia="zh-CN"/>
        </w:rPr>
      </w:pPr>
      <w:r>
        <w:rPr>
          <w:rFonts w:ascii="Times New Roman" w:hAnsi="Times New Roman" w:cs="Times New Roman"/>
          <w:sz w:val="28"/>
          <w:szCs w:val="28"/>
          <w:lang w:val="pt-BR" w:eastAsia="zh-CN"/>
        </w:rPr>
        <w:t>70</w:t>
      </w:r>
    </w:p>
    <w:p w:rsidR="008A5FA1" w:rsidRDefault="008A5FA1" w:rsidP="00B525DA">
      <w:pPr>
        <w:pStyle w:val="ListParagraph"/>
        <w:numPr>
          <w:ilvl w:val="0"/>
          <w:numId w:val="17"/>
        </w:numPr>
        <w:spacing w:before="60" w:after="60" w:line="288" w:lineRule="auto"/>
        <w:rPr>
          <w:rFonts w:ascii="Times New Roman" w:hAnsi="Times New Roman" w:cs="Times New Roman"/>
          <w:sz w:val="28"/>
          <w:szCs w:val="28"/>
          <w:lang w:val="pt-BR" w:eastAsia="zh-CN"/>
        </w:rPr>
      </w:pPr>
      <w:r>
        <w:rPr>
          <w:rFonts w:ascii="Times New Roman" w:hAnsi="Times New Roman" w:cs="Times New Roman"/>
          <w:sz w:val="28"/>
          <w:szCs w:val="28"/>
          <w:lang w:val="pt-BR" w:eastAsia="zh-CN"/>
        </w:rPr>
        <w:t>80</w:t>
      </w:r>
    </w:p>
    <w:p w:rsidR="008A5FA1" w:rsidRDefault="008A5FA1" w:rsidP="00B525DA">
      <w:pPr>
        <w:spacing w:before="60" w:after="60" w:line="288" w:lineRule="auto"/>
        <w:rPr>
          <w:rFonts w:ascii="Times New Roman" w:hAnsi="Times New Roman" w:cs="Times New Roman"/>
          <w:sz w:val="28"/>
          <w:szCs w:val="28"/>
          <w:lang w:val="pt-BR" w:eastAsia="zh-CN"/>
        </w:rPr>
      </w:pPr>
      <w:r w:rsidRPr="002669B8">
        <w:rPr>
          <w:rFonts w:ascii="Times New Roman" w:hAnsi="Times New Roman" w:cs="Times New Roman"/>
          <w:b/>
          <w:bCs/>
          <w:sz w:val="28"/>
          <w:szCs w:val="28"/>
          <w:lang w:val="pt-BR" w:eastAsia="zh-CN"/>
        </w:rPr>
        <w:t>Câu 5</w:t>
      </w:r>
      <w:r>
        <w:rPr>
          <w:rFonts w:ascii="Times New Roman" w:hAnsi="Times New Roman" w:cs="Times New Roman"/>
          <w:sz w:val="28"/>
          <w:szCs w:val="28"/>
          <w:lang w:val="pt-BR" w:eastAsia="zh-CN"/>
        </w:rPr>
        <w:t>: 1 điểm</w:t>
      </w:r>
    </w:p>
    <w:p w:rsidR="008A5FA1" w:rsidRDefault="008A5FA1" w:rsidP="00B525DA">
      <w:pPr>
        <w:spacing w:before="60" w:after="60" w:line="288" w:lineRule="auto"/>
        <w:rPr>
          <w:rFonts w:ascii="Times New Roman" w:hAnsi="Times New Roman" w:cs="Times New Roman"/>
          <w:sz w:val="28"/>
          <w:szCs w:val="28"/>
          <w:lang w:val="pt-BR" w:eastAsia="zh-CN"/>
        </w:rPr>
      </w:pPr>
      <w:r>
        <w:rPr>
          <w:rFonts w:ascii="Times New Roman" w:hAnsi="Times New Roman" w:cs="Times New Roman"/>
          <w:sz w:val="28"/>
          <w:szCs w:val="28"/>
          <w:lang w:val="pt-BR" w:eastAsia="zh-CN"/>
        </w:rPr>
        <w:t>D. 10 ngày</w:t>
      </w:r>
    </w:p>
    <w:p w:rsidR="008A5FA1" w:rsidRDefault="008A5FA1" w:rsidP="00B525DA">
      <w:pPr>
        <w:spacing w:before="60" w:after="60" w:line="288" w:lineRule="auto"/>
        <w:rPr>
          <w:rFonts w:ascii="Times New Roman" w:hAnsi="Times New Roman" w:cs="Times New Roman"/>
          <w:sz w:val="28"/>
          <w:szCs w:val="28"/>
          <w:lang w:val="pt-BR" w:eastAsia="zh-CN"/>
        </w:rPr>
      </w:pPr>
      <w:r w:rsidRPr="002669B8">
        <w:rPr>
          <w:rFonts w:ascii="Times New Roman" w:hAnsi="Times New Roman" w:cs="Times New Roman"/>
          <w:b/>
          <w:bCs/>
          <w:sz w:val="28"/>
          <w:szCs w:val="28"/>
          <w:lang w:val="pt-BR" w:eastAsia="zh-CN"/>
        </w:rPr>
        <w:t>Câu 6:</w:t>
      </w:r>
      <w:r>
        <w:rPr>
          <w:rFonts w:ascii="Times New Roman" w:hAnsi="Times New Roman" w:cs="Times New Roman"/>
          <w:sz w:val="28"/>
          <w:szCs w:val="28"/>
          <w:lang w:val="pt-BR" w:eastAsia="zh-CN"/>
        </w:rPr>
        <w:t xml:space="preserve"> 1 điểm</w:t>
      </w:r>
    </w:p>
    <w:p w:rsidR="008A5FA1" w:rsidRDefault="008A5FA1" w:rsidP="00B525DA">
      <w:pPr>
        <w:spacing w:before="60" w:after="60" w:line="288" w:lineRule="auto"/>
        <w:rPr>
          <w:rFonts w:ascii="Times New Roman" w:hAnsi="Times New Roman" w:cs="Times New Roman"/>
          <w:sz w:val="28"/>
          <w:szCs w:val="28"/>
          <w:lang w:val="pt-BR" w:eastAsia="zh-CN"/>
        </w:rPr>
      </w:pPr>
      <w:r>
        <w:rPr>
          <w:rFonts w:ascii="Times New Roman" w:hAnsi="Times New Roman" w:cs="Times New Roman"/>
          <w:sz w:val="28"/>
          <w:szCs w:val="28"/>
          <w:lang w:val="pt-BR" w:eastAsia="zh-CN"/>
        </w:rPr>
        <w:t>Đặt tính và tính đúng mỗi câu được 0,5 điểm</w:t>
      </w:r>
    </w:p>
    <w:p w:rsidR="008A5FA1" w:rsidRPr="00093CE3" w:rsidRDefault="008A5FA1" w:rsidP="00093CE3">
      <w:pPr>
        <w:spacing w:before="60" w:after="60" w:line="288" w:lineRule="auto"/>
        <w:rPr>
          <w:rFonts w:ascii="Times New Roman" w:hAnsi="Times New Roman" w:cs="Times New Roman"/>
          <w:b/>
          <w:bCs/>
          <w:sz w:val="28"/>
          <w:szCs w:val="28"/>
          <w:lang w:val="pt-BR" w:eastAsia="zh-CN"/>
        </w:rPr>
      </w:pPr>
      <w:r w:rsidRPr="002669B8">
        <w:rPr>
          <w:rFonts w:ascii="Times New Roman" w:hAnsi="Times New Roman" w:cs="Times New Roman"/>
          <w:b/>
          <w:bCs/>
          <w:sz w:val="28"/>
          <w:szCs w:val="28"/>
          <w:lang w:val="pt-BR" w:eastAsia="zh-CN"/>
        </w:rPr>
        <w:t>Câu 7</w:t>
      </w:r>
      <w:r>
        <w:rPr>
          <w:rFonts w:ascii="Times New Roman" w:hAnsi="Times New Roman" w:cs="Times New Roman"/>
          <w:sz w:val="28"/>
          <w:szCs w:val="28"/>
          <w:lang w:val="pt-BR" w:eastAsia="zh-CN"/>
        </w:rPr>
        <w:t xml:space="preserve">: 1 điểm    </w:t>
      </w:r>
      <w:r>
        <w:rPr>
          <w:rFonts w:ascii="Times New Roman" w:hAnsi="Times New Roman" w:cs="Times New Roman"/>
          <w:b/>
          <w:bCs/>
          <w:sz w:val="28"/>
          <w:szCs w:val="28"/>
          <w:lang w:val="pt-BR" w:eastAsia="zh-CN"/>
        </w:rPr>
        <w:t>56&lt; 76</w:t>
      </w:r>
    </w:p>
    <w:p w:rsidR="008A5FA1" w:rsidRDefault="008A5FA1" w:rsidP="00B525DA">
      <w:pPr>
        <w:spacing w:before="60" w:after="60" w:line="288" w:lineRule="auto"/>
        <w:rPr>
          <w:rFonts w:ascii="Times New Roman" w:hAnsi="Times New Roman" w:cs="Times New Roman"/>
          <w:sz w:val="28"/>
          <w:szCs w:val="28"/>
          <w:lang w:val="pt-BR" w:eastAsia="zh-CN"/>
        </w:rPr>
      </w:pPr>
      <w:r w:rsidRPr="002669B8">
        <w:rPr>
          <w:rFonts w:ascii="Times New Roman" w:hAnsi="Times New Roman" w:cs="Times New Roman"/>
          <w:b/>
          <w:bCs/>
          <w:sz w:val="28"/>
          <w:szCs w:val="28"/>
          <w:lang w:val="pt-BR" w:eastAsia="zh-CN"/>
        </w:rPr>
        <w:t>Câu 8</w:t>
      </w:r>
      <w:r>
        <w:rPr>
          <w:rFonts w:ascii="Times New Roman" w:hAnsi="Times New Roman" w:cs="Times New Roman"/>
          <w:sz w:val="28"/>
          <w:szCs w:val="28"/>
          <w:lang w:val="pt-BR" w:eastAsia="zh-CN"/>
        </w:rPr>
        <w:t>: 1 điểm – B: 29cm</w:t>
      </w:r>
    </w:p>
    <w:p w:rsidR="008A5FA1" w:rsidRDefault="008A5FA1" w:rsidP="00B525DA">
      <w:pPr>
        <w:spacing w:before="60" w:after="60" w:line="288" w:lineRule="auto"/>
        <w:rPr>
          <w:rFonts w:ascii="Times New Roman" w:hAnsi="Times New Roman" w:cs="Times New Roman"/>
          <w:sz w:val="28"/>
          <w:szCs w:val="28"/>
          <w:lang w:val="pt-BR" w:eastAsia="zh-CN"/>
        </w:rPr>
      </w:pPr>
      <w:r w:rsidRPr="002669B8">
        <w:rPr>
          <w:rFonts w:ascii="Times New Roman" w:hAnsi="Times New Roman" w:cs="Times New Roman"/>
          <w:b/>
          <w:bCs/>
          <w:sz w:val="28"/>
          <w:szCs w:val="28"/>
          <w:lang w:val="pt-BR" w:eastAsia="zh-CN"/>
        </w:rPr>
        <w:t>Câu 9</w:t>
      </w:r>
      <w:r>
        <w:rPr>
          <w:rFonts w:ascii="Times New Roman" w:hAnsi="Times New Roman" w:cs="Times New Roman"/>
          <w:sz w:val="28"/>
          <w:szCs w:val="28"/>
          <w:lang w:val="pt-BR" w:eastAsia="zh-CN"/>
        </w:rPr>
        <w:t>: 1 điểm</w:t>
      </w:r>
    </w:p>
    <w:p w:rsidR="008A5FA1" w:rsidRDefault="008A5FA1" w:rsidP="00B525DA">
      <w:pPr>
        <w:spacing w:before="60" w:after="60" w:line="288" w:lineRule="auto"/>
        <w:rPr>
          <w:rFonts w:ascii="Times New Roman" w:hAnsi="Times New Roman" w:cs="Times New Roman"/>
          <w:sz w:val="28"/>
          <w:szCs w:val="28"/>
          <w:lang w:val="pt-BR" w:eastAsia="zh-CN"/>
        </w:rPr>
      </w:pPr>
      <w:r>
        <w:rPr>
          <w:rFonts w:ascii="Times New Roman" w:hAnsi="Times New Roman" w:cs="Times New Roman"/>
          <w:sz w:val="28"/>
          <w:szCs w:val="28"/>
          <w:lang w:val="pt-BR" w:eastAsia="zh-CN"/>
        </w:rPr>
        <w:t>- Lời giải, đáp số: 0,5 điểm</w:t>
      </w:r>
    </w:p>
    <w:p w:rsidR="008A5FA1" w:rsidRDefault="008A5FA1" w:rsidP="00B525DA">
      <w:pPr>
        <w:spacing w:before="60" w:after="60" w:line="288" w:lineRule="auto"/>
        <w:rPr>
          <w:rFonts w:ascii="Times New Roman" w:hAnsi="Times New Roman" w:cs="Times New Roman"/>
          <w:sz w:val="28"/>
          <w:szCs w:val="28"/>
          <w:lang w:val="pt-BR" w:eastAsia="zh-CN"/>
        </w:rPr>
      </w:pPr>
      <w:r>
        <w:rPr>
          <w:rFonts w:ascii="Times New Roman" w:hAnsi="Times New Roman" w:cs="Times New Roman"/>
          <w:sz w:val="28"/>
          <w:szCs w:val="28"/>
          <w:lang w:val="pt-BR" w:eastAsia="zh-CN"/>
        </w:rPr>
        <w:t>- Viết phép tính: 0,5 điểm</w:t>
      </w:r>
    </w:p>
    <w:p w:rsidR="008A5FA1" w:rsidRPr="00B525DA" w:rsidRDefault="008A5FA1" w:rsidP="00B525DA">
      <w:pPr>
        <w:spacing w:before="60" w:after="60" w:line="288" w:lineRule="auto"/>
        <w:rPr>
          <w:rFonts w:ascii="Times New Roman" w:hAnsi="Times New Roman" w:cs="Times New Roman"/>
          <w:sz w:val="28"/>
          <w:szCs w:val="28"/>
          <w:lang w:val="pt-BR" w:eastAsia="zh-CN"/>
        </w:rPr>
      </w:pPr>
      <w:r w:rsidRPr="002669B8">
        <w:rPr>
          <w:rFonts w:ascii="Times New Roman" w:hAnsi="Times New Roman" w:cs="Times New Roman"/>
          <w:b/>
          <w:bCs/>
          <w:sz w:val="28"/>
          <w:szCs w:val="28"/>
          <w:lang w:val="pt-BR" w:eastAsia="zh-CN"/>
        </w:rPr>
        <w:t>Câu 10:</w:t>
      </w:r>
      <w:r>
        <w:rPr>
          <w:rFonts w:ascii="Times New Roman" w:hAnsi="Times New Roman" w:cs="Times New Roman"/>
          <w:sz w:val="28"/>
          <w:szCs w:val="28"/>
          <w:lang w:val="pt-BR" w:eastAsia="zh-CN"/>
        </w:rPr>
        <w:t xml:space="preserve"> 1 điểm – C. 5 </w:t>
      </w:r>
    </w:p>
    <w:sectPr w:rsidR="008A5FA1" w:rsidRPr="00B525DA" w:rsidSect="00462EF0">
      <w:pgSz w:w="12240" w:h="15840"/>
      <w:pgMar w:top="900" w:right="1080" w:bottom="81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53E3D"/>
    <w:multiLevelType w:val="hybridMultilevel"/>
    <w:tmpl w:val="5DCCC9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B1758"/>
    <w:multiLevelType w:val="hybridMultilevel"/>
    <w:tmpl w:val="D292E7C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304664"/>
    <w:multiLevelType w:val="hybridMultilevel"/>
    <w:tmpl w:val="D4844942"/>
    <w:lvl w:ilvl="0" w:tplc="751061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ADE4607"/>
    <w:multiLevelType w:val="hybridMultilevel"/>
    <w:tmpl w:val="7F541D10"/>
    <w:lvl w:ilvl="0" w:tplc="EA44BF9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6F23264"/>
    <w:multiLevelType w:val="hybridMultilevel"/>
    <w:tmpl w:val="87C06140"/>
    <w:lvl w:ilvl="0" w:tplc="719A9946">
      <w:start w:val="1"/>
      <w:numFmt w:val="lowerLetter"/>
      <w:lvlText w:val="(%1)"/>
      <w:lvlJc w:val="left"/>
      <w:pPr>
        <w:ind w:left="465" w:hanging="46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E131E65"/>
    <w:multiLevelType w:val="hybridMultilevel"/>
    <w:tmpl w:val="C2049C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066AB7"/>
    <w:multiLevelType w:val="hybridMultilevel"/>
    <w:tmpl w:val="4F7CD356"/>
    <w:lvl w:ilvl="0" w:tplc="B9A45368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21594A"/>
    <w:multiLevelType w:val="hybridMultilevel"/>
    <w:tmpl w:val="EA206D04"/>
    <w:lvl w:ilvl="0" w:tplc="8ED643FE">
      <w:start w:val="1"/>
      <w:numFmt w:val="lowerLetter"/>
      <w:lvlText w:val="%1)"/>
      <w:lvlJc w:val="left"/>
      <w:pPr>
        <w:ind w:left="43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55" w:hanging="360"/>
      </w:pPr>
    </w:lvl>
    <w:lvl w:ilvl="2" w:tplc="0409001B">
      <w:start w:val="1"/>
      <w:numFmt w:val="lowerRoman"/>
      <w:lvlText w:val="%3."/>
      <w:lvlJc w:val="right"/>
      <w:pPr>
        <w:ind w:left="1875" w:hanging="180"/>
      </w:pPr>
    </w:lvl>
    <w:lvl w:ilvl="3" w:tplc="0409000F">
      <w:start w:val="1"/>
      <w:numFmt w:val="decimal"/>
      <w:lvlText w:val="%4."/>
      <w:lvlJc w:val="left"/>
      <w:pPr>
        <w:ind w:left="2595" w:hanging="360"/>
      </w:pPr>
    </w:lvl>
    <w:lvl w:ilvl="4" w:tplc="04090019">
      <w:start w:val="1"/>
      <w:numFmt w:val="lowerLetter"/>
      <w:lvlText w:val="%5."/>
      <w:lvlJc w:val="left"/>
      <w:pPr>
        <w:ind w:left="3315" w:hanging="360"/>
      </w:pPr>
    </w:lvl>
    <w:lvl w:ilvl="5" w:tplc="0409001B">
      <w:start w:val="1"/>
      <w:numFmt w:val="lowerRoman"/>
      <w:lvlText w:val="%6."/>
      <w:lvlJc w:val="right"/>
      <w:pPr>
        <w:ind w:left="4035" w:hanging="180"/>
      </w:pPr>
    </w:lvl>
    <w:lvl w:ilvl="6" w:tplc="0409000F">
      <w:start w:val="1"/>
      <w:numFmt w:val="decimal"/>
      <w:lvlText w:val="%7."/>
      <w:lvlJc w:val="left"/>
      <w:pPr>
        <w:ind w:left="4755" w:hanging="360"/>
      </w:pPr>
    </w:lvl>
    <w:lvl w:ilvl="7" w:tplc="04090019">
      <w:start w:val="1"/>
      <w:numFmt w:val="lowerLetter"/>
      <w:lvlText w:val="%8."/>
      <w:lvlJc w:val="left"/>
      <w:pPr>
        <w:ind w:left="5475" w:hanging="360"/>
      </w:pPr>
    </w:lvl>
    <w:lvl w:ilvl="8" w:tplc="0409001B">
      <w:start w:val="1"/>
      <w:numFmt w:val="lowerRoman"/>
      <w:lvlText w:val="%9."/>
      <w:lvlJc w:val="right"/>
      <w:pPr>
        <w:ind w:left="6195" w:hanging="180"/>
      </w:pPr>
    </w:lvl>
  </w:abstractNum>
  <w:abstractNum w:abstractNumId="8">
    <w:nsid w:val="4CFF233B"/>
    <w:multiLevelType w:val="hybridMultilevel"/>
    <w:tmpl w:val="4E58F5C6"/>
    <w:lvl w:ilvl="0" w:tplc="76C8436E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C225BE"/>
    <w:multiLevelType w:val="hybridMultilevel"/>
    <w:tmpl w:val="CC8CA22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BC14B5"/>
    <w:multiLevelType w:val="hybridMultilevel"/>
    <w:tmpl w:val="9E802D8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9D3947"/>
    <w:multiLevelType w:val="hybridMultilevel"/>
    <w:tmpl w:val="E25C9A6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067773"/>
    <w:multiLevelType w:val="hybridMultilevel"/>
    <w:tmpl w:val="DF92782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4E442E"/>
    <w:multiLevelType w:val="hybridMultilevel"/>
    <w:tmpl w:val="1B7A56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0A13F0"/>
    <w:multiLevelType w:val="hybridMultilevel"/>
    <w:tmpl w:val="B97C6A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A60CC3"/>
    <w:multiLevelType w:val="hybridMultilevel"/>
    <w:tmpl w:val="145C74F0"/>
    <w:lvl w:ilvl="0" w:tplc="367A5C5E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0528DA"/>
    <w:multiLevelType w:val="hybridMultilevel"/>
    <w:tmpl w:val="746E1A24"/>
    <w:lvl w:ilvl="0" w:tplc="6BFE75B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6"/>
  </w:num>
  <w:num w:numId="5">
    <w:abstractNumId w:val="1"/>
  </w:num>
  <w:num w:numId="6">
    <w:abstractNumId w:val="0"/>
  </w:num>
  <w:num w:numId="7">
    <w:abstractNumId w:val="16"/>
  </w:num>
  <w:num w:numId="8">
    <w:abstractNumId w:val="11"/>
  </w:num>
  <w:num w:numId="9">
    <w:abstractNumId w:val="12"/>
  </w:num>
  <w:num w:numId="10">
    <w:abstractNumId w:val="8"/>
  </w:num>
  <w:num w:numId="11">
    <w:abstractNumId w:val="14"/>
  </w:num>
  <w:num w:numId="12">
    <w:abstractNumId w:val="3"/>
  </w:num>
  <w:num w:numId="13">
    <w:abstractNumId w:val="9"/>
  </w:num>
  <w:num w:numId="14">
    <w:abstractNumId w:val="15"/>
  </w:num>
  <w:num w:numId="15">
    <w:abstractNumId w:val="10"/>
  </w:num>
  <w:num w:numId="16">
    <w:abstractNumId w:val="5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3008B"/>
    <w:rsid w:val="00015CE6"/>
    <w:rsid w:val="000302EE"/>
    <w:rsid w:val="00061D59"/>
    <w:rsid w:val="00093CE3"/>
    <w:rsid w:val="00117D94"/>
    <w:rsid w:val="0012763A"/>
    <w:rsid w:val="001911BF"/>
    <w:rsid w:val="001B5DE0"/>
    <w:rsid w:val="002669B8"/>
    <w:rsid w:val="00280144"/>
    <w:rsid w:val="00280AEB"/>
    <w:rsid w:val="00284245"/>
    <w:rsid w:val="002C014E"/>
    <w:rsid w:val="002E2EE1"/>
    <w:rsid w:val="002F0785"/>
    <w:rsid w:val="00333131"/>
    <w:rsid w:val="003D412E"/>
    <w:rsid w:val="003D58C6"/>
    <w:rsid w:val="003E187D"/>
    <w:rsid w:val="00462EF0"/>
    <w:rsid w:val="00596F29"/>
    <w:rsid w:val="006C2466"/>
    <w:rsid w:val="007A4B70"/>
    <w:rsid w:val="007D466B"/>
    <w:rsid w:val="007D7AB2"/>
    <w:rsid w:val="0083008B"/>
    <w:rsid w:val="008A5FA1"/>
    <w:rsid w:val="00991C7D"/>
    <w:rsid w:val="009A169D"/>
    <w:rsid w:val="009B58CE"/>
    <w:rsid w:val="00A31E72"/>
    <w:rsid w:val="00AC67C1"/>
    <w:rsid w:val="00B51447"/>
    <w:rsid w:val="00B525DA"/>
    <w:rsid w:val="00B82626"/>
    <w:rsid w:val="00B93914"/>
    <w:rsid w:val="00BB3397"/>
    <w:rsid w:val="00BC100D"/>
    <w:rsid w:val="00BE65C4"/>
    <w:rsid w:val="00C92D88"/>
    <w:rsid w:val="00CF69F1"/>
    <w:rsid w:val="00D038AD"/>
    <w:rsid w:val="00D3566B"/>
    <w:rsid w:val="00DD6C78"/>
    <w:rsid w:val="00E35B63"/>
    <w:rsid w:val="00E35CD2"/>
    <w:rsid w:val="00E46DFD"/>
    <w:rsid w:val="00E54C2F"/>
    <w:rsid w:val="00E90516"/>
    <w:rsid w:val="00F138C5"/>
    <w:rsid w:val="00FF6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C2F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E65C4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uiPriority w:val="99"/>
    <w:rsid w:val="00BE65C4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autoRedefine/>
    <w:uiPriority w:val="99"/>
    <w:rsid w:val="00BE65C4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table" w:customStyle="1" w:styleId="TableGrid2">
    <w:name w:val="Table Grid2"/>
    <w:uiPriority w:val="99"/>
    <w:rsid w:val="00284245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uiPriority w:val="99"/>
    <w:rsid w:val="002C014E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2C0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14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12763A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88</TotalTime>
  <Pages>3</Pages>
  <Words>289</Words>
  <Characters>1649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BACHKHOA</dc:creator>
  <cp:keywords/>
  <dc:description/>
  <cp:lastModifiedBy>User</cp:lastModifiedBy>
  <cp:revision>19</cp:revision>
  <cp:lastPrinted>2017-04-24T07:27:00Z</cp:lastPrinted>
  <dcterms:created xsi:type="dcterms:W3CDTF">2017-04-10T12:52:00Z</dcterms:created>
  <dcterms:modified xsi:type="dcterms:W3CDTF">2017-04-24T07:27:00Z</dcterms:modified>
</cp:coreProperties>
</file>