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97B" w:rsidRPr="00E17366" w:rsidRDefault="006C797B" w:rsidP="006C797B">
      <w:pPr>
        <w:tabs>
          <w:tab w:val="left" w:pos="7815"/>
        </w:tabs>
        <w:jc w:val="center"/>
        <w:rPr>
          <w:rFonts w:ascii="Times New Roman" w:hAnsi="Times New Roman"/>
          <w:b/>
          <w:color w:val="FF0000"/>
          <w:sz w:val="28"/>
          <w:szCs w:val="28"/>
        </w:rPr>
      </w:pPr>
      <w:r w:rsidRPr="00E17366">
        <w:rPr>
          <w:rFonts w:ascii="Times New Roman" w:hAnsi="Times New Roman"/>
          <w:b/>
          <w:color w:val="FF0000"/>
          <w:sz w:val="28"/>
          <w:szCs w:val="28"/>
        </w:rPr>
        <w:t>LUYỆN ĐỀ ĐOC-HIỂU THƠ HIỆN ĐẠI</w:t>
      </w:r>
    </w:p>
    <w:p w:rsidR="00C8760C" w:rsidRPr="00E17366" w:rsidRDefault="00C8760C" w:rsidP="006C797B">
      <w:pPr>
        <w:tabs>
          <w:tab w:val="left" w:pos="7815"/>
        </w:tabs>
        <w:jc w:val="center"/>
        <w:rPr>
          <w:rFonts w:ascii="Times New Roman" w:hAnsi="Times New Roman"/>
          <w:b/>
          <w:color w:val="FF0000"/>
          <w:sz w:val="28"/>
          <w:szCs w:val="28"/>
        </w:rPr>
      </w:pPr>
      <w:r w:rsidRPr="00E17366">
        <w:rPr>
          <w:rFonts w:ascii="Times New Roman" w:hAnsi="Times New Roman"/>
          <w:b/>
          <w:color w:val="FF0000"/>
          <w:sz w:val="28"/>
          <w:szCs w:val="28"/>
        </w:rPr>
        <w:t>ĐỒNG CHÍ (Chính Hữu)</w:t>
      </w:r>
    </w:p>
    <w:p w:rsidR="00C8760C" w:rsidRPr="00E17366" w:rsidRDefault="00C8760C" w:rsidP="00C8760C">
      <w:pPr>
        <w:jc w:val="both"/>
        <w:rPr>
          <w:rFonts w:ascii="Times New Roman" w:hAnsi="Times New Roman"/>
          <w:b/>
          <w:bCs/>
          <w:sz w:val="28"/>
          <w:szCs w:val="28"/>
        </w:rPr>
      </w:pPr>
      <w:r w:rsidRPr="00E17366">
        <w:rPr>
          <w:rFonts w:ascii="Times New Roman" w:hAnsi="Times New Roman"/>
          <w:b/>
          <w:bCs/>
          <w:color w:val="FF0000"/>
          <w:sz w:val="28"/>
          <w:szCs w:val="28"/>
          <w:u w:val="single"/>
        </w:rPr>
        <w:t>ĐỀ 1:</w:t>
      </w:r>
      <w:r w:rsidRPr="00E17366">
        <w:rPr>
          <w:rFonts w:ascii="Times New Roman" w:hAnsi="Times New Roman"/>
          <w:b/>
          <w:bCs/>
          <w:color w:val="FF0000"/>
          <w:sz w:val="28"/>
          <w:szCs w:val="28"/>
        </w:rPr>
        <w:t xml:space="preserve"> </w:t>
      </w:r>
      <w:r w:rsidRPr="00E17366">
        <w:rPr>
          <w:rFonts w:ascii="Times New Roman" w:hAnsi="Times New Roman"/>
          <w:b/>
          <w:bCs/>
          <w:sz w:val="28"/>
          <w:szCs w:val="28"/>
        </w:rPr>
        <w:t>Cho đoạn thơ sau:</w:t>
      </w:r>
    </w:p>
    <w:p w:rsidR="00C8760C" w:rsidRPr="00E17366" w:rsidRDefault="00C8760C" w:rsidP="00C8760C">
      <w:pPr>
        <w:ind w:firstLine="2880"/>
        <w:jc w:val="both"/>
        <w:rPr>
          <w:rFonts w:ascii="Times New Roman" w:hAnsi="Times New Roman"/>
          <w:i/>
          <w:iCs/>
          <w:sz w:val="28"/>
          <w:szCs w:val="28"/>
        </w:rPr>
      </w:pPr>
      <w:r w:rsidRPr="00E17366">
        <w:rPr>
          <w:rFonts w:ascii="Times New Roman" w:hAnsi="Times New Roman"/>
          <w:i/>
          <w:iCs/>
          <w:sz w:val="28"/>
          <w:szCs w:val="28"/>
        </w:rPr>
        <w:t>"Đêm nay rừng hoang sương muối</w:t>
      </w:r>
    </w:p>
    <w:p w:rsidR="00C8760C" w:rsidRPr="00E17366" w:rsidRDefault="00C8760C" w:rsidP="00C8760C">
      <w:pPr>
        <w:ind w:firstLine="2880"/>
        <w:jc w:val="both"/>
        <w:rPr>
          <w:rFonts w:ascii="Times New Roman" w:hAnsi="Times New Roman"/>
          <w:i/>
          <w:iCs/>
          <w:sz w:val="28"/>
          <w:szCs w:val="28"/>
        </w:rPr>
      </w:pPr>
      <w:r w:rsidRPr="00E17366">
        <w:rPr>
          <w:rFonts w:ascii="Times New Roman" w:hAnsi="Times New Roman"/>
          <w:i/>
          <w:iCs/>
          <w:sz w:val="28"/>
          <w:szCs w:val="28"/>
        </w:rPr>
        <w:t>Đứng cạnh bên nhau chờ giặc tới</w:t>
      </w:r>
    </w:p>
    <w:p w:rsidR="00C8760C" w:rsidRPr="00E17366" w:rsidRDefault="00C8760C" w:rsidP="00C8760C">
      <w:pPr>
        <w:ind w:firstLine="2880"/>
        <w:jc w:val="both"/>
        <w:rPr>
          <w:rFonts w:ascii="Times New Roman" w:hAnsi="Times New Roman"/>
          <w:i/>
          <w:iCs/>
          <w:sz w:val="28"/>
          <w:szCs w:val="28"/>
        </w:rPr>
      </w:pPr>
      <w:r w:rsidRPr="00E17366">
        <w:rPr>
          <w:rFonts w:ascii="Times New Roman" w:hAnsi="Times New Roman"/>
          <w:i/>
          <w:iCs/>
          <w:sz w:val="28"/>
          <w:szCs w:val="28"/>
        </w:rPr>
        <w:t xml:space="preserve"> Đầu súng trăng treo.”</w:t>
      </w:r>
    </w:p>
    <w:p w:rsidR="00C8760C" w:rsidRPr="00E17366" w:rsidRDefault="00C8760C" w:rsidP="00C8760C">
      <w:pPr>
        <w:jc w:val="right"/>
        <w:rPr>
          <w:rFonts w:ascii="Times New Roman" w:hAnsi="Times New Roman"/>
          <w:sz w:val="28"/>
          <w:szCs w:val="28"/>
        </w:rPr>
      </w:pPr>
      <w:r w:rsidRPr="00E17366">
        <w:rPr>
          <w:rFonts w:ascii="Times New Roman" w:hAnsi="Times New Roman"/>
          <w:sz w:val="28"/>
          <w:szCs w:val="28"/>
        </w:rPr>
        <w:t>(Theo SGK Ngữ Văn 9, tập I, NXB Giáo dục Việt Nam)</w:t>
      </w:r>
    </w:p>
    <w:p w:rsidR="00C8760C" w:rsidRPr="00E17366" w:rsidRDefault="00C8760C" w:rsidP="00C8760C">
      <w:pPr>
        <w:jc w:val="both"/>
        <w:rPr>
          <w:rFonts w:ascii="Times New Roman" w:hAnsi="Times New Roman"/>
          <w:b/>
          <w:bCs/>
          <w:sz w:val="28"/>
          <w:szCs w:val="28"/>
        </w:rPr>
      </w:pPr>
      <w:r w:rsidRPr="00E17366">
        <w:rPr>
          <w:rFonts w:ascii="Times New Roman" w:hAnsi="Times New Roman"/>
          <w:b/>
          <w:bCs/>
          <w:sz w:val="28"/>
          <w:szCs w:val="28"/>
        </w:rPr>
        <w:t>Câu hỏi</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Câu 1. Đoạn thơ trên trích trong văn bản nào? Do ai sáng tác?</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Câu 2. Trình bày hoàn cảnh ra đời của văn bản ấy.</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Câu 3. Trong câu thơ “Đứng cạnh bên nhau chờ giặc tới”, vì sao Chính Hữu lại dùng từ “chờ” mà không dùng từ “đợi”?</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 xml:space="preserve">Câu 4. Hình ảnh “đầu súng trăng treo” cho thấy cảm xúc gì được thể hiện trong bài thơ? Qua đó em hiểu thêm gì về tâm hồn của những người lính trong kháng chiến chống Pháp? </w:t>
      </w:r>
    </w:p>
    <w:p w:rsidR="00E17366" w:rsidRPr="00E17366" w:rsidRDefault="00C8760C" w:rsidP="00C8760C">
      <w:pPr>
        <w:jc w:val="both"/>
        <w:rPr>
          <w:rFonts w:ascii="Times New Roman" w:hAnsi="Times New Roman"/>
          <w:sz w:val="28"/>
          <w:szCs w:val="28"/>
        </w:rPr>
      </w:pPr>
      <w:r w:rsidRPr="00E17366">
        <w:rPr>
          <w:rFonts w:ascii="Times New Roman" w:hAnsi="Times New Roman"/>
          <w:sz w:val="28"/>
          <w:szCs w:val="28"/>
        </w:rPr>
        <w:t xml:space="preserve">Câu 5. Nêu ngắn gọn vẻ đẹp của người lính trong đoạn thơ trên bằng một đoạn văn </w:t>
      </w:r>
      <w:r w:rsidR="00E17366" w:rsidRPr="00E17366">
        <w:rPr>
          <w:rFonts w:ascii="Times New Roman" w:hAnsi="Times New Roman"/>
          <w:sz w:val="28"/>
          <w:szCs w:val="28"/>
        </w:rPr>
        <w:t>diễn dịch khoảng 12 câu</w:t>
      </w:r>
    </w:p>
    <w:p w:rsidR="00C8760C" w:rsidRPr="00E17366" w:rsidRDefault="00C8760C" w:rsidP="00C8760C">
      <w:pPr>
        <w:jc w:val="both"/>
        <w:rPr>
          <w:rFonts w:ascii="Times New Roman" w:hAnsi="Times New Roman"/>
          <w:b/>
          <w:bCs/>
          <w:sz w:val="28"/>
          <w:szCs w:val="28"/>
        </w:rPr>
      </w:pPr>
      <w:r w:rsidRPr="00E17366">
        <w:rPr>
          <w:rFonts w:ascii="Times New Roman" w:hAnsi="Times New Roman"/>
          <w:b/>
          <w:bCs/>
          <w:sz w:val="28"/>
          <w:szCs w:val="28"/>
          <w:highlight w:val="yellow"/>
        </w:rPr>
        <w:t>ĐỀ 2:</w:t>
      </w:r>
      <w:r w:rsidRPr="00E17366">
        <w:rPr>
          <w:rFonts w:ascii="Times New Roman" w:hAnsi="Times New Roman"/>
          <w:b/>
          <w:bCs/>
          <w:sz w:val="28"/>
          <w:szCs w:val="28"/>
        </w:rPr>
        <w:t xml:space="preserve"> </w:t>
      </w:r>
    </w:p>
    <w:p w:rsidR="00C8760C" w:rsidRPr="00E17366" w:rsidRDefault="00C8760C" w:rsidP="00C8760C">
      <w:pPr>
        <w:ind w:firstLine="2160"/>
        <w:jc w:val="both"/>
        <w:rPr>
          <w:rFonts w:ascii="Times New Roman" w:hAnsi="Times New Roman"/>
          <w:i/>
          <w:iCs/>
          <w:sz w:val="28"/>
          <w:szCs w:val="28"/>
        </w:rPr>
      </w:pPr>
      <w:r w:rsidRPr="00E17366">
        <w:rPr>
          <w:rFonts w:ascii="Times New Roman" w:hAnsi="Times New Roman"/>
          <w:i/>
          <w:iCs/>
          <w:sz w:val="28"/>
          <w:szCs w:val="28"/>
        </w:rPr>
        <w:t xml:space="preserve">“Quê hương anh nước mặn đồng chua </w:t>
      </w:r>
    </w:p>
    <w:p w:rsidR="00C8760C" w:rsidRPr="00E17366" w:rsidRDefault="00C8760C" w:rsidP="00C8760C">
      <w:pPr>
        <w:ind w:firstLine="2160"/>
        <w:jc w:val="both"/>
        <w:rPr>
          <w:rFonts w:ascii="Times New Roman" w:hAnsi="Times New Roman"/>
          <w:i/>
          <w:iCs/>
          <w:sz w:val="28"/>
          <w:szCs w:val="28"/>
        </w:rPr>
      </w:pPr>
      <w:r w:rsidRPr="00E17366">
        <w:rPr>
          <w:rFonts w:ascii="Times New Roman" w:hAnsi="Times New Roman"/>
          <w:i/>
          <w:iCs/>
          <w:sz w:val="28"/>
          <w:szCs w:val="28"/>
        </w:rPr>
        <w:t xml:space="preserve">Làng tôi nghèo đất cày lên sỏi đá </w:t>
      </w:r>
    </w:p>
    <w:p w:rsidR="00C8760C" w:rsidRPr="00E17366" w:rsidRDefault="00C8760C" w:rsidP="00C8760C">
      <w:pPr>
        <w:ind w:firstLine="2160"/>
        <w:jc w:val="both"/>
        <w:rPr>
          <w:rFonts w:ascii="Times New Roman" w:hAnsi="Times New Roman"/>
          <w:i/>
          <w:iCs/>
          <w:sz w:val="28"/>
          <w:szCs w:val="28"/>
        </w:rPr>
      </w:pPr>
      <w:r w:rsidRPr="00E17366">
        <w:rPr>
          <w:rFonts w:ascii="Times New Roman" w:hAnsi="Times New Roman"/>
          <w:i/>
          <w:iCs/>
          <w:sz w:val="28"/>
          <w:szCs w:val="28"/>
        </w:rPr>
        <w:t xml:space="preserve">Anh với tôi đôi người xa lạ </w:t>
      </w:r>
    </w:p>
    <w:p w:rsidR="00C8760C" w:rsidRPr="00E17366" w:rsidRDefault="00C8760C" w:rsidP="00C8760C">
      <w:pPr>
        <w:ind w:firstLine="2160"/>
        <w:jc w:val="both"/>
        <w:rPr>
          <w:rFonts w:ascii="Times New Roman" w:hAnsi="Times New Roman"/>
          <w:i/>
          <w:iCs/>
          <w:sz w:val="28"/>
          <w:szCs w:val="28"/>
        </w:rPr>
      </w:pPr>
      <w:r w:rsidRPr="00E17366">
        <w:rPr>
          <w:rFonts w:ascii="Times New Roman" w:hAnsi="Times New Roman"/>
          <w:i/>
          <w:iCs/>
          <w:sz w:val="28"/>
          <w:szCs w:val="28"/>
        </w:rPr>
        <w:t xml:space="preserve">Tự phương trời chẳng hẹn quen nhau. </w:t>
      </w:r>
    </w:p>
    <w:p w:rsidR="00C8760C" w:rsidRPr="00E17366" w:rsidRDefault="00C8760C" w:rsidP="00C8760C">
      <w:pPr>
        <w:ind w:firstLine="2160"/>
        <w:jc w:val="both"/>
        <w:rPr>
          <w:rFonts w:ascii="Times New Roman" w:hAnsi="Times New Roman"/>
          <w:i/>
          <w:iCs/>
          <w:sz w:val="28"/>
          <w:szCs w:val="28"/>
        </w:rPr>
      </w:pPr>
      <w:r w:rsidRPr="00E17366">
        <w:rPr>
          <w:rFonts w:ascii="Times New Roman" w:hAnsi="Times New Roman"/>
          <w:i/>
          <w:iCs/>
          <w:sz w:val="28"/>
          <w:szCs w:val="28"/>
        </w:rPr>
        <w:t xml:space="preserve">Súng bên súng, đầu sát bên đầu </w:t>
      </w:r>
    </w:p>
    <w:p w:rsidR="00C8760C" w:rsidRPr="00E17366" w:rsidRDefault="00C8760C" w:rsidP="00C8760C">
      <w:pPr>
        <w:ind w:firstLine="2160"/>
        <w:jc w:val="both"/>
        <w:rPr>
          <w:rFonts w:ascii="Times New Roman" w:hAnsi="Times New Roman"/>
          <w:i/>
          <w:iCs/>
          <w:sz w:val="28"/>
          <w:szCs w:val="28"/>
        </w:rPr>
      </w:pPr>
      <w:r w:rsidRPr="00E17366">
        <w:rPr>
          <w:rFonts w:ascii="Times New Roman" w:hAnsi="Times New Roman"/>
          <w:i/>
          <w:iCs/>
          <w:sz w:val="28"/>
          <w:szCs w:val="28"/>
        </w:rPr>
        <w:t xml:space="preserve">Đên rét chung chăn thành đôi tri kỷ </w:t>
      </w:r>
    </w:p>
    <w:p w:rsidR="00C8760C" w:rsidRPr="00E17366" w:rsidRDefault="00C8760C" w:rsidP="00C8760C">
      <w:pPr>
        <w:ind w:firstLine="2160"/>
        <w:jc w:val="both"/>
        <w:rPr>
          <w:rFonts w:ascii="Times New Roman" w:hAnsi="Times New Roman"/>
          <w:i/>
          <w:iCs/>
          <w:sz w:val="28"/>
          <w:szCs w:val="28"/>
        </w:rPr>
      </w:pPr>
      <w:r w:rsidRPr="00E17366">
        <w:rPr>
          <w:rFonts w:ascii="Times New Roman" w:hAnsi="Times New Roman"/>
          <w:i/>
          <w:iCs/>
          <w:sz w:val="28"/>
          <w:szCs w:val="28"/>
        </w:rPr>
        <w:t>Đồng chí!”</w:t>
      </w:r>
    </w:p>
    <w:p w:rsidR="00C8760C" w:rsidRPr="00E17366" w:rsidRDefault="00C8760C" w:rsidP="00C8760C">
      <w:pPr>
        <w:jc w:val="right"/>
        <w:rPr>
          <w:rFonts w:ascii="Times New Roman" w:hAnsi="Times New Roman"/>
          <w:sz w:val="28"/>
          <w:szCs w:val="28"/>
        </w:rPr>
      </w:pPr>
      <w:r w:rsidRPr="00E17366">
        <w:rPr>
          <w:rFonts w:ascii="Times New Roman" w:hAnsi="Times New Roman"/>
          <w:sz w:val="28"/>
          <w:szCs w:val="28"/>
        </w:rPr>
        <w:t xml:space="preserve">                    (Chính Hữu, Đồng chí)</w:t>
      </w:r>
    </w:p>
    <w:p w:rsidR="00C8760C" w:rsidRPr="00E17366" w:rsidRDefault="00C8760C" w:rsidP="00C8760C">
      <w:pPr>
        <w:jc w:val="both"/>
        <w:rPr>
          <w:rFonts w:ascii="Times New Roman" w:hAnsi="Times New Roman"/>
          <w:b/>
          <w:bCs/>
          <w:sz w:val="28"/>
          <w:szCs w:val="28"/>
        </w:rPr>
      </w:pPr>
      <w:r w:rsidRPr="00E17366">
        <w:rPr>
          <w:rFonts w:ascii="Times New Roman" w:hAnsi="Times New Roman"/>
          <w:b/>
          <w:bCs/>
          <w:sz w:val="28"/>
          <w:szCs w:val="28"/>
        </w:rPr>
        <w:lastRenderedPageBreak/>
        <w:t>Câu hỏi</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1.</w:t>
      </w:r>
      <w:r w:rsidRPr="00E17366">
        <w:rPr>
          <w:rFonts w:ascii="Times New Roman" w:hAnsi="Times New Roman"/>
          <w:sz w:val="28"/>
          <w:szCs w:val="28"/>
        </w:rPr>
        <w:tab/>
        <w:t>Nêu nội dung chính của đoạn thơ và hoàn cảnh sáng tác bài thơ?</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2.</w:t>
      </w:r>
      <w:r w:rsidRPr="00E17366">
        <w:rPr>
          <w:rFonts w:ascii="Times New Roman" w:hAnsi="Times New Roman"/>
          <w:sz w:val="28"/>
          <w:szCs w:val="28"/>
        </w:rPr>
        <w:tab/>
        <w:t>Ghi lại một câu thành ngữ có trong đoạn thơ trên? Giải thích câu thành ngữ đó?</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3.</w:t>
      </w:r>
      <w:r w:rsidRPr="00E17366">
        <w:rPr>
          <w:rFonts w:ascii="Times New Roman" w:hAnsi="Times New Roman"/>
          <w:sz w:val="28"/>
          <w:szCs w:val="28"/>
        </w:rPr>
        <w:tab/>
        <w:t>Câu thơ  Làng tôi nghèo đất cày lên sỏi đá sử dụng biện pháp tu từ nào? Nêu tác dụng của biện pháp tu từ này?</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4.</w:t>
      </w:r>
      <w:r w:rsidRPr="00E17366">
        <w:rPr>
          <w:rFonts w:ascii="Times New Roman" w:hAnsi="Times New Roman"/>
          <w:sz w:val="28"/>
          <w:szCs w:val="28"/>
        </w:rPr>
        <w:tab/>
        <w:t>Chỉ ra biện pháp tu từ được sử dụng ở câu thơ Súng bên súng, đầu sát bên đầu. Nêu tác dụng của biện pháp tu từ đó?</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5.</w:t>
      </w:r>
      <w:r w:rsidRPr="00E17366">
        <w:rPr>
          <w:rFonts w:ascii="Times New Roman" w:hAnsi="Times New Roman"/>
          <w:sz w:val="28"/>
          <w:szCs w:val="28"/>
        </w:rPr>
        <w:tab/>
        <w:t>Giải thích cụm từ “đôi tri kỉ”. Chép chính xác một câu thơ trong một bài thơ đã học có từ “tri kỉ”. Ghi rõ tên tác giả và tên văn bản. Chỉ ra điểm giống và khác nhau của từ “tri kỉ” trong hai câu thơ đó.</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6.</w:t>
      </w:r>
      <w:r w:rsidRPr="00E17366">
        <w:rPr>
          <w:rFonts w:ascii="Times New Roman" w:hAnsi="Times New Roman"/>
          <w:sz w:val="28"/>
          <w:szCs w:val="28"/>
        </w:rPr>
        <w:tab/>
        <w:t>Chỉ ra cấu trúc song đôi được sử dụng trong đoạn thơ và nêu tác dụng của cấu trúc câu đó đến việc thể hiện nội dung của đoạn?</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7.</w:t>
      </w:r>
      <w:r w:rsidRPr="00E17366">
        <w:rPr>
          <w:rFonts w:ascii="Times New Roman" w:hAnsi="Times New Roman"/>
          <w:sz w:val="28"/>
          <w:szCs w:val="28"/>
        </w:rPr>
        <w:tab/>
        <w:t>Xét theo cấu tạo ngữ pháp, câu thơ cuối đoạn thuộc kiểu câu gì? Nêu ngắn gọn tác dụng của việc sử dụng kiểu câu đó trong văn cảnh.</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8.</w:t>
      </w:r>
      <w:r w:rsidRPr="00E17366">
        <w:rPr>
          <w:rFonts w:ascii="Times New Roman" w:hAnsi="Times New Roman"/>
          <w:sz w:val="28"/>
          <w:szCs w:val="28"/>
        </w:rPr>
        <w:tab/>
        <w:t>Viết một đoạn văn diễn dịch (10 câu) nêu cảm nhận của em về tình đồng chí của những người lính trong thời kì kháng chiến chống Pháp được thể hiện trong đoạ</w:t>
      </w:r>
      <w:r w:rsidR="00E17366" w:rsidRPr="00E17366">
        <w:rPr>
          <w:rFonts w:ascii="Times New Roman" w:hAnsi="Times New Roman"/>
          <w:sz w:val="28"/>
          <w:szCs w:val="28"/>
        </w:rPr>
        <w:t xml:space="preserve">n thơ. </w:t>
      </w:r>
    </w:p>
    <w:p w:rsidR="00C8760C" w:rsidRPr="00E17366" w:rsidRDefault="00C8760C" w:rsidP="00C8760C">
      <w:pPr>
        <w:jc w:val="both"/>
        <w:rPr>
          <w:rFonts w:ascii="Times New Roman" w:hAnsi="Times New Roman"/>
          <w:b/>
          <w:bCs/>
          <w:sz w:val="28"/>
          <w:szCs w:val="28"/>
        </w:rPr>
      </w:pPr>
      <w:r w:rsidRPr="00E17366">
        <w:rPr>
          <w:rFonts w:ascii="Times New Roman" w:hAnsi="Times New Roman"/>
          <w:b/>
          <w:bCs/>
          <w:sz w:val="28"/>
          <w:szCs w:val="28"/>
          <w:highlight w:val="yellow"/>
        </w:rPr>
        <w:t>ĐỀ 3</w:t>
      </w:r>
      <w:r w:rsidRPr="00E17366">
        <w:rPr>
          <w:rFonts w:ascii="Times New Roman" w:hAnsi="Times New Roman"/>
          <w:b/>
          <w:bCs/>
          <w:sz w:val="28"/>
          <w:szCs w:val="28"/>
        </w:rPr>
        <w:t xml:space="preserve">: </w:t>
      </w:r>
    </w:p>
    <w:p w:rsidR="00C8760C" w:rsidRPr="00E17366" w:rsidRDefault="00C8760C" w:rsidP="00C8760C">
      <w:pPr>
        <w:ind w:firstLine="2880"/>
        <w:jc w:val="both"/>
        <w:rPr>
          <w:rFonts w:ascii="Times New Roman" w:hAnsi="Times New Roman"/>
          <w:i/>
          <w:iCs/>
          <w:sz w:val="28"/>
          <w:szCs w:val="28"/>
        </w:rPr>
      </w:pPr>
      <w:r w:rsidRPr="00E17366">
        <w:rPr>
          <w:rFonts w:ascii="Times New Roman" w:hAnsi="Times New Roman"/>
          <w:i/>
          <w:iCs/>
          <w:sz w:val="28"/>
          <w:szCs w:val="28"/>
        </w:rPr>
        <w:t xml:space="preserve">Ruộng nương anh gửi bạn thân cày </w:t>
      </w:r>
    </w:p>
    <w:p w:rsidR="00C8760C" w:rsidRPr="00E17366" w:rsidRDefault="00C8760C" w:rsidP="00C8760C">
      <w:pPr>
        <w:ind w:firstLine="2880"/>
        <w:jc w:val="both"/>
        <w:rPr>
          <w:rFonts w:ascii="Times New Roman" w:hAnsi="Times New Roman"/>
          <w:i/>
          <w:iCs/>
          <w:sz w:val="28"/>
          <w:szCs w:val="28"/>
        </w:rPr>
      </w:pPr>
      <w:r w:rsidRPr="00E17366">
        <w:rPr>
          <w:rFonts w:ascii="Times New Roman" w:hAnsi="Times New Roman"/>
          <w:i/>
          <w:iCs/>
          <w:sz w:val="28"/>
          <w:szCs w:val="28"/>
        </w:rPr>
        <w:t xml:space="preserve">Gian nhà không mặc kệ gió lung lay </w:t>
      </w:r>
    </w:p>
    <w:p w:rsidR="00C8760C" w:rsidRPr="00E17366" w:rsidRDefault="00C8760C" w:rsidP="00C8760C">
      <w:pPr>
        <w:ind w:firstLine="2880"/>
        <w:jc w:val="both"/>
        <w:rPr>
          <w:rFonts w:ascii="Times New Roman" w:hAnsi="Times New Roman"/>
          <w:i/>
          <w:iCs/>
          <w:sz w:val="28"/>
          <w:szCs w:val="28"/>
        </w:rPr>
      </w:pPr>
      <w:r w:rsidRPr="00E17366">
        <w:rPr>
          <w:rFonts w:ascii="Times New Roman" w:hAnsi="Times New Roman"/>
          <w:i/>
          <w:iCs/>
          <w:sz w:val="28"/>
          <w:szCs w:val="28"/>
        </w:rPr>
        <w:t xml:space="preserve">Giếng nước gốc đa nhớ người ra lính. </w:t>
      </w:r>
    </w:p>
    <w:p w:rsidR="00C8760C" w:rsidRPr="00E17366" w:rsidRDefault="00C8760C" w:rsidP="00C8760C">
      <w:pPr>
        <w:ind w:firstLine="2880"/>
        <w:jc w:val="both"/>
        <w:rPr>
          <w:rFonts w:ascii="Times New Roman" w:hAnsi="Times New Roman"/>
          <w:i/>
          <w:iCs/>
          <w:sz w:val="28"/>
          <w:szCs w:val="28"/>
        </w:rPr>
      </w:pPr>
      <w:r w:rsidRPr="00E17366">
        <w:rPr>
          <w:rFonts w:ascii="Times New Roman" w:hAnsi="Times New Roman"/>
          <w:i/>
          <w:iCs/>
          <w:sz w:val="28"/>
          <w:szCs w:val="28"/>
        </w:rPr>
        <w:t xml:space="preserve">Anh với tôi biết từng cơn ớn lạnh, </w:t>
      </w:r>
    </w:p>
    <w:p w:rsidR="00C8760C" w:rsidRPr="00E17366" w:rsidRDefault="00C8760C" w:rsidP="00C8760C">
      <w:pPr>
        <w:ind w:firstLine="2880"/>
        <w:jc w:val="both"/>
        <w:rPr>
          <w:rFonts w:ascii="Times New Roman" w:hAnsi="Times New Roman"/>
          <w:i/>
          <w:iCs/>
          <w:sz w:val="28"/>
          <w:szCs w:val="28"/>
        </w:rPr>
      </w:pPr>
      <w:r w:rsidRPr="00E17366">
        <w:rPr>
          <w:rFonts w:ascii="Times New Roman" w:hAnsi="Times New Roman"/>
          <w:i/>
          <w:iCs/>
          <w:sz w:val="28"/>
          <w:szCs w:val="28"/>
        </w:rPr>
        <w:t xml:space="preserve">Sốt run người, vừng trán ướt mồ hôi. </w:t>
      </w:r>
    </w:p>
    <w:p w:rsidR="00C8760C" w:rsidRPr="00E17366" w:rsidRDefault="00C8760C" w:rsidP="00C8760C">
      <w:pPr>
        <w:ind w:firstLine="2880"/>
        <w:jc w:val="both"/>
        <w:rPr>
          <w:rFonts w:ascii="Times New Roman" w:hAnsi="Times New Roman"/>
          <w:i/>
          <w:iCs/>
          <w:sz w:val="28"/>
          <w:szCs w:val="28"/>
        </w:rPr>
      </w:pPr>
    </w:p>
    <w:p w:rsidR="00C8760C" w:rsidRPr="00E17366" w:rsidRDefault="00C8760C" w:rsidP="00C8760C">
      <w:pPr>
        <w:ind w:firstLine="2880"/>
        <w:jc w:val="both"/>
        <w:rPr>
          <w:rFonts w:ascii="Times New Roman" w:hAnsi="Times New Roman"/>
          <w:i/>
          <w:iCs/>
          <w:sz w:val="28"/>
          <w:szCs w:val="28"/>
        </w:rPr>
      </w:pPr>
      <w:r w:rsidRPr="00E17366">
        <w:rPr>
          <w:rFonts w:ascii="Times New Roman" w:hAnsi="Times New Roman"/>
          <w:i/>
          <w:iCs/>
          <w:sz w:val="28"/>
          <w:szCs w:val="28"/>
        </w:rPr>
        <w:t xml:space="preserve">Áo anh rách vai </w:t>
      </w:r>
    </w:p>
    <w:p w:rsidR="00C8760C" w:rsidRPr="00E17366" w:rsidRDefault="00C8760C" w:rsidP="00C8760C">
      <w:pPr>
        <w:ind w:firstLine="2880"/>
        <w:jc w:val="both"/>
        <w:rPr>
          <w:rFonts w:ascii="Times New Roman" w:hAnsi="Times New Roman"/>
          <w:i/>
          <w:iCs/>
          <w:sz w:val="28"/>
          <w:szCs w:val="28"/>
        </w:rPr>
      </w:pPr>
      <w:r w:rsidRPr="00E17366">
        <w:rPr>
          <w:rFonts w:ascii="Times New Roman" w:hAnsi="Times New Roman"/>
          <w:i/>
          <w:iCs/>
          <w:sz w:val="28"/>
          <w:szCs w:val="28"/>
        </w:rPr>
        <w:t xml:space="preserve">Quần tôi có vài mảnh vá </w:t>
      </w:r>
    </w:p>
    <w:p w:rsidR="00C8760C" w:rsidRPr="00E17366" w:rsidRDefault="00C8760C" w:rsidP="00C8760C">
      <w:pPr>
        <w:ind w:firstLine="2880"/>
        <w:jc w:val="both"/>
        <w:rPr>
          <w:rFonts w:ascii="Times New Roman" w:hAnsi="Times New Roman"/>
          <w:i/>
          <w:iCs/>
          <w:sz w:val="28"/>
          <w:szCs w:val="28"/>
        </w:rPr>
      </w:pPr>
      <w:r w:rsidRPr="00E17366">
        <w:rPr>
          <w:rFonts w:ascii="Times New Roman" w:hAnsi="Times New Roman"/>
          <w:i/>
          <w:iCs/>
          <w:sz w:val="28"/>
          <w:szCs w:val="28"/>
        </w:rPr>
        <w:t xml:space="preserve">Miệng cười buốt giá </w:t>
      </w:r>
    </w:p>
    <w:p w:rsidR="00C8760C" w:rsidRPr="00E17366" w:rsidRDefault="00C8760C" w:rsidP="00C8760C">
      <w:pPr>
        <w:ind w:firstLine="2880"/>
        <w:jc w:val="both"/>
        <w:rPr>
          <w:rFonts w:ascii="Times New Roman" w:hAnsi="Times New Roman"/>
          <w:i/>
          <w:iCs/>
          <w:sz w:val="28"/>
          <w:szCs w:val="28"/>
        </w:rPr>
      </w:pPr>
      <w:r w:rsidRPr="00E17366">
        <w:rPr>
          <w:rFonts w:ascii="Times New Roman" w:hAnsi="Times New Roman"/>
          <w:i/>
          <w:iCs/>
          <w:sz w:val="28"/>
          <w:szCs w:val="28"/>
        </w:rPr>
        <w:t xml:space="preserve">Chân không giày </w:t>
      </w:r>
    </w:p>
    <w:p w:rsidR="00C8760C" w:rsidRPr="00E17366" w:rsidRDefault="00C8760C" w:rsidP="00C8760C">
      <w:pPr>
        <w:ind w:firstLine="2880"/>
        <w:jc w:val="both"/>
        <w:rPr>
          <w:rFonts w:ascii="Times New Roman" w:hAnsi="Times New Roman"/>
          <w:i/>
          <w:iCs/>
          <w:sz w:val="28"/>
          <w:szCs w:val="28"/>
        </w:rPr>
      </w:pPr>
      <w:r w:rsidRPr="00E17366">
        <w:rPr>
          <w:rFonts w:ascii="Times New Roman" w:hAnsi="Times New Roman"/>
          <w:i/>
          <w:iCs/>
          <w:sz w:val="28"/>
          <w:szCs w:val="28"/>
        </w:rPr>
        <w:t xml:space="preserve">Thương nhau tay nắm lấy bàn tay! </w:t>
      </w:r>
    </w:p>
    <w:p w:rsidR="00C8760C" w:rsidRPr="00E17366" w:rsidRDefault="00C8760C" w:rsidP="00C8760C">
      <w:pPr>
        <w:jc w:val="both"/>
        <w:rPr>
          <w:rFonts w:ascii="Times New Roman" w:hAnsi="Times New Roman"/>
          <w:b/>
          <w:bCs/>
          <w:sz w:val="28"/>
          <w:szCs w:val="28"/>
        </w:rPr>
      </w:pPr>
      <w:r w:rsidRPr="00E17366">
        <w:rPr>
          <w:rFonts w:ascii="Times New Roman" w:hAnsi="Times New Roman"/>
          <w:b/>
          <w:bCs/>
          <w:sz w:val="28"/>
          <w:szCs w:val="28"/>
        </w:rPr>
        <w:t>CÂU HỎI</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1. Từ “mặc kệ” trong câu thơ Gian nhà không mặc kệ gió lung lay có nghĩa là gì? Qua đó em hiểu gì về những người lính?</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 xml:space="preserve"> 2. Chỉ ra và nêu tác dụng của các biện pháp tu từ được sử dụng trong câu thơ Giếng nước gốc đa nhớ người ra lính.</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3. Thông qua hình ảnh “miệng cười buốt giá”, “ sốt run người”, “áo rách vai” và cho em hiểu điều gì về cuộc sống của những người lính?</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4.Trong đoạn thơ trên, Chính Hữu viết: Áo anh rách vai ……….Chân không giày. Ở bài thơ “Nhớ” (sáng tác cùng thời kì với bài Đồng chí), Hồng Nguyên viết: Áo vải chân không – Đi lùng giặc đánh”. Hãy cho biết những câu thơ ấy phản ánh hiện thực nào của cuộc chiến?</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5. Nêu cảm nhận của em về câu thơ “Thương nhau tay nắm lấy bàn tay!” ?</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6. Đoạn thơ trên cho thấy vẻ đẹp nào của những người lính trong thời kì đầu kháng chiến chống Pháp?</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7. Theo em, vì sao tác giả đặt tên cho bài thơ về tình đồng đội của những người lính là “Đồng chí”?</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8. Viết đoạn văn ngắn theo phương pháp diễn dịch phân tích biểu tượng cao đẹp nhất của tình đồng chí thông qua 3 câu thơ cuối bài.</w:t>
      </w:r>
    </w:p>
    <w:p w:rsidR="00C8760C" w:rsidRPr="00E17366" w:rsidRDefault="00C8760C" w:rsidP="00C8760C">
      <w:pPr>
        <w:jc w:val="both"/>
        <w:rPr>
          <w:rFonts w:ascii="Times New Roman" w:hAnsi="Times New Roman"/>
          <w:b/>
          <w:bCs/>
          <w:sz w:val="28"/>
          <w:szCs w:val="28"/>
        </w:rPr>
      </w:pPr>
      <w:r w:rsidRPr="00E17366">
        <w:rPr>
          <w:rFonts w:ascii="Times New Roman" w:hAnsi="Times New Roman"/>
          <w:b/>
          <w:bCs/>
          <w:sz w:val="28"/>
          <w:szCs w:val="28"/>
          <w:highlight w:val="yellow"/>
        </w:rPr>
        <w:t>ĐỀ 4:</w:t>
      </w:r>
      <w:r w:rsidRPr="00E17366">
        <w:rPr>
          <w:rFonts w:ascii="Times New Roman" w:hAnsi="Times New Roman"/>
          <w:b/>
          <w:bCs/>
          <w:sz w:val="28"/>
          <w:szCs w:val="28"/>
        </w:rPr>
        <w:t xml:space="preserve"> Cho đoạn thơ:</w:t>
      </w:r>
    </w:p>
    <w:p w:rsidR="00C8760C" w:rsidRPr="00E17366" w:rsidRDefault="00C8760C" w:rsidP="00C8760C">
      <w:pPr>
        <w:ind w:firstLine="2880"/>
        <w:jc w:val="both"/>
        <w:rPr>
          <w:rFonts w:ascii="Times New Roman" w:hAnsi="Times New Roman"/>
          <w:i/>
          <w:iCs/>
          <w:sz w:val="28"/>
          <w:szCs w:val="28"/>
        </w:rPr>
      </w:pPr>
      <w:r w:rsidRPr="00E17366">
        <w:rPr>
          <w:rFonts w:ascii="Times New Roman" w:hAnsi="Times New Roman"/>
          <w:i/>
          <w:iCs/>
          <w:sz w:val="28"/>
          <w:szCs w:val="28"/>
        </w:rPr>
        <w:t>Quê hương anh nước mặn, đồng chua</w:t>
      </w:r>
    </w:p>
    <w:p w:rsidR="00C8760C" w:rsidRPr="00E17366" w:rsidRDefault="00C8760C" w:rsidP="00C8760C">
      <w:pPr>
        <w:ind w:firstLine="2880"/>
        <w:jc w:val="both"/>
        <w:rPr>
          <w:rFonts w:ascii="Times New Roman" w:hAnsi="Times New Roman"/>
          <w:i/>
          <w:iCs/>
          <w:sz w:val="28"/>
          <w:szCs w:val="28"/>
        </w:rPr>
      </w:pPr>
      <w:r w:rsidRPr="00E17366">
        <w:rPr>
          <w:rFonts w:ascii="Times New Roman" w:hAnsi="Times New Roman"/>
          <w:i/>
          <w:iCs/>
          <w:sz w:val="28"/>
          <w:szCs w:val="28"/>
        </w:rPr>
        <w:t>Làng tôi nghèo đất cày lên sỏi đá.</w:t>
      </w:r>
    </w:p>
    <w:p w:rsidR="00C8760C" w:rsidRPr="00E17366" w:rsidRDefault="00C8760C" w:rsidP="00C8760C">
      <w:pPr>
        <w:ind w:firstLine="2880"/>
        <w:jc w:val="both"/>
        <w:rPr>
          <w:rFonts w:ascii="Times New Roman" w:hAnsi="Times New Roman"/>
          <w:i/>
          <w:iCs/>
          <w:sz w:val="28"/>
          <w:szCs w:val="28"/>
        </w:rPr>
      </w:pPr>
      <w:r w:rsidRPr="00E17366">
        <w:rPr>
          <w:rFonts w:ascii="Times New Roman" w:hAnsi="Times New Roman"/>
          <w:i/>
          <w:iCs/>
          <w:sz w:val="28"/>
          <w:szCs w:val="28"/>
        </w:rPr>
        <w:t>Anh với tôi hai người xa lạ</w:t>
      </w:r>
    </w:p>
    <w:p w:rsidR="00C8760C" w:rsidRPr="00E17366" w:rsidRDefault="00C8760C" w:rsidP="00C8760C">
      <w:pPr>
        <w:ind w:firstLine="2880"/>
        <w:jc w:val="both"/>
        <w:rPr>
          <w:rFonts w:ascii="Times New Roman" w:hAnsi="Times New Roman"/>
          <w:i/>
          <w:iCs/>
          <w:sz w:val="28"/>
          <w:szCs w:val="28"/>
        </w:rPr>
      </w:pPr>
      <w:r w:rsidRPr="00E17366">
        <w:rPr>
          <w:rFonts w:ascii="Times New Roman" w:hAnsi="Times New Roman"/>
          <w:i/>
          <w:iCs/>
          <w:sz w:val="28"/>
          <w:szCs w:val="28"/>
        </w:rPr>
        <w:t>Tự phương trời chẳng hẹn quen nhau,</w:t>
      </w:r>
    </w:p>
    <w:p w:rsidR="00C8760C" w:rsidRPr="00E17366" w:rsidRDefault="00C8760C" w:rsidP="00C8760C">
      <w:pPr>
        <w:ind w:firstLine="2880"/>
        <w:jc w:val="both"/>
        <w:rPr>
          <w:rFonts w:ascii="Times New Roman" w:hAnsi="Times New Roman"/>
          <w:i/>
          <w:iCs/>
          <w:sz w:val="28"/>
          <w:szCs w:val="28"/>
        </w:rPr>
      </w:pPr>
      <w:r w:rsidRPr="00E17366">
        <w:rPr>
          <w:rFonts w:ascii="Times New Roman" w:hAnsi="Times New Roman"/>
          <w:i/>
          <w:iCs/>
          <w:sz w:val="28"/>
          <w:szCs w:val="28"/>
        </w:rPr>
        <w:t>Súng bên súng, đầu sát bên đầu</w:t>
      </w:r>
    </w:p>
    <w:p w:rsidR="00C8760C" w:rsidRPr="00E17366" w:rsidRDefault="00C8760C" w:rsidP="00C8760C">
      <w:pPr>
        <w:ind w:firstLine="2880"/>
        <w:jc w:val="both"/>
        <w:rPr>
          <w:rFonts w:ascii="Times New Roman" w:hAnsi="Times New Roman"/>
          <w:i/>
          <w:iCs/>
          <w:sz w:val="28"/>
          <w:szCs w:val="28"/>
        </w:rPr>
      </w:pPr>
      <w:r w:rsidRPr="00E17366">
        <w:rPr>
          <w:rFonts w:ascii="Times New Roman" w:hAnsi="Times New Roman"/>
          <w:i/>
          <w:iCs/>
          <w:sz w:val="28"/>
          <w:szCs w:val="28"/>
        </w:rPr>
        <w:t>Đêm rét chung chăn thành đôi tri kỉ.</w:t>
      </w:r>
    </w:p>
    <w:p w:rsidR="00C8760C" w:rsidRPr="00E17366" w:rsidRDefault="00C8760C" w:rsidP="00C8760C">
      <w:pPr>
        <w:ind w:firstLine="2880"/>
        <w:jc w:val="both"/>
        <w:rPr>
          <w:rFonts w:ascii="Times New Roman" w:hAnsi="Times New Roman"/>
          <w:i/>
          <w:iCs/>
          <w:sz w:val="28"/>
          <w:szCs w:val="28"/>
        </w:rPr>
      </w:pPr>
      <w:r w:rsidRPr="00E17366">
        <w:rPr>
          <w:rFonts w:ascii="Times New Roman" w:hAnsi="Times New Roman"/>
          <w:i/>
          <w:iCs/>
          <w:sz w:val="28"/>
          <w:szCs w:val="28"/>
        </w:rPr>
        <w:t>Đồng chí!</w:t>
      </w:r>
    </w:p>
    <w:p w:rsidR="00C8760C" w:rsidRPr="00E17366" w:rsidRDefault="00C8760C" w:rsidP="00C8760C">
      <w:pPr>
        <w:jc w:val="right"/>
        <w:rPr>
          <w:rFonts w:ascii="Times New Roman" w:hAnsi="Times New Roman"/>
          <w:sz w:val="28"/>
          <w:szCs w:val="28"/>
        </w:rPr>
      </w:pPr>
      <w:r w:rsidRPr="00E17366">
        <w:rPr>
          <w:rFonts w:ascii="Times New Roman" w:hAnsi="Times New Roman"/>
          <w:sz w:val="28"/>
          <w:szCs w:val="28"/>
        </w:rPr>
        <w:t xml:space="preserve">                         (“Đồng chí”, Chính Hữu)</w:t>
      </w:r>
    </w:p>
    <w:p w:rsidR="00C8760C" w:rsidRPr="00E17366" w:rsidRDefault="00C8760C" w:rsidP="00C8760C">
      <w:pPr>
        <w:jc w:val="both"/>
        <w:rPr>
          <w:rFonts w:ascii="Times New Roman" w:hAnsi="Times New Roman"/>
          <w:b/>
          <w:bCs/>
          <w:sz w:val="28"/>
          <w:szCs w:val="28"/>
        </w:rPr>
      </w:pPr>
      <w:r w:rsidRPr="00E17366">
        <w:rPr>
          <w:rFonts w:ascii="Times New Roman" w:hAnsi="Times New Roman"/>
          <w:b/>
          <w:bCs/>
          <w:sz w:val="28"/>
          <w:szCs w:val="28"/>
        </w:rPr>
        <w:t>Câu hỏi</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a, Trong những câu thơ trên có một từ bị chép sai. Đó là từ nào? Hãy chép lại chính xác câu thơ đó. Việc chép sai từ như vậy ảnh hưởng đến giá trị biểu cảm của câu thơ như thế nào?</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b. Câu thứ sáu trong đoạn thơ trên có từ tri kỉ. Một bài thơ đã học trong chương trình Ngữ văn lớp 9 cũng có câu thơ dùng từ tri kỉ. Đó là câu thơ nào ? Thuộc bài thơ nào? Về ý nghĩa và cách dùng từ tri kỉ trong hai câu thơ đó có điểm gì giống nhau, khác nhau ?</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c. Xét về cấu tạo và mục đích nói, câu thơ "Đồng chí!" lần lượt thuộc các kiểu câu gì? câu thơ này có gì đặc biệt? Nêu ngắn gọn tác dụng của việc sử dụng kiểu câu đó trong văn cảnh?</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 xml:space="preserve">d. chọn 1 trong 2 ý sau: </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1. Câu thơ thứ bảy trong đoạn thơ trên là một câu đặc biệt. Hãy viết đoạn văn khoảng 8 câu phân tích nét đặc sắc của câu thơ đó.</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2 . Viết đoạn văn khoảng 12 dòng theo cách diễn dịch. Phân tích đoạn thơ trên để thấy được cơ sở bền chặt  hình thành tình đồng chí (trong đó có sử dụng câu ghép).</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Chép lại và phân tích cấu tạo ngữ pháp củ</w:t>
      </w:r>
      <w:r w:rsidR="00E17366" w:rsidRPr="00E17366">
        <w:rPr>
          <w:rFonts w:ascii="Times New Roman" w:hAnsi="Times New Roman"/>
          <w:sz w:val="28"/>
          <w:szCs w:val="28"/>
        </w:rPr>
        <w:t>a câu ghép.</w:t>
      </w:r>
    </w:p>
    <w:p w:rsidR="00E17366" w:rsidRPr="00E17366" w:rsidRDefault="00E17366" w:rsidP="00E17366">
      <w:pPr>
        <w:spacing w:after="0" w:line="288" w:lineRule="auto"/>
        <w:jc w:val="both"/>
        <w:rPr>
          <w:rFonts w:ascii="Times New Roman" w:eastAsia="Times New Roman" w:hAnsi="Times New Roman"/>
          <w:sz w:val="28"/>
          <w:szCs w:val="28"/>
        </w:rPr>
      </w:pPr>
      <w:r>
        <w:rPr>
          <w:rFonts w:ascii="Times New Roman" w:eastAsia="Times New Roman" w:hAnsi="Times New Roman"/>
          <w:b/>
          <w:color w:val="FF0000"/>
          <w:sz w:val="28"/>
          <w:szCs w:val="28"/>
        </w:rPr>
        <w:t>ĐỀ 5</w:t>
      </w:r>
      <w:r w:rsidRPr="00E17366">
        <w:rPr>
          <w:rFonts w:ascii="Times New Roman" w:eastAsia="Times New Roman" w:hAnsi="Times New Roman"/>
          <w:b/>
          <w:color w:val="FF0000"/>
          <w:sz w:val="28"/>
          <w:szCs w:val="28"/>
        </w:rPr>
        <w:t>:</w:t>
      </w:r>
      <w:r w:rsidRPr="00E17366">
        <w:rPr>
          <w:rFonts w:ascii="Times New Roman" w:eastAsia="Times New Roman" w:hAnsi="Times New Roman"/>
          <w:color w:val="FF0000"/>
          <w:sz w:val="28"/>
          <w:szCs w:val="28"/>
        </w:rPr>
        <w:t xml:space="preserve"> </w:t>
      </w:r>
      <w:r w:rsidRPr="00E17366">
        <w:rPr>
          <w:rFonts w:ascii="Times New Roman" w:eastAsia="Times New Roman" w:hAnsi="Times New Roman"/>
          <w:sz w:val="28"/>
          <w:szCs w:val="28"/>
        </w:rPr>
        <w:t>Đọc đoạn thơ sau và trả lời các câu hỏi:</w:t>
      </w:r>
    </w:p>
    <w:p w:rsidR="00E17366" w:rsidRPr="00E17366" w:rsidRDefault="00E17366" w:rsidP="00E17366">
      <w:pPr>
        <w:spacing w:after="0" w:line="288" w:lineRule="auto"/>
        <w:jc w:val="center"/>
        <w:rPr>
          <w:rFonts w:ascii="Times New Roman" w:eastAsia="Times New Roman" w:hAnsi="Times New Roman"/>
          <w:sz w:val="28"/>
          <w:szCs w:val="28"/>
        </w:rPr>
      </w:pPr>
      <w:r w:rsidRPr="00E17366">
        <w:rPr>
          <w:rFonts w:ascii="Times New Roman" w:eastAsia="Times New Roman" w:hAnsi="Times New Roman"/>
          <w:i/>
          <w:iCs/>
          <w:sz w:val="28"/>
          <w:szCs w:val="28"/>
          <w:bdr w:val="none" w:sz="0" w:space="0" w:color="auto" w:frame="1"/>
        </w:rPr>
        <w:t>Đêm nay rừng hoang sương muối</w:t>
      </w:r>
      <w:r w:rsidRPr="00E17366">
        <w:rPr>
          <w:rFonts w:ascii="Times New Roman" w:eastAsia="Times New Roman" w:hAnsi="Times New Roman"/>
          <w:sz w:val="28"/>
          <w:szCs w:val="28"/>
        </w:rPr>
        <w:br/>
      </w:r>
      <w:r w:rsidRPr="00E17366">
        <w:rPr>
          <w:rFonts w:ascii="Times New Roman" w:eastAsia="Times New Roman" w:hAnsi="Times New Roman"/>
          <w:i/>
          <w:iCs/>
          <w:sz w:val="28"/>
          <w:szCs w:val="28"/>
          <w:bdr w:val="none" w:sz="0" w:space="0" w:color="auto" w:frame="1"/>
        </w:rPr>
        <w:t>Đứng cạnh bên nhau chờ giặc tới</w:t>
      </w:r>
      <w:r w:rsidRPr="00E17366">
        <w:rPr>
          <w:rFonts w:ascii="Times New Roman" w:eastAsia="Times New Roman" w:hAnsi="Times New Roman"/>
          <w:sz w:val="28"/>
          <w:szCs w:val="28"/>
        </w:rPr>
        <w:br/>
      </w:r>
      <w:r w:rsidRPr="00E17366">
        <w:rPr>
          <w:rFonts w:ascii="Times New Roman" w:eastAsia="Times New Roman" w:hAnsi="Times New Roman"/>
          <w:i/>
          <w:iCs/>
          <w:sz w:val="28"/>
          <w:szCs w:val="28"/>
          <w:bdr w:val="none" w:sz="0" w:space="0" w:color="auto" w:frame="1"/>
        </w:rPr>
        <w:t>Đầu súng trăng treo.</w:t>
      </w:r>
    </w:p>
    <w:p w:rsidR="00E17366" w:rsidRPr="00E17366" w:rsidRDefault="00E17366" w:rsidP="00E17366">
      <w:pPr>
        <w:spacing w:after="0" w:line="288" w:lineRule="auto"/>
        <w:jc w:val="right"/>
        <w:rPr>
          <w:rFonts w:ascii="Times New Roman" w:eastAsia="Times New Roman" w:hAnsi="Times New Roman"/>
          <w:sz w:val="28"/>
          <w:szCs w:val="28"/>
        </w:rPr>
      </w:pPr>
      <w:r w:rsidRPr="00E17366">
        <w:rPr>
          <w:rFonts w:ascii="Times New Roman" w:eastAsia="Times New Roman" w:hAnsi="Times New Roman"/>
          <w:sz w:val="28"/>
          <w:szCs w:val="28"/>
        </w:rPr>
        <w:t>(Đồng chí - Chính Hữu, Ngữ văn 9, tập 1, NXB Giáo dục, 2010)</w:t>
      </w:r>
    </w:p>
    <w:p w:rsidR="00E17366" w:rsidRPr="00E17366" w:rsidRDefault="00E17366" w:rsidP="00E17366">
      <w:pPr>
        <w:spacing w:after="0" w:line="288" w:lineRule="auto"/>
        <w:jc w:val="both"/>
        <w:rPr>
          <w:rFonts w:ascii="Times New Roman" w:eastAsia="Times New Roman" w:hAnsi="Times New Roman"/>
          <w:sz w:val="28"/>
          <w:szCs w:val="28"/>
        </w:rPr>
      </w:pPr>
      <w:r w:rsidRPr="00E17366">
        <w:rPr>
          <w:rFonts w:ascii="Times New Roman" w:eastAsia="Times New Roman" w:hAnsi="Times New Roman"/>
          <w:sz w:val="28"/>
          <w:szCs w:val="28"/>
        </w:rPr>
        <w:t>1. Khi nêu xuất xứ và hoàn cảnh sáng tác bài thơ Đồng chí có bạn học sinh viết:</w:t>
      </w:r>
    </w:p>
    <w:p w:rsidR="00E17366" w:rsidRPr="00E17366" w:rsidRDefault="00E17366" w:rsidP="00E17366">
      <w:pPr>
        <w:spacing w:after="0" w:line="288" w:lineRule="auto"/>
        <w:jc w:val="both"/>
        <w:rPr>
          <w:rFonts w:ascii="Times New Roman" w:eastAsia="Times New Roman" w:hAnsi="Times New Roman"/>
          <w:sz w:val="28"/>
          <w:szCs w:val="28"/>
        </w:rPr>
      </w:pPr>
      <w:r w:rsidRPr="00E17366">
        <w:rPr>
          <w:rFonts w:ascii="Times New Roman" w:eastAsia="Times New Roman" w:hAnsi="Times New Roman"/>
          <w:i/>
          <w:iCs/>
          <w:sz w:val="28"/>
          <w:szCs w:val="28"/>
          <w:bdr w:val="none" w:sz="0" w:space="0" w:color="auto" w:frame="1"/>
        </w:rPr>
        <w:t>Bài thơ "Đồng chí" của Chính Hữu trích từ tập thơ "Vầng trăng quầng lửa" và được sáng tác trong thời kì kháng chiến chống Mĩ.</w:t>
      </w:r>
    </w:p>
    <w:p w:rsidR="00E17366" w:rsidRPr="00E17366" w:rsidRDefault="00E17366" w:rsidP="00E17366">
      <w:pPr>
        <w:spacing w:after="0" w:line="288" w:lineRule="auto"/>
        <w:jc w:val="both"/>
        <w:rPr>
          <w:rFonts w:ascii="Times New Roman" w:eastAsia="Times New Roman" w:hAnsi="Times New Roman"/>
          <w:sz w:val="28"/>
          <w:szCs w:val="28"/>
        </w:rPr>
      </w:pPr>
      <w:r w:rsidRPr="00E17366">
        <w:rPr>
          <w:rFonts w:ascii="Times New Roman" w:eastAsia="Times New Roman" w:hAnsi="Times New Roman"/>
          <w:sz w:val="28"/>
          <w:szCs w:val="28"/>
        </w:rPr>
        <w:t>Em hãy sửa lỗi kiến thức của câu văn trên.</w:t>
      </w:r>
    </w:p>
    <w:p w:rsidR="00E17366" w:rsidRPr="00E17366" w:rsidRDefault="00E17366" w:rsidP="00E17366">
      <w:pPr>
        <w:spacing w:after="0" w:line="288" w:lineRule="auto"/>
        <w:jc w:val="both"/>
        <w:rPr>
          <w:rFonts w:ascii="Times New Roman" w:eastAsia="Times New Roman" w:hAnsi="Times New Roman"/>
          <w:sz w:val="28"/>
          <w:szCs w:val="28"/>
        </w:rPr>
      </w:pPr>
      <w:r w:rsidRPr="00E17366">
        <w:rPr>
          <w:rFonts w:ascii="Times New Roman" w:eastAsia="Times New Roman" w:hAnsi="Times New Roman"/>
          <w:sz w:val="28"/>
          <w:szCs w:val="28"/>
        </w:rPr>
        <w:t>2. Hãy ghi lại tên tác phẩm đã học (ghi rõ tên tác giả) sáng tác cùng năm với bài thơ Đồng chí.</w:t>
      </w:r>
    </w:p>
    <w:p w:rsidR="00E17366" w:rsidRPr="00E17366" w:rsidRDefault="00E17366" w:rsidP="00E17366">
      <w:pPr>
        <w:spacing w:after="0" w:line="288" w:lineRule="auto"/>
        <w:jc w:val="both"/>
        <w:rPr>
          <w:rFonts w:ascii="Times New Roman" w:eastAsia="Times New Roman" w:hAnsi="Times New Roman"/>
          <w:sz w:val="28"/>
          <w:szCs w:val="28"/>
        </w:rPr>
      </w:pPr>
      <w:r w:rsidRPr="00E17366">
        <w:rPr>
          <w:rFonts w:ascii="Times New Roman" w:eastAsia="Times New Roman" w:hAnsi="Times New Roman"/>
          <w:sz w:val="28"/>
          <w:szCs w:val="28"/>
        </w:rPr>
        <w:t>3. Về câu thơ cuối của bài thơ, nhà thơ Chính Hữu kẻ rằng lúc đầu ông viết là "Đầu súng mảnh trăng treo", sau đó bớt đi một chữ. Chữ nào trong câu thơ đã được bớt đi? Theo em, vì sao tác giả lại bớt đi như vậy.</w:t>
      </w:r>
    </w:p>
    <w:p w:rsidR="00E17366" w:rsidRPr="00E17366" w:rsidRDefault="00E17366" w:rsidP="00E17366">
      <w:pPr>
        <w:spacing w:after="0" w:line="288" w:lineRule="auto"/>
        <w:jc w:val="both"/>
        <w:rPr>
          <w:rFonts w:ascii="Times New Roman" w:eastAsia="Times New Roman" w:hAnsi="Times New Roman"/>
          <w:sz w:val="28"/>
          <w:szCs w:val="28"/>
        </w:rPr>
      </w:pPr>
      <w:r w:rsidRPr="00E17366">
        <w:rPr>
          <w:rFonts w:ascii="Times New Roman" w:eastAsia="Times New Roman" w:hAnsi="Times New Roman"/>
          <w:sz w:val="28"/>
          <w:szCs w:val="28"/>
        </w:rPr>
        <w:t>4. Hãy viết một đoạn văn khoảng 12 câu theo cách lập luận tổng - phân - hợp với chủ đề: Ba câu kết bài thơ là bức tranh đẹp về tình đồng chí, là biểu tượng đẹp về cuộc đời người chiến sĩ. Trong đoạn có sử dụng câu cảm thán và phép nối đề liên kết (gạch dưới câu cảm thán và từ ngữ dùng làm phép nối).</w:t>
      </w:r>
    </w:p>
    <w:p w:rsidR="00E17366" w:rsidRPr="00E17366" w:rsidRDefault="00E17366" w:rsidP="00E17366">
      <w:pPr>
        <w:spacing w:after="0" w:line="288" w:lineRule="auto"/>
        <w:rPr>
          <w:rFonts w:ascii="Times New Roman" w:hAnsi="Times New Roman"/>
          <w:b/>
          <w:sz w:val="28"/>
          <w:szCs w:val="28"/>
        </w:rPr>
      </w:pPr>
      <w:r>
        <w:rPr>
          <w:rFonts w:ascii="Times New Roman" w:hAnsi="Times New Roman"/>
          <w:b/>
          <w:color w:val="FF0000"/>
          <w:sz w:val="28"/>
          <w:szCs w:val="28"/>
        </w:rPr>
        <w:t>ĐỀ 6</w:t>
      </w:r>
      <w:r w:rsidRPr="00E17366">
        <w:rPr>
          <w:rFonts w:ascii="Times New Roman" w:hAnsi="Times New Roman"/>
          <w:b/>
          <w:color w:val="FF0000"/>
          <w:sz w:val="28"/>
          <w:szCs w:val="28"/>
        </w:rPr>
        <w:t>:</w:t>
      </w:r>
      <w:r w:rsidRPr="00E17366">
        <w:rPr>
          <w:rFonts w:ascii="Times New Roman" w:hAnsi="Times New Roman"/>
          <w:b/>
          <w:sz w:val="28"/>
          <w:szCs w:val="28"/>
        </w:rPr>
        <w:t xml:space="preserve"> </w:t>
      </w:r>
      <w:r w:rsidRPr="00E17366">
        <w:rPr>
          <w:rFonts w:ascii="Times New Roman" w:hAnsi="Times New Roman"/>
          <w:sz w:val="28"/>
          <w:szCs w:val="28"/>
        </w:rPr>
        <w:t>Cho câu thơ sau:</w:t>
      </w:r>
    </w:p>
    <w:p w:rsidR="00E17366" w:rsidRPr="00E17366" w:rsidRDefault="00E17366" w:rsidP="00E17366">
      <w:pPr>
        <w:spacing w:after="0" w:line="288" w:lineRule="auto"/>
        <w:rPr>
          <w:rFonts w:ascii="Times New Roman" w:hAnsi="Times New Roman"/>
          <w:b/>
          <w:sz w:val="28"/>
          <w:szCs w:val="28"/>
        </w:rPr>
      </w:pPr>
      <w:r w:rsidRPr="00E17366">
        <w:rPr>
          <w:rFonts w:ascii="Times New Roman" w:hAnsi="Times New Roman"/>
          <w:i/>
          <w:sz w:val="28"/>
          <w:szCs w:val="28"/>
        </w:rPr>
        <w:t>“Quê hương anh nước mặn, đồng chua”</w:t>
      </w:r>
    </w:p>
    <w:p w:rsidR="00E17366" w:rsidRPr="00E17366" w:rsidRDefault="00E17366" w:rsidP="00E17366">
      <w:pPr>
        <w:spacing w:after="0" w:line="288" w:lineRule="auto"/>
        <w:rPr>
          <w:rFonts w:ascii="Times New Roman" w:hAnsi="Times New Roman"/>
          <w:sz w:val="28"/>
          <w:szCs w:val="28"/>
        </w:rPr>
      </w:pPr>
      <w:r w:rsidRPr="00E17366">
        <w:rPr>
          <w:rFonts w:ascii="Times New Roman" w:hAnsi="Times New Roman"/>
          <w:b/>
          <w:sz w:val="28"/>
          <w:szCs w:val="28"/>
        </w:rPr>
        <w:t>Câu 1</w:t>
      </w:r>
      <w:r w:rsidRPr="00E17366">
        <w:rPr>
          <w:rFonts w:ascii="Times New Roman" w:hAnsi="Times New Roman"/>
          <w:sz w:val="28"/>
          <w:szCs w:val="28"/>
        </w:rPr>
        <w:t>: Chép tiếp để hoàn thành khổ thơ trên. Cho biết tên và hoàn cảnh sáng tác bài thơ.</w:t>
      </w:r>
    </w:p>
    <w:p w:rsidR="00E17366" w:rsidRPr="00E17366" w:rsidRDefault="00E17366" w:rsidP="00E17366">
      <w:pPr>
        <w:spacing w:after="0" w:line="288" w:lineRule="auto"/>
        <w:rPr>
          <w:rFonts w:ascii="Times New Roman" w:hAnsi="Times New Roman"/>
          <w:sz w:val="28"/>
          <w:szCs w:val="28"/>
        </w:rPr>
      </w:pPr>
      <w:r w:rsidRPr="00E17366">
        <w:rPr>
          <w:rFonts w:ascii="Times New Roman" w:hAnsi="Times New Roman"/>
          <w:b/>
          <w:sz w:val="28"/>
          <w:szCs w:val="28"/>
        </w:rPr>
        <w:t>Câu 2</w:t>
      </w:r>
      <w:r w:rsidRPr="00E17366">
        <w:rPr>
          <w:rFonts w:ascii="Times New Roman" w:hAnsi="Times New Roman"/>
          <w:sz w:val="28"/>
          <w:szCs w:val="28"/>
        </w:rPr>
        <w:t>: Giải thích từ Hán Việt “tri kỷ” và tìm một từ thuần Việt đồng nghĩa với nó. Theo em, có thể thay từ thuần Việt đó cho từ “tri kỷ” được không? Vì sao?</w:t>
      </w:r>
    </w:p>
    <w:p w:rsidR="00E17366" w:rsidRPr="00E17366" w:rsidRDefault="00E17366" w:rsidP="00E17366">
      <w:pPr>
        <w:spacing w:after="0" w:line="288" w:lineRule="auto"/>
        <w:rPr>
          <w:rFonts w:ascii="Times New Roman" w:hAnsi="Times New Roman"/>
          <w:sz w:val="28"/>
          <w:szCs w:val="28"/>
        </w:rPr>
      </w:pPr>
      <w:r w:rsidRPr="00E17366">
        <w:rPr>
          <w:rFonts w:ascii="Times New Roman" w:hAnsi="Times New Roman"/>
          <w:b/>
          <w:sz w:val="28"/>
          <w:szCs w:val="28"/>
        </w:rPr>
        <w:t>Câu 3</w:t>
      </w:r>
      <w:r w:rsidRPr="00E17366">
        <w:rPr>
          <w:rFonts w:ascii="Times New Roman" w:hAnsi="Times New Roman"/>
          <w:sz w:val="28"/>
          <w:szCs w:val="28"/>
        </w:rPr>
        <w:t>: Câu thơ thứ sáu cùa đoạn thơ trên có từ “tri kỷ”. Một bài thơ đã học trong chương trình Ngữ văn lớp 9 - Tập 1 cũng có câu thơ dùng từ “tri kỷ”. Em hãy chép lại câu thơ đó và cho biết tên bài thơ. Cách sử dụng từ “tri kỷ” ở hai bài thơ có gì khác nhau?</w:t>
      </w:r>
    </w:p>
    <w:p w:rsidR="00E17366" w:rsidRPr="00E17366" w:rsidRDefault="00E17366" w:rsidP="00E17366">
      <w:pPr>
        <w:spacing w:after="0" w:line="288" w:lineRule="auto"/>
        <w:rPr>
          <w:rFonts w:ascii="Times New Roman" w:hAnsi="Times New Roman"/>
          <w:sz w:val="28"/>
          <w:szCs w:val="28"/>
        </w:rPr>
      </w:pPr>
      <w:r w:rsidRPr="00E17366">
        <w:rPr>
          <w:rFonts w:ascii="Times New Roman" w:hAnsi="Times New Roman"/>
          <w:b/>
          <w:sz w:val="28"/>
          <w:szCs w:val="28"/>
        </w:rPr>
        <w:t>Câu 4</w:t>
      </w:r>
      <w:r w:rsidRPr="00E17366">
        <w:rPr>
          <w:rFonts w:ascii="Times New Roman" w:hAnsi="Times New Roman"/>
          <w:sz w:val="28"/>
          <w:szCs w:val="28"/>
        </w:rPr>
        <w:t>: Nếu phân loại theo cấu tạo ngữ pháp, dòng thơ cuối là kiểu câu gì? Nêu tác dụng của việc sử dụng kiểu câu đó trong văn cảnh trên?</w:t>
      </w:r>
    </w:p>
    <w:p w:rsidR="00E17366" w:rsidRPr="00E17366" w:rsidRDefault="00E17366" w:rsidP="00E17366">
      <w:pPr>
        <w:spacing w:after="0" w:line="288" w:lineRule="auto"/>
        <w:rPr>
          <w:rFonts w:ascii="Times New Roman" w:hAnsi="Times New Roman"/>
          <w:sz w:val="28"/>
          <w:szCs w:val="28"/>
        </w:rPr>
      </w:pPr>
      <w:r w:rsidRPr="00E17366">
        <w:rPr>
          <w:rFonts w:ascii="Times New Roman" w:hAnsi="Times New Roman"/>
          <w:b/>
          <w:sz w:val="28"/>
          <w:szCs w:val="28"/>
        </w:rPr>
        <w:t>Câu 5</w:t>
      </w:r>
      <w:r w:rsidRPr="00E17366">
        <w:rPr>
          <w:rFonts w:ascii="Times New Roman" w:hAnsi="Times New Roman"/>
          <w:sz w:val="28"/>
          <w:szCs w:val="28"/>
        </w:rPr>
        <w:t>: Đoạn thơ trên đã cho thấy cơ sở hình thành tình đồng chí giữa những người lính Cách mạng thời kì kháng chiến chống Pháp. Em hãy cho biết tình đồng chí đó được xây dựng dựa trên những cơ sở nào?</w:t>
      </w:r>
    </w:p>
    <w:p w:rsidR="00E17366" w:rsidRPr="00E17366" w:rsidRDefault="00E17366" w:rsidP="00E17366">
      <w:pPr>
        <w:spacing w:after="0" w:line="288" w:lineRule="auto"/>
        <w:rPr>
          <w:rFonts w:ascii="Times New Roman" w:hAnsi="Times New Roman"/>
          <w:sz w:val="28"/>
          <w:szCs w:val="28"/>
        </w:rPr>
      </w:pPr>
      <w:r w:rsidRPr="00E17366">
        <w:rPr>
          <w:rFonts w:ascii="Times New Roman" w:hAnsi="Times New Roman"/>
          <w:b/>
          <w:sz w:val="28"/>
          <w:szCs w:val="28"/>
        </w:rPr>
        <w:t>Câu 6</w:t>
      </w:r>
      <w:r w:rsidRPr="00E17366">
        <w:rPr>
          <w:rFonts w:ascii="Times New Roman" w:hAnsi="Times New Roman"/>
          <w:sz w:val="28"/>
          <w:szCs w:val="28"/>
        </w:rPr>
        <w:t>: Bằng một đoạn văn Tổng - Phân - Hợp (khoảng 12 câu), hãy làm rõ nội dung đoạn thơ vừa chép. Trong đoạn văn có sử dụng một câu bị động và một câu ghép.</w:t>
      </w:r>
    </w:p>
    <w:p w:rsidR="00E17366" w:rsidRPr="00E17366" w:rsidRDefault="00E17366" w:rsidP="00E17366">
      <w:pPr>
        <w:spacing w:after="0" w:line="288" w:lineRule="auto"/>
        <w:rPr>
          <w:rFonts w:ascii="Times New Roman" w:hAnsi="Times New Roman"/>
          <w:sz w:val="28"/>
          <w:szCs w:val="28"/>
        </w:rPr>
      </w:pPr>
      <w:r w:rsidRPr="00E17366">
        <w:rPr>
          <w:rFonts w:ascii="Times New Roman" w:hAnsi="Times New Roman"/>
          <w:b/>
          <w:sz w:val="28"/>
          <w:szCs w:val="28"/>
        </w:rPr>
        <w:t>Câu 7</w:t>
      </w:r>
      <w:r w:rsidRPr="00E17366">
        <w:rPr>
          <w:rFonts w:ascii="Times New Roman" w:hAnsi="Times New Roman"/>
          <w:sz w:val="28"/>
          <w:szCs w:val="28"/>
        </w:rPr>
        <w:t>: Từ cảm nhận về đoạn thơ trên, hãy phát biểu suy nghĩ của em về một tình bạn đẹp. (Trình bày bằng một đoạn văn khoảng 8-10 câu).</w:t>
      </w:r>
    </w:p>
    <w:p w:rsidR="00E17366" w:rsidRPr="00E17366" w:rsidRDefault="00E17366" w:rsidP="00E17366">
      <w:pPr>
        <w:spacing w:after="0" w:line="288" w:lineRule="auto"/>
        <w:rPr>
          <w:rFonts w:ascii="Times New Roman" w:hAnsi="Times New Roman"/>
          <w:sz w:val="28"/>
          <w:szCs w:val="28"/>
        </w:rPr>
      </w:pPr>
      <w:r>
        <w:rPr>
          <w:rFonts w:ascii="Times New Roman" w:hAnsi="Times New Roman"/>
          <w:b/>
          <w:color w:val="FF0000"/>
          <w:sz w:val="28"/>
          <w:szCs w:val="28"/>
        </w:rPr>
        <w:t>ĐỀ 7</w:t>
      </w:r>
      <w:r w:rsidRPr="00E17366">
        <w:rPr>
          <w:rFonts w:ascii="Times New Roman" w:hAnsi="Times New Roman"/>
          <w:b/>
          <w:color w:val="FF0000"/>
          <w:sz w:val="28"/>
          <w:szCs w:val="28"/>
        </w:rPr>
        <w:t xml:space="preserve">: </w:t>
      </w:r>
      <w:r w:rsidRPr="00E17366">
        <w:rPr>
          <w:rFonts w:ascii="Times New Roman" w:hAnsi="Times New Roman"/>
          <w:sz w:val="28"/>
          <w:szCs w:val="28"/>
        </w:rPr>
        <w:t>Trong bài thơ Đồng chí, Chính Hữu đã viết rất xúc động về người chiến sỹ thời kháng chiến chống Pháp:</w:t>
      </w:r>
    </w:p>
    <w:p w:rsidR="00E17366" w:rsidRPr="00E17366" w:rsidRDefault="00E17366" w:rsidP="00E17366">
      <w:pPr>
        <w:spacing w:after="0" w:line="288" w:lineRule="auto"/>
        <w:rPr>
          <w:rFonts w:ascii="Times New Roman" w:hAnsi="Times New Roman"/>
          <w:i/>
          <w:sz w:val="28"/>
          <w:szCs w:val="28"/>
        </w:rPr>
      </w:pPr>
      <w:r w:rsidRPr="00E17366">
        <w:rPr>
          <w:rFonts w:ascii="Times New Roman" w:hAnsi="Times New Roman"/>
          <w:i/>
          <w:sz w:val="28"/>
          <w:szCs w:val="28"/>
        </w:rPr>
        <w:t xml:space="preserve">[...] Ruộng nương anh gửi bạn thân cày </w:t>
      </w:r>
      <w:r w:rsidRPr="00E17366">
        <w:rPr>
          <w:rFonts w:ascii="Times New Roman" w:hAnsi="Times New Roman"/>
          <w:i/>
          <w:sz w:val="28"/>
          <w:szCs w:val="28"/>
        </w:rPr>
        <w:br/>
        <w:t xml:space="preserve">Gian nhà không, mặc kệ gió lung lay </w:t>
      </w:r>
    </w:p>
    <w:p w:rsidR="00E17366" w:rsidRPr="00E17366" w:rsidRDefault="00E17366" w:rsidP="00E17366">
      <w:pPr>
        <w:spacing w:after="0" w:line="288" w:lineRule="auto"/>
        <w:rPr>
          <w:rFonts w:ascii="Times New Roman" w:hAnsi="Times New Roman"/>
          <w:i/>
          <w:sz w:val="28"/>
          <w:szCs w:val="28"/>
        </w:rPr>
      </w:pPr>
      <w:r w:rsidRPr="00E17366">
        <w:rPr>
          <w:rFonts w:ascii="Times New Roman" w:hAnsi="Times New Roman"/>
          <w:i/>
          <w:sz w:val="28"/>
          <w:szCs w:val="28"/>
        </w:rPr>
        <w:t>Giếng nước gốc đa nhớ người ra lính.</w:t>
      </w:r>
      <w:r w:rsidRPr="00E17366">
        <w:rPr>
          <w:rFonts w:ascii="Times New Roman" w:hAnsi="Times New Roman"/>
          <w:i/>
          <w:sz w:val="28"/>
          <w:szCs w:val="28"/>
        </w:rPr>
        <w:br/>
        <w:t xml:space="preserve">Anh với tôi biết từng cơn ớn lạnh </w:t>
      </w:r>
    </w:p>
    <w:p w:rsidR="00E17366" w:rsidRPr="00E17366" w:rsidRDefault="00E17366" w:rsidP="00E17366">
      <w:pPr>
        <w:spacing w:after="0" w:line="288" w:lineRule="auto"/>
        <w:rPr>
          <w:rFonts w:ascii="Times New Roman" w:hAnsi="Times New Roman"/>
          <w:i/>
          <w:sz w:val="28"/>
          <w:szCs w:val="28"/>
        </w:rPr>
      </w:pPr>
      <w:r w:rsidRPr="00E17366">
        <w:rPr>
          <w:rFonts w:ascii="Times New Roman" w:hAnsi="Times New Roman"/>
          <w:i/>
          <w:sz w:val="28"/>
          <w:szCs w:val="28"/>
        </w:rPr>
        <w:t>Sốt run người vừng trán ướt mồ hôi.</w:t>
      </w:r>
    </w:p>
    <w:p w:rsidR="00E17366" w:rsidRPr="00E17366" w:rsidRDefault="00E17366" w:rsidP="00E17366">
      <w:pPr>
        <w:spacing w:after="0" w:line="288" w:lineRule="auto"/>
        <w:rPr>
          <w:rFonts w:ascii="Times New Roman" w:hAnsi="Times New Roman"/>
          <w:i/>
          <w:sz w:val="28"/>
          <w:szCs w:val="28"/>
        </w:rPr>
      </w:pPr>
      <w:r w:rsidRPr="00E17366">
        <w:rPr>
          <w:rFonts w:ascii="Times New Roman" w:hAnsi="Times New Roman"/>
          <w:i/>
          <w:sz w:val="28"/>
          <w:szCs w:val="28"/>
        </w:rPr>
        <w:t xml:space="preserve">Áo anh rách vai quần tôi có vài mảnh vá </w:t>
      </w:r>
      <w:r w:rsidRPr="00E17366">
        <w:rPr>
          <w:rFonts w:ascii="Times New Roman" w:hAnsi="Times New Roman"/>
          <w:i/>
          <w:sz w:val="28"/>
          <w:szCs w:val="28"/>
        </w:rPr>
        <w:br/>
        <w:t>Miệng cười buốt giá</w:t>
      </w:r>
      <w:r w:rsidRPr="00E17366">
        <w:rPr>
          <w:rFonts w:ascii="Times New Roman" w:hAnsi="Times New Roman"/>
          <w:i/>
          <w:sz w:val="28"/>
          <w:szCs w:val="28"/>
        </w:rPr>
        <w:br/>
        <w:t>Chân không giày</w:t>
      </w:r>
    </w:p>
    <w:p w:rsidR="00E17366" w:rsidRPr="00E17366" w:rsidRDefault="00E17366" w:rsidP="00E17366">
      <w:pPr>
        <w:spacing w:after="0" w:line="288" w:lineRule="auto"/>
        <w:rPr>
          <w:rFonts w:ascii="Times New Roman" w:hAnsi="Times New Roman"/>
          <w:i/>
          <w:sz w:val="28"/>
          <w:szCs w:val="28"/>
        </w:rPr>
      </w:pPr>
      <w:r w:rsidRPr="00E17366">
        <w:rPr>
          <w:rFonts w:ascii="Times New Roman" w:hAnsi="Times New Roman"/>
          <w:i/>
          <w:sz w:val="28"/>
          <w:szCs w:val="28"/>
        </w:rPr>
        <w:t>Thương nhau tay nắm lấy bàn tay.</w:t>
      </w:r>
    </w:p>
    <w:p w:rsidR="00E17366" w:rsidRPr="00E17366" w:rsidRDefault="00E17366" w:rsidP="00E17366">
      <w:pPr>
        <w:spacing w:after="0" w:line="288" w:lineRule="auto"/>
        <w:rPr>
          <w:rFonts w:ascii="Times New Roman" w:hAnsi="Times New Roman"/>
          <w:sz w:val="28"/>
          <w:szCs w:val="28"/>
        </w:rPr>
      </w:pPr>
      <w:r w:rsidRPr="00E17366">
        <w:rPr>
          <w:rFonts w:ascii="Times New Roman" w:hAnsi="Times New Roman"/>
          <w:b/>
          <w:sz w:val="28"/>
          <w:szCs w:val="28"/>
        </w:rPr>
        <w:t>Câu 1:</w:t>
      </w:r>
      <w:r w:rsidRPr="00E17366">
        <w:rPr>
          <w:rFonts w:ascii="Times New Roman" w:hAnsi="Times New Roman"/>
          <w:sz w:val="28"/>
          <w:szCs w:val="28"/>
        </w:rPr>
        <w:t xml:space="preserve"> Từ “Đồng chí” nghĩa là gì? Theo em, vì sao tác giả lại đặt tên bài thơ của mình là “Đồng chí”?</w:t>
      </w:r>
    </w:p>
    <w:p w:rsidR="00E17366" w:rsidRPr="00E17366" w:rsidRDefault="00E17366" w:rsidP="00E17366">
      <w:pPr>
        <w:spacing w:after="0" w:line="288" w:lineRule="auto"/>
        <w:rPr>
          <w:rFonts w:ascii="Times New Roman" w:hAnsi="Times New Roman"/>
          <w:sz w:val="28"/>
          <w:szCs w:val="28"/>
        </w:rPr>
      </w:pPr>
      <w:r w:rsidRPr="00E17366">
        <w:rPr>
          <w:rFonts w:ascii="Times New Roman" w:hAnsi="Times New Roman"/>
          <w:b/>
          <w:sz w:val="28"/>
          <w:szCs w:val="28"/>
        </w:rPr>
        <w:t>Câu 2:</w:t>
      </w:r>
      <w:r w:rsidRPr="00E17366">
        <w:rPr>
          <w:rFonts w:ascii="Times New Roman" w:hAnsi="Times New Roman"/>
          <w:sz w:val="28"/>
          <w:szCs w:val="28"/>
        </w:rPr>
        <w:t xml:space="preserve"> Trong câu thơ “Giếng nước gốc đa nhớ người ra lính”, nhà thơ đã sử dụng phép tu từ gì? Nêu rõ hiệu quả nghệ thuật của biện pháp tu từ ấy.</w:t>
      </w:r>
    </w:p>
    <w:p w:rsidR="00E17366" w:rsidRPr="00E17366" w:rsidRDefault="00E17366" w:rsidP="00E17366">
      <w:pPr>
        <w:spacing w:after="0" w:line="288" w:lineRule="auto"/>
        <w:rPr>
          <w:rFonts w:ascii="Times New Roman" w:hAnsi="Times New Roman"/>
          <w:sz w:val="28"/>
          <w:szCs w:val="28"/>
        </w:rPr>
      </w:pPr>
      <w:r w:rsidRPr="00E17366">
        <w:rPr>
          <w:rFonts w:ascii="Times New Roman" w:hAnsi="Times New Roman"/>
          <w:b/>
          <w:sz w:val="28"/>
          <w:szCs w:val="28"/>
        </w:rPr>
        <w:t>Câu 3:</w:t>
      </w:r>
      <w:r w:rsidRPr="00E17366">
        <w:rPr>
          <w:rFonts w:ascii="Times New Roman" w:hAnsi="Times New Roman"/>
          <w:sz w:val="28"/>
          <w:szCs w:val="28"/>
        </w:rPr>
        <w:t xml:space="preserve"> Dựa vào đoạn thơ trên, hãy viêt một đoạn văn (khoảng 10 câu) theo cách lập luận tồng hợp - phân tích - tổng hợp trong đó có sử dụng phép thế và một câu phủ định đề làm rõ sự đồng cảm, sẻ chia giữa những người đồng đội (Gạch dưới câu phủ định và những từ ngữ làm phép thế).</w:t>
      </w:r>
    </w:p>
    <w:p w:rsidR="00E17366" w:rsidRPr="00E17366" w:rsidRDefault="00E17366" w:rsidP="00E17366">
      <w:pPr>
        <w:spacing w:after="0" w:line="288" w:lineRule="auto"/>
        <w:jc w:val="center"/>
        <w:rPr>
          <w:rFonts w:ascii="Times New Roman" w:hAnsi="Times New Roman"/>
          <w:b/>
          <w:color w:val="FF0000"/>
          <w:sz w:val="28"/>
          <w:szCs w:val="28"/>
        </w:rPr>
      </w:pPr>
    </w:p>
    <w:p w:rsidR="00E17366" w:rsidRPr="00E17366" w:rsidRDefault="00E17366" w:rsidP="00E17366">
      <w:pPr>
        <w:spacing w:after="0" w:line="288" w:lineRule="auto"/>
        <w:rPr>
          <w:rFonts w:ascii="Times New Roman" w:hAnsi="Times New Roman"/>
          <w:b/>
          <w:color w:val="FF0000"/>
          <w:sz w:val="28"/>
          <w:szCs w:val="28"/>
        </w:rPr>
      </w:pPr>
      <w:r>
        <w:rPr>
          <w:rFonts w:ascii="Times New Roman" w:hAnsi="Times New Roman"/>
          <w:b/>
          <w:color w:val="FF0000"/>
          <w:sz w:val="28"/>
          <w:szCs w:val="28"/>
        </w:rPr>
        <w:t>ĐỀ 8</w:t>
      </w:r>
      <w:r w:rsidRPr="00E17366">
        <w:rPr>
          <w:rFonts w:ascii="Times New Roman" w:hAnsi="Times New Roman"/>
          <w:b/>
          <w:color w:val="FF0000"/>
          <w:sz w:val="28"/>
          <w:szCs w:val="28"/>
        </w:rPr>
        <w:t xml:space="preserve">: </w:t>
      </w:r>
      <w:r w:rsidRPr="00E17366">
        <w:rPr>
          <w:rFonts w:ascii="Times New Roman" w:hAnsi="Times New Roman"/>
          <w:sz w:val="28"/>
          <w:szCs w:val="28"/>
        </w:rPr>
        <w:t>Đọc đoạn thơ sau và trả lời các câu hỏi:</w:t>
      </w:r>
    </w:p>
    <w:p w:rsidR="00E17366" w:rsidRPr="00E17366" w:rsidRDefault="00E17366" w:rsidP="00E17366">
      <w:pPr>
        <w:spacing w:after="0" w:line="288" w:lineRule="auto"/>
        <w:rPr>
          <w:rFonts w:ascii="Times New Roman" w:hAnsi="Times New Roman"/>
          <w:b/>
          <w:i/>
          <w:sz w:val="28"/>
          <w:szCs w:val="28"/>
        </w:rPr>
      </w:pPr>
      <w:r w:rsidRPr="00E17366">
        <w:rPr>
          <w:rFonts w:ascii="Times New Roman" w:hAnsi="Times New Roman"/>
          <w:i/>
          <w:sz w:val="28"/>
          <w:szCs w:val="28"/>
        </w:rPr>
        <w:t xml:space="preserve">“Đêm nay rừng hoang sương muối </w:t>
      </w:r>
      <w:r w:rsidRPr="00E17366">
        <w:rPr>
          <w:rFonts w:ascii="Times New Roman" w:hAnsi="Times New Roman"/>
          <w:i/>
          <w:sz w:val="28"/>
          <w:szCs w:val="28"/>
        </w:rPr>
        <w:br/>
        <w:t xml:space="preserve">Đứng cạnh bên nhau chờ giặc tới </w:t>
      </w:r>
      <w:r w:rsidRPr="00E17366">
        <w:rPr>
          <w:rFonts w:ascii="Times New Roman" w:hAnsi="Times New Roman"/>
          <w:i/>
          <w:sz w:val="28"/>
          <w:szCs w:val="28"/>
        </w:rPr>
        <w:br/>
        <w:t>Đầu súng trăng treo”.</w:t>
      </w:r>
    </w:p>
    <w:p w:rsidR="00E17366" w:rsidRPr="00E17366" w:rsidRDefault="00E17366" w:rsidP="00E17366">
      <w:pPr>
        <w:spacing w:after="0" w:line="288" w:lineRule="auto"/>
        <w:jc w:val="right"/>
        <w:rPr>
          <w:rFonts w:ascii="Times New Roman" w:hAnsi="Times New Roman"/>
          <w:sz w:val="28"/>
          <w:szCs w:val="28"/>
        </w:rPr>
      </w:pPr>
      <w:r w:rsidRPr="00E17366">
        <w:rPr>
          <w:rFonts w:ascii="Times New Roman" w:hAnsi="Times New Roman"/>
          <w:sz w:val="28"/>
          <w:szCs w:val="28"/>
        </w:rPr>
        <w:t>(Đồng chí - Chính Hữu, Ngữ văn 9)</w:t>
      </w:r>
    </w:p>
    <w:p w:rsidR="00E17366" w:rsidRPr="00E17366" w:rsidRDefault="00E17366" w:rsidP="00E17366">
      <w:pPr>
        <w:spacing w:after="0" w:line="288" w:lineRule="auto"/>
        <w:rPr>
          <w:rFonts w:ascii="Times New Roman" w:hAnsi="Times New Roman"/>
          <w:sz w:val="28"/>
          <w:szCs w:val="28"/>
        </w:rPr>
      </w:pPr>
      <w:r w:rsidRPr="00E17366">
        <w:rPr>
          <w:rFonts w:ascii="Times New Roman" w:hAnsi="Times New Roman"/>
          <w:b/>
          <w:sz w:val="28"/>
          <w:szCs w:val="28"/>
        </w:rPr>
        <w:t>Câu 1</w:t>
      </w:r>
      <w:r w:rsidRPr="00E17366">
        <w:rPr>
          <w:rFonts w:ascii="Times New Roman" w:hAnsi="Times New Roman"/>
          <w:sz w:val="28"/>
          <w:szCs w:val="28"/>
        </w:rPr>
        <w:t>: Khi nêu xuất xứ và hoàn cảnh sáng tác của bài thơ Đồng chí, có bạn học sinh viết:</w:t>
      </w:r>
      <w:r w:rsidRPr="00E17366">
        <w:rPr>
          <w:rFonts w:ascii="Times New Roman" w:hAnsi="Times New Roman"/>
          <w:sz w:val="28"/>
          <w:szCs w:val="28"/>
        </w:rPr>
        <w:br/>
        <w:t xml:space="preserve">     “Bài thơ “Đồng chí” của Chính Hữu trích từ tập thơ “Vầng trăng quầng lửa” và được sáng tác trong thời kì kháng chiến chống Mĩ’.</w:t>
      </w:r>
      <w:r w:rsidRPr="00E17366">
        <w:rPr>
          <w:rFonts w:ascii="Times New Roman" w:hAnsi="Times New Roman"/>
          <w:sz w:val="28"/>
          <w:szCs w:val="28"/>
        </w:rPr>
        <w:br/>
        <w:t xml:space="preserve">     Em hãy sửa lỗi kiến thức của câu văn trên.</w:t>
      </w:r>
    </w:p>
    <w:p w:rsidR="00E17366" w:rsidRPr="00E17366" w:rsidRDefault="00E17366" w:rsidP="00E17366">
      <w:pPr>
        <w:spacing w:after="0" w:line="288" w:lineRule="auto"/>
        <w:rPr>
          <w:rFonts w:ascii="Times New Roman" w:hAnsi="Times New Roman"/>
          <w:sz w:val="28"/>
          <w:szCs w:val="28"/>
        </w:rPr>
      </w:pPr>
      <w:r w:rsidRPr="00E17366">
        <w:rPr>
          <w:rFonts w:ascii="Times New Roman" w:hAnsi="Times New Roman"/>
          <w:b/>
          <w:sz w:val="28"/>
          <w:szCs w:val="28"/>
        </w:rPr>
        <w:t>Câu 2:</w:t>
      </w:r>
      <w:r w:rsidRPr="00E17366">
        <w:rPr>
          <w:rFonts w:ascii="Times New Roman" w:hAnsi="Times New Roman"/>
          <w:sz w:val="28"/>
          <w:szCs w:val="28"/>
        </w:rPr>
        <w:t xml:space="preserve"> Hãy ghi lại tên một tác phẩm đã học (ghi rõ tên tác giả) sáng tác cùng năm với bài thơ Đồng chí.</w:t>
      </w:r>
    </w:p>
    <w:p w:rsidR="00E17366" w:rsidRPr="00E17366" w:rsidRDefault="00E17366" w:rsidP="00E17366">
      <w:pPr>
        <w:spacing w:after="0" w:line="288" w:lineRule="auto"/>
        <w:rPr>
          <w:rFonts w:ascii="Times New Roman" w:hAnsi="Times New Roman"/>
          <w:sz w:val="28"/>
          <w:szCs w:val="28"/>
        </w:rPr>
      </w:pPr>
      <w:r w:rsidRPr="00E17366">
        <w:rPr>
          <w:rFonts w:ascii="Times New Roman" w:hAnsi="Times New Roman"/>
          <w:b/>
          <w:sz w:val="28"/>
          <w:szCs w:val="28"/>
        </w:rPr>
        <w:t>Câu 3:</w:t>
      </w:r>
      <w:r w:rsidRPr="00E17366">
        <w:rPr>
          <w:rFonts w:ascii="Times New Roman" w:hAnsi="Times New Roman"/>
          <w:sz w:val="28"/>
          <w:szCs w:val="28"/>
        </w:rPr>
        <w:t xml:space="preserve"> Về câu thơ cuối cùa bài thơ, nhà thơ Chính Hữu kể rằng lúc đâu ông viết là “Đầu súng mảnh trăng treo”, sau đó bớt đi một chữ. Chữ nào trong câu thơ đã được bớt đi? Theo em, vì sao tác giả lại bớt đi như vậy?</w:t>
      </w:r>
    </w:p>
    <w:p w:rsidR="00C8760C" w:rsidRPr="00E17366" w:rsidRDefault="00E17366" w:rsidP="00E17366">
      <w:pPr>
        <w:spacing w:after="0" w:line="288" w:lineRule="auto"/>
        <w:rPr>
          <w:rFonts w:ascii="Times New Roman" w:hAnsi="Times New Roman"/>
          <w:sz w:val="28"/>
          <w:szCs w:val="28"/>
        </w:rPr>
      </w:pPr>
      <w:r w:rsidRPr="00E17366">
        <w:rPr>
          <w:rFonts w:ascii="Times New Roman" w:hAnsi="Times New Roman"/>
          <w:b/>
          <w:sz w:val="28"/>
          <w:szCs w:val="28"/>
        </w:rPr>
        <w:t>Câu 4:</w:t>
      </w:r>
      <w:r w:rsidRPr="00E17366">
        <w:rPr>
          <w:rFonts w:ascii="Times New Roman" w:hAnsi="Times New Roman"/>
          <w:sz w:val="28"/>
          <w:szCs w:val="28"/>
        </w:rPr>
        <w:t xml:space="preserve"> Hãy viết một đoạn văn khoảng 12 câu theo cách lập luận tổng - phân - hợp với chủ đề: Ba câu kết thúc bài thơ là bức tranh đẹp về tình đồng chí, là biểu tượng đẹp về cuộc đời người chiến sĩ. Trong đoạn có sử dụng câu cảm thán và phép nối để liên kết (gạch dưới câu cảm thán và từ ngữ dùng làm phép nối).</w:t>
      </w:r>
    </w:p>
    <w:p w:rsidR="006C797B" w:rsidRPr="00E17366" w:rsidRDefault="006C797B" w:rsidP="006C797B">
      <w:pPr>
        <w:tabs>
          <w:tab w:val="left" w:pos="7815"/>
        </w:tabs>
        <w:jc w:val="center"/>
        <w:rPr>
          <w:rFonts w:ascii="Times New Roman" w:hAnsi="Times New Roman"/>
          <w:b/>
          <w:color w:val="FF0000"/>
          <w:sz w:val="28"/>
          <w:szCs w:val="28"/>
        </w:rPr>
      </w:pPr>
      <w:r w:rsidRPr="00E17366">
        <w:rPr>
          <w:rFonts w:ascii="Times New Roman" w:hAnsi="Times New Roman"/>
          <w:b/>
          <w:color w:val="FF0000"/>
          <w:sz w:val="28"/>
          <w:szCs w:val="28"/>
        </w:rPr>
        <w:t>BÀI THƠ VỀ TIỂU ĐỘI XE KHÔNG KÍNH (Phạm Tiến Duật)</w:t>
      </w:r>
    </w:p>
    <w:p w:rsidR="006C797B" w:rsidRPr="00E17366" w:rsidRDefault="006C797B" w:rsidP="006C797B">
      <w:pPr>
        <w:jc w:val="both"/>
        <w:rPr>
          <w:rFonts w:ascii="Times New Roman" w:hAnsi="Times New Roman"/>
          <w:b/>
          <w:bCs/>
          <w:sz w:val="28"/>
          <w:szCs w:val="28"/>
        </w:rPr>
      </w:pPr>
      <w:r w:rsidRPr="00E17366">
        <w:rPr>
          <w:rFonts w:ascii="Times New Roman" w:hAnsi="Times New Roman"/>
          <w:b/>
          <w:bCs/>
          <w:sz w:val="28"/>
          <w:szCs w:val="28"/>
        </w:rPr>
        <w:t>ĐỀ 1</w:t>
      </w:r>
    </w:p>
    <w:p w:rsidR="006C797B" w:rsidRPr="00E17366" w:rsidRDefault="006C797B" w:rsidP="006C797B">
      <w:pPr>
        <w:ind w:firstLine="2880"/>
        <w:jc w:val="both"/>
        <w:rPr>
          <w:rFonts w:ascii="Times New Roman" w:hAnsi="Times New Roman"/>
          <w:i/>
          <w:iCs/>
          <w:sz w:val="28"/>
          <w:szCs w:val="28"/>
        </w:rPr>
      </w:pPr>
      <w:r w:rsidRPr="00E17366">
        <w:rPr>
          <w:rFonts w:ascii="Times New Roman" w:hAnsi="Times New Roman"/>
          <w:i/>
          <w:iCs/>
          <w:sz w:val="28"/>
          <w:szCs w:val="28"/>
          <w:highlight w:val="yellow"/>
        </w:rPr>
        <w:t>Không</w:t>
      </w:r>
      <w:r w:rsidRPr="00E17366">
        <w:rPr>
          <w:rFonts w:ascii="Times New Roman" w:hAnsi="Times New Roman"/>
          <w:i/>
          <w:iCs/>
          <w:sz w:val="28"/>
          <w:szCs w:val="28"/>
        </w:rPr>
        <w:t xml:space="preserve"> có kính </w:t>
      </w:r>
      <w:r w:rsidRPr="00E17366">
        <w:rPr>
          <w:rFonts w:ascii="Times New Roman" w:hAnsi="Times New Roman"/>
          <w:i/>
          <w:iCs/>
          <w:sz w:val="28"/>
          <w:szCs w:val="28"/>
          <w:highlight w:val="yellow"/>
        </w:rPr>
        <w:t>không</w:t>
      </w:r>
      <w:r w:rsidRPr="00E17366">
        <w:rPr>
          <w:rFonts w:ascii="Times New Roman" w:hAnsi="Times New Roman"/>
          <w:i/>
          <w:iCs/>
          <w:sz w:val="28"/>
          <w:szCs w:val="28"/>
        </w:rPr>
        <w:t xml:space="preserve"> phải vì xe </w:t>
      </w:r>
      <w:r w:rsidRPr="00E17366">
        <w:rPr>
          <w:rFonts w:ascii="Times New Roman" w:hAnsi="Times New Roman"/>
          <w:i/>
          <w:iCs/>
          <w:sz w:val="28"/>
          <w:szCs w:val="28"/>
          <w:highlight w:val="yellow"/>
        </w:rPr>
        <w:t>không</w:t>
      </w:r>
      <w:r w:rsidRPr="00E17366">
        <w:rPr>
          <w:rFonts w:ascii="Times New Roman" w:hAnsi="Times New Roman"/>
          <w:i/>
          <w:iCs/>
          <w:sz w:val="28"/>
          <w:szCs w:val="28"/>
        </w:rPr>
        <w:t xml:space="preserve"> có kính</w:t>
      </w:r>
    </w:p>
    <w:p w:rsidR="006C797B" w:rsidRPr="00E17366" w:rsidRDefault="006C797B" w:rsidP="006C797B">
      <w:pPr>
        <w:ind w:firstLine="2880"/>
        <w:jc w:val="both"/>
        <w:rPr>
          <w:rFonts w:ascii="Times New Roman" w:hAnsi="Times New Roman"/>
          <w:i/>
          <w:iCs/>
          <w:sz w:val="28"/>
          <w:szCs w:val="28"/>
        </w:rPr>
      </w:pPr>
      <w:r w:rsidRPr="00E17366">
        <w:rPr>
          <w:rFonts w:ascii="Times New Roman" w:hAnsi="Times New Roman"/>
          <w:i/>
          <w:iCs/>
          <w:sz w:val="28"/>
          <w:szCs w:val="28"/>
          <w:highlight w:val="yellow"/>
        </w:rPr>
        <w:t>Bom giật, bom rung</w:t>
      </w:r>
      <w:r w:rsidRPr="00E17366">
        <w:rPr>
          <w:rFonts w:ascii="Times New Roman" w:hAnsi="Times New Roman"/>
          <w:i/>
          <w:iCs/>
          <w:sz w:val="28"/>
          <w:szCs w:val="28"/>
        </w:rPr>
        <w:t xml:space="preserve"> kính vỡ đi rồi</w:t>
      </w:r>
    </w:p>
    <w:p w:rsidR="006C797B" w:rsidRPr="00E17366" w:rsidRDefault="006C797B" w:rsidP="006C797B">
      <w:pPr>
        <w:ind w:firstLine="2880"/>
        <w:jc w:val="both"/>
        <w:rPr>
          <w:rFonts w:ascii="Times New Roman" w:hAnsi="Times New Roman"/>
          <w:i/>
          <w:iCs/>
          <w:sz w:val="28"/>
          <w:szCs w:val="28"/>
        </w:rPr>
      </w:pPr>
      <w:r w:rsidRPr="00E17366">
        <w:rPr>
          <w:rFonts w:ascii="Times New Roman" w:hAnsi="Times New Roman"/>
          <w:i/>
          <w:iCs/>
          <w:sz w:val="28"/>
          <w:szCs w:val="28"/>
          <w:highlight w:val="yellow"/>
        </w:rPr>
        <w:t>Ung dung</w:t>
      </w:r>
      <w:r w:rsidRPr="00E17366">
        <w:rPr>
          <w:rFonts w:ascii="Times New Roman" w:hAnsi="Times New Roman"/>
          <w:i/>
          <w:iCs/>
          <w:sz w:val="28"/>
          <w:szCs w:val="28"/>
        </w:rPr>
        <w:t xml:space="preserve"> buồng lái ta ngồi</w:t>
      </w:r>
    </w:p>
    <w:p w:rsidR="006C797B" w:rsidRPr="00E17366" w:rsidRDefault="006C797B" w:rsidP="006C797B">
      <w:pPr>
        <w:ind w:firstLine="2880"/>
        <w:jc w:val="both"/>
        <w:rPr>
          <w:rFonts w:ascii="Times New Roman" w:hAnsi="Times New Roman"/>
          <w:i/>
          <w:iCs/>
          <w:sz w:val="28"/>
          <w:szCs w:val="28"/>
        </w:rPr>
      </w:pPr>
      <w:r w:rsidRPr="00E17366">
        <w:rPr>
          <w:rFonts w:ascii="Times New Roman" w:hAnsi="Times New Roman"/>
          <w:i/>
          <w:iCs/>
          <w:sz w:val="28"/>
          <w:szCs w:val="28"/>
          <w:highlight w:val="yellow"/>
        </w:rPr>
        <w:t>Nhìn</w:t>
      </w:r>
      <w:r w:rsidRPr="00E17366">
        <w:rPr>
          <w:rFonts w:ascii="Times New Roman" w:hAnsi="Times New Roman"/>
          <w:i/>
          <w:iCs/>
          <w:sz w:val="28"/>
          <w:szCs w:val="28"/>
        </w:rPr>
        <w:t xml:space="preserve"> đất, </w:t>
      </w:r>
      <w:r w:rsidRPr="00E17366">
        <w:rPr>
          <w:rFonts w:ascii="Times New Roman" w:hAnsi="Times New Roman"/>
          <w:i/>
          <w:iCs/>
          <w:sz w:val="28"/>
          <w:szCs w:val="28"/>
          <w:highlight w:val="yellow"/>
        </w:rPr>
        <w:t>nhìn</w:t>
      </w:r>
      <w:r w:rsidRPr="00E17366">
        <w:rPr>
          <w:rFonts w:ascii="Times New Roman" w:hAnsi="Times New Roman"/>
          <w:i/>
          <w:iCs/>
          <w:sz w:val="28"/>
          <w:szCs w:val="28"/>
        </w:rPr>
        <w:t xml:space="preserve"> trời, </w:t>
      </w:r>
      <w:r w:rsidRPr="00E17366">
        <w:rPr>
          <w:rFonts w:ascii="Times New Roman" w:hAnsi="Times New Roman"/>
          <w:i/>
          <w:iCs/>
          <w:sz w:val="28"/>
          <w:szCs w:val="28"/>
          <w:highlight w:val="yellow"/>
        </w:rPr>
        <w:t>nhìn</w:t>
      </w:r>
      <w:r w:rsidRPr="00E17366">
        <w:rPr>
          <w:rFonts w:ascii="Times New Roman" w:hAnsi="Times New Roman"/>
          <w:i/>
          <w:iCs/>
          <w:sz w:val="28"/>
          <w:szCs w:val="28"/>
        </w:rPr>
        <w:t xml:space="preserve"> thẳng.</w:t>
      </w:r>
    </w:p>
    <w:p w:rsidR="006C797B" w:rsidRPr="00E17366" w:rsidRDefault="006C797B" w:rsidP="006C797B">
      <w:pPr>
        <w:ind w:firstLine="2880"/>
        <w:jc w:val="both"/>
        <w:rPr>
          <w:rFonts w:ascii="Times New Roman" w:hAnsi="Times New Roman"/>
          <w:i/>
          <w:iCs/>
          <w:sz w:val="28"/>
          <w:szCs w:val="28"/>
        </w:rPr>
      </w:pPr>
      <w:r w:rsidRPr="00E17366">
        <w:rPr>
          <w:rFonts w:ascii="Times New Roman" w:hAnsi="Times New Roman"/>
          <w:i/>
          <w:iCs/>
          <w:sz w:val="28"/>
          <w:szCs w:val="28"/>
          <w:highlight w:val="yellow"/>
        </w:rPr>
        <w:t>Nhìn</w:t>
      </w:r>
      <w:r w:rsidRPr="00E17366">
        <w:rPr>
          <w:rFonts w:ascii="Times New Roman" w:hAnsi="Times New Roman"/>
          <w:i/>
          <w:iCs/>
          <w:sz w:val="28"/>
          <w:szCs w:val="28"/>
        </w:rPr>
        <w:t xml:space="preserve"> thấy gió vào xoa mắt đắng</w:t>
      </w:r>
    </w:p>
    <w:p w:rsidR="006C797B" w:rsidRPr="00E17366" w:rsidRDefault="006C797B" w:rsidP="006C797B">
      <w:pPr>
        <w:ind w:firstLine="2880"/>
        <w:jc w:val="both"/>
        <w:rPr>
          <w:rFonts w:ascii="Times New Roman" w:hAnsi="Times New Roman"/>
          <w:i/>
          <w:iCs/>
          <w:sz w:val="28"/>
          <w:szCs w:val="28"/>
        </w:rPr>
      </w:pPr>
      <w:r w:rsidRPr="00E17366">
        <w:rPr>
          <w:rFonts w:ascii="Times New Roman" w:hAnsi="Times New Roman"/>
          <w:i/>
          <w:iCs/>
          <w:sz w:val="28"/>
          <w:szCs w:val="28"/>
          <w:highlight w:val="yellow"/>
        </w:rPr>
        <w:t>Nhìn</w:t>
      </w:r>
      <w:r w:rsidRPr="00E17366">
        <w:rPr>
          <w:rFonts w:ascii="Times New Roman" w:hAnsi="Times New Roman"/>
          <w:i/>
          <w:iCs/>
          <w:sz w:val="28"/>
          <w:szCs w:val="28"/>
        </w:rPr>
        <w:t xml:space="preserve"> thấy con đường chạy thẳng vào tim</w:t>
      </w:r>
    </w:p>
    <w:p w:rsidR="006C797B" w:rsidRPr="00E17366" w:rsidRDefault="006C797B" w:rsidP="006C797B">
      <w:pPr>
        <w:ind w:firstLine="2880"/>
        <w:jc w:val="both"/>
        <w:rPr>
          <w:rFonts w:ascii="Times New Roman" w:hAnsi="Times New Roman"/>
          <w:i/>
          <w:iCs/>
          <w:sz w:val="28"/>
          <w:szCs w:val="28"/>
        </w:rPr>
      </w:pPr>
      <w:r w:rsidRPr="00E17366">
        <w:rPr>
          <w:rFonts w:ascii="Times New Roman" w:hAnsi="Times New Roman"/>
          <w:i/>
          <w:iCs/>
          <w:sz w:val="28"/>
          <w:szCs w:val="28"/>
        </w:rPr>
        <w:t xml:space="preserve">Thấy </w:t>
      </w:r>
      <w:r w:rsidRPr="00E17366">
        <w:rPr>
          <w:rFonts w:ascii="Times New Roman" w:hAnsi="Times New Roman"/>
          <w:i/>
          <w:iCs/>
          <w:sz w:val="28"/>
          <w:szCs w:val="28"/>
          <w:highlight w:val="yellow"/>
        </w:rPr>
        <w:t>sao trời và đột ngột cánh chim</w:t>
      </w:r>
    </w:p>
    <w:p w:rsidR="006C797B" w:rsidRPr="00E17366" w:rsidRDefault="006C797B" w:rsidP="006C797B">
      <w:pPr>
        <w:ind w:firstLine="2880"/>
        <w:jc w:val="both"/>
        <w:rPr>
          <w:rFonts w:ascii="Times New Roman" w:hAnsi="Times New Roman"/>
          <w:i/>
          <w:iCs/>
          <w:sz w:val="28"/>
          <w:szCs w:val="28"/>
        </w:rPr>
      </w:pPr>
      <w:r w:rsidRPr="00E17366">
        <w:rPr>
          <w:rFonts w:ascii="Times New Roman" w:hAnsi="Times New Roman"/>
          <w:i/>
          <w:iCs/>
          <w:sz w:val="28"/>
          <w:szCs w:val="28"/>
          <w:highlight w:val="yellow"/>
        </w:rPr>
        <w:t>Như sa, như ùa</w:t>
      </w:r>
      <w:r w:rsidRPr="00E17366">
        <w:rPr>
          <w:rFonts w:ascii="Times New Roman" w:hAnsi="Times New Roman"/>
          <w:i/>
          <w:iCs/>
          <w:sz w:val="28"/>
          <w:szCs w:val="28"/>
        </w:rPr>
        <w:t xml:space="preserve"> vào buồng lái.</w:t>
      </w:r>
    </w:p>
    <w:p w:rsidR="006C797B" w:rsidRPr="00E17366" w:rsidRDefault="006C797B" w:rsidP="006C797B">
      <w:pPr>
        <w:jc w:val="both"/>
        <w:rPr>
          <w:rFonts w:ascii="Times New Roman" w:hAnsi="Times New Roman"/>
          <w:sz w:val="28"/>
          <w:szCs w:val="28"/>
        </w:rPr>
      </w:pPr>
      <w:r w:rsidRPr="00E17366">
        <w:rPr>
          <w:rFonts w:ascii="Times New Roman" w:hAnsi="Times New Roman"/>
          <w:sz w:val="28"/>
          <w:szCs w:val="28"/>
        </w:rPr>
        <w:t>CÂU HỎI</w:t>
      </w:r>
    </w:p>
    <w:p w:rsidR="006C797B" w:rsidRPr="00E17366" w:rsidRDefault="006C797B" w:rsidP="00843253">
      <w:pPr>
        <w:pStyle w:val="ListParagraph"/>
        <w:numPr>
          <w:ilvl w:val="0"/>
          <w:numId w:val="1"/>
        </w:numPr>
        <w:spacing w:after="160"/>
        <w:jc w:val="both"/>
        <w:rPr>
          <w:rFonts w:cs="Times New Roman"/>
          <w:szCs w:val="28"/>
        </w:rPr>
      </w:pPr>
      <w:r w:rsidRPr="00E17366">
        <w:rPr>
          <w:rFonts w:cs="Times New Roman"/>
          <w:szCs w:val="28"/>
        </w:rPr>
        <w:t>Hãy cho biết những câu thơ trên trích trong bài thơ nào, do ai sáng tác. Nêu hoàn cảnh sáng tác của bài thơ.</w:t>
      </w:r>
    </w:p>
    <w:p w:rsidR="006C797B" w:rsidRPr="00E17366" w:rsidRDefault="006C797B" w:rsidP="006C797B">
      <w:pPr>
        <w:jc w:val="both"/>
        <w:rPr>
          <w:rFonts w:ascii="Times New Roman" w:hAnsi="Times New Roman"/>
          <w:sz w:val="28"/>
          <w:szCs w:val="28"/>
        </w:rPr>
      </w:pPr>
      <w:r w:rsidRPr="00E17366">
        <w:rPr>
          <w:rFonts w:ascii="Times New Roman" w:hAnsi="Times New Roman"/>
          <w:sz w:val="28"/>
          <w:szCs w:val="28"/>
        </w:rPr>
        <w:t>2. Có ý kiến cho rằng bài thơ hấp dẫn ngày từ nhan đề độc đáo. Em có đồng ý với ý kiến trên không? Tại sao?</w:t>
      </w:r>
    </w:p>
    <w:p w:rsidR="006C797B" w:rsidRPr="00E17366" w:rsidRDefault="006C797B" w:rsidP="006C797B">
      <w:pPr>
        <w:jc w:val="both"/>
        <w:rPr>
          <w:rFonts w:ascii="Times New Roman" w:hAnsi="Times New Roman"/>
          <w:color w:val="FF0000"/>
          <w:sz w:val="28"/>
          <w:szCs w:val="28"/>
        </w:rPr>
      </w:pPr>
      <w:r w:rsidRPr="00E17366">
        <w:rPr>
          <w:rFonts w:ascii="Times New Roman" w:hAnsi="Times New Roman"/>
          <w:sz w:val="28"/>
          <w:szCs w:val="28"/>
        </w:rPr>
        <w:t>3</w:t>
      </w:r>
      <w:r w:rsidRPr="00E17366">
        <w:rPr>
          <w:rFonts w:ascii="Times New Roman" w:hAnsi="Times New Roman"/>
          <w:color w:val="FF0000"/>
          <w:sz w:val="28"/>
          <w:szCs w:val="28"/>
        </w:rPr>
        <w:t>. Cách diễn đạt của nhà thơ ở câu thơ đầu tiên có gì đặc biệt?</w:t>
      </w:r>
    </w:p>
    <w:p w:rsidR="006C797B" w:rsidRPr="00E17366" w:rsidRDefault="006C797B" w:rsidP="006C797B">
      <w:pPr>
        <w:jc w:val="both"/>
        <w:rPr>
          <w:rFonts w:ascii="Times New Roman" w:hAnsi="Times New Roman"/>
          <w:color w:val="FF0000"/>
          <w:sz w:val="28"/>
          <w:szCs w:val="28"/>
        </w:rPr>
      </w:pPr>
      <w:r w:rsidRPr="00E17366">
        <w:rPr>
          <w:rFonts w:ascii="Times New Roman" w:hAnsi="Times New Roman"/>
          <w:sz w:val="28"/>
          <w:szCs w:val="28"/>
        </w:rPr>
        <w:t>4</w:t>
      </w:r>
      <w:r w:rsidRPr="00E17366">
        <w:rPr>
          <w:rFonts w:ascii="Times New Roman" w:hAnsi="Times New Roman"/>
          <w:color w:val="FF0000"/>
          <w:sz w:val="28"/>
          <w:szCs w:val="28"/>
        </w:rPr>
        <w:t>. Hình ảnh “gió vào xoa mắt đắng” trong khổ thơ thứ hai sử dụng biện pháp tu từ gì? Nêu tác dụng của biện tu từ đó?</w:t>
      </w:r>
    </w:p>
    <w:p w:rsidR="006C797B" w:rsidRPr="00E17366" w:rsidRDefault="006C797B" w:rsidP="006C797B">
      <w:pPr>
        <w:jc w:val="both"/>
        <w:rPr>
          <w:rFonts w:ascii="Times New Roman" w:hAnsi="Times New Roman"/>
          <w:color w:val="FF0000"/>
          <w:sz w:val="28"/>
          <w:szCs w:val="28"/>
        </w:rPr>
      </w:pPr>
      <w:r w:rsidRPr="00E17366">
        <w:rPr>
          <w:rFonts w:ascii="Times New Roman" w:hAnsi="Times New Roman"/>
          <w:sz w:val="28"/>
          <w:szCs w:val="28"/>
        </w:rPr>
        <w:t>5</w:t>
      </w:r>
      <w:r w:rsidRPr="00E17366">
        <w:rPr>
          <w:rFonts w:ascii="Times New Roman" w:hAnsi="Times New Roman"/>
          <w:color w:val="FF0000"/>
          <w:sz w:val="28"/>
          <w:szCs w:val="28"/>
        </w:rPr>
        <w:t>. Em hiểu con đường chạy thẳng vào tim có nghĩa như thế nào?</w:t>
      </w:r>
    </w:p>
    <w:p w:rsidR="006C797B" w:rsidRPr="00E17366" w:rsidRDefault="006C797B" w:rsidP="006C797B">
      <w:pPr>
        <w:jc w:val="both"/>
        <w:rPr>
          <w:rFonts w:ascii="Times New Roman" w:hAnsi="Times New Roman"/>
          <w:sz w:val="28"/>
          <w:szCs w:val="28"/>
        </w:rPr>
      </w:pPr>
      <w:r w:rsidRPr="00E17366">
        <w:rPr>
          <w:rFonts w:ascii="Times New Roman" w:hAnsi="Times New Roman"/>
          <w:sz w:val="28"/>
          <w:szCs w:val="28"/>
        </w:rPr>
        <w:t>6. Viết đoạn văn khoảng 12 câu theo phương thức diễn dịch phân tích 2 khổ thơ trên để làm rõ tư thế, cảm giác của người lính lái xe trên chiếc xe không kính. Trong đoạn co sử dụng một phép thế và một câu cảm thán. (Gạch chân và ghi rõ chú thích)e</w:t>
      </w:r>
    </w:p>
    <w:p w:rsidR="006C797B" w:rsidRPr="00E17366" w:rsidRDefault="006C797B" w:rsidP="006C797B">
      <w:pPr>
        <w:jc w:val="both"/>
        <w:rPr>
          <w:rFonts w:ascii="Times New Roman" w:hAnsi="Times New Roman"/>
          <w:b/>
          <w:bCs/>
          <w:sz w:val="28"/>
          <w:szCs w:val="28"/>
        </w:rPr>
      </w:pPr>
      <w:r w:rsidRPr="00E17366">
        <w:rPr>
          <w:rFonts w:ascii="Times New Roman" w:hAnsi="Times New Roman"/>
          <w:b/>
          <w:bCs/>
          <w:sz w:val="28"/>
          <w:szCs w:val="28"/>
        </w:rPr>
        <w:t>ĐỀ 2: Đọc và trả lời câu hỏi</w:t>
      </w:r>
    </w:p>
    <w:p w:rsidR="006C797B" w:rsidRPr="00E17366" w:rsidRDefault="006C797B" w:rsidP="006C797B">
      <w:pPr>
        <w:ind w:firstLine="2880"/>
        <w:jc w:val="both"/>
        <w:rPr>
          <w:rFonts w:ascii="Times New Roman" w:hAnsi="Times New Roman"/>
          <w:i/>
          <w:iCs/>
          <w:sz w:val="28"/>
          <w:szCs w:val="28"/>
        </w:rPr>
      </w:pPr>
      <w:r w:rsidRPr="00E17366">
        <w:rPr>
          <w:rFonts w:ascii="Times New Roman" w:hAnsi="Times New Roman"/>
          <w:i/>
          <w:iCs/>
          <w:sz w:val="28"/>
          <w:szCs w:val="28"/>
        </w:rPr>
        <w:t>Không có kính, rồi xe không có đèn</w:t>
      </w:r>
    </w:p>
    <w:p w:rsidR="006C797B" w:rsidRPr="00E17366" w:rsidRDefault="006C797B" w:rsidP="006C797B">
      <w:pPr>
        <w:ind w:firstLine="2880"/>
        <w:jc w:val="both"/>
        <w:rPr>
          <w:rFonts w:ascii="Times New Roman" w:hAnsi="Times New Roman"/>
          <w:i/>
          <w:iCs/>
          <w:sz w:val="28"/>
          <w:szCs w:val="28"/>
        </w:rPr>
      </w:pPr>
      <w:r w:rsidRPr="00E17366">
        <w:rPr>
          <w:rFonts w:ascii="Times New Roman" w:hAnsi="Times New Roman"/>
          <w:i/>
          <w:iCs/>
          <w:sz w:val="28"/>
          <w:szCs w:val="28"/>
        </w:rPr>
        <w:t>Không có mui xe, thùng xe có xước</w:t>
      </w:r>
    </w:p>
    <w:p w:rsidR="006C797B" w:rsidRPr="00E17366" w:rsidRDefault="006C797B" w:rsidP="006C797B">
      <w:pPr>
        <w:ind w:firstLine="2880"/>
        <w:jc w:val="both"/>
        <w:rPr>
          <w:rFonts w:ascii="Times New Roman" w:hAnsi="Times New Roman"/>
          <w:i/>
          <w:iCs/>
          <w:sz w:val="28"/>
          <w:szCs w:val="28"/>
        </w:rPr>
      </w:pPr>
      <w:r w:rsidRPr="00E17366">
        <w:rPr>
          <w:rFonts w:ascii="Times New Roman" w:hAnsi="Times New Roman"/>
          <w:i/>
          <w:iCs/>
          <w:sz w:val="28"/>
          <w:szCs w:val="28"/>
        </w:rPr>
        <w:t>Xe vẫn chạy vì miền Nam phía trước:</w:t>
      </w:r>
    </w:p>
    <w:p w:rsidR="006C797B" w:rsidRPr="00E17366" w:rsidRDefault="006C797B" w:rsidP="006C797B">
      <w:pPr>
        <w:ind w:firstLine="2880"/>
        <w:jc w:val="both"/>
        <w:rPr>
          <w:rFonts w:ascii="Times New Roman" w:hAnsi="Times New Roman"/>
          <w:i/>
          <w:iCs/>
          <w:sz w:val="28"/>
          <w:szCs w:val="28"/>
        </w:rPr>
      </w:pPr>
      <w:r w:rsidRPr="00E17366">
        <w:rPr>
          <w:rFonts w:ascii="Times New Roman" w:hAnsi="Times New Roman"/>
          <w:i/>
          <w:iCs/>
          <w:sz w:val="28"/>
          <w:szCs w:val="28"/>
        </w:rPr>
        <w:t>Chỉ cần trong xe có một trái tim.</w:t>
      </w:r>
    </w:p>
    <w:p w:rsidR="006C797B" w:rsidRPr="00E17366" w:rsidRDefault="006C797B" w:rsidP="006C797B">
      <w:pPr>
        <w:jc w:val="both"/>
        <w:rPr>
          <w:rFonts w:ascii="Times New Roman" w:hAnsi="Times New Roman"/>
          <w:b/>
          <w:bCs/>
          <w:sz w:val="28"/>
          <w:szCs w:val="28"/>
        </w:rPr>
      </w:pPr>
      <w:r w:rsidRPr="00E17366">
        <w:rPr>
          <w:rFonts w:ascii="Times New Roman" w:hAnsi="Times New Roman"/>
          <w:b/>
          <w:bCs/>
          <w:sz w:val="28"/>
          <w:szCs w:val="28"/>
        </w:rPr>
        <w:t xml:space="preserve">Câu hỏi: </w:t>
      </w:r>
    </w:p>
    <w:p w:rsidR="006C797B" w:rsidRPr="00E17366" w:rsidRDefault="006C797B" w:rsidP="006C797B">
      <w:pPr>
        <w:jc w:val="both"/>
        <w:rPr>
          <w:rFonts w:ascii="Times New Roman" w:hAnsi="Times New Roman"/>
          <w:sz w:val="28"/>
          <w:szCs w:val="28"/>
        </w:rPr>
      </w:pPr>
      <w:r w:rsidRPr="00E17366">
        <w:rPr>
          <w:rFonts w:ascii="Times New Roman" w:hAnsi="Times New Roman"/>
          <w:sz w:val="28"/>
          <w:szCs w:val="28"/>
        </w:rPr>
        <w:t>1.Hai câu đầu tác giả sử dụng nghệ thuật gì? Nêu tác dụng?</w:t>
      </w:r>
    </w:p>
    <w:p w:rsidR="006C797B" w:rsidRPr="00E17366" w:rsidRDefault="006C797B" w:rsidP="006C797B">
      <w:pPr>
        <w:jc w:val="both"/>
        <w:rPr>
          <w:rFonts w:ascii="Times New Roman" w:hAnsi="Times New Roman"/>
          <w:sz w:val="28"/>
          <w:szCs w:val="28"/>
        </w:rPr>
      </w:pPr>
      <w:r w:rsidRPr="00E17366">
        <w:rPr>
          <w:rFonts w:ascii="Times New Roman" w:hAnsi="Times New Roman"/>
          <w:sz w:val="28"/>
          <w:szCs w:val="28"/>
        </w:rPr>
        <w:t>2.Qua hình ảnh chiếc xe trong khổ thơ, em hình dung như thế nào về hiện thực của cuộc kháng chiến chống Mỹ?</w:t>
      </w:r>
    </w:p>
    <w:p w:rsidR="006C797B" w:rsidRPr="00E17366" w:rsidRDefault="006C797B" w:rsidP="006C797B">
      <w:pPr>
        <w:jc w:val="both"/>
        <w:rPr>
          <w:rFonts w:ascii="Times New Roman" w:hAnsi="Times New Roman"/>
          <w:sz w:val="28"/>
          <w:szCs w:val="28"/>
        </w:rPr>
      </w:pPr>
      <w:r w:rsidRPr="00E17366">
        <w:rPr>
          <w:rFonts w:ascii="Times New Roman" w:hAnsi="Times New Roman"/>
          <w:sz w:val="28"/>
          <w:szCs w:val="28"/>
        </w:rPr>
        <w:t>3.biện pháp tu từ nào được sử dụng ở câu thơ cuối của khổ thơ? Nêu tác dụng của biện pháp tu từ đó?</w:t>
      </w:r>
    </w:p>
    <w:p w:rsidR="006C797B" w:rsidRPr="00E17366" w:rsidRDefault="006C797B" w:rsidP="006C797B">
      <w:pPr>
        <w:jc w:val="both"/>
        <w:rPr>
          <w:rFonts w:ascii="Times New Roman" w:hAnsi="Times New Roman"/>
          <w:sz w:val="28"/>
          <w:szCs w:val="28"/>
        </w:rPr>
      </w:pPr>
      <w:r w:rsidRPr="00E17366">
        <w:rPr>
          <w:rFonts w:ascii="Times New Roman" w:hAnsi="Times New Roman"/>
          <w:sz w:val="28"/>
          <w:szCs w:val="28"/>
        </w:rPr>
        <w:t>4. Viết đoạn văn khoảng 12 câu theo phương thức quy nạp nêu cảm nhận về khổ thơ cuối bài "Bài thơ về tiểu đội xe không kính". Trong đoạn có sử dụng một phép nối và một câu bị động (Gạch chân và ghi rõ chú thích)</w:t>
      </w:r>
    </w:p>
    <w:p w:rsidR="006C797B" w:rsidRPr="00E17366" w:rsidRDefault="006C797B" w:rsidP="006C797B">
      <w:pPr>
        <w:jc w:val="both"/>
        <w:rPr>
          <w:rFonts w:ascii="Times New Roman" w:hAnsi="Times New Roman"/>
          <w:b/>
          <w:bCs/>
          <w:sz w:val="28"/>
          <w:szCs w:val="28"/>
        </w:rPr>
      </w:pPr>
      <w:r w:rsidRPr="00E17366">
        <w:rPr>
          <w:rFonts w:ascii="Times New Roman" w:hAnsi="Times New Roman"/>
          <w:b/>
          <w:bCs/>
          <w:sz w:val="28"/>
          <w:szCs w:val="28"/>
        </w:rPr>
        <w:t>ĐỀ 3: Bài thơ về tiểu đội xe không kính của Phạm Tiến Duật được mở đầu bằng một đoạn thơ rất độc đáo:</w:t>
      </w:r>
    </w:p>
    <w:p w:rsidR="006C797B" w:rsidRPr="00E17366" w:rsidRDefault="006C797B" w:rsidP="006C797B">
      <w:pPr>
        <w:ind w:firstLine="2790"/>
        <w:jc w:val="both"/>
        <w:rPr>
          <w:rFonts w:ascii="Times New Roman" w:hAnsi="Times New Roman"/>
          <w:i/>
          <w:iCs/>
          <w:sz w:val="28"/>
          <w:szCs w:val="28"/>
        </w:rPr>
      </w:pPr>
      <w:r w:rsidRPr="00E17366">
        <w:rPr>
          <w:rFonts w:ascii="Times New Roman" w:hAnsi="Times New Roman"/>
          <w:i/>
          <w:iCs/>
          <w:sz w:val="28"/>
          <w:szCs w:val="28"/>
        </w:rPr>
        <w:t>Không có kính không phải vì xe không có kính</w:t>
      </w:r>
    </w:p>
    <w:p w:rsidR="006C797B" w:rsidRPr="00E17366" w:rsidRDefault="006C797B" w:rsidP="006C797B">
      <w:pPr>
        <w:ind w:firstLine="2790"/>
        <w:jc w:val="both"/>
        <w:rPr>
          <w:rFonts w:ascii="Times New Roman" w:hAnsi="Times New Roman"/>
          <w:i/>
          <w:iCs/>
          <w:sz w:val="28"/>
          <w:szCs w:val="28"/>
        </w:rPr>
      </w:pPr>
      <w:r w:rsidRPr="00E17366">
        <w:rPr>
          <w:rFonts w:ascii="Times New Roman" w:hAnsi="Times New Roman"/>
          <w:i/>
          <w:iCs/>
          <w:sz w:val="28"/>
          <w:szCs w:val="28"/>
        </w:rPr>
        <w:t>Bom giật bom rung kính vỡ đi rồi</w:t>
      </w:r>
    </w:p>
    <w:p w:rsidR="006C797B" w:rsidRPr="00E17366" w:rsidRDefault="006C797B" w:rsidP="006C797B">
      <w:pPr>
        <w:ind w:firstLine="2790"/>
        <w:jc w:val="both"/>
        <w:rPr>
          <w:rFonts w:ascii="Times New Roman" w:hAnsi="Times New Roman"/>
          <w:i/>
          <w:iCs/>
          <w:sz w:val="28"/>
          <w:szCs w:val="28"/>
        </w:rPr>
      </w:pPr>
      <w:r w:rsidRPr="00E17366">
        <w:rPr>
          <w:rFonts w:ascii="Times New Roman" w:hAnsi="Times New Roman"/>
          <w:i/>
          <w:iCs/>
          <w:sz w:val="28"/>
          <w:szCs w:val="28"/>
        </w:rPr>
        <w:t>Ung dung buồng lái ta ngồi</w:t>
      </w:r>
    </w:p>
    <w:p w:rsidR="006C797B" w:rsidRPr="00E17366" w:rsidRDefault="006C797B" w:rsidP="006C797B">
      <w:pPr>
        <w:ind w:firstLine="2790"/>
        <w:jc w:val="both"/>
        <w:rPr>
          <w:rFonts w:ascii="Times New Roman" w:hAnsi="Times New Roman"/>
          <w:i/>
          <w:iCs/>
          <w:sz w:val="28"/>
          <w:szCs w:val="28"/>
        </w:rPr>
      </w:pPr>
      <w:r w:rsidRPr="00E17366">
        <w:rPr>
          <w:rFonts w:ascii="Times New Roman" w:hAnsi="Times New Roman"/>
          <w:i/>
          <w:iCs/>
          <w:sz w:val="28"/>
          <w:szCs w:val="28"/>
        </w:rPr>
        <w:t>Nhìn đất, nhìn trời, nhìn thẳng…”</w:t>
      </w:r>
    </w:p>
    <w:p w:rsidR="006C797B" w:rsidRPr="00E17366" w:rsidRDefault="006C797B" w:rsidP="006C797B">
      <w:pPr>
        <w:jc w:val="right"/>
        <w:rPr>
          <w:rFonts w:ascii="Times New Roman" w:hAnsi="Times New Roman"/>
          <w:sz w:val="28"/>
          <w:szCs w:val="28"/>
        </w:rPr>
      </w:pPr>
      <w:r w:rsidRPr="00E17366">
        <w:rPr>
          <w:rFonts w:ascii="Times New Roman" w:hAnsi="Times New Roman"/>
          <w:sz w:val="28"/>
          <w:szCs w:val="28"/>
        </w:rPr>
        <w:t>(Trích Ngữ văn 9, tập một, NXB Giáo dục Việt Nam)</w:t>
      </w:r>
    </w:p>
    <w:p w:rsidR="006C797B" w:rsidRPr="00E17366" w:rsidRDefault="006C797B" w:rsidP="006C797B">
      <w:pPr>
        <w:jc w:val="both"/>
        <w:rPr>
          <w:rFonts w:ascii="Times New Roman" w:hAnsi="Times New Roman"/>
          <w:b/>
          <w:bCs/>
          <w:sz w:val="28"/>
          <w:szCs w:val="28"/>
        </w:rPr>
      </w:pPr>
      <w:r w:rsidRPr="00E17366">
        <w:rPr>
          <w:rFonts w:ascii="Times New Roman" w:hAnsi="Times New Roman"/>
          <w:b/>
          <w:bCs/>
          <w:sz w:val="28"/>
          <w:szCs w:val="28"/>
        </w:rPr>
        <w:t>Câu hỏi</w:t>
      </w:r>
    </w:p>
    <w:p w:rsidR="006C797B" w:rsidRPr="00E17366" w:rsidRDefault="006C797B" w:rsidP="006C797B">
      <w:pPr>
        <w:jc w:val="both"/>
        <w:rPr>
          <w:rFonts w:ascii="Times New Roman" w:hAnsi="Times New Roman"/>
          <w:sz w:val="28"/>
          <w:szCs w:val="28"/>
        </w:rPr>
      </w:pPr>
      <w:r w:rsidRPr="00E17366">
        <w:rPr>
          <w:rFonts w:ascii="Times New Roman" w:hAnsi="Times New Roman"/>
          <w:sz w:val="28"/>
          <w:szCs w:val="28"/>
        </w:rPr>
        <w:t>1. Em hãy cho biết bài thơ ra đời trong hoàn cảnh nào?</w:t>
      </w:r>
    </w:p>
    <w:p w:rsidR="006C797B" w:rsidRPr="00E17366" w:rsidRDefault="006C797B" w:rsidP="006C797B">
      <w:pPr>
        <w:jc w:val="both"/>
        <w:rPr>
          <w:rFonts w:ascii="Times New Roman" w:hAnsi="Times New Roman"/>
          <w:sz w:val="28"/>
          <w:szCs w:val="28"/>
        </w:rPr>
      </w:pPr>
      <w:r w:rsidRPr="00E17366">
        <w:rPr>
          <w:rFonts w:ascii="Times New Roman" w:hAnsi="Times New Roman"/>
          <w:sz w:val="28"/>
          <w:szCs w:val="28"/>
        </w:rPr>
        <w:t>2. Nhan đề bài thơ có gì khác lạ và có ý nghĩa như thế nào?</w:t>
      </w:r>
    </w:p>
    <w:p w:rsidR="006C797B" w:rsidRPr="00E17366" w:rsidRDefault="006C797B" w:rsidP="006C797B">
      <w:pPr>
        <w:jc w:val="both"/>
        <w:rPr>
          <w:rFonts w:ascii="Times New Roman" w:hAnsi="Times New Roman"/>
          <w:sz w:val="28"/>
          <w:szCs w:val="28"/>
        </w:rPr>
      </w:pPr>
      <w:r w:rsidRPr="00E17366">
        <w:rPr>
          <w:rFonts w:ascii="Times New Roman" w:hAnsi="Times New Roman"/>
          <w:sz w:val="28"/>
          <w:szCs w:val="28"/>
        </w:rPr>
        <w:t>3. Xác định biệp pháp tu từ điệp ngữ trong đoạn thơ và nêu tác dụng?</w:t>
      </w:r>
    </w:p>
    <w:p w:rsidR="006C797B" w:rsidRPr="00E17366" w:rsidRDefault="006C797B" w:rsidP="006C797B">
      <w:pPr>
        <w:jc w:val="both"/>
        <w:rPr>
          <w:rFonts w:ascii="Times New Roman" w:hAnsi="Times New Roman"/>
          <w:sz w:val="28"/>
          <w:szCs w:val="28"/>
        </w:rPr>
      </w:pPr>
      <w:r w:rsidRPr="00E17366">
        <w:rPr>
          <w:rFonts w:ascii="Times New Roman" w:hAnsi="Times New Roman"/>
          <w:sz w:val="28"/>
          <w:szCs w:val="28"/>
        </w:rPr>
        <w:t>4. Từ bài thơ trên và những hiểu biết xã hội, em hãy trình bày suy nghĩ (khoảng 2/3 trang giấy thi) về vai trò của thế hệ trẻ ngày nay trong sự nghiệp xây dựng và bảo vệ Tổ quốc.</w:t>
      </w:r>
    </w:p>
    <w:p w:rsidR="006C797B" w:rsidRPr="00E17366" w:rsidRDefault="006C797B" w:rsidP="006C797B">
      <w:pPr>
        <w:jc w:val="both"/>
        <w:rPr>
          <w:rFonts w:ascii="Times New Roman" w:hAnsi="Times New Roman"/>
          <w:b/>
          <w:bCs/>
          <w:sz w:val="28"/>
          <w:szCs w:val="28"/>
        </w:rPr>
      </w:pPr>
      <w:r w:rsidRPr="00E17366">
        <w:rPr>
          <w:rFonts w:ascii="Times New Roman" w:hAnsi="Times New Roman"/>
          <w:b/>
          <w:bCs/>
          <w:sz w:val="28"/>
          <w:szCs w:val="28"/>
        </w:rPr>
        <w:t>ĐỀ 4: Đọc đoạn thơ sau và trả lời các câu hỏi:</w:t>
      </w:r>
    </w:p>
    <w:p w:rsidR="006C797B" w:rsidRPr="00E17366" w:rsidRDefault="006C797B" w:rsidP="006C797B">
      <w:pPr>
        <w:ind w:firstLine="2880"/>
        <w:jc w:val="both"/>
        <w:rPr>
          <w:rFonts w:ascii="Times New Roman" w:hAnsi="Times New Roman"/>
          <w:i/>
          <w:iCs/>
          <w:sz w:val="28"/>
          <w:szCs w:val="28"/>
        </w:rPr>
      </w:pPr>
      <w:r w:rsidRPr="00E17366">
        <w:rPr>
          <w:rFonts w:ascii="Times New Roman" w:hAnsi="Times New Roman"/>
          <w:i/>
          <w:iCs/>
          <w:sz w:val="28"/>
          <w:szCs w:val="28"/>
        </w:rPr>
        <w:t>Bếp Hoàng Cầm ta dựng giữa trời</w:t>
      </w:r>
    </w:p>
    <w:p w:rsidR="006C797B" w:rsidRPr="00E17366" w:rsidRDefault="006C797B" w:rsidP="006C797B">
      <w:pPr>
        <w:ind w:firstLine="2880"/>
        <w:jc w:val="both"/>
        <w:rPr>
          <w:rFonts w:ascii="Times New Roman" w:hAnsi="Times New Roman"/>
          <w:i/>
          <w:iCs/>
          <w:sz w:val="28"/>
          <w:szCs w:val="28"/>
        </w:rPr>
      </w:pPr>
      <w:r w:rsidRPr="00E17366">
        <w:rPr>
          <w:rFonts w:ascii="Times New Roman" w:hAnsi="Times New Roman"/>
          <w:i/>
          <w:iCs/>
          <w:sz w:val="28"/>
          <w:szCs w:val="28"/>
        </w:rPr>
        <w:t>Chung bát đũa nghĩa là gia đình đấy</w:t>
      </w:r>
    </w:p>
    <w:p w:rsidR="006C797B" w:rsidRPr="00E17366" w:rsidRDefault="006C797B" w:rsidP="006C797B">
      <w:pPr>
        <w:ind w:firstLine="2880"/>
        <w:jc w:val="both"/>
        <w:rPr>
          <w:rFonts w:ascii="Times New Roman" w:hAnsi="Times New Roman"/>
          <w:i/>
          <w:iCs/>
          <w:sz w:val="28"/>
          <w:szCs w:val="28"/>
        </w:rPr>
      </w:pPr>
      <w:r w:rsidRPr="00E17366">
        <w:rPr>
          <w:rFonts w:ascii="Times New Roman" w:hAnsi="Times New Roman"/>
          <w:i/>
          <w:iCs/>
          <w:sz w:val="28"/>
          <w:szCs w:val="28"/>
        </w:rPr>
        <w:t>Võng mắc chông chênh đường xe chạy</w:t>
      </w:r>
    </w:p>
    <w:p w:rsidR="006C797B" w:rsidRPr="00E17366" w:rsidRDefault="006C797B" w:rsidP="006C797B">
      <w:pPr>
        <w:ind w:firstLine="2880"/>
        <w:jc w:val="both"/>
        <w:rPr>
          <w:rFonts w:ascii="Times New Roman" w:hAnsi="Times New Roman"/>
          <w:i/>
          <w:iCs/>
          <w:sz w:val="28"/>
          <w:szCs w:val="28"/>
        </w:rPr>
      </w:pPr>
      <w:r w:rsidRPr="00E17366">
        <w:rPr>
          <w:rFonts w:ascii="Times New Roman" w:hAnsi="Times New Roman"/>
          <w:i/>
          <w:iCs/>
          <w:sz w:val="28"/>
          <w:szCs w:val="28"/>
        </w:rPr>
        <w:t>Lại đi, lại đi trời xanh thêm.</w:t>
      </w:r>
    </w:p>
    <w:p w:rsidR="006C797B" w:rsidRPr="00E17366" w:rsidRDefault="006C797B" w:rsidP="006C797B">
      <w:pPr>
        <w:ind w:firstLine="2880"/>
        <w:jc w:val="both"/>
        <w:rPr>
          <w:rFonts w:ascii="Times New Roman" w:hAnsi="Times New Roman"/>
          <w:i/>
          <w:iCs/>
          <w:sz w:val="28"/>
          <w:szCs w:val="28"/>
        </w:rPr>
      </w:pPr>
      <w:r w:rsidRPr="00E17366">
        <w:rPr>
          <w:rFonts w:ascii="Times New Roman" w:hAnsi="Times New Roman"/>
          <w:i/>
          <w:iCs/>
          <w:sz w:val="28"/>
          <w:szCs w:val="28"/>
        </w:rPr>
        <w:t>Không có kính, rồi xe không có đèn</w:t>
      </w:r>
    </w:p>
    <w:p w:rsidR="006C797B" w:rsidRPr="00E17366" w:rsidRDefault="006C797B" w:rsidP="006C797B">
      <w:pPr>
        <w:ind w:firstLine="2880"/>
        <w:jc w:val="both"/>
        <w:rPr>
          <w:rFonts w:ascii="Times New Roman" w:hAnsi="Times New Roman"/>
          <w:i/>
          <w:iCs/>
          <w:sz w:val="28"/>
          <w:szCs w:val="28"/>
        </w:rPr>
      </w:pPr>
      <w:r w:rsidRPr="00E17366">
        <w:rPr>
          <w:rFonts w:ascii="Times New Roman" w:hAnsi="Times New Roman"/>
          <w:i/>
          <w:iCs/>
          <w:sz w:val="28"/>
          <w:szCs w:val="28"/>
        </w:rPr>
        <w:t>Không có mui xe, thùng xe có xước,</w:t>
      </w:r>
    </w:p>
    <w:p w:rsidR="006C797B" w:rsidRPr="00E17366" w:rsidRDefault="006C797B" w:rsidP="006C797B">
      <w:pPr>
        <w:ind w:firstLine="2880"/>
        <w:jc w:val="both"/>
        <w:rPr>
          <w:rFonts w:ascii="Times New Roman" w:hAnsi="Times New Roman"/>
          <w:i/>
          <w:iCs/>
          <w:sz w:val="28"/>
          <w:szCs w:val="28"/>
        </w:rPr>
      </w:pPr>
      <w:r w:rsidRPr="00E17366">
        <w:rPr>
          <w:rFonts w:ascii="Times New Roman" w:hAnsi="Times New Roman"/>
          <w:i/>
          <w:iCs/>
          <w:sz w:val="28"/>
          <w:szCs w:val="28"/>
        </w:rPr>
        <w:t>Xe vẫn chạy vì miền Nam phía trước</w:t>
      </w:r>
    </w:p>
    <w:p w:rsidR="006C797B" w:rsidRPr="00E17366" w:rsidRDefault="006C797B" w:rsidP="006C797B">
      <w:pPr>
        <w:ind w:firstLine="2880"/>
        <w:jc w:val="both"/>
        <w:rPr>
          <w:rFonts w:ascii="Times New Roman" w:hAnsi="Times New Roman"/>
          <w:i/>
          <w:iCs/>
          <w:sz w:val="28"/>
          <w:szCs w:val="28"/>
        </w:rPr>
      </w:pPr>
      <w:r w:rsidRPr="00E17366">
        <w:rPr>
          <w:rFonts w:ascii="Times New Roman" w:hAnsi="Times New Roman"/>
          <w:i/>
          <w:iCs/>
          <w:sz w:val="28"/>
          <w:szCs w:val="28"/>
        </w:rPr>
        <w:t>Chỉ cần trong xe có một trái tim.</w:t>
      </w:r>
    </w:p>
    <w:p w:rsidR="006C797B" w:rsidRPr="00E17366" w:rsidRDefault="006C797B" w:rsidP="006C797B">
      <w:pPr>
        <w:jc w:val="right"/>
        <w:rPr>
          <w:rFonts w:ascii="Times New Roman" w:hAnsi="Times New Roman"/>
          <w:sz w:val="28"/>
          <w:szCs w:val="28"/>
        </w:rPr>
      </w:pPr>
      <w:r w:rsidRPr="00E17366">
        <w:rPr>
          <w:rFonts w:ascii="Times New Roman" w:hAnsi="Times New Roman"/>
          <w:sz w:val="28"/>
          <w:szCs w:val="28"/>
        </w:rPr>
        <w:t>(Trích Ngữ văn 9, tập một, NXB. Giáo dục, 2014).</w:t>
      </w:r>
    </w:p>
    <w:p w:rsidR="006C797B" w:rsidRPr="00E17366" w:rsidRDefault="006C797B" w:rsidP="006C797B">
      <w:pPr>
        <w:jc w:val="both"/>
        <w:rPr>
          <w:rFonts w:ascii="Times New Roman" w:hAnsi="Times New Roman"/>
          <w:b/>
          <w:bCs/>
          <w:sz w:val="28"/>
          <w:szCs w:val="28"/>
        </w:rPr>
      </w:pPr>
      <w:r w:rsidRPr="00E17366">
        <w:rPr>
          <w:rFonts w:ascii="Times New Roman" w:hAnsi="Times New Roman"/>
          <w:b/>
          <w:bCs/>
          <w:sz w:val="28"/>
          <w:szCs w:val="28"/>
        </w:rPr>
        <w:t xml:space="preserve">Câu hỏi: </w:t>
      </w:r>
    </w:p>
    <w:p w:rsidR="006C797B" w:rsidRPr="00E17366" w:rsidRDefault="006C797B" w:rsidP="006C797B">
      <w:pPr>
        <w:jc w:val="both"/>
        <w:rPr>
          <w:rFonts w:ascii="Times New Roman" w:hAnsi="Times New Roman"/>
          <w:sz w:val="28"/>
          <w:szCs w:val="28"/>
        </w:rPr>
      </w:pPr>
      <w:r w:rsidRPr="00E17366">
        <w:rPr>
          <w:rFonts w:ascii="Times New Roman" w:hAnsi="Times New Roman"/>
          <w:sz w:val="28"/>
          <w:szCs w:val="28"/>
        </w:rPr>
        <w:t>1.</w:t>
      </w:r>
      <w:r w:rsidRPr="00E17366">
        <w:rPr>
          <w:rFonts w:ascii="Times New Roman" w:hAnsi="Times New Roman"/>
          <w:sz w:val="28"/>
          <w:szCs w:val="28"/>
        </w:rPr>
        <w:tab/>
        <w:t>Đoạn thơ trên nằm trong tác phẩm nào? Giới thiệu ngắn gọn về tác giả và hoàn cảnh sáng tác của tác phẩm ấy.</w:t>
      </w:r>
    </w:p>
    <w:p w:rsidR="006C797B" w:rsidRPr="00E17366" w:rsidRDefault="006C797B" w:rsidP="006C797B">
      <w:pPr>
        <w:jc w:val="both"/>
        <w:rPr>
          <w:rFonts w:ascii="Times New Roman" w:hAnsi="Times New Roman"/>
          <w:sz w:val="28"/>
          <w:szCs w:val="28"/>
        </w:rPr>
      </w:pPr>
      <w:r w:rsidRPr="00E17366">
        <w:rPr>
          <w:rFonts w:ascii="Times New Roman" w:hAnsi="Times New Roman"/>
          <w:sz w:val="28"/>
          <w:szCs w:val="28"/>
        </w:rPr>
        <w:t>2.</w:t>
      </w:r>
      <w:r w:rsidRPr="00E17366">
        <w:rPr>
          <w:rFonts w:ascii="Times New Roman" w:hAnsi="Times New Roman"/>
          <w:sz w:val="28"/>
          <w:szCs w:val="28"/>
        </w:rPr>
        <w:tab/>
        <w:t>Tìm một hình ảnh ẩn dụ trong đoạn thơ trên và nêu tác dụng của hình ảnh ẩn dụ đó.</w:t>
      </w:r>
    </w:p>
    <w:p w:rsidR="006C797B" w:rsidRPr="00E17366" w:rsidRDefault="006C797B" w:rsidP="006C797B">
      <w:pPr>
        <w:jc w:val="both"/>
        <w:rPr>
          <w:rFonts w:ascii="Times New Roman" w:hAnsi="Times New Roman"/>
          <w:sz w:val="28"/>
          <w:szCs w:val="28"/>
        </w:rPr>
      </w:pPr>
      <w:r w:rsidRPr="00E17366">
        <w:rPr>
          <w:rFonts w:ascii="Times New Roman" w:hAnsi="Times New Roman"/>
          <w:sz w:val="28"/>
          <w:szCs w:val="28"/>
        </w:rPr>
        <w:t>3.</w:t>
      </w:r>
      <w:r w:rsidRPr="00E17366">
        <w:rPr>
          <w:rFonts w:ascii="Times New Roman" w:hAnsi="Times New Roman"/>
          <w:sz w:val="28"/>
          <w:szCs w:val="28"/>
        </w:rPr>
        <w:tab/>
        <w:t>Tại sao nói hình ảnh những chiếc xe không kính là một sáng tạo độc đáo của Phạm Tiến Duật?</w:t>
      </w:r>
    </w:p>
    <w:p w:rsidR="006C797B" w:rsidRPr="00E17366" w:rsidRDefault="006C797B" w:rsidP="006C797B">
      <w:pPr>
        <w:jc w:val="both"/>
        <w:rPr>
          <w:rFonts w:ascii="Times New Roman" w:hAnsi="Times New Roman"/>
          <w:sz w:val="28"/>
          <w:szCs w:val="28"/>
        </w:rPr>
      </w:pPr>
      <w:r w:rsidRPr="00E17366">
        <w:rPr>
          <w:rFonts w:ascii="Times New Roman" w:hAnsi="Times New Roman"/>
          <w:sz w:val="28"/>
          <w:szCs w:val="28"/>
        </w:rPr>
        <w:t>4.</w:t>
      </w:r>
      <w:r w:rsidRPr="00E17366">
        <w:rPr>
          <w:rFonts w:ascii="Times New Roman" w:hAnsi="Times New Roman"/>
          <w:sz w:val="28"/>
          <w:szCs w:val="28"/>
        </w:rPr>
        <w:tab/>
        <w:t>Từ việc cảm nhận phẩm chất của những người lính trong bài thơ trên và những hiểu biết xã hội của bản thân, em hãy trình bày suy nghĩ (khoảng nửa trang giấy thi) về lòng dũng cảm.</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b/>
          <w:color w:val="FF0000"/>
          <w:sz w:val="28"/>
          <w:szCs w:val="28"/>
        </w:rPr>
        <w:t xml:space="preserve">ĐỀ 5: </w:t>
      </w:r>
      <w:r w:rsidRPr="00E17366">
        <w:rPr>
          <w:rFonts w:ascii="Times New Roman" w:hAnsi="Times New Roman"/>
          <w:sz w:val="28"/>
          <w:szCs w:val="28"/>
        </w:rPr>
        <w:t>Nhà thơ Phạm Tiến Duật có câu thơ thật độc đáo:</w:t>
      </w:r>
    </w:p>
    <w:p w:rsidR="006C797B" w:rsidRPr="00E17366" w:rsidRDefault="006C797B" w:rsidP="006C797B">
      <w:pPr>
        <w:spacing w:after="0" w:line="288" w:lineRule="auto"/>
        <w:rPr>
          <w:rFonts w:ascii="Times New Roman" w:hAnsi="Times New Roman"/>
          <w:i/>
          <w:sz w:val="28"/>
          <w:szCs w:val="28"/>
        </w:rPr>
      </w:pPr>
      <w:r w:rsidRPr="00E17366">
        <w:rPr>
          <w:rFonts w:ascii="Times New Roman" w:hAnsi="Times New Roman"/>
          <w:i/>
          <w:sz w:val="28"/>
          <w:szCs w:val="28"/>
        </w:rPr>
        <w:t xml:space="preserve">“Không có kính không phải vì xe không có kính </w:t>
      </w:r>
      <w:r w:rsidRPr="00E17366">
        <w:rPr>
          <w:rFonts w:ascii="Times New Roman" w:hAnsi="Times New Roman"/>
          <w:i/>
          <w:sz w:val="28"/>
          <w:szCs w:val="28"/>
        </w:rPr>
        <w:br/>
        <w:t>Bom giật bom rung kính vỡ đi rồi”</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sz w:val="28"/>
          <w:szCs w:val="28"/>
        </w:rPr>
        <w:t>Và trên chiếc xe ấy, người chiến sĩ lái xe đã:</w:t>
      </w:r>
    </w:p>
    <w:p w:rsidR="006C797B" w:rsidRPr="00E17366" w:rsidRDefault="006C797B" w:rsidP="006C797B">
      <w:pPr>
        <w:spacing w:after="0" w:line="288" w:lineRule="auto"/>
        <w:rPr>
          <w:rFonts w:ascii="Times New Roman" w:hAnsi="Times New Roman"/>
          <w:i/>
          <w:sz w:val="28"/>
          <w:szCs w:val="28"/>
        </w:rPr>
      </w:pPr>
      <w:r w:rsidRPr="00E17366">
        <w:rPr>
          <w:rFonts w:ascii="Times New Roman" w:hAnsi="Times New Roman"/>
          <w:i/>
          <w:sz w:val="28"/>
          <w:szCs w:val="28"/>
        </w:rPr>
        <w:t xml:space="preserve">“Nhìn thấy gió vào xoa mắt đắng </w:t>
      </w:r>
      <w:r w:rsidRPr="00E17366">
        <w:rPr>
          <w:rFonts w:ascii="Times New Roman" w:hAnsi="Times New Roman"/>
          <w:i/>
          <w:sz w:val="28"/>
          <w:szCs w:val="28"/>
        </w:rPr>
        <w:br/>
        <w:t>Thấy con đường chạy thẳng vào tim.</w:t>
      </w:r>
      <w:r w:rsidRPr="00E17366">
        <w:rPr>
          <w:rFonts w:ascii="Times New Roman" w:hAnsi="Times New Roman"/>
          <w:i/>
          <w:sz w:val="28"/>
          <w:szCs w:val="28"/>
        </w:rPr>
        <w:br/>
        <w:t xml:space="preserve">Thấy sao trời và đột ngột cánh chim </w:t>
      </w:r>
      <w:r w:rsidRPr="00E17366">
        <w:rPr>
          <w:rFonts w:ascii="Times New Roman" w:hAnsi="Times New Roman"/>
          <w:i/>
          <w:sz w:val="28"/>
          <w:szCs w:val="28"/>
        </w:rPr>
        <w:br/>
        <w:t>Như sa như ùa vào buồng lái”.</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sz w:val="28"/>
          <w:szCs w:val="28"/>
        </w:rPr>
        <w:t>Câu 1: Những câu thơ vừa dẫn trích trong tác phẩm nào? Cho biết năm sáng tác của tác phẩm đó.</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sz w:val="28"/>
          <w:szCs w:val="28"/>
        </w:rPr>
        <w:t>Câu 2: Chỉ ra từ phủ định trong câu thơ độc đáo trên. Việc dùng liên tiếp từ phủ định ấy nhằm khẳng định điểu gì và góp phần tạo nên giọng điệu nào cho bài thơ?</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sz w:val="28"/>
          <w:szCs w:val="28"/>
        </w:rPr>
        <w:t>Câu 3: Dựa vào khổ thơ trên, hãy viết đoạn văn nghị luận khoảng 12 câu theo cách lập luận diễn dịch làm rõ cảm giác của người chiến sĩ lái xe trên chiếc xe không kính, trong đó có sử dụng câu phủ định và phép thế (gạch dưới câu phủ định và nhừng từ ngữ dùng làm phép thế).</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b/>
          <w:color w:val="FF0000"/>
          <w:sz w:val="28"/>
          <w:szCs w:val="28"/>
        </w:rPr>
        <w:t xml:space="preserve">ĐỀ 6: </w:t>
      </w:r>
      <w:r w:rsidRPr="00E17366">
        <w:rPr>
          <w:rFonts w:ascii="Times New Roman" w:hAnsi="Times New Roman"/>
          <w:sz w:val="28"/>
          <w:szCs w:val="28"/>
        </w:rPr>
        <w:t>Trong lời bài hát “Xe ta đi trong đêm Trường Sơn” có đoạn;</w:t>
      </w:r>
    </w:p>
    <w:p w:rsidR="006C797B" w:rsidRPr="00E17366" w:rsidRDefault="006C797B" w:rsidP="006C797B">
      <w:pPr>
        <w:spacing w:after="0" w:line="288" w:lineRule="auto"/>
        <w:rPr>
          <w:rFonts w:ascii="Times New Roman" w:hAnsi="Times New Roman"/>
          <w:i/>
          <w:sz w:val="28"/>
          <w:szCs w:val="28"/>
        </w:rPr>
      </w:pPr>
      <w:r w:rsidRPr="00E17366">
        <w:rPr>
          <w:rFonts w:ascii="Times New Roman" w:hAnsi="Times New Roman"/>
          <w:i/>
          <w:sz w:val="28"/>
          <w:szCs w:val="28"/>
        </w:rPr>
        <w:t xml:space="preserve">“Những đêm Trường Sơn </w:t>
      </w:r>
      <w:r w:rsidRPr="00E17366">
        <w:rPr>
          <w:rFonts w:ascii="Times New Roman" w:hAnsi="Times New Roman"/>
          <w:i/>
          <w:sz w:val="28"/>
          <w:szCs w:val="28"/>
        </w:rPr>
        <w:br/>
        <w:t xml:space="preserve">Đường tiền tuyến uốn quanh co </w:t>
      </w:r>
      <w:r w:rsidRPr="00E17366">
        <w:rPr>
          <w:rFonts w:ascii="Times New Roman" w:hAnsi="Times New Roman"/>
          <w:i/>
          <w:sz w:val="28"/>
          <w:szCs w:val="28"/>
        </w:rPr>
        <w:br/>
        <w:t>Mây trời đẹp quá,</w:t>
      </w:r>
      <w:r w:rsidRPr="00E17366">
        <w:rPr>
          <w:rFonts w:ascii="Times New Roman" w:hAnsi="Times New Roman"/>
          <w:i/>
          <w:sz w:val="28"/>
          <w:szCs w:val="28"/>
        </w:rPr>
        <w:br/>
        <w:t>vỡ kính rồi, trăng tràn cả vào xe"....</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sz w:val="28"/>
          <w:szCs w:val="28"/>
        </w:rPr>
        <w:t>(Nhạc và lời: Tân Huyền)</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sz w:val="28"/>
          <w:szCs w:val="28"/>
        </w:rPr>
        <w:t>Câu 1: Đoạn lời bài hát trên gợi em liên tưởng đến bài thơ nào trong chương trình Ngữ văn lớp 9? Nêu tên tác giả và hoàn cảnh sáng tác bài thơ.</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sz w:val="28"/>
          <w:szCs w:val="28"/>
        </w:rPr>
        <w:t>Câu 2: Tác giả đã đưa vào trong bài thơ em vừa gợi nhớ một hình ảnh rất độc đảo. Theo em, đó là hình ảnh nào? Việc sáng tạo hình ảnh đó của tác giả nhằm mục đích gì?</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sz w:val="28"/>
          <w:szCs w:val="28"/>
        </w:rPr>
        <w:t xml:space="preserve">Câu 3: Dựa vào khổ thơ cuối của bài thơ, hãy viết một đoạn văn theo cách lập luận diễn dịch (khoảng 12 câu) lảm rõ hình ảnh những chiếc xe và bức chân dung tuyệt vời về người chiến sĩ lái xe Trường Sơn. Trong đoạn có sử dụng một phép nối và một câu mở rộng thành phần (gạch chân, chú thích rõ). </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sz w:val="28"/>
          <w:szCs w:val="28"/>
        </w:rPr>
        <w:t xml:space="preserve">Câu 4: Kể tên một tác phẩm thơ đã học cùng viết về đề tài người lính, ghi rõ tên tác giả. </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b/>
          <w:color w:val="FF0000"/>
          <w:sz w:val="28"/>
          <w:szCs w:val="28"/>
        </w:rPr>
        <w:t xml:space="preserve">ĐỀ 7: </w:t>
      </w:r>
      <w:r w:rsidRPr="00E17366">
        <w:rPr>
          <w:rFonts w:ascii="Times New Roman" w:hAnsi="Times New Roman"/>
          <w:sz w:val="28"/>
          <w:szCs w:val="28"/>
        </w:rPr>
        <w:t>Cho câu thơ sau:</w:t>
      </w:r>
    </w:p>
    <w:p w:rsidR="006C797B" w:rsidRPr="00E17366" w:rsidRDefault="006C797B" w:rsidP="006C797B">
      <w:pPr>
        <w:spacing w:after="0" w:line="288" w:lineRule="auto"/>
        <w:jc w:val="center"/>
        <w:rPr>
          <w:rFonts w:ascii="Times New Roman" w:hAnsi="Times New Roman"/>
          <w:i/>
          <w:sz w:val="28"/>
          <w:szCs w:val="28"/>
        </w:rPr>
      </w:pPr>
      <w:r w:rsidRPr="00E17366">
        <w:rPr>
          <w:rFonts w:ascii="Times New Roman" w:hAnsi="Times New Roman"/>
          <w:i/>
          <w:sz w:val="28"/>
          <w:szCs w:val="28"/>
        </w:rPr>
        <w:t>“Không có kính, ừ thì có bụi”</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sz w:val="28"/>
          <w:szCs w:val="28"/>
        </w:rPr>
        <w:t>Càu 1: Chép chính xác 7 câu thơ tiếp theo và cho biết đoạn thơ em vừa chép nằm trong tác phẩm nào? Ai là tác giả? Tác phẩm được sáng tác trong hoàn cảnh nào?</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sz w:val="28"/>
          <w:szCs w:val="28"/>
        </w:rPr>
        <w:t xml:space="preserve">Câu 2: Nét đặc sắc trong đoạn thơ em vừa chép là giọng điệu, ngôn ngữ và cấu trúc ngữ pháp. Hãy chỉ ra những câu thơ làm nên nét đặc sắc đó và cho biết tác dụng trong việc thể hiện nội dung của đoạn thơ. </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sz w:val="28"/>
          <w:szCs w:val="28"/>
        </w:rPr>
        <w:t>Câu 3: Phân tích đoạn thơ trên, một bạn đã viết câu văn sau:</w:t>
      </w:r>
      <w:r w:rsidRPr="00E17366">
        <w:rPr>
          <w:rFonts w:ascii="Times New Roman" w:hAnsi="Times New Roman"/>
          <w:sz w:val="28"/>
          <w:szCs w:val="28"/>
        </w:rPr>
        <w:br/>
        <w:t>“Vậy là, với những câu thơ ngang tàng, khỏe khoắn, nhà thơ đã cho ta thấy thái độ ung dung hiên ngang, tâm hồn lạc quan trẻ trung của nhưng người lính lái xe Trường Sơn nói riêng và thế hệ trẻ Việt Nam nói chung trong cuộc kháng chiến chống  Mĩ oai hùng của dân tộc.”</w:t>
      </w:r>
      <w:r w:rsidRPr="00E17366">
        <w:rPr>
          <w:rFonts w:ascii="Times New Roman" w:hAnsi="Times New Roman"/>
          <w:sz w:val="28"/>
          <w:szCs w:val="28"/>
        </w:rPr>
        <w:br/>
        <w:t>Coi câu văn trên là câu cuối trong đoạn văn quy nạp, em hãy viết khoảng 10-12 câu để hoàn chỉnh đoạn văn. Trong đoạn văn có sử dụng 01 câu bị động, (gạch chân và chú thích rõ câu bị động)</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b/>
          <w:color w:val="FF0000"/>
          <w:sz w:val="28"/>
          <w:szCs w:val="28"/>
        </w:rPr>
        <w:t xml:space="preserve">ĐỀ 8: </w:t>
      </w:r>
      <w:r w:rsidRPr="00E17366">
        <w:rPr>
          <w:rFonts w:ascii="Times New Roman" w:hAnsi="Times New Roman"/>
          <w:sz w:val="28"/>
          <w:szCs w:val="28"/>
        </w:rPr>
        <w:t>Trong bài thơ “Bài thơ về tiểu đội xe không kinh” Phạm Tiến Duật có viết:</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sz w:val="28"/>
          <w:szCs w:val="28"/>
        </w:rPr>
        <w:t xml:space="preserve">“Không có kính, ừ thì có bụi </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sz w:val="28"/>
          <w:szCs w:val="28"/>
        </w:rPr>
        <w:t xml:space="preserve">Bụi phun tóc trắng như người già </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sz w:val="28"/>
          <w:szCs w:val="28"/>
        </w:rPr>
        <w:t xml:space="preserve">Chưa cần rửa phì phèo châm điếu thuốc </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sz w:val="28"/>
          <w:szCs w:val="28"/>
        </w:rPr>
        <w:t>Nhìn nhau mặt lấm cười ha ha”</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sz w:val="28"/>
          <w:szCs w:val="28"/>
        </w:rPr>
        <w:t>Câu 1: Nêu ý nghĩa nhan đề bài thơ? Cụm từ “ừ thì” được lặp lại hai lân trong bài thơ có ý nghĩa gì?</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sz w:val="28"/>
          <w:szCs w:val="28"/>
        </w:rPr>
        <w:t>Cáu 2: Khổ thơ trên đã ngợi ca vẻ đẹp nào của người lính lái xe Trường Sơn?</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sz w:val="28"/>
          <w:szCs w:val="28"/>
        </w:rPr>
        <w:t>Câu 3: Viết đoạn văn khoàng 12 câụ theo cách lập luận tổng - phân - hợp trình bày cảm nhận của em về khổ thơ trên làm rõ vẻ đẹp của người lính lái xe Trường Sơn có sử dụng câu phủ định, phép lặp? (chỉ rõ)</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sz w:val="28"/>
          <w:szCs w:val="28"/>
        </w:rPr>
        <w:t>Câu 4: Kể tên một bài thơ khác ghi rõ tên tác giả trong chương trình Ngữ văn 9 cũng viết về người lính không sợ gian khổ hy sinh. Từ đó em có suy nghĩ gì về sự hy sinh của những người lính trong công cuộc bảo vệ Tồ quốc? (Không quá 5 dòng)</w:t>
      </w:r>
    </w:p>
    <w:p w:rsidR="006C797B" w:rsidRPr="00E17366" w:rsidRDefault="006C797B" w:rsidP="006C797B">
      <w:pPr>
        <w:spacing w:after="0" w:line="288" w:lineRule="auto"/>
        <w:rPr>
          <w:rFonts w:ascii="Times New Roman" w:hAnsi="Times New Roman"/>
          <w:sz w:val="28"/>
          <w:szCs w:val="28"/>
        </w:rPr>
      </w:pPr>
      <w:r w:rsidRPr="00E17366">
        <w:rPr>
          <w:rFonts w:ascii="Times New Roman" w:hAnsi="Times New Roman"/>
          <w:b/>
          <w:color w:val="FF0000"/>
          <w:sz w:val="28"/>
          <w:szCs w:val="28"/>
        </w:rPr>
        <w:t xml:space="preserve">ĐỀ 9: </w:t>
      </w:r>
      <w:r w:rsidRPr="00E17366">
        <w:rPr>
          <w:rFonts w:ascii="Times New Roman" w:hAnsi="Times New Roman"/>
          <w:sz w:val="28"/>
          <w:szCs w:val="28"/>
        </w:rPr>
        <w:t>Đọc đoạn thơ sau và trả lời các câu hỏi:</w:t>
      </w:r>
    </w:p>
    <w:p w:rsidR="006C797B" w:rsidRPr="00E17366" w:rsidRDefault="006C797B" w:rsidP="006C797B">
      <w:pPr>
        <w:spacing w:after="0" w:line="288" w:lineRule="auto"/>
        <w:ind w:left="3828"/>
        <w:rPr>
          <w:rFonts w:ascii="Times New Roman" w:hAnsi="Times New Roman"/>
          <w:sz w:val="28"/>
          <w:szCs w:val="28"/>
        </w:rPr>
      </w:pPr>
      <w:r w:rsidRPr="00E17366">
        <w:rPr>
          <w:rFonts w:ascii="Times New Roman" w:hAnsi="Times New Roman"/>
          <w:sz w:val="28"/>
          <w:szCs w:val="28"/>
        </w:rPr>
        <w:t xml:space="preserve">Bếp Hoàng Cầm ta dựng giữa trời </w:t>
      </w:r>
    </w:p>
    <w:p w:rsidR="006C797B" w:rsidRPr="00E17366" w:rsidRDefault="006C797B" w:rsidP="006C797B">
      <w:pPr>
        <w:spacing w:after="0" w:line="288" w:lineRule="auto"/>
        <w:ind w:left="3828"/>
        <w:rPr>
          <w:rFonts w:ascii="Times New Roman" w:hAnsi="Times New Roman"/>
          <w:sz w:val="28"/>
          <w:szCs w:val="28"/>
        </w:rPr>
      </w:pPr>
      <w:r w:rsidRPr="00E17366">
        <w:rPr>
          <w:rFonts w:ascii="Times New Roman" w:hAnsi="Times New Roman"/>
          <w:sz w:val="28"/>
          <w:szCs w:val="28"/>
        </w:rPr>
        <w:t xml:space="preserve">Chung bát đũa nghĩa là gia đình đấy </w:t>
      </w:r>
    </w:p>
    <w:p w:rsidR="006C797B" w:rsidRPr="00E17366" w:rsidRDefault="006C797B" w:rsidP="006C797B">
      <w:pPr>
        <w:spacing w:after="0" w:line="288" w:lineRule="auto"/>
        <w:ind w:left="3828"/>
        <w:rPr>
          <w:rFonts w:ascii="Times New Roman" w:hAnsi="Times New Roman"/>
          <w:sz w:val="28"/>
          <w:szCs w:val="28"/>
        </w:rPr>
      </w:pPr>
      <w:r w:rsidRPr="00E17366">
        <w:rPr>
          <w:rFonts w:ascii="Times New Roman" w:hAnsi="Times New Roman"/>
          <w:sz w:val="28"/>
          <w:szCs w:val="28"/>
        </w:rPr>
        <w:t xml:space="preserve">Võng mắc chông chênh đường xe chạy </w:t>
      </w:r>
      <w:r w:rsidRPr="00E17366">
        <w:rPr>
          <w:rFonts w:ascii="Times New Roman" w:hAnsi="Times New Roman"/>
          <w:sz w:val="28"/>
          <w:szCs w:val="28"/>
        </w:rPr>
        <w:br/>
      </w:r>
    </w:p>
    <w:p w:rsidR="006C797B" w:rsidRPr="00E17366" w:rsidRDefault="006C797B" w:rsidP="006C797B">
      <w:pPr>
        <w:spacing w:after="0" w:line="288" w:lineRule="auto"/>
        <w:ind w:left="3828"/>
        <w:rPr>
          <w:rFonts w:ascii="Times New Roman" w:hAnsi="Times New Roman"/>
          <w:sz w:val="28"/>
          <w:szCs w:val="28"/>
        </w:rPr>
      </w:pPr>
      <w:r w:rsidRPr="00E17366">
        <w:rPr>
          <w:rFonts w:ascii="Times New Roman" w:hAnsi="Times New Roman"/>
          <w:sz w:val="28"/>
          <w:szCs w:val="28"/>
        </w:rPr>
        <w:t>Lại đi, lại đi trời xanh thêm.</w:t>
      </w:r>
    </w:p>
    <w:p w:rsidR="006C797B" w:rsidRPr="00E17366" w:rsidRDefault="006C797B" w:rsidP="006C797B">
      <w:pPr>
        <w:spacing w:after="0" w:line="288" w:lineRule="auto"/>
        <w:ind w:left="3828"/>
        <w:rPr>
          <w:rFonts w:ascii="Times New Roman" w:hAnsi="Times New Roman"/>
          <w:sz w:val="28"/>
          <w:szCs w:val="28"/>
        </w:rPr>
      </w:pPr>
      <w:r w:rsidRPr="00E17366">
        <w:rPr>
          <w:rFonts w:ascii="Times New Roman" w:hAnsi="Times New Roman"/>
          <w:sz w:val="28"/>
          <w:szCs w:val="28"/>
        </w:rPr>
        <w:t xml:space="preserve">Không có kính, rồi xe không có đèn </w:t>
      </w:r>
    </w:p>
    <w:p w:rsidR="006C797B" w:rsidRPr="00E17366" w:rsidRDefault="006C797B" w:rsidP="006C797B">
      <w:pPr>
        <w:spacing w:after="0" w:line="288" w:lineRule="auto"/>
        <w:ind w:left="3828"/>
        <w:rPr>
          <w:rFonts w:ascii="Times New Roman" w:hAnsi="Times New Roman"/>
          <w:sz w:val="28"/>
          <w:szCs w:val="28"/>
        </w:rPr>
      </w:pPr>
      <w:r w:rsidRPr="00E17366">
        <w:rPr>
          <w:rFonts w:ascii="Times New Roman" w:hAnsi="Times New Roman"/>
          <w:sz w:val="28"/>
          <w:szCs w:val="28"/>
        </w:rPr>
        <w:t>Không có mui xe, thùng xe có xước,</w:t>
      </w:r>
    </w:p>
    <w:p w:rsidR="006C797B" w:rsidRPr="00E17366" w:rsidRDefault="006C797B" w:rsidP="006C797B">
      <w:pPr>
        <w:spacing w:after="0" w:line="288" w:lineRule="auto"/>
        <w:ind w:left="3828"/>
        <w:rPr>
          <w:rFonts w:ascii="Times New Roman" w:hAnsi="Times New Roman"/>
          <w:sz w:val="28"/>
          <w:szCs w:val="28"/>
        </w:rPr>
      </w:pPr>
      <w:r w:rsidRPr="00E17366">
        <w:rPr>
          <w:rFonts w:ascii="Times New Roman" w:hAnsi="Times New Roman"/>
          <w:sz w:val="28"/>
          <w:szCs w:val="28"/>
        </w:rPr>
        <w:t xml:space="preserve">Xe vẫn chạy vì miền Nam phía trước </w:t>
      </w:r>
    </w:p>
    <w:p w:rsidR="006C797B" w:rsidRPr="00E17366" w:rsidRDefault="006C797B" w:rsidP="006C797B">
      <w:pPr>
        <w:spacing w:after="0" w:line="288" w:lineRule="auto"/>
        <w:ind w:left="3828"/>
        <w:rPr>
          <w:rFonts w:ascii="Times New Roman" w:hAnsi="Times New Roman"/>
          <w:sz w:val="28"/>
          <w:szCs w:val="28"/>
        </w:rPr>
      </w:pPr>
      <w:r w:rsidRPr="00E17366">
        <w:rPr>
          <w:rFonts w:ascii="Times New Roman" w:hAnsi="Times New Roman"/>
          <w:sz w:val="28"/>
          <w:szCs w:val="28"/>
        </w:rPr>
        <w:t>Chỉ cần trong xe có một trái tim.</w:t>
      </w:r>
    </w:p>
    <w:p w:rsidR="006C797B" w:rsidRPr="00E17366" w:rsidRDefault="006C797B" w:rsidP="006C797B">
      <w:pPr>
        <w:spacing w:after="0" w:line="288" w:lineRule="auto"/>
        <w:ind w:left="3828"/>
        <w:rPr>
          <w:rFonts w:ascii="Times New Roman" w:hAnsi="Times New Roman"/>
          <w:sz w:val="28"/>
          <w:szCs w:val="28"/>
        </w:rPr>
      </w:pPr>
      <w:r w:rsidRPr="00E17366">
        <w:rPr>
          <w:rFonts w:ascii="Times New Roman" w:hAnsi="Times New Roman"/>
          <w:sz w:val="28"/>
          <w:szCs w:val="28"/>
        </w:rPr>
        <w:t>(Trích Ngữ văn 9, tập một)</w:t>
      </w:r>
    </w:p>
    <w:p w:rsidR="006C797B" w:rsidRPr="00E17366" w:rsidRDefault="006C797B" w:rsidP="006C797B">
      <w:pPr>
        <w:spacing w:after="0" w:line="288" w:lineRule="auto"/>
        <w:jc w:val="both"/>
        <w:rPr>
          <w:rFonts w:ascii="Times New Roman" w:hAnsi="Times New Roman"/>
          <w:sz w:val="28"/>
          <w:szCs w:val="28"/>
        </w:rPr>
      </w:pPr>
      <w:r w:rsidRPr="00E17366">
        <w:rPr>
          <w:rFonts w:ascii="Times New Roman" w:hAnsi="Times New Roman"/>
          <w:sz w:val="28"/>
          <w:szCs w:val="28"/>
        </w:rPr>
        <w:t>Câu 1: Đoạn thơ trên nằm trong tác phẩm nào? Giới thiệu ngắn gọn về tác giả và hoàn cảnh sáng tác của tác phẩm ấy.</w:t>
      </w:r>
    </w:p>
    <w:p w:rsidR="006C797B" w:rsidRPr="00E17366" w:rsidRDefault="006C797B" w:rsidP="006C797B">
      <w:pPr>
        <w:spacing w:after="0" w:line="288" w:lineRule="auto"/>
        <w:jc w:val="both"/>
        <w:rPr>
          <w:rFonts w:ascii="Times New Roman" w:hAnsi="Times New Roman"/>
          <w:sz w:val="28"/>
          <w:szCs w:val="28"/>
        </w:rPr>
      </w:pPr>
      <w:r w:rsidRPr="00E17366">
        <w:rPr>
          <w:rFonts w:ascii="Times New Roman" w:hAnsi="Times New Roman"/>
          <w:sz w:val="28"/>
          <w:szCs w:val="28"/>
        </w:rPr>
        <w:t>Câu 2: Tìm một hình ảnh ẩn dụ trong đoạn thơ trên và nêu tác dụng của hình ảnh ẩn dụ đó.</w:t>
      </w:r>
    </w:p>
    <w:p w:rsidR="006C797B" w:rsidRPr="00E17366" w:rsidRDefault="006C797B" w:rsidP="006C797B">
      <w:pPr>
        <w:spacing w:after="0" w:line="288" w:lineRule="auto"/>
        <w:jc w:val="both"/>
        <w:rPr>
          <w:rFonts w:ascii="Times New Roman" w:hAnsi="Times New Roman"/>
          <w:sz w:val="28"/>
          <w:szCs w:val="28"/>
        </w:rPr>
      </w:pPr>
      <w:r w:rsidRPr="00E17366">
        <w:rPr>
          <w:rFonts w:ascii="Times New Roman" w:hAnsi="Times New Roman"/>
          <w:sz w:val="28"/>
          <w:szCs w:val="28"/>
        </w:rPr>
        <w:t>Câu 3: Tại sao nói hình ảnh những chiếc xe không kính là một sáng tạo độc đáo của Phạm Tiến Duật?</w:t>
      </w:r>
    </w:p>
    <w:p w:rsidR="006C797B" w:rsidRPr="00E17366" w:rsidRDefault="006C797B" w:rsidP="006C797B">
      <w:pPr>
        <w:spacing w:after="0" w:line="288" w:lineRule="auto"/>
        <w:jc w:val="both"/>
        <w:rPr>
          <w:rFonts w:ascii="Times New Roman" w:hAnsi="Times New Roman"/>
          <w:sz w:val="28"/>
          <w:szCs w:val="28"/>
        </w:rPr>
      </w:pPr>
      <w:r w:rsidRPr="00E17366">
        <w:rPr>
          <w:rFonts w:ascii="Times New Roman" w:hAnsi="Times New Roman"/>
          <w:sz w:val="28"/>
          <w:szCs w:val="28"/>
        </w:rPr>
        <w:t>Câu 4: Viết đoạn văn nêu cảm nhận về khổ cuối bài thơ để thấy được ý chí chiến đấu, quyết tâm sắt đá, tình cảm sâu đậm với miền Nam ruột thịt.</w:t>
      </w:r>
    </w:p>
    <w:p w:rsidR="006C797B" w:rsidRPr="00BC61D3" w:rsidRDefault="006C797B" w:rsidP="00BC61D3">
      <w:pPr>
        <w:spacing w:after="0" w:line="288" w:lineRule="auto"/>
        <w:jc w:val="both"/>
        <w:rPr>
          <w:rFonts w:ascii="Times New Roman" w:hAnsi="Times New Roman"/>
          <w:sz w:val="28"/>
          <w:szCs w:val="28"/>
        </w:rPr>
      </w:pPr>
      <w:r w:rsidRPr="00E17366">
        <w:rPr>
          <w:rFonts w:ascii="Times New Roman" w:hAnsi="Times New Roman"/>
          <w:sz w:val="28"/>
          <w:szCs w:val="28"/>
        </w:rPr>
        <w:t>Câu 5: Từ việc cảm nhận phẩm chất của nhừng người lính trong bài thơ trên và những hiểu biết xã hội của bản thân, em hay trình bày suy nghĩ (khoảng nửa trang giấy thi) về lòng dũng cảm.</w:t>
      </w:r>
      <w:r w:rsidRPr="00E17366">
        <w:rPr>
          <w:rFonts w:ascii="Times New Roman" w:hAnsi="Times New Roman"/>
          <w:sz w:val="28"/>
          <w:szCs w:val="28"/>
        </w:rPr>
        <w:br/>
      </w:r>
    </w:p>
    <w:p w:rsidR="004B4422" w:rsidRPr="00E17366" w:rsidRDefault="004B4422" w:rsidP="004B4422">
      <w:pPr>
        <w:tabs>
          <w:tab w:val="left" w:pos="7815"/>
        </w:tabs>
        <w:jc w:val="center"/>
        <w:rPr>
          <w:rFonts w:ascii="Times New Roman" w:hAnsi="Times New Roman"/>
          <w:b/>
          <w:color w:val="FF0000"/>
          <w:sz w:val="28"/>
          <w:szCs w:val="28"/>
        </w:rPr>
      </w:pPr>
      <w:r w:rsidRPr="00E17366">
        <w:rPr>
          <w:rFonts w:ascii="Times New Roman" w:hAnsi="Times New Roman"/>
          <w:b/>
          <w:color w:val="FF0000"/>
          <w:sz w:val="28"/>
          <w:szCs w:val="28"/>
        </w:rPr>
        <w:t>LUYỆN ĐỀ ĐOC-HIỂU THƠ HIỆN ĐẠI</w:t>
      </w:r>
    </w:p>
    <w:p w:rsidR="004B4422" w:rsidRPr="00E17366" w:rsidRDefault="004B4422" w:rsidP="004B4422">
      <w:pPr>
        <w:tabs>
          <w:tab w:val="left" w:pos="7815"/>
        </w:tabs>
        <w:jc w:val="center"/>
        <w:rPr>
          <w:rFonts w:ascii="Times New Roman" w:hAnsi="Times New Roman"/>
          <w:b/>
          <w:color w:val="FF0000"/>
          <w:sz w:val="28"/>
          <w:szCs w:val="28"/>
        </w:rPr>
      </w:pPr>
      <w:r w:rsidRPr="00E17366">
        <w:rPr>
          <w:rFonts w:ascii="Times New Roman" w:hAnsi="Times New Roman"/>
          <w:b/>
          <w:color w:val="FF0000"/>
          <w:sz w:val="28"/>
          <w:szCs w:val="28"/>
        </w:rPr>
        <w:t>BẾP LỬA (Bằng Việt)</w:t>
      </w:r>
    </w:p>
    <w:p w:rsidR="004B4422" w:rsidRPr="00E17366" w:rsidRDefault="004B4422" w:rsidP="004B4422">
      <w:pPr>
        <w:jc w:val="both"/>
        <w:rPr>
          <w:rFonts w:ascii="Times New Roman" w:hAnsi="Times New Roman"/>
          <w:b/>
          <w:bCs/>
          <w:sz w:val="28"/>
          <w:szCs w:val="28"/>
        </w:rPr>
      </w:pPr>
      <w:r w:rsidRPr="00E17366">
        <w:rPr>
          <w:rFonts w:ascii="Times New Roman" w:hAnsi="Times New Roman"/>
          <w:b/>
          <w:bCs/>
          <w:sz w:val="28"/>
          <w:szCs w:val="28"/>
          <w:highlight w:val="yellow"/>
        </w:rPr>
        <w:t>ĐỀ 1</w:t>
      </w:r>
      <w:r w:rsidRPr="00E17366">
        <w:rPr>
          <w:rFonts w:ascii="Times New Roman" w:hAnsi="Times New Roman"/>
          <w:b/>
          <w:bCs/>
          <w:sz w:val="28"/>
          <w:szCs w:val="28"/>
        </w:rPr>
        <w:t xml:space="preserve">: Ở bài thơ “Bếp lửa” (Bằng Việt), trong dòng hồi tưởng người cháu nhớ lại: </w:t>
      </w:r>
    </w:p>
    <w:p w:rsidR="004B4422" w:rsidRPr="00E17366" w:rsidRDefault="004B4422" w:rsidP="004B4422">
      <w:pPr>
        <w:ind w:firstLine="2970"/>
        <w:jc w:val="both"/>
        <w:rPr>
          <w:rFonts w:ascii="Times New Roman" w:hAnsi="Times New Roman"/>
          <w:i/>
          <w:iCs/>
          <w:sz w:val="28"/>
          <w:szCs w:val="28"/>
        </w:rPr>
      </w:pPr>
      <w:r w:rsidRPr="00E17366">
        <w:rPr>
          <w:rFonts w:ascii="Times New Roman" w:hAnsi="Times New Roman"/>
          <w:i/>
          <w:iCs/>
          <w:sz w:val="28"/>
          <w:szCs w:val="28"/>
        </w:rPr>
        <w:t xml:space="preserve"> “Năm ấy là năm đói mòn đói mỏi....”</w:t>
      </w:r>
    </w:p>
    <w:p w:rsidR="004B4422" w:rsidRPr="00E17366" w:rsidRDefault="004B4422" w:rsidP="004B4422">
      <w:pPr>
        <w:ind w:firstLine="2970"/>
        <w:jc w:val="both"/>
        <w:rPr>
          <w:rFonts w:ascii="Times New Roman" w:hAnsi="Times New Roman"/>
          <w:iCs/>
          <w:sz w:val="28"/>
          <w:szCs w:val="28"/>
        </w:rPr>
      </w:pPr>
      <w:r w:rsidRPr="00E17366">
        <w:rPr>
          <w:rFonts w:ascii="Times New Roman" w:hAnsi="Times New Roman"/>
          <w:iCs/>
          <w:sz w:val="28"/>
          <w:szCs w:val="28"/>
        </w:rPr>
        <w:t xml:space="preserve">Rồi trở về thực tại: </w:t>
      </w:r>
    </w:p>
    <w:p w:rsidR="004B4422" w:rsidRPr="00E17366" w:rsidRDefault="004B4422" w:rsidP="004B4422">
      <w:pPr>
        <w:ind w:firstLine="2970"/>
        <w:jc w:val="both"/>
        <w:rPr>
          <w:rFonts w:ascii="Times New Roman" w:hAnsi="Times New Roman"/>
          <w:i/>
          <w:iCs/>
          <w:sz w:val="28"/>
          <w:szCs w:val="28"/>
        </w:rPr>
      </w:pPr>
      <w:r w:rsidRPr="00E17366">
        <w:rPr>
          <w:rFonts w:ascii="Times New Roman" w:hAnsi="Times New Roman"/>
          <w:i/>
          <w:iCs/>
          <w:sz w:val="28"/>
          <w:szCs w:val="28"/>
        </w:rPr>
        <w:t>“ Giờ cháu đã đi xa, có ngọn khói trăm tầu</w:t>
      </w:r>
    </w:p>
    <w:p w:rsidR="004B4422" w:rsidRPr="00E17366" w:rsidRDefault="004B4422" w:rsidP="004B4422">
      <w:pPr>
        <w:ind w:firstLine="2970"/>
        <w:jc w:val="both"/>
        <w:rPr>
          <w:rFonts w:ascii="Times New Roman" w:hAnsi="Times New Roman"/>
          <w:i/>
          <w:iCs/>
          <w:sz w:val="28"/>
          <w:szCs w:val="28"/>
        </w:rPr>
      </w:pPr>
      <w:r w:rsidRPr="00E17366">
        <w:rPr>
          <w:rFonts w:ascii="Times New Roman" w:hAnsi="Times New Roman"/>
          <w:i/>
          <w:iCs/>
          <w:sz w:val="28"/>
          <w:szCs w:val="28"/>
        </w:rPr>
        <w:t>Có lửa trăm nhà niềm vui trăm ngả</w:t>
      </w:r>
    </w:p>
    <w:p w:rsidR="004B4422" w:rsidRPr="00E17366" w:rsidRDefault="004B4422" w:rsidP="004B4422">
      <w:pPr>
        <w:ind w:firstLine="2970"/>
        <w:jc w:val="both"/>
        <w:rPr>
          <w:rFonts w:ascii="Times New Roman" w:hAnsi="Times New Roman"/>
          <w:i/>
          <w:iCs/>
          <w:sz w:val="28"/>
          <w:szCs w:val="28"/>
        </w:rPr>
      </w:pPr>
      <w:r w:rsidRPr="00E17366">
        <w:rPr>
          <w:rFonts w:ascii="Times New Roman" w:hAnsi="Times New Roman"/>
          <w:i/>
          <w:iCs/>
          <w:sz w:val="28"/>
          <w:szCs w:val="28"/>
        </w:rPr>
        <w:t>Nhưng vẫn chẳng lúc nào quên nhắc nhở:</w:t>
      </w:r>
    </w:p>
    <w:p w:rsidR="004B4422" w:rsidRPr="00E17366" w:rsidRDefault="004B4422" w:rsidP="004B4422">
      <w:pPr>
        <w:ind w:firstLine="2970"/>
        <w:jc w:val="both"/>
        <w:rPr>
          <w:rFonts w:ascii="Times New Roman" w:hAnsi="Times New Roman"/>
          <w:i/>
          <w:iCs/>
          <w:sz w:val="28"/>
          <w:szCs w:val="28"/>
        </w:rPr>
      </w:pPr>
      <w:r w:rsidRPr="00E17366">
        <w:rPr>
          <w:rFonts w:ascii="Times New Roman" w:hAnsi="Times New Roman"/>
          <w:i/>
          <w:iCs/>
          <w:sz w:val="28"/>
          <w:szCs w:val="28"/>
        </w:rPr>
        <w:t>- Sớm mai này bà nhóm bếp lên chưa?...</w:t>
      </w:r>
    </w:p>
    <w:p w:rsidR="004B4422" w:rsidRPr="00E17366" w:rsidRDefault="004B4422" w:rsidP="004B4422">
      <w:pPr>
        <w:jc w:val="both"/>
        <w:rPr>
          <w:rFonts w:ascii="Times New Roman" w:hAnsi="Times New Roman"/>
          <w:b/>
          <w:bCs/>
          <w:sz w:val="28"/>
          <w:szCs w:val="28"/>
        </w:rPr>
      </w:pPr>
      <w:r w:rsidRPr="00E17366">
        <w:rPr>
          <w:rFonts w:ascii="Times New Roman" w:hAnsi="Times New Roman"/>
          <w:b/>
          <w:bCs/>
          <w:sz w:val="28"/>
          <w:szCs w:val="28"/>
        </w:rPr>
        <w:t xml:space="preserve">Câu hỏi: </w:t>
      </w:r>
    </w:p>
    <w:p w:rsidR="004B4422" w:rsidRPr="00E17366" w:rsidRDefault="004B4422" w:rsidP="004B4422">
      <w:pPr>
        <w:jc w:val="both"/>
        <w:rPr>
          <w:rFonts w:ascii="Times New Roman" w:hAnsi="Times New Roman"/>
          <w:sz w:val="28"/>
          <w:szCs w:val="28"/>
        </w:rPr>
      </w:pPr>
      <w:r w:rsidRPr="00E17366">
        <w:rPr>
          <w:rFonts w:ascii="Times New Roman" w:hAnsi="Times New Roman"/>
          <w:sz w:val="28"/>
          <w:szCs w:val="28"/>
        </w:rPr>
        <w:t>Câu 1) Nêu hoàn cảnh ra đời và mạch cảm xúc của bài thơ?</w:t>
      </w:r>
    </w:p>
    <w:p w:rsidR="004B4422" w:rsidRPr="00E17366" w:rsidRDefault="004B4422" w:rsidP="004B4422">
      <w:pPr>
        <w:jc w:val="both"/>
        <w:rPr>
          <w:rFonts w:ascii="Times New Roman" w:hAnsi="Times New Roman"/>
          <w:sz w:val="28"/>
          <w:szCs w:val="28"/>
        </w:rPr>
      </w:pPr>
      <w:r w:rsidRPr="00E17366">
        <w:rPr>
          <w:rFonts w:ascii="Times New Roman" w:hAnsi="Times New Roman"/>
          <w:sz w:val="28"/>
          <w:szCs w:val="28"/>
        </w:rPr>
        <w:t>Câu 2) “</w:t>
      </w:r>
      <w:r w:rsidRPr="00E17366">
        <w:rPr>
          <w:rFonts w:ascii="Times New Roman" w:hAnsi="Times New Roman"/>
          <w:i/>
          <w:sz w:val="28"/>
          <w:szCs w:val="28"/>
        </w:rPr>
        <w:t>Năm ấy là năm đói mòn đói mỏi"</w:t>
      </w:r>
      <w:r w:rsidRPr="00E17366">
        <w:rPr>
          <w:rFonts w:ascii="Times New Roman" w:hAnsi="Times New Roman"/>
          <w:sz w:val="28"/>
          <w:szCs w:val="28"/>
        </w:rPr>
        <w:t xml:space="preserve"> được nhắc tới trong bài thơ gợi nhớ về thời điểm nào của đất nước? Việc nhà thơ tách từ “mòn mỏi” để ghép thành “</w:t>
      </w:r>
      <w:r w:rsidRPr="00E17366">
        <w:rPr>
          <w:rFonts w:ascii="Times New Roman" w:hAnsi="Times New Roman"/>
          <w:i/>
          <w:sz w:val="28"/>
          <w:szCs w:val="28"/>
        </w:rPr>
        <w:t>đói mòn đói mỏi”</w:t>
      </w:r>
      <w:r w:rsidRPr="00E17366">
        <w:rPr>
          <w:rFonts w:ascii="Times New Roman" w:hAnsi="Times New Roman"/>
          <w:sz w:val="28"/>
          <w:szCs w:val="28"/>
        </w:rPr>
        <w:t xml:space="preserve"> có tác dụng gì?</w:t>
      </w:r>
    </w:p>
    <w:p w:rsidR="004B4422" w:rsidRPr="00E17366" w:rsidRDefault="004B4422" w:rsidP="004B4422">
      <w:pPr>
        <w:jc w:val="both"/>
        <w:rPr>
          <w:rFonts w:ascii="Times New Roman" w:hAnsi="Times New Roman"/>
          <w:sz w:val="28"/>
          <w:szCs w:val="28"/>
        </w:rPr>
      </w:pPr>
      <w:r w:rsidRPr="00E17366">
        <w:rPr>
          <w:rFonts w:ascii="Times New Roman" w:hAnsi="Times New Roman"/>
          <w:sz w:val="28"/>
          <w:szCs w:val="28"/>
        </w:rPr>
        <w:t>Câu 3) Viết một đoạn văn theo cách diễn dịch (khoảng 12 câu) làm rõ tình cảm sâu nặng của cháu đối với bà ở khổ thơ trên, trong đó có sử dụng phép nối để liên kết và một câu bị động ( gạch chân và ghi rõ chú thích).</w:t>
      </w:r>
    </w:p>
    <w:p w:rsidR="004B4422" w:rsidRPr="00E17366" w:rsidRDefault="004B4422" w:rsidP="004B4422">
      <w:pPr>
        <w:jc w:val="both"/>
        <w:rPr>
          <w:rFonts w:ascii="Times New Roman" w:hAnsi="Times New Roman"/>
          <w:sz w:val="28"/>
          <w:szCs w:val="28"/>
        </w:rPr>
      </w:pPr>
      <w:r w:rsidRPr="00E17366">
        <w:rPr>
          <w:rFonts w:ascii="Times New Roman" w:hAnsi="Times New Roman"/>
          <w:sz w:val="28"/>
          <w:szCs w:val="28"/>
        </w:rPr>
        <w:t>Câu 4) Hãy nêu tên một tác phẩm khác trong chương trình môn Ngữ văn cấp THCS cũng viết về tình cảm bà cháu ghi rõ tên tác giả.</w:t>
      </w:r>
    </w:p>
    <w:p w:rsidR="004B4422" w:rsidRPr="00E17366" w:rsidRDefault="004B4422" w:rsidP="004B4422">
      <w:pPr>
        <w:jc w:val="both"/>
        <w:rPr>
          <w:rFonts w:ascii="Times New Roman" w:hAnsi="Times New Roman"/>
          <w:b/>
          <w:bCs/>
          <w:sz w:val="28"/>
          <w:szCs w:val="28"/>
        </w:rPr>
      </w:pPr>
      <w:r w:rsidRPr="00E17366">
        <w:rPr>
          <w:rFonts w:ascii="Times New Roman" w:hAnsi="Times New Roman"/>
          <w:b/>
          <w:bCs/>
          <w:sz w:val="28"/>
          <w:szCs w:val="28"/>
          <w:highlight w:val="yellow"/>
        </w:rPr>
        <w:t>ĐỀ 2</w:t>
      </w:r>
      <w:r w:rsidRPr="00E17366">
        <w:rPr>
          <w:rFonts w:ascii="Times New Roman" w:hAnsi="Times New Roman"/>
          <w:b/>
          <w:bCs/>
          <w:sz w:val="28"/>
          <w:szCs w:val="28"/>
        </w:rPr>
        <w:t>: Cho đoạn thơ:</w:t>
      </w:r>
    </w:p>
    <w:p w:rsidR="004B4422" w:rsidRPr="00E17366" w:rsidRDefault="004B4422" w:rsidP="004B4422">
      <w:pPr>
        <w:ind w:firstLine="2790"/>
        <w:jc w:val="both"/>
        <w:rPr>
          <w:rFonts w:ascii="Times New Roman" w:hAnsi="Times New Roman"/>
          <w:i/>
          <w:iCs/>
          <w:sz w:val="28"/>
          <w:szCs w:val="28"/>
        </w:rPr>
      </w:pPr>
      <w:r w:rsidRPr="00E17366">
        <w:rPr>
          <w:rFonts w:ascii="Times New Roman" w:hAnsi="Times New Roman"/>
          <w:i/>
          <w:iCs/>
          <w:sz w:val="28"/>
          <w:szCs w:val="28"/>
        </w:rPr>
        <w:t>Năm giặc đốt làng cháy tàn cháy rụi</w:t>
      </w:r>
    </w:p>
    <w:p w:rsidR="004B4422" w:rsidRPr="00E17366" w:rsidRDefault="004B4422" w:rsidP="004B4422">
      <w:pPr>
        <w:ind w:firstLine="2790"/>
        <w:jc w:val="both"/>
        <w:rPr>
          <w:rFonts w:ascii="Times New Roman" w:hAnsi="Times New Roman"/>
          <w:i/>
          <w:iCs/>
          <w:sz w:val="28"/>
          <w:szCs w:val="28"/>
        </w:rPr>
      </w:pPr>
      <w:r w:rsidRPr="00E17366">
        <w:rPr>
          <w:rFonts w:ascii="Times New Roman" w:hAnsi="Times New Roman"/>
          <w:i/>
          <w:iCs/>
          <w:sz w:val="28"/>
          <w:szCs w:val="28"/>
        </w:rPr>
        <w:t>Hàng xóm bốn bên trở về lầm lụi</w:t>
      </w:r>
    </w:p>
    <w:p w:rsidR="004B4422" w:rsidRPr="00E17366" w:rsidRDefault="004B4422" w:rsidP="004B4422">
      <w:pPr>
        <w:ind w:firstLine="2790"/>
        <w:jc w:val="both"/>
        <w:rPr>
          <w:rFonts w:ascii="Times New Roman" w:hAnsi="Times New Roman"/>
          <w:i/>
          <w:iCs/>
          <w:sz w:val="28"/>
          <w:szCs w:val="28"/>
        </w:rPr>
      </w:pPr>
      <w:r w:rsidRPr="00E17366">
        <w:rPr>
          <w:rFonts w:ascii="Times New Roman" w:hAnsi="Times New Roman"/>
          <w:i/>
          <w:iCs/>
          <w:sz w:val="28"/>
          <w:szCs w:val="28"/>
        </w:rPr>
        <w:t>Đỡ đần bà dựng lại túp lều tranh</w:t>
      </w:r>
    </w:p>
    <w:p w:rsidR="004B4422" w:rsidRPr="00E17366" w:rsidRDefault="004B4422" w:rsidP="004B4422">
      <w:pPr>
        <w:ind w:firstLine="2790"/>
        <w:jc w:val="both"/>
        <w:rPr>
          <w:rFonts w:ascii="Times New Roman" w:hAnsi="Times New Roman"/>
          <w:i/>
          <w:iCs/>
          <w:sz w:val="28"/>
          <w:szCs w:val="28"/>
        </w:rPr>
      </w:pPr>
      <w:r w:rsidRPr="00E17366">
        <w:rPr>
          <w:rFonts w:ascii="Times New Roman" w:hAnsi="Times New Roman"/>
          <w:i/>
          <w:iCs/>
          <w:sz w:val="28"/>
          <w:szCs w:val="28"/>
        </w:rPr>
        <w:t>Vẫn vững lòng bà dặn cháu đinh ninh</w:t>
      </w:r>
    </w:p>
    <w:p w:rsidR="004B4422" w:rsidRPr="00E17366" w:rsidRDefault="004B4422" w:rsidP="004B4422">
      <w:pPr>
        <w:ind w:firstLine="2790"/>
        <w:jc w:val="both"/>
        <w:rPr>
          <w:rFonts w:ascii="Times New Roman" w:hAnsi="Times New Roman"/>
          <w:i/>
          <w:iCs/>
          <w:sz w:val="28"/>
          <w:szCs w:val="28"/>
        </w:rPr>
      </w:pPr>
      <w:r w:rsidRPr="00E17366">
        <w:rPr>
          <w:rFonts w:ascii="Times New Roman" w:hAnsi="Times New Roman"/>
          <w:i/>
          <w:iCs/>
          <w:sz w:val="28"/>
          <w:szCs w:val="28"/>
        </w:rPr>
        <w:t>“Bố ở chiến khu, bố còn việc bố</w:t>
      </w:r>
    </w:p>
    <w:p w:rsidR="004B4422" w:rsidRPr="00E17366" w:rsidRDefault="004B4422" w:rsidP="004B4422">
      <w:pPr>
        <w:ind w:firstLine="2790"/>
        <w:jc w:val="both"/>
        <w:rPr>
          <w:rFonts w:ascii="Times New Roman" w:hAnsi="Times New Roman"/>
          <w:i/>
          <w:iCs/>
          <w:sz w:val="28"/>
          <w:szCs w:val="28"/>
        </w:rPr>
      </w:pPr>
      <w:r w:rsidRPr="00E17366">
        <w:rPr>
          <w:rFonts w:ascii="Times New Roman" w:hAnsi="Times New Roman"/>
          <w:i/>
          <w:iCs/>
          <w:sz w:val="28"/>
          <w:szCs w:val="28"/>
        </w:rPr>
        <w:t>Mày có viết thư chớ kể này, kể nọ</w:t>
      </w:r>
    </w:p>
    <w:p w:rsidR="004B4422" w:rsidRPr="00E17366" w:rsidRDefault="004B4422" w:rsidP="004B4422">
      <w:pPr>
        <w:ind w:firstLine="2790"/>
        <w:jc w:val="both"/>
        <w:rPr>
          <w:rFonts w:ascii="Times New Roman" w:hAnsi="Times New Roman"/>
          <w:i/>
          <w:iCs/>
          <w:sz w:val="28"/>
          <w:szCs w:val="28"/>
        </w:rPr>
      </w:pPr>
      <w:r w:rsidRPr="00E17366">
        <w:rPr>
          <w:rFonts w:ascii="Times New Roman" w:hAnsi="Times New Roman"/>
          <w:i/>
          <w:iCs/>
          <w:sz w:val="28"/>
          <w:szCs w:val="28"/>
        </w:rPr>
        <w:t>Cứ bảo nhà vẫn được bình yên!”</w:t>
      </w:r>
    </w:p>
    <w:p w:rsidR="004B4422" w:rsidRPr="00E17366" w:rsidRDefault="004B4422" w:rsidP="004B4422">
      <w:pPr>
        <w:ind w:firstLine="2790"/>
        <w:jc w:val="both"/>
        <w:rPr>
          <w:rFonts w:ascii="Times New Roman" w:hAnsi="Times New Roman"/>
          <w:i/>
          <w:iCs/>
          <w:sz w:val="28"/>
          <w:szCs w:val="28"/>
        </w:rPr>
      </w:pPr>
      <w:r w:rsidRPr="00E17366">
        <w:rPr>
          <w:rFonts w:ascii="Times New Roman" w:hAnsi="Times New Roman"/>
          <w:i/>
          <w:iCs/>
          <w:sz w:val="28"/>
          <w:szCs w:val="28"/>
        </w:rPr>
        <w:t>Rồi sớm rồi chiều lại bếp lửa bà nhen</w:t>
      </w:r>
    </w:p>
    <w:p w:rsidR="004B4422" w:rsidRPr="00E17366" w:rsidRDefault="004B4422" w:rsidP="004B4422">
      <w:pPr>
        <w:ind w:firstLine="2790"/>
        <w:jc w:val="both"/>
        <w:rPr>
          <w:rFonts w:ascii="Times New Roman" w:hAnsi="Times New Roman"/>
          <w:i/>
          <w:iCs/>
          <w:sz w:val="28"/>
          <w:szCs w:val="28"/>
        </w:rPr>
      </w:pPr>
      <w:r w:rsidRPr="00E17366">
        <w:rPr>
          <w:rFonts w:ascii="Times New Roman" w:hAnsi="Times New Roman"/>
          <w:i/>
          <w:iCs/>
          <w:sz w:val="28"/>
          <w:szCs w:val="28"/>
        </w:rPr>
        <w:t>Một ngọn lửa lòng bà luôn ủ sẵn</w:t>
      </w:r>
    </w:p>
    <w:p w:rsidR="004B4422" w:rsidRPr="00E17366" w:rsidRDefault="004B4422" w:rsidP="004B4422">
      <w:pPr>
        <w:ind w:firstLine="2790"/>
        <w:jc w:val="both"/>
        <w:rPr>
          <w:rFonts w:ascii="Times New Roman" w:hAnsi="Times New Roman"/>
          <w:i/>
          <w:iCs/>
          <w:sz w:val="28"/>
          <w:szCs w:val="28"/>
        </w:rPr>
      </w:pPr>
      <w:r w:rsidRPr="00E17366">
        <w:rPr>
          <w:rFonts w:ascii="Times New Roman" w:hAnsi="Times New Roman"/>
          <w:i/>
          <w:iCs/>
          <w:sz w:val="28"/>
          <w:szCs w:val="28"/>
        </w:rPr>
        <w:t>Một ngọn lửa chứa niềm tin dai dẳng.</w:t>
      </w:r>
    </w:p>
    <w:p w:rsidR="004B4422" w:rsidRPr="00E17366" w:rsidRDefault="004B4422" w:rsidP="004B4422">
      <w:pPr>
        <w:jc w:val="both"/>
        <w:rPr>
          <w:rFonts w:ascii="Times New Roman" w:hAnsi="Times New Roman"/>
          <w:b/>
          <w:bCs/>
          <w:sz w:val="28"/>
          <w:szCs w:val="28"/>
        </w:rPr>
      </w:pPr>
      <w:r w:rsidRPr="00E17366">
        <w:rPr>
          <w:rFonts w:ascii="Times New Roman" w:hAnsi="Times New Roman"/>
          <w:b/>
          <w:bCs/>
          <w:sz w:val="28"/>
          <w:szCs w:val="28"/>
        </w:rPr>
        <w:t>CÂU HỎI</w:t>
      </w:r>
    </w:p>
    <w:p w:rsidR="004B4422" w:rsidRPr="00E17366" w:rsidRDefault="004B4422" w:rsidP="004B4422">
      <w:pPr>
        <w:jc w:val="both"/>
        <w:rPr>
          <w:rFonts w:ascii="Times New Roman" w:hAnsi="Times New Roman"/>
          <w:sz w:val="28"/>
          <w:szCs w:val="28"/>
        </w:rPr>
      </w:pPr>
      <w:r w:rsidRPr="00E17366">
        <w:rPr>
          <w:rFonts w:ascii="Times New Roman" w:hAnsi="Times New Roman"/>
          <w:sz w:val="28"/>
          <w:szCs w:val="28"/>
        </w:rPr>
        <w:t>Câu 1: Đoạn thơ trên nhắc tới mấy hình ảnh ngọn lửa? Sự khác nhau giữa những ngọn lửa đó là gì?</w:t>
      </w:r>
    </w:p>
    <w:p w:rsidR="004B4422" w:rsidRPr="00E17366" w:rsidRDefault="004B4422" w:rsidP="004B4422">
      <w:pPr>
        <w:jc w:val="both"/>
        <w:rPr>
          <w:rFonts w:ascii="Times New Roman" w:hAnsi="Times New Roman"/>
          <w:sz w:val="28"/>
          <w:szCs w:val="28"/>
        </w:rPr>
      </w:pPr>
      <w:r w:rsidRPr="00E17366">
        <w:rPr>
          <w:rFonts w:ascii="Times New Roman" w:hAnsi="Times New Roman"/>
          <w:sz w:val="28"/>
          <w:szCs w:val="28"/>
        </w:rPr>
        <w:t>Câu 2: Hình ảnh người bà hiện lên với những phẩm chất đáng quý nào?</w:t>
      </w:r>
    </w:p>
    <w:p w:rsidR="004B4422" w:rsidRPr="00E17366" w:rsidRDefault="004B4422" w:rsidP="004B4422">
      <w:pPr>
        <w:ind w:firstLine="2970"/>
        <w:jc w:val="both"/>
        <w:rPr>
          <w:rFonts w:ascii="Times New Roman" w:hAnsi="Times New Roman"/>
          <w:i/>
          <w:iCs/>
          <w:sz w:val="28"/>
          <w:szCs w:val="28"/>
        </w:rPr>
      </w:pPr>
      <w:r w:rsidRPr="00E17366">
        <w:rPr>
          <w:rFonts w:ascii="Times New Roman" w:hAnsi="Times New Roman"/>
          <w:i/>
          <w:iCs/>
          <w:sz w:val="28"/>
          <w:szCs w:val="28"/>
        </w:rPr>
        <w:t>Rồi sớm rồi chiều lại bếp lửa bà nhen</w:t>
      </w:r>
    </w:p>
    <w:p w:rsidR="004B4422" w:rsidRPr="00E17366" w:rsidRDefault="004B4422" w:rsidP="004B4422">
      <w:pPr>
        <w:ind w:firstLine="2970"/>
        <w:jc w:val="both"/>
        <w:rPr>
          <w:rFonts w:ascii="Times New Roman" w:hAnsi="Times New Roman"/>
          <w:i/>
          <w:iCs/>
          <w:sz w:val="28"/>
          <w:szCs w:val="28"/>
        </w:rPr>
      </w:pPr>
      <w:r w:rsidRPr="00E17366">
        <w:rPr>
          <w:rFonts w:ascii="Times New Roman" w:hAnsi="Times New Roman"/>
          <w:i/>
          <w:iCs/>
          <w:sz w:val="28"/>
          <w:szCs w:val="28"/>
        </w:rPr>
        <w:t>Một ngọn lửa, lòng bà luôn ủ sẵn</w:t>
      </w:r>
    </w:p>
    <w:p w:rsidR="004B4422" w:rsidRPr="00E17366" w:rsidRDefault="004B4422" w:rsidP="004B4422">
      <w:pPr>
        <w:ind w:firstLine="2970"/>
        <w:jc w:val="both"/>
        <w:rPr>
          <w:rFonts w:ascii="Times New Roman" w:hAnsi="Times New Roman"/>
          <w:i/>
          <w:iCs/>
          <w:sz w:val="28"/>
          <w:szCs w:val="28"/>
        </w:rPr>
      </w:pPr>
      <w:r w:rsidRPr="00E17366">
        <w:rPr>
          <w:rFonts w:ascii="Times New Roman" w:hAnsi="Times New Roman"/>
          <w:i/>
          <w:iCs/>
          <w:sz w:val="28"/>
          <w:szCs w:val="28"/>
        </w:rPr>
        <w:t>Một ngọn lửa chứa niềm tin dai dẳng…</w:t>
      </w:r>
    </w:p>
    <w:p w:rsidR="004B4422" w:rsidRPr="00E17366" w:rsidRDefault="004B4422" w:rsidP="004B4422">
      <w:pPr>
        <w:jc w:val="both"/>
        <w:rPr>
          <w:rFonts w:ascii="Times New Roman" w:hAnsi="Times New Roman"/>
          <w:sz w:val="28"/>
          <w:szCs w:val="28"/>
        </w:rPr>
      </w:pPr>
      <w:r w:rsidRPr="00E17366">
        <w:rPr>
          <w:rFonts w:ascii="Times New Roman" w:hAnsi="Times New Roman"/>
          <w:sz w:val="28"/>
          <w:szCs w:val="28"/>
        </w:rPr>
        <w:t>Câu 3: Tại sao trong đoạn thơ, tác giả dùng hình ảnh “ngọn lửa” mà không phải “bếp lửa”? Hình ảnh “ngọn lửa” ở đây có ý nghĩa gì?</w:t>
      </w:r>
    </w:p>
    <w:p w:rsidR="004B4422" w:rsidRPr="00E17366" w:rsidRDefault="004B4422" w:rsidP="004B4422">
      <w:pPr>
        <w:jc w:val="both"/>
        <w:rPr>
          <w:rFonts w:ascii="Times New Roman" w:hAnsi="Times New Roman"/>
          <w:sz w:val="28"/>
          <w:szCs w:val="28"/>
        </w:rPr>
      </w:pPr>
      <w:r w:rsidRPr="00E17366">
        <w:rPr>
          <w:rFonts w:ascii="Times New Roman" w:hAnsi="Times New Roman"/>
          <w:sz w:val="28"/>
          <w:szCs w:val="28"/>
        </w:rPr>
        <w:t>Câu 4: Cho câu  văn “</w:t>
      </w:r>
      <w:r w:rsidRPr="00E17366">
        <w:rPr>
          <w:rFonts w:ascii="Times New Roman" w:hAnsi="Times New Roman"/>
          <w:i/>
          <w:iCs/>
          <w:sz w:val="28"/>
          <w:szCs w:val="28"/>
        </w:rPr>
        <w:t>Bà là người nhóm lửa, giữ lửa và truyền lửa</w:t>
      </w:r>
      <w:r w:rsidRPr="00E17366">
        <w:rPr>
          <w:rFonts w:ascii="Times New Roman" w:hAnsi="Times New Roman"/>
          <w:sz w:val="28"/>
          <w:szCs w:val="28"/>
        </w:rPr>
        <w:t>”. Coi câu văn trên là câu mở đoạn, em hãy viết tiếp 12 câu để hoàn chỉnh đoạn văn theo phương thức tổng - phân - hợp nêu cảm nhận về người bà trong bài thơ. Đoạn văn có sử dụng thành phần cảm thán và một phép nối để liên kết câu (Gạch chân và ghi rõ chú thích)</w:t>
      </w:r>
    </w:p>
    <w:p w:rsidR="004B4422" w:rsidRPr="00E17366" w:rsidRDefault="004B4422" w:rsidP="004B4422">
      <w:pPr>
        <w:jc w:val="both"/>
        <w:rPr>
          <w:rFonts w:ascii="Times New Roman" w:hAnsi="Times New Roman"/>
          <w:b/>
          <w:bCs/>
          <w:sz w:val="28"/>
          <w:szCs w:val="28"/>
        </w:rPr>
      </w:pPr>
      <w:r w:rsidRPr="00E17366">
        <w:rPr>
          <w:rFonts w:ascii="Times New Roman" w:hAnsi="Times New Roman"/>
          <w:b/>
          <w:bCs/>
          <w:sz w:val="28"/>
          <w:szCs w:val="28"/>
          <w:highlight w:val="yellow"/>
        </w:rPr>
        <w:t>ĐỀ 3</w:t>
      </w:r>
      <w:r w:rsidRPr="00E17366">
        <w:rPr>
          <w:rFonts w:ascii="Times New Roman" w:hAnsi="Times New Roman"/>
          <w:b/>
          <w:bCs/>
          <w:sz w:val="28"/>
          <w:szCs w:val="28"/>
        </w:rPr>
        <w:t>: Cho câu thơ sau:</w:t>
      </w:r>
    </w:p>
    <w:p w:rsidR="004B4422" w:rsidRPr="00E17366" w:rsidRDefault="004B4422" w:rsidP="004B4422">
      <w:pPr>
        <w:ind w:firstLine="2880"/>
        <w:jc w:val="both"/>
        <w:rPr>
          <w:rFonts w:ascii="Times New Roman" w:hAnsi="Times New Roman"/>
          <w:i/>
          <w:iCs/>
          <w:sz w:val="28"/>
          <w:szCs w:val="28"/>
        </w:rPr>
      </w:pPr>
      <w:r w:rsidRPr="00E17366">
        <w:rPr>
          <w:rFonts w:ascii="Times New Roman" w:hAnsi="Times New Roman"/>
          <w:i/>
          <w:iCs/>
          <w:sz w:val="28"/>
          <w:szCs w:val="28"/>
        </w:rPr>
        <w:t>Lận đận đời bà biết mấy nắng mưa</w:t>
      </w:r>
    </w:p>
    <w:p w:rsidR="004B4422" w:rsidRPr="00E17366" w:rsidRDefault="004B4422" w:rsidP="004B4422">
      <w:pPr>
        <w:jc w:val="both"/>
        <w:rPr>
          <w:rFonts w:ascii="Times New Roman" w:hAnsi="Times New Roman"/>
          <w:sz w:val="28"/>
          <w:szCs w:val="28"/>
        </w:rPr>
      </w:pPr>
      <w:r w:rsidRPr="00E17366">
        <w:rPr>
          <w:rFonts w:ascii="Times New Roman" w:hAnsi="Times New Roman"/>
          <w:sz w:val="28"/>
          <w:szCs w:val="28"/>
        </w:rPr>
        <w:t>Câu hỏi</w:t>
      </w:r>
    </w:p>
    <w:p w:rsidR="004B4422" w:rsidRPr="00E17366" w:rsidRDefault="004B4422" w:rsidP="004B4422">
      <w:pPr>
        <w:jc w:val="both"/>
        <w:rPr>
          <w:rFonts w:ascii="Times New Roman" w:hAnsi="Times New Roman"/>
          <w:sz w:val="28"/>
          <w:szCs w:val="28"/>
        </w:rPr>
      </w:pPr>
      <w:r w:rsidRPr="00E17366">
        <w:rPr>
          <w:rFonts w:ascii="Times New Roman" w:hAnsi="Times New Roman"/>
          <w:sz w:val="28"/>
          <w:szCs w:val="28"/>
        </w:rPr>
        <w:t>Câu 1: Chép 7 câu thơ tiếp theo để hoàn thành đoạn thơ.</w:t>
      </w:r>
    </w:p>
    <w:p w:rsidR="004B4422" w:rsidRPr="00E17366" w:rsidRDefault="004B4422" w:rsidP="004B4422">
      <w:pPr>
        <w:jc w:val="both"/>
        <w:rPr>
          <w:rFonts w:ascii="Times New Roman" w:hAnsi="Times New Roman"/>
          <w:sz w:val="28"/>
          <w:szCs w:val="28"/>
        </w:rPr>
      </w:pPr>
      <w:r w:rsidRPr="00E17366">
        <w:rPr>
          <w:rFonts w:ascii="Times New Roman" w:hAnsi="Times New Roman"/>
          <w:sz w:val="28"/>
          <w:szCs w:val="28"/>
        </w:rPr>
        <w:t>Câu 2: Em hiểu từ “</w:t>
      </w:r>
      <w:r w:rsidRPr="00E17366">
        <w:rPr>
          <w:rFonts w:ascii="Times New Roman" w:hAnsi="Times New Roman"/>
          <w:i/>
          <w:sz w:val="28"/>
          <w:szCs w:val="28"/>
        </w:rPr>
        <w:t>lận đận</w:t>
      </w:r>
      <w:r w:rsidRPr="00E17366">
        <w:rPr>
          <w:rFonts w:ascii="Times New Roman" w:hAnsi="Times New Roman"/>
          <w:sz w:val="28"/>
          <w:szCs w:val="28"/>
        </w:rPr>
        <w:t>” trong câu thơ trên như thế nào? Trong bài thơ, hai lần tác giả dùng cụm từ “</w:t>
      </w:r>
      <w:r w:rsidRPr="00E17366">
        <w:rPr>
          <w:rFonts w:ascii="Times New Roman" w:hAnsi="Times New Roman"/>
          <w:i/>
          <w:sz w:val="28"/>
          <w:szCs w:val="28"/>
        </w:rPr>
        <w:t>biết mấy nắng mưa</w:t>
      </w:r>
      <w:r w:rsidRPr="00E17366">
        <w:rPr>
          <w:rFonts w:ascii="Times New Roman" w:hAnsi="Times New Roman"/>
          <w:sz w:val="28"/>
          <w:szCs w:val="28"/>
        </w:rPr>
        <w:t>” để nói về cuộc đời của bà. Điều đó có ý nghĩa như thế nào? Hãy tìm một câu thành ngữ có chứa hai từ “</w:t>
      </w:r>
      <w:r w:rsidRPr="00E17366">
        <w:rPr>
          <w:rFonts w:ascii="Times New Roman" w:hAnsi="Times New Roman"/>
          <w:i/>
          <w:sz w:val="28"/>
          <w:szCs w:val="28"/>
        </w:rPr>
        <w:t>nắng”, “mưa</w:t>
      </w:r>
      <w:r w:rsidRPr="00E17366">
        <w:rPr>
          <w:rFonts w:ascii="Times New Roman" w:hAnsi="Times New Roman"/>
          <w:sz w:val="28"/>
          <w:szCs w:val="28"/>
        </w:rPr>
        <w:t>” và giải thích ngắn gọn ý nghĩa câu thành ngữ em vừa tìm được.</w:t>
      </w:r>
    </w:p>
    <w:p w:rsidR="004B4422" w:rsidRPr="00E17366" w:rsidRDefault="004B4422" w:rsidP="004B4422">
      <w:pPr>
        <w:jc w:val="both"/>
        <w:rPr>
          <w:rFonts w:ascii="Times New Roman" w:hAnsi="Times New Roman"/>
          <w:sz w:val="28"/>
          <w:szCs w:val="28"/>
        </w:rPr>
      </w:pPr>
      <w:r w:rsidRPr="00E17366">
        <w:rPr>
          <w:rFonts w:ascii="Times New Roman" w:hAnsi="Times New Roman"/>
          <w:sz w:val="28"/>
          <w:szCs w:val="28"/>
        </w:rPr>
        <w:t>Câu 3: Điệp từ “</w:t>
      </w:r>
      <w:r w:rsidRPr="00E17366">
        <w:rPr>
          <w:rFonts w:ascii="Times New Roman" w:hAnsi="Times New Roman"/>
          <w:i/>
          <w:sz w:val="28"/>
          <w:szCs w:val="28"/>
        </w:rPr>
        <w:t>nhóm”</w:t>
      </w:r>
      <w:r w:rsidRPr="00E17366">
        <w:rPr>
          <w:rFonts w:ascii="Times New Roman" w:hAnsi="Times New Roman"/>
          <w:sz w:val="28"/>
          <w:szCs w:val="28"/>
        </w:rPr>
        <w:t xml:space="preserve"> trong đoạn thơ vừa chép là kiểu điệp từ gì? Các từ “</w:t>
      </w:r>
      <w:r w:rsidRPr="00E17366">
        <w:rPr>
          <w:rFonts w:ascii="Times New Roman" w:hAnsi="Times New Roman"/>
          <w:i/>
          <w:sz w:val="28"/>
          <w:szCs w:val="28"/>
        </w:rPr>
        <w:t>nhóm</w:t>
      </w:r>
      <w:r w:rsidRPr="00E17366">
        <w:rPr>
          <w:rFonts w:ascii="Times New Roman" w:hAnsi="Times New Roman"/>
          <w:sz w:val="28"/>
          <w:szCs w:val="28"/>
        </w:rPr>
        <w:t>” trong đoạn thơ có ý nghĩa như thế nào?</w:t>
      </w:r>
    </w:p>
    <w:p w:rsidR="004B4422" w:rsidRPr="00E17366" w:rsidRDefault="004B4422" w:rsidP="004B4422">
      <w:pPr>
        <w:jc w:val="both"/>
        <w:rPr>
          <w:rFonts w:ascii="Times New Roman" w:hAnsi="Times New Roman"/>
          <w:sz w:val="28"/>
          <w:szCs w:val="28"/>
        </w:rPr>
      </w:pPr>
      <w:r w:rsidRPr="00E17366">
        <w:rPr>
          <w:rFonts w:ascii="Times New Roman" w:hAnsi="Times New Roman"/>
          <w:sz w:val="28"/>
          <w:szCs w:val="28"/>
        </w:rPr>
        <w:t>Câu 4: Cho câu mở đoạn “</w:t>
      </w:r>
      <w:r w:rsidRPr="00E17366">
        <w:rPr>
          <w:rFonts w:ascii="Times New Roman" w:hAnsi="Times New Roman"/>
          <w:i/>
          <w:sz w:val="28"/>
          <w:szCs w:val="28"/>
        </w:rPr>
        <w:t xml:space="preserve">Đoạn thơ trên trong bài thơ “Bếp lửa” của Bằng Việt đã cho ta thấy những suy ngẫm sâu sắc và tình cảm chân thành của nhà thơ với người bà vô cùng yêu thương và kính trọng”, </w:t>
      </w:r>
      <w:r w:rsidRPr="00E17366">
        <w:rPr>
          <w:rFonts w:ascii="Times New Roman" w:hAnsi="Times New Roman"/>
          <w:sz w:val="28"/>
          <w:szCs w:val="28"/>
        </w:rPr>
        <w:t>hãy viết tiếp thân đoạn khoảng 10 câu để hoàn chỉnh đoạn văn theo phương thức diễn dịch. Trong đoạn có sử dụng một phép thế và một câu cảm thán. (Gạch chân và ghi rõ chú thích)</w:t>
      </w:r>
    </w:p>
    <w:p w:rsidR="004B4422" w:rsidRPr="00E17366" w:rsidRDefault="004B4422" w:rsidP="004B4422">
      <w:pPr>
        <w:jc w:val="both"/>
        <w:rPr>
          <w:rFonts w:ascii="Times New Roman" w:hAnsi="Times New Roman"/>
          <w:sz w:val="28"/>
          <w:szCs w:val="28"/>
        </w:rPr>
      </w:pPr>
      <w:r w:rsidRPr="00E17366">
        <w:rPr>
          <w:rFonts w:ascii="Times New Roman" w:hAnsi="Times New Roman"/>
          <w:sz w:val="28"/>
          <w:szCs w:val="28"/>
        </w:rPr>
        <w:t>Câu 5. Hãy kể tên bài thơ khác viết về tình cảm gia đình trong chương trình Ngữ văn lớp 9. Ghi rõ tên tác giả.</w:t>
      </w:r>
    </w:p>
    <w:p w:rsidR="004B4422" w:rsidRPr="00E17366" w:rsidRDefault="004B4422" w:rsidP="004B4422">
      <w:pPr>
        <w:jc w:val="both"/>
        <w:rPr>
          <w:rFonts w:ascii="Times New Roman" w:hAnsi="Times New Roman"/>
          <w:b/>
          <w:bCs/>
          <w:sz w:val="28"/>
          <w:szCs w:val="28"/>
        </w:rPr>
      </w:pPr>
      <w:r w:rsidRPr="00E17366">
        <w:rPr>
          <w:rFonts w:ascii="Times New Roman" w:hAnsi="Times New Roman"/>
          <w:b/>
          <w:bCs/>
          <w:sz w:val="28"/>
          <w:szCs w:val="28"/>
          <w:highlight w:val="yellow"/>
        </w:rPr>
        <w:t>ĐỀ 4:</w:t>
      </w:r>
      <w:r w:rsidRPr="00E17366">
        <w:rPr>
          <w:rFonts w:ascii="Times New Roman" w:hAnsi="Times New Roman"/>
          <w:b/>
          <w:bCs/>
          <w:sz w:val="28"/>
          <w:szCs w:val="28"/>
        </w:rPr>
        <w:t xml:space="preserve"> Dưới đây là đoạn thơ cuối trong bài thơ “ Bếp lửa” của Bằng Việt.</w:t>
      </w:r>
    </w:p>
    <w:p w:rsidR="004B4422" w:rsidRPr="00E17366" w:rsidRDefault="004B4422" w:rsidP="004B4422">
      <w:pPr>
        <w:ind w:firstLine="2790"/>
        <w:jc w:val="both"/>
        <w:rPr>
          <w:rFonts w:ascii="Times New Roman" w:hAnsi="Times New Roman"/>
          <w:i/>
          <w:iCs/>
          <w:sz w:val="28"/>
          <w:szCs w:val="28"/>
        </w:rPr>
      </w:pPr>
      <w:r w:rsidRPr="00E17366">
        <w:rPr>
          <w:rFonts w:ascii="Times New Roman" w:hAnsi="Times New Roman"/>
          <w:i/>
          <w:iCs/>
          <w:sz w:val="28"/>
          <w:szCs w:val="28"/>
        </w:rPr>
        <w:t>“ … Giờ cháu đã đi xa, có ngọn khói trăm tàu</w:t>
      </w:r>
    </w:p>
    <w:p w:rsidR="004B4422" w:rsidRPr="00E17366" w:rsidRDefault="004B4422" w:rsidP="004B4422">
      <w:pPr>
        <w:ind w:firstLine="2790"/>
        <w:jc w:val="both"/>
        <w:rPr>
          <w:rFonts w:ascii="Times New Roman" w:hAnsi="Times New Roman"/>
          <w:i/>
          <w:iCs/>
          <w:sz w:val="28"/>
          <w:szCs w:val="28"/>
        </w:rPr>
      </w:pPr>
      <w:r w:rsidRPr="00E17366">
        <w:rPr>
          <w:rFonts w:ascii="Times New Roman" w:hAnsi="Times New Roman"/>
          <w:i/>
          <w:iCs/>
          <w:sz w:val="28"/>
          <w:szCs w:val="28"/>
        </w:rPr>
        <w:t>Có lửa trăm nhà niềm vui trăm ngả</w:t>
      </w:r>
    </w:p>
    <w:p w:rsidR="004B4422" w:rsidRPr="00E17366" w:rsidRDefault="004B4422" w:rsidP="004B4422">
      <w:pPr>
        <w:ind w:firstLine="2790"/>
        <w:jc w:val="both"/>
        <w:rPr>
          <w:rFonts w:ascii="Times New Roman" w:hAnsi="Times New Roman"/>
          <w:i/>
          <w:iCs/>
          <w:sz w:val="28"/>
          <w:szCs w:val="28"/>
        </w:rPr>
      </w:pPr>
      <w:r w:rsidRPr="00E17366">
        <w:rPr>
          <w:rFonts w:ascii="Times New Roman" w:hAnsi="Times New Roman"/>
          <w:i/>
          <w:iCs/>
          <w:sz w:val="28"/>
          <w:szCs w:val="28"/>
        </w:rPr>
        <w:t>Nhưng vẫn chẳng lúc nào quên nhắc nhở</w:t>
      </w:r>
    </w:p>
    <w:p w:rsidR="004B4422" w:rsidRPr="00E17366" w:rsidRDefault="004B4422" w:rsidP="004B4422">
      <w:pPr>
        <w:ind w:firstLine="2790"/>
        <w:jc w:val="both"/>
        <w:rPr>
          <w:rFonts w:ascii="Times New Roman" w:hAnsi="Times New Roman"/>
          <w:i/>
          <w:iCs/>
          <w:sz w:val="28"/>
          <w:szCs w:val="28"/>
        </w:rPr>
      </w:pPr>
      <w:r w:rsidRPr="00E17366">
        <w:rPr>
          <w:rFonts w:ascii="Times New Roman" w:hAnsi="Times New Roman"/>
          <w:i/>
          <w:iCs/>
          <w:sz w:val="28"/>
          <w:szCs w:val="28"/>
        </w:rPr>
        <w:t>Sớm mai này bà nhóm bếp lên chưa?…”</w:t>
      </w:r>
    </w:p>
    <w:p w:rsidR="004B4422" w:rsidRPr="00E17366" w:rsidRDefault="004B4422" w:rsidP="004B4422">
      <w:pPr>
        <w:jc w:val="both"/>
        <w:rPr>
          <w:rFonts w:ascii="Times New Roman" w:hAnsi="Times New Roman"/>
          <w:b/>
          <w:bCs/>
          <w:sz w:val="28"/>
          <w:szCs w:val="28"/>
        </w:rPr>
      </w:pPr>
      <w:r w:rsidRPr="00E17366">
        <w:rPr>
          <w:rFonts w:ascii="Times New Roman" w:hAnsi="Times New Roman"/>
          <w:b/>
          <w:bCs/>
          <w:sz w:val="28"/>
          <w:szCs w:val="28"/>
        </w:rPr>
        <w:t>CÂU HỎI:</w:t>
      </w:r>
    </w:p>
    <w:p w:rsidR="004B4422" w:rsidRPr="00E17366" w:rsidRDefault="004B4422" w:rsidP="004B4422">
      <w:pPr>
        <w:jc w:val="both"/>
        <w:rPr>
          <w:rFonts w:ascii="Times New Roman" w:hAnsi="Times New Roman"/>
          <w:sz w:val="28"/>
          <w:szCs w:val="28"/>
        </w:rPr>
      </w:pPr>
      <w:r w:rsidRPr="00E17366">
        <w:rPr>
          <w:rFonts w:ascii="Times New Roman" w:hAnsi="Times New Roman"/>
          <w:sz w:val="28"/>
          <w:szCs w:val="28"/>
        </w:rPr>
        <w:t>1. Đoạn thơ trên là lời của nhân vật nào, nói về ai và về điều gì?</w:t>
      </w:r>
    </w:p>
    <w:p w:rsidR="004B4422" w:rsidRPr="00E17366" w:rsidRDefault="004B4422" w:rsidP="004B4422">
      <w:pPr>
        <w:jc w:val="both"/>
        <w:rPr>
          <w:rFonts w:ascii="Times New Roman" w:hAnsi="Times New Roman"/>
          <w:sz w:val="28"/>
          <w:szCs w:val="28"/>
        </w:rPr>
      </w:pPr>
      <w:r w:rsidRPr="00E17366">
        <w:rPr>
          <w:rFonts w:ascii="Times New Roman" w:hAnsi="Times New Roman"/>
          <w:sz w:val="28"/>
          <w:szCs w:val="28"/>
        </w:rPr>
        <w:t>2. Bài thơ được kết thúc bằng câu nghi vấ</w:t>
      </w:r>
      <w:r w:rsidR="00D7738B" w:rsidRPr="00E17366">
        <w:rPr>
          <w:rFonts w:ascii="Times New Roman" w:hAnsi="Times New Roman"/>
          <w:sz w:val="28"/>
          <w:szCs w:val="28"/>
        </w:rPr>
        <w:t>n : “</w:t>
      </w:r>
      <w:r w:rsidR="00D7738B" w:rsidRPr="00E17366">
        <w:rPr>
          <w:rFonts w:ascii="Times New Roman" w:hAnsi="Times New Roman"/>
          <w:i/>
          <w:sz w:val="28"/>
          <w:szCs w:val="28"/>
        </w:rPr>
        <w:t>S</w:t>
      </w:r>
      <w:r w:rsidRPr="00E17366">
        <w:rPr>
          <w:rFonts w:ascii="Times New Roman" w:hAnsi="Times New Roman"/>
          <w:i/>
          <w:sz w:val="28"/>
          <w:szCs w:val="28"/>
        </w:rPr>
        <w:t xml:space="preserve">ớm mai này bà nhóm bếp lên chưa? </w:t>
      </w:r>
      <w:r w:rsidRPr="00E17366">
        <w:rPr>
          <w:rFonts w:ascii="Times New Roman" w:hAnsi="Times New Roman"/>
          <w:sz w:val="28"/>
          <w:szCs w:val="28"/>
        </w:rPr>
        <w:t>Nêu tác dụng của câu nghi vấn?</w:t>
      </w:r>
    </w:p>
    <w:p w:rsidR="004B4422" w:rsidRPr="00E17366" w:rsidRDefault="004B4422" w:rsidP="004B4422">
      <w:pPr>
        <w:jc w:val="both"/>
        <w:rPr>
          <w:rFonts w:ascii="Times New Roman" w:hAnsi="Times New Roman"/>
          <w:sz w:val="28"/>
          <w:szCs w:val="28"/>
        </w:rPr>
      </w:pPr>
      <w:r w:rsidRPr="00E17366">
        <w:rPr>
          <w:rFonts w:ascii="Times New Roman" w:hAnsi="Times New Roman"/>
          <w:sz w:val="28"/>
          <w:szCs w:val="28"/>
        </w:rPr>
        <w:t xml:space="preserve">3. Viết đoạn văn </w:t>
      </w:r>
      <w:r w:rsidR="00D7738B" w:rsidRPr="00E17366">
        <w:rPr>
          <w:rFonts w:ascii="Times New Roman" w:hAnsi="Times New Roman"/>
          <w:sz w:val="28"/>
          <w:szCs w:val="28"/>
        </w:rPr>
        <w:t xml:space="preserve">diễn dịch </w:t>
      </w:r>
      <w:r w:rsidRPr="00E17366">
        <w:rPr>
          <w:rFonts w:ascii="Times New Roman" w:hAnsi="Times New Roman"/>
          <w:sz w:val="28"/>
          <w:szCs w:val="28"/>
        </w:rPr>
        <w:t>khoảng 12 câu làm rõ tình cảm của người cháu dành cho người bà trong khổ thơ cuối bài thơ.</w:t>
      </w:r>
      <w:r w:rsidR="00D7738B" w:rsidRPr="00E17366">
        <w:rPr>
          <w:rFonts w:ascii="Times New Roman" w:hAnsi="Times New Roman"/>
          <w:sz w:val="28"/>
          <w:szCs w:val="28"/>
        </w:rPr>
        <w:t xml:space="preserve"> Trong đoạn có sử dụng một phép thế và một câu ghép. (Gạch chân và ghi rõ chú thích)</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b/>
          <w:color w:val="FF0000"/>
          <w:sz w:val="28"/>
          <w:szCs w:val="28"/>
          <w:highlight w:val="yellow"/>
        </w:rPr>
        <w:t>ĐỀ 5:</w:t>
      </w:r>
      <w:r w:rsidRPr="00E17366">
        <w:rPr>
          <w:rFonts w:ascii="Times New Roman" w:hAnsi="Times New Roman"/>
          <w:b/>
          <w:color w:val="FF0000"/>
          <w:sz w:val="28"/>
          <w:szCs w:val="28"/>
        </w:rPr>
        <w:t xml:space="preserve"> </w:t>
      </w:r>
      <w:r w:rsidRPr="00E17366">
        <w:rPr>
          <w:rFonts w:ascii="Times New Roman" w:hAnsi="Times New Roman"/>
          <w:sz w:val="28"/>
          <w:szCs w:val="28"/>
        </w:rPr>
        <w:t>Cho những câu thơ saụ:</w:t>
      </w:r>
    </w:p>
    <w:p w:rsidR="00971BC5" w:rsidRPr="00E17366" w:rsidRDefault="00971BC5" w:rsidP="00971BC5">
      <w:pPr>
        <w:spacing w:after="0" w:line="288" w:lineRule="auto"/>
        <w:ind w:left="2835"/>
        <w:rPr>
          <w:rFonts w:ascii="Times New Roman" w:hAnsi="Times New Roman"/>
          <w:i/>
          <w:sz w:val="28"/>
          <w:szCs w:val="28"/>
        </w:rPr>
      </w:pPr>
      <w:r w:rsidRPr="00E17366">
        <w:rPr>
          <w:rFonts w:ascii="Times New Roman" w:hAnsi="Times New Roman"/>
          <w:i/>
          <w:sz w:val="28"/>
          <w:szCs w:val="28"/>
        </w:rPr>
        <w:t xml:space="preserve">“Rồi sớm rồi chiều lại bếp lửa bà nhen </w:t>
      </w:r>
    </w:p>
    <w:p w:rsidR="00971BC5" w:rsidRPr="00E17366" w:rsidRDefault="00971BC5" w:rsidP="00971BC5">
      <w:pPr>
        <w:spacing w:after="0" w:line="288" w:lineRule="auto"/>
        <w:ind w:left="2835"/>
        <w:rPr>
          <w:rFonts w:ascii="Times New Roman" w:hAnsi="Times New Roman"/>
          <w:i/>
          <w:sz w:val="28"/>
          <w:szCs w:val="28"/>
        </w:rPr>
      </w:pPr>
      <w:r w:rsidRPr="00E17366">
        <w:rPr>
          <w:rFonts w:ascii="Times New Roman" w:hAnsi="Times New Roman"/>
          <w:i/>
          <w:sz w:val="28"/>
          <w:szCs w:val="28"/>
        </w:rPr>
        <w:t xml:space="preserve">Một ngọn lửa lòng bà luôn ủ sẵn </w:t>
      </w:r>
    </w:p>
    <w:p w:rsidR="00971BC5" w:rsidRPr="00E17366" w:rsidRDefault="00971BC5" w:rsidP="00971BC5">
      <w:pPr>
        <w:spacing w:after="0" w:line="288" w:lineRule="auto"/>
        <w:ind w:left="2835"/>
        <w:rPr>
          <w:rFonts w:ascii="Times New Roman" w:hAnsi="Times New Roman"/>
          <w:sz w:val="28"/>
          <w:szCs w:val="28"/>
        </w:rPr>
      </w:pPr>
      <w:r w:rsidRPr="00E17366">
        <w:rPr>
          <w:rFonts w:ascii="Times New Roman" w:hAnsi="Times New Roman"/>
          <w:i/>
          <w:sz w:val="28"/>
          <w:szCs w:val="28"/>
        </w:rPr>
        <w:t>Một ngọn lửa chưa niềm tin dai dẳng.”</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Câu 1: Chép chính xác 8 câu thơ tiếp theo và cho biết đoạn thơ em vừa chép trích trong bài thơ nào? Tác giả là ai?</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Câu 2: Hình ảnh ngọn lửa trong câu thơ trên được một bạn học sinh hiểu là: Một hiện tượng tạo nên ánh sáng và hơi ấm do sự đốt cháy nhiên liệu, cách hiểu ấy có đúng không? Vì sao?</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Câu 3: Từ cảm nhận về bài thơ trên, hãy viết đoạn văn khoảng 10 đến 12 câu văn trình bày suy nghĩ của em về tình cảm gia đình.</w:t>
      </w:r>
    </w:p>
    <w:p w:rsidR="00971BC5" w:rsidRPr="00E17366" w:rsidRDefault="00AE7E6A" w:rsidP="00971BC5">
      <w:pPr>
        <w:spacing w:after="0" w:line="288" w:lineRule="auto"/>
        <w:rPr>
          <w:rFonts w:ascii="Times New Roman" w:hAnsi="Times New Roman"/>
          <w:b/>
          <w:sz w:val="28"/>
          <w:szCs w:val="28"/>
        </w:rPr>
      </w:pPr>
      <w:r w:rsidRPr="00E17366">
        <w:rPr>
          <w:rFonts w:ascii="Times New Roman" w:hAnsi="Times New Roman"/>
          <w:b/>
          <w:sz w:val="28"/>
          <w:szCs w:val="28"/>
          <w:highlight w:val="yellow"/>
        </w:rPr>
        <w:t>ĐỀ 6:</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Trong bài thơ “Bếp lửa”, nhà thơ Bằng Việt đã viết:</w:t>
      </w:r>
    </w:p>
    <w:p w:rsidR="00971BC5" w:rsidRPr="00E17366" w:rsidRDefault="00971BC5" w:rsidP="00971BC5">
      <w:pPr>
        <w:spacing w:after="0" w:line="288" w:lineRule="auto"/>
        <w:ind w:firstLine="3119"/>
        <w:rPr>
          <w:rFonts w:ascii="Times New Roman" w:hAnsi="Times New Roman"/>
          <w:i/>
          <w:sz w:val="28"/>
          <w:szCs w:val="28"/>
        </w:rPr>
      </w:pPr>
      <w:r w:rsidRPr="00E17366">
        <w:rPr>
          <w:rFonts w:ascii="Times New Roman" w:hAnsi="Times New Roman"/>
          <w:i/>
          <w:sz w:val="28"/>
          <w:szCs w:val="28"/>
        </w:rPr>
        <w:t>“Lận đận đời bà biết mấy nắng mưa”.</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 xml:space="preserve">Câu 1: Chép chính xác 7 câu thơ tiếp theo để hoàn thành khổ thơ. </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Câu 2: Nêu hoàn cảnh sáng tác của bài thơ. Xét theo từ loại, nhan đề bài thơ thuộc loại từ gì?</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Câu 3: Từ “nhóm” trong đoạn thơ vừa chép có ý nghĩa như thế nào? Biện pháp tu từ sử dụng?</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Câu 4: Bài thơ đã gợi nhắc rất nhiều kỉ niệm tuổi thơ, đó là những kỉ niệm nào?</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Câu 5: Trong dòng kỉ niệm của tuổi thơ, người cháu rất nhớ câu nói của bà:</w:t>
      </w:r>
    </w:p>
    <w:p w:rsidR="00971BC5" w:rsidRPr="00E17366" w:rsidRDefault="00971BC5" w:rsidP="00971BC5">
      <w:pPr>
        <w:spacing w:after="0" w:line="288" w:lineRule="auto"/>
        <w:rPr>
          <w:rFonts w:ascii="Times New Roman" w:hAnsi="Times New Roman"/>
          <w:i/>
          <w:sz w:val="28"/>
          <w:szCs w:val="28"/>
        </w:rPr>
      </w:pPr>
      <w:r w:rsidRPr="00E17366">
        <w:rPr>
          <w:rFonts w:ascii="Times New Roman" w:hAnsi="Times New Roman"/>
          <w:i/>
          <w:sz w:val="28"/>
          <w:szCs w:val="28"/>
        </w:rPr>
        <w:t>“Bố ở chiến khu bố còn việc bố,</w:t>
      </w:r>
    </w:p>
    <w:p w:rsidR="00971BC5" w:rsidRPr="00E17366" w:rsidRDefault="00971BC5" w:rsidP="00971BC5">
      <w:pPr>
        <w:spacing w:after="0" w:line="288" w:lineRule="auto"/>
        <w:rPr>
          <w:rFonts w:ascii="Times New Roman" w:hAnsi="Times New Roman"/>
          <w:i/>
          <w:sz w:val="28"/>
          <w:szCs w:val="28"/>
        </w:rPr>
      </w:pPr>
      <w:r w:rsidRPr="00E17366">
        <w:rPr>
          <w:rFonts w:ascii="Times New Roman" w:hAnsi="Times New Roman"/>
          <w:i/>
          <w:sz w:val="28"/>
          <w:szCs w:val="28"/>
        </w:rPr>
        <w:t xml:space="preserve">Mày có viết thư chớ kề này, kể nọ </w:t>
      </w:r>
    </w:p>
    <w:p w:rsidR="00971BC5" w:rsidRPr="00E17366" w:rsidRDefault="00971BC5" w:rsidP="00971BC5">
      <w:pPr>
        <w:spacing w:after="0" w:line="288" w:lineRule="auto"/>
        <w:rPr>
          <w:rFonts w:ascii="Times New Roman" w:hAnsi="Times New Roman"/>
          <w:i/>
          <w:sz w:val="28"/>
          <w:szCs w:val="28"/>
        </w:rPr>
      </w:pPr>
      <w:r w:rsidRPr="00E17366">
        <w:rPr>
          <w:rFonts w:ascii="Times New Roman" w:hAnsi="Times New Roman"/>
          <w:i/>
          <w:sz w:val="28"/>
          <w:szCs w:val="28"/>
        </w:rPr>
        <w:t>Cứ bảo ở nhà vẫn được bình yên!...”</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Câu nói đó của bà đã vi phạm phương châm hội thoại nào? Vì sao? Câu nói đó giúp em hiểu thêm nét đẹp nào của người bà?</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Câu 6: Mở đầu đoạn vản phân tích 8 câu thơ trên, một học sinh đã viết:</w:t>
      </w:r>
    </w:p>
    <w:p w:rsidR="00971BC5" w:rsidRPr="00E17366" w:rsidRDefault="00971BC5" w:rsidP="00971BC5">
      <w:pPr>
        <w:spacing w:after="0" w:line="288" w:lineRule="auto"/>
        <w:rPr>
          <w:rFonts w:ascii="Times New Roman" w:hAnsi="Times New Roman"/>
          <w:i/>
          <w:sz w:val="28"/>
          <w:szCs w:val="28"/>
        </w:rPr>
      </w:pPr>
      <w:r w:rsidRPr="00E17366">
        <w:rPr>
          <w:rFonts w:ascii="Times New Roman" w:hAnsi="Times New Roman"/>
          <w:i/>
          <w:sz w:val="28"/>
          <w:szCs w:val="28"/>
        </w:rPr>
        <w:t>“Từ những kỉ niệm tuổi thơ sống bên bà, người cháu đã bộc lộ những suy ngẫm về bà và bếp lửa”.</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Lấy câu văn trên làm câu mở đoạn, hãy hoàn thành một đoạn văn theo kiểu tổng - phân - hợp khoảng 12 câu. Trong đoạn văn có sử dụng</w:t>
      </w:r>
      <w:r w:rsidR="00AE7E6A" w:rsidRPr="00E17366">
        <w:rPr>
          <w:rFonts w:ascii="Times New Roman" w:hAnsi="Times New Roman"/>
          <w:sz w:val="28"/>
          <w:szCs w:val="28"/>
        </w:rPr>
        <w:t xml:space="preserve"> </w:t>
      </w:r>
      <w:r w:rsidRPr="00E17366">
        <w:rPr>
          <w:rFonts w:ascii="Times New Roman" w:hAnsi="Times New Roman"/>
          <w:sz w:val="28"/>
          <w:szCs w:val="28"/>
        </w:rPr>
        <w:t>một câu cảm thán và một phép thế (gạch chân và ghi rõ chú thích).</w:t>
      </w:r>
    </w:p>
    <w:p w:rsidR="00971BC5" w:rsidRPr="00E17366" w:rsidRDefault="00971BC5" w:rsidP="00971BC5">
      <w:pPr>
        <w:spacing w:after="0" w:line="288" w:lineRule="auto"/>
        <w:jc w:val="center"/>
        <w:rPr>
          <w:rFonts w:ascii="Times New Roman" w:hAnsi="Times New Roman"/>
          <w:b/>
          <w:i/>
          <w:sz w:val="28"/>
          <w:szCs w:val="28"/>
        </w:rPr>
      </w:pPr>
    </w:p>
    <w:p w:rsidR="00971BC5" w:rsidRPr="00E17366" w:rsidRDefault="00AE7E6A" w:rsidP="00971BC5">
      <w:pPr>
        <w:spacing w:after="0" w:line="288" w:lineRule="auto"/>
        <w:rPr>
          <w:rFonts w:ascii="Times New Roman" w:hAnsi="Times New Roman"/>
          <w:sz w:val="28"/>
          <w:szCs w:val="28"/>
        </w:rPr>
      </w:pPr>
      <w:r w:rsidRPr="00E17366">
        <w:rPr>
          <w:rFonts w:ascii="Times New Roman" w:hAnsi="Times New Roman"/>
          <w:b/>
          <w:color w:val="FF0000"/>
          <w:sz w:val="28"/>
          <w:szCs w:val="28"/>
          <w:highlight w:val="yellow"/>
        </w:rPr>
        <w:t>ĐỀ 7</w:t>
      </w:r>
      <w:r w:rsidRPr="00E17366">
        <w:rPr>
          <w:rFonts w:ascii="Times New Roman" w:hAnsi="Times New Roman"/>
          <w:b/>
          <w:color w:val="FF0000"/>
          <w:sz w:val="28"/>
          <w:szCs w:val="28"/>
        </w:rPr>
        <w:t xml:space="preserve">: </w:t>
      </w:r>
      <w:r w:rsidR="00971BC5" w:rsidRPr="00E17366">
        <w:rPr>
          <w:rFonts w:ascii="Times New Roman" w:hAnsi="Times New Roman"/>
          <w:sz w:val="28"/>
          <w:szCs w:val="28"/>
        </w:rPr>
        <w:t>Đọc kĩ phần văn bản sau vá thực hiện các yêu cầu bên dưới:</w:t>
      </w:r>
    </w:p>
    <w:p w:rsidR="00971BC5" w:rsidRPr="00E17366" w:rsidRDefault="00971BC5" w:rsidP="00971BC5">
      <w:pPr>
        <w:spacing w:after="0" w:line="288" w:lineRule="auto"/>
        <w:ind w:left="3261"/>
        <w:rPr>
          <w:rFonts w:ascii="Times New Roman" w:hAnsi="Times New Roman"/>
          <w:i/>
          <w:sz w:val="28"/>
          <w:szCs w:val="28"/>
        </w:rPr>
      </w:pPr>
      <w:r w:rsidRPr="00E17366">
        <w:rPr>
          <w:rFonts w:ascii="Times New Roman" w:hAnsi="Times New Roman"/>
          <w:i/>
          <w:sz w:val="28"/>
          <w:szCs w:val="28"/>
        </w:rPr>
        <w:t xml:space="preserve">“Lận đận đời bà biết mấy nắng mưa </w:t>
      </w:r>
    </w:p>
    <w:p w:rsidR="00971BC5" w:rsidRPr="00E17366" w:rsidRDefault="00971BC5" w:rsidP="00971BC5">
      <w:pPr>
        <w:spacing w:after="0" w:line="288" w:lineRule="auto"/>
        <w:ind w:left="3261"/>
        <w:rPr>
          <w:rFonts w:ascii="Times New Roman" w:hAnsi="Times New Roman"/>
          <w:i/>
          <w:sz w:val="28"/>
          <w:szCs w:val="28"/>
        </w:rPr>
      </w:pPr>
      <w:r w:rsidRPr="00E17366">
        <w:rPr>
          <w:rFonts w:ascii="Times New Roman" w:hAnsi="Times New Roman"/>
          <w:i/>
          <w:sz w:val="28"/>
          <w:szCs w:val="28"/>
        </w:rPr>
        <w:t xml:space="preserve">Mấy chục năm rồi, đến tận bây giờ </w:t>
      </w:r>
    </w:p>
    <w:p w:rsidR="00971BC5" w:rsidRPr="00E17366" w:rsidRDefault="00971BC5" w:rsidP="00971BC5">
      <w:pPr>
        <w:spacing w:after="0" w:line="288" w:lineRule="auto"/>
        <w:ind w:left="3261"/>
        <w:rPr>
          <w:rFonts w:ascii="Times New Roman" w:hAnsi="Times New Roman"/>
          <w:i/>
          <w:sz w:val="28"/>
          <w:szCs w:val="28"/>
        </w:rPr>
      </w:pPr>
      <w:r w:rsidRPr="00E17366">
        <w:rPr>
          <w:rFonts w:ascii="Times New Roman" w:hAnsi="Times New Roman"/>
          <w:i/>
          <w:sz w:val="28"/>
          <w:szCs w:val="28"/>
        </w:rPr>
        <w:t xml:space="preserve">Bà vẫn giữ thói quen dậy sớm </w:t>
      </w:r>
    </w:p>
    <w:p w:rsidR="00971BC5" w:rsidRPr="00E17366" w:rsidRDefault="00971BC5" w:rsidP="00971BC5">
      <w:pPr>
        <w:spacing w:after="0" w:line="288" w:lineRule="auto"/>
        <w:ind w:left="3261"/>
        <w:rPr>
          <w:rFonts w:ascii="Times New Roman" w:hAnsi="Times New Roman"/>
          <w:i/>
          <w:sz w:val="28"/>
          <w:szCs w:val="28"/>
        </w:rPr>
      </w:pPr>
      <w:r w:rsidRPr="00E17366">
        <w:rPr>
          <w:rFonts w:ascii="Times New Roman" w:hAnsi="Times New Roman"/>
          <w:i/>
          <w:sz w:val="28"/>
          <w:szCs w:val="28"/>
        </w:rPr>
        <w:t>Nhóm bếp lửa ấp iu nồng đượm,</w:t>
      </w:r>
    </w:p>
    <w:p w:rsidR="00971BC5" w:rsidRPr="00E17366" w:rsidRDefault="00971BC5" w:rsidP="00971BC5">
      <w:pPr>
        <w:spacing w:after="0" w:line="288" w:lineRule="auto"/>
        <w:ind w:left="3261"/>
        <w:rPr>
          <w:rFonts w:ascii="Times New Roman" w:hAnsi="Times New Roman"/>
          <w:i/>
          <w:sz w:val="28"/>
          <w:szCs w:val="28"/>
        </w:rPr>
      </w:pPr>
      <w:r w:rsidRPr="00E17366">
        <w:rPr>
          <w:rFonts w:ascii="Times New Roman" w:hAnsi="Times New Roman"/>
          <w:i/>
          <w:sz w:val="28"/>
          <w:szCs w:val="28"/>
        </w:rPr>
        <w:t>Nhóm niềm yêu thương, khoai sắn ngọt bùi,</w:t>
      </w:r>
    </w:p>
    <w:p w:rsidR="00971BC5" w:rsidRPr="00E17366" w:rsidRDefault="00971BC5" w:rsidP="00971BC5">
      <w:pPr>
        <w:spacing w:after="0" w:line="288" w:lineRule="auto"/>
        <w:ind w:left="3261"/>
        <w:rPr>
          <w:rFonts w:ascii="Times New Roman" w:hAnsi="Times New Roman"/>
          <w:i/>
          <w:sz w:val="28"/>
          <w:szCs w:val="28"/>
        </w:rPr>
      </w:pPr>
      <w:r w:rsidRPr="00E17366">
        <w:rPr>
          <w:rFonts w:ascii="Times New Roman" w:hAnsi="Times New Roman"/>
          <w:i/>
          <w:sz w:val="28"/>
          <w:szCs w:val="28"/>
        </w:rPr>
        <w:t>Nhóm nồi xôi gạo mới, sẻ chung vui,</w:t>
      </w:r>
    </w:p>
    <w:p w:rsidR="00971BC5" w:rsidRPr="00E17366" w:rsidRDefault="00971BC5" w:rsidP="00971BC5">
      <w:pPr>
        <w:spacing w:after="0" w:line="288" w:lineRule="auto"/>
        <w:ind w:left="3261"/>
        <w:rPr>
          <w:rFonts w:ascii="Times New Roman" w:hAnsi="Times New Roman"/>
          <w:i/>
          <w:sz w:val="28"/>
          <w:szCs w:val="28"/>
        </w:rPr>
      </w:pPr>
      <w:r w:rsidRPr="00E17366">
        <w:rPr>
          <w:rFonts w:ascii="Times New Roman" w:hAnsi="Times New Roman"/>
          <w:i/>
          <w:sz w:val="28"/>
          <w:szCs w:val="28"/>
        </w:rPr>
        <w:t xml:space="preserve">Nhóm dậy cả những tấm tình tuổi nhỏ </w:t>
      </w:r>
    </w:p>
    <w:p w:rsidR="00971BC5" w:rsidRPr="00E17366" w:rsidRDefault="00971BC5" w:rsidP="00971BC5">
      <w:pPr>
        <w:spacing w:after="0" w:line="288" w:lineRule="auto"/>
        <w:ind w:left="3261"/>
        <w:rPr>
          <w:rFonts w:ascii="Times New Roman" w:hAnsi="Times New Roman"/>
          <w:i/>
          <w:sz w:val="28"/>
          <w:szCs w:val="28"/>
        </w:rPr>
      </w:pPr>
      <w:r w:rsidRPr="00E17366">
        <w:rPr>
          <w:rFonts w:ascii="Times New Roman" w:hAnsi="Times New Roman"/>
          <w:i/>
          <w:sz w:val="28"/>
          <w:szCs w:val="28"/>
        </w:rPr>
        <w:t>Ôi kỳ lạ và thiêng liêng - bếp lửa!”</w:t>
      </w:r>
    </w:p>
    <w:p w:rsidR="00971BC5" w:rsidRPr="00E17366" w:rsidRDefault="00971BC5" w:rsidP="00971BC5">
      <w:pPr>
        <w:spacing w:after="0" w:line="288" w:lineRule="auto"/>
        <w:jc w:val="right"/>
        <w:rPr>
          <w:rFonts w:ascii="Times New Roman" w:hAnsi="Times New Roman"/>
          <w:sz w:val="28"/>
          <w:szCs w:val="28"/>
        </w:rPr>
      </w:pPr>
      <w:r w:rsidRPr="00E17366">
        <w:rPr>
          <w:rFonts w:ascii="Times New Roman" w:hAnsi="Times New Roman"/>
          <w:sz w:val="28"/>
          <w:szCs w:val="28"/>
        </w:rPr>
        <w:t>(Bếp lửa - Bằng Việt)</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Câu 1: Em hiểu như thế nào về cụm từ “biết mấy nắng mưa” trong câu thơ đầu đoạn? Hãy tìm một câu thành ngữ có chưa hai từ “nắng”, “mưa” và giải thích ngắn gọn ý nghĩa câu thành ngữ em vừa tìm được.</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Càu 2: Tìm trong khồ thơ chi tiết nào được tác giả nhắc đi, nhắc lại nhiều lần? Việc nhắc lại nhiều lần chi tiết này có ý nghĩa gì?</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Câu 3: Viết đoạn văn diễn dịch khoả</w:t>
      </w:r>
      <w:r w:rsidR="00AE7E6A" w:rsidRPr="00E17366">
        <w:rPr>
          <w:rFonts w:ascii="Times New Roman" w:hAnsi="Times New Roman"/>
          <w:sz w:val="28"/>
          <w:szCs w:val="28"/>
        </w:rPr>
        <w:t>ng 12</w:t>
      </w:r>
      <w:r w:rsidRPr="00E17366">
        <w:rPr>
          <w:rFonts w:ascii="Times New Roman" w:hAnsi="Times New Roman"/>
          <w:sz w:val="28"/>
          <w:szCs w:val="28"/>
        </w:rPr>
        <w:t xml:space="preserve"> câu nếu cảm nhận của em về hình ảnh người bà được thể hiện trong đoạn thơ trên. </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Cáu 4: Hãy kể tên hai bài thơ khác viết về tình cảm gia đình trong chương trình Ngữ văn lớp 9. Từ hiểu biết của mình về hai tác phẩm, em có suy ngẫm gì (không quá 5 dòng) về tình cảm gia đình?</w:t>
      </w:r>
    </w:p>
    <w:p w:rsidR="00971BC5" w:rsidRPr="00E17366" w:rsidRDefault="00AE7E6A" w:rsidP="00971BC5">
      <w:pPr>
        <w:spacing w:after="0" w:line="288" w:lineRule="auto"/>
        <w:rPr>
          <w:rFonts w:ascii="Times New Roman" w:hAnsi="Times New Roman"/>
          <w:sz w:val="28"/>
          <w:szCs w:val="28"/>
        </w:rPr>
      </w:pPr>
      <w:r w:rsidRPr="00E17366">
        <w:rPr>
          <w:rFonts w:ascii="Times New Roman" w:hAnsi="Times New Roman"/>
          <w:b/>
          <w:color w:val="FF0000"/>
          <w:sz w:val="28"/>
          <w:szCs w:val="28"/>
          <w:highlight w:val="yellow"/>
        </w:rPr>
        <w:t>ĐỀ</w:t>
      </w:r>
      <w:r w:rsidR="003D4B2D" w:rsidRPr="00E17366">
        <w:rPr>
          <w:rFonts w:ascii="Times New Roman" w:hAnsi="Times New Roman"/>
          <w:b/>
          <w:color w:val="FF0000"/>
          <w:sz w:val="28"/>
          <w:szCs w:val="28"/>
          <w:highlight w:val="yellow"/>
        </w:rPr>
        <w:t xml:space="preserve"> 8</w:t>
      </w:r>
      <w:r w:rsidRPr="00E17366">
        <w:rPr>
          <w:rFonts w:ascii="Times New Roman" w:hAnsi="Times New Roman"/>
          <w:b/>
          <w:color w:val="FF0000"/>
          <w:sz w:val="28"/>
          <w:szCs w:val="28"/>
        </w:rPr>
        <w:t xml:space="preserve">: </w:t>
      </w:r>
      <w:r w:rsidR="00971BC5" w:rsidRPr="00E17366">
        <w:rPr>
          <w:rFonts w:ascii="Times New Roman" w:hAnsi="Times New Roman"/>
          <w:sz w:val="28"/>
          <w:szCs w:val="28"/>
        </w:rPr>
        <w:t>Nhớ về những kỉ niệm tuồi thơ, trong bài thơ Bếp lửa, Bằng Việt viết:</w:t>
      </w:r>
    </w:p>
    <w:p w:rsidR="00971BC5" w:rsidRPr="00E17366" w:rsidRDefault="00971BC5" w:rsidP="00971BC5">
      <w:pPr>
        <w:spacing w:after="0" w:line="288" w:lineRule="auto"/>
        <w:ind w:firstLine="3261"/>
        <w:rPr>
          <w:rFonts w:ascii="Times New Roman" w:hAnsi="Times New Roman"/>
          <w:i/>
          <w:sz w:val="28"/>
          <w:szCs w:val="28"/>
        </w:rPr>
      </w:pPr>
      <w:r w:rsidRPr="00E17366">
        <w:rPr>
          <w:rFonts w:ascii="Times New Roman" w:hAnsi="Times New Roman"/>
          <w:i/>
          <w:sz w:val="28"/>
          <w:szCs w:val="28"/>
        </w:rPr>
        <w:t xml:space="preserve">“Lên bốn tuồi cháu đã quen mùi khói </w:t>
      </w:r>
    </w:p>
    <w:p w:rsidR="00971BC5" w:rsidRPr="00E17366" w:rsidRDefault="00971BC5" w:rsidP="00971BC5">
      <w:pPr>
        <w:spacing w:after="0" w:line="288" w:lineRule="auto"/>
        <w:ind w:firstLine="3261"/>
        <w:rPr>
          <w:rFonts w:ascii="Times New Roman" w:hAnsi="Times New Roman"/>
          <w:i/>
          <w:sz w:val="28"/>
          <w:szCs w:val="28"/>
        </w:rPr>
      </w:pPr>
      <w:r w:rsidRPr="00E17366">
        <w:rPr>
          <w:rFonts w:ascii="Times New Roman" w:hAnsi="Times New Roman"/>
          <w:i/>
          <w:sz w:val="28"/>
          <w:szCs w:val="28"/>
        </w:rPr>
        <w:t>Năm ấy là năm đói mòn đói mỏị,</w:t>
      </w:r>
    </w:p>
    <w:p w:rsidR="00971BC5" w:rsidRPr="00E17366" w:rsidRDefault="00971BC5" w:rsidP="00971BC5">
      <w:pPr>
        <w:spacing w:after="0" w:line="288" w:lineRule="auto"/>
        <w:ind w:firstLine="3261"/>
        <w:rPr>
          <w:rFonts w:ascii="Times New Roman" w:hAnsi="Times New Roman"/>
          <w:i/>
          <w:sz w:val="28"/>
          <w:szCs w:val="28"/>
        </w:rPr>
      </w:pPr>
      <w:r w:rsidRPr="00E17366">
        <w:rPr>
          <w:rFonts w:ascii="Times New Roman" w:hAnsi="Times New Roman"/>
          <w:i/>
          <w:sz w:val="28"/>
          <w:szCs w:val="28"/>
        </w:rPr>
        <w:t>Bố đi đánh xe, khô rạc ngựa gầy,</w:t>
      </w:r>
    </w:p>
    <w:p w:rsidR="00971BC5" w:rsidRPr="00E17366" w:rsidRDefault="00971BC5" w:rsidP="00971BC5">
      <w:pPr>
        <w:spacing w:after="0" w:line="288" w:lineRule="auto"/>
        <w:ind w:firstLine="3261"/>
        <w:rPr>
          <w:rFonts w:ascii="Times New Roman" w:hAnsi="Times New Roman"/>
          <w:i/>
          <w:sz w:val="28"/>
          <w:szCs w:val="28"/>
        </w:rPr>
      </w:pPr>
      <w:r w:rsidRPr="00E17366">
        <w:rPr>
          <w:rFonts w:ascii="Times New Roman" w:hAnsi="Times New Roman"/>
          <w:i/>
          <w:sz w:val="28"/>
          <w:szCs w:val="28"/>
        </w:rPr>
        <w:t xml:space="preserve">Chỉ nhớ khói hun nhèm mắt cháu </w:t>
      </w:r>
    </w:p>
    <w:p w:rsidR="00971BC5" w:rsidRPr="00E17366" w:rsidRDefault="00971BC5" w:rsidP="00971BC5">
      <w:pPr>
        <w:spacing w:after="0" w:line="288" w:lineRule="auto"/>
        <w:ind w:firstLine="3261"/>
        <w:rPr>
          <w:rFonts w:ascii="Times New Roman" w:hAnsi="Times New Roman"/>
          <w:i/>
          <w:sz w:val="28"/>
          <w:szCs w:val="28"/>
        </w:rPr>
      </w:pPr>
      <w:r w:rsidRPr="00E17366">
        <w:rPr>
          <w:rFonts w:ascii="Times New Roman" w:hAnsi="Times New Roman"/>
          <w:i/>
          <w:sz w:val="28"/>
          <w:szCs w:val="28"/>
        </w:rPr>
        <w:t>Nghĩ lại đến giờ sống mũi còn cay.”</w:t>
      </w:r>
    </w:p>
    <w:p w:rsidR="00971BC5" w:rsidRPr="00E17366" w:rsidRDefault="00971BC5" w:rsidP="00971BC5">
      <w:pPr>
        <w:spacing w:after="0" w:line="288" w:lineRule="auto"/>
        <w:jc w:val="right"/>
        <w:rPr>
          <w:rFonts w:ascii="Times New Roman" w:hAnsi="Times New Roman"/>
          <w:sz w:val="28"/>
          <w:szCs w:val="28"/>
        </w:rPr>
      </w:pPr>
      <w:r w:rsidRPr="00E17366">
        <w:rPr>
          <w:rFonts w:ascii="Times New Roman" w:hAnsi="Times New Roman"/>
          <w:sz w:val="28"/>
          <w:szCs w:val="28"/>
        </w:rPr>
        <w:t>(Trích Ngữ văn 9, tập một)</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Câu 1: Chỉ ra số từ mà tác giả sử dụng trong đoạ</w:t>
      </w:r>
      <w:r w:rsidR="00AE7E6A" w:rsidRPr="00E17366">
        <w:rPr>
          <w:rFonts w:ascii="Times New Roman" w:hAnsi="Times New Roman"/>
          <w:sz w:val="28"/>
          <w:szCs w:val="28"/>
        </w:rPr>
        <w:t>n thơ và</w:t>
      </w:r>
      <w:r w:rsidRPr="00E17366">
        <w:rPr>
          <w:rFonts w:ascii="Times New Roman" w:hAnsi="Times New Roman"/>
          <w:sz w:val="28"/>
          <w:szCs w:val="28"/>
        </w:rPr>
        <w:t xml:space="preserve"> cho biết sự kiện lịch sử nào được nhắc tới trong những câu thơ trên? Sự kiện này giúp em hiểu thêm điều gì về tuổi thơ của người cháu?</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Càu 2: Xét thẹo mục đích nói, câu “Nghĩ lại đến giờ sống mũi còn cay” thuộc kiểu câu nào và thực hiện hành động nói gì?</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Cáu 3: Năm tháng và thời gian có trôi qua nhưng trong tâm trí của mình, người cháu vẫn khắc ghi lời dặn dò của bà “</w:t>
      </w:r>
      <w:r w:rsidRPr="00E17366">
        <w:rPr>
          <w:rFonts w:ascii="Times New Roman" w:hAnsi="Times New Roman"/>
          <w:i/>
          <w:sz w:val="28"/>
          <w:szCs w:val="28"/>
        </w:rPr>
        <w:t>Bổ ở chiến khu, bố còn việc bố. Mày có vỉểt thư chớ kể này, kể nọ. Cứ bảo nhà vẫn được bình yên”.</w:t>
      </w:r>
      <w:r w:rsidRPr="00E17366">
        <w:rPr>
          <w:rFonts w:ascii="Times New Roman" w:hAnsi="Times New Roman"/>
          <w:sz w:val="28"/>
          <w:szCs w:val="28"/>
        </w:rPr>
        <w:t xml:space="preserve"> Vì sao vậy?</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 xml:space="preserve">Câu 4: Từ nội dung bài thơ, kết hợp với những hiểu biết xã hội, hãy viết một đoạn văn (khoảng 2/3 trang giấy thi) trình bày suy nghĩ của em về những sự hi sinh thầm lặng trong cuộc sống. </w:t>
      </w:r>
    </w:p>
    <w:p w:rsidR="00971BC5" w:rsidRPr="00E17366" w:rsidRDefault="00AE7E6A" w:rsidP="00971BC5">
      <w:pPr>
        <w:spacing w:after="0" w:line="288" w:lineRule="auto"/>
        <w:rPr>
          <w:rFonts w:ascii="Times New Roman" w:hAnsi="Times New Roman"/>
          <w:sz w:val="28"/>
          <w:szCs w:val="28"/>
        </w:rPr>
      </w:pPr>
      <w:r w:rsidRPr="00E17366">
        <w:rPr>
          <w:rFonts w:ascii="Times New Roman" w:hAnsi="Times New Roman"/>
          <w:b/>
          <w:color w:val="FF0000"/>
          <w:sz w:val="28"/>
          <w:szCs w:val="28"/>
          <w:highlight w:val="yellow"/>
        </w:rPr>
        <w:t>ĐỀ</w:t>
      </w:r>
      <w:r w:rsidR="003D4B2D" w:rsidRPr="00E17366">
        <w:rPr>
          <w:rFonts w:ascii="Times New Roman" w:hAnsi="Times New Roman"/>
          <w:b/>
          <w:color w:val="FF0000"/>
          <w:sz w:val="28"/>
          <w:szCs w:val="28"/>
          <w:highlight w:val="yellow"/>
        </w:rPr>
        <w:t xml:space="preserve"> 9</w:t>
      </w:r>
      <w:r w:rsidRPr="00E17366">
        <w:rPr>
          <w:rFonts w:ascii="Times New Roman" w:hAnsi="Times New Roman"/>
          <w:b/>
          <w:color w:val="FF0000"/>
          <w:sz w:val="28"/>
          <w:szCs w:val="28"/>
        </w:rPr>
        <w:t>:</w:t>
      </w:r>
      <w:r w:rsidRPr="00E17366">
        <w:rPr>
          <w:rFonts w:ascii="Times New Roman" w:hAnsi="Times New Roman"/>
          <w:sz w:val="28"/>
          <w:szCs w:val="28"/>
        </w:rPr>
        <w:t xml:space="preserve"> </w:t>
      </w:r>
      <w:r w:rsidR="00971BC5" w:rsidRPr="00E17366">
        <w:rPr>
          <w:rFonts w:ascii="Times New Roman" w:hAnsi="Times New Roman"/>
          <w:sz w:val="28"/>
          <w:szCs w:val="28"/>
        </w:rPr>
        <w:t>“Bếp lửa” là lời tâm tÌnh được dệt bằng biết bao kỉ niệm tuổi thơ.</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Dưới đây là một đoạn trọng bài thơ:</w:t>
      </w:r>
    </w:p>
    <w:p w:rsidR="00971BC5" w:rsidRPr="00E17366" w:rsidRDefault="00971BC5" w:rsidP="00971BC5">
      <w:pPr>
        <w:spacing w:after="0" w:line="288" w:lineRule="auto"/>
        <w:ind w:firstLine="2977"/>
        <w:rPr>
          <w:rFonts w:ascii="Times New Roman" w:hAnsi="Times New Roman"/>
          <w:i/>
          <w:sz w:val="28"/>
          <w:szCs w:val="28"/>
        </w:rPr>
      </w:pPr>
      <w:r w:rsidRPr="00E17366">
        <w:rPr>
          <w:rFonts w:ascii="Times New Roman" w:hAnsi="Times New Roman"/>
          <w:i/>
          <w:sz w:val="28"/>
          <w:szCs w:val="28"/>
        </w:rPr>
        <w:t xml:space="preserve">Rồi sớm rồi chiểu lại bếp lửa bà nhen </w:t>
      </w:r>
    </w:p>
    <w:p w:rsidR="00971BC5" w:rsidRPr="00E17366" w:rsidRDefault="00971BC5" w:rsidP="00971BC5">
      <w:pPr>
        <w:spacing w:after="0" w:line="288" w:lineRule="auto"/>
        <w:ind w:firstLine="2977"/>
        <w:rPr>
          <w:rFonts w:ascii="Times New Roman" w:hAnsi="Times New Roman"/>
          <w:i/>
          <w:sz w:val="28"/>
          <w:szCs w:val="28"/>
        </w:rPr>
      </w:pPr>
      <w:r w:rsidRPr="00E17366">
        <w:rPr>
          <w:rFonts w:ascii="Times New Roman" w:hAnsi="Times New Roman"/>
          <w:i/>
          <w:sz w:val="28"/>
          <w:szCs w:val="28"/>
        </w:rPr>
        <w:t>Một ngọn lửa, lòng bà luôn ủ sẵn</w:t>
      </w:r>
    </w:p>
    <w:p w:rsidR="00971BC5" w:rsidRPr="00E17366" w:rsidRDefault="00971BC5" w:rsidP="00971BC5">
      <w:pPr>
        <w:spacing w:after="0" w:line="288" w:lineRule="auto"/>
        <w:ind w:firstLine="2977"/>
        <w:rPr>
          <w:rFonts w:ascii="Times New Roman" w:hAnsi="Times New Roman"/>
          <w:sz w:val="28"/>
          <w:szCs w:val="28"/>
        </w:rPr>
      </w:pPr>
      <w:r w:rsidRPr="00E17366">
        <w:rPr>
          <w:rFonts w:ascii="Times New Roman" w:hAnsi="Times New Roman"/>
          <w:i/>
          <w:sz w:val="28"/>
          <w:szCs w:val="28"/>
        </w:rPr>
        <w:t>Một ngọn lửa chứa niềm tin dai dẳng ...</w:t>
      </w:r>
    </w:p>
    <w:p w:rsidR="00971BC5" w:rsidRPr="00E17366" w:rsidRDefault="00971BC5" w:rsidP="00971BC5">
      <w:pPr>
        <w:spacing w:after="0" w:line="288" w:lineRule="auto"/>
        <w:jc w:val="right"/>
        <w:rPr>
          <w:rFonts w:ascii="Times New Roman" w:hAnsi="Times New Roman"/>
          <w:sz w:val="28"/>
          <w:szCs w:val="28"/>
        </w:rPr>
      </w:pPr>
      <w:r w:rsidRPr="00E17366">
        <w:rPr>
          <w:rFonts w:ascii="Times New Roman" w:hAnsi="Times New Roman"/>
          <w:sz w:val="28"/>
          <w:szCs w:val="28"/>
        </w:rPr>
        <w:t>(Bếp lửa - Bằng Việt)</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Câu 1: Ở hai câu thơ cuối tác giả dùng từ “ngọn lửa” mả không nhắc lại từ “bếp lửa”, hình ảnh “ngọn lửa" ở đây có ý nghĩa gì? Theo em, vì sao trong cảm nhận của người cháu, bếp lửa của bà lại “kì lạ và thiêng liêng”?</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Câu 2: Hãy chỉ ra tác dụng của dấu ba chấm ở cuối khổ thơ.</w:t>
      </w:r>
    </w:p>
    <w:p w:rsidR="00971BC5" w:rsidRPr="00E17366" w:rsidRDefault="00971BC5" w:rsidP="00971BC5">
      <w:pPr>
        <w:spacing w:after="0" w:line="288" w:lineRule="auto"/>
        <w:rPr>
          <w:rFonts w:ascii="Times New Roman" w:hAnsi="Times New Roman"/>
          <w:sz w:val="28"/>
          <w:szCs w:val="28"/>
        </w:rPr>
      </w:pPr>
    </w:p>
    <w:p w:rsidR="00971BC5" w:rsidRPr="00E17366" w:rsidRDefault="00AE7E6A" w:rsidP="00971BC5">
      <w:pPr>
        <w:spacing w:after="0" w:line="288" w:lineRule="auto"/>
        <w:rPr>
          <w:rFonts w:ascii="Times New Roman" w:hAnsi="Times New Roman"/>
          <w:sz w:val="28"/>
          <w:szCs w:val="28"/>
        </w:rPr>
      </w:pPr>
      <w:r w:rsidRPr="00E17366">
        <w:rPr>
          <w:rFonts w:ascii="Times New Roman" w:hAnsi="Times New Roman"/>
          <w:b/>
          <w:color w:val="FF0000"/>
          <w:sz w:val="28"/>
          <w:szCs w:val="28"/>
          <w:highlight w:val="yellow"/>
        </w:rPr>
        <w:t>ĐỀ</w:t>
      </w:r>
      <w:r w:rsidR="003D4B2D" w:rsidRPr="00E17366">
        <w:rPr>
          <w:rFonts w:ascii="Times New Roman" w:hAnsi="Times New Roman"/>
          <w:b/>
          <w:color w:val="FF0000"/>
          <w:sz w:val="28"/>
          <w:szCs w:val="28"/>
          <w:highlight w:val="yellow"/>
        </w:rPr>
        <w:t xml:space="preserve"> 10</w:t>
      </w:r>
      <w:r w:rsidRPr="00E17366">
        <w:rPr>
          <w:rFonts w:ascii="Times New Roman" w:hAnsi="Times New Roman"/>
          <w:b/>
          <w:color w:val="FF0000"/>
          <w:sz w:val="28"/>
          <w:szCs w:val="28"/>
          <w:highlight w:val="yellow"/>
        </w:rPr>
        <w:t>:</w:t>
      </w:r>
      <w:r w:rsidRPr="00E17366">
        <w:rPr>
          <w:rFonts w:ascii="Times New Roman" w:hAnsi="Times New Roman"/>
          <w:b/>
          <w:color w:val="FF0000"/>
          <w:sz w:val="28"/>
          <w:szCs w:val="28"/>
        </w:rPr>
        <w:t xml:space="preserve"> </w:t>
      </w:r>
      <w:r w:rsidR="00971BC5" w:rsidRPr="00E17366">
        <w:rPr>
          <w:rFonts w:ascii="Times New Roman" w:hAnsi="Times New Roman"/>
          <w:sz w:val="28"/>
          <w:szCs w:val="28"/>
        </w:rPr>
        <w:t>Bài thơ “Bếp lửa” của Bằng Việt được mở đầu như sau:</w:t>
      </w:r>
    </w:p>
    <w:p w:rsidR="00971BC5" w:rsidRPr="00E17366" w:rsidRDefault="00971BC5" w:rsidP="00971BC5">
      <w:pPr>
        <w:spacing w:after="0" w:line="288" w:lineRule="auto"/>
        <w:ind w:left="2977"/>
        <w:rPr>
          <w:rFonts w:ascii="Times New Roman" w:hAnsi="Times New Roman"/>
          <w:i/>
          <w:sz w:val="28"/>
          <w:szCs w:val="28"/>
        </w:rPr>
      </w:pPr>
      <w:r w:rsidRPr="00E17366">
        <w:rPr>
          <w:rFonts w:ascii="Times New Roman" w:hAnsi="Times New Roman"/>
          <w:i/>
          <w:sz w:val="28"/>
          <w:szCs w:val="28"/>
        </w:rPr>
        <w:t xml:space="preserve">“Một bếp lửa chờn vờn sương sớm </w:t>
      </w:r>
    </w:p>
    <w:p w:rsidR="00971BC5" w:rsidRPr="00E17366" w:rsidRDefault="00971BC5" w:rsidP="00971BC5">
      <w:pPr>
        <w:spacing w:after="0" w:line="288" w:lineRule="auto"/>
        <w:ind w:left="2977"/>
        <w:rPr>
          <w:rFonts w:ascii="Times New Roman" w:hAnsi="Times New Roman"/>
          <w:i/>
          <w:sz w:val="28"/>
          <w:szCs w:val="28"/>
        </w:rPr>
      </w:pPr>
      <w:r w:rsidRPr="00E17366">
        <w:rPr>
          <w:rFonts w:ascii="Times New Roman" w:hAnsi="Times New Roman"/>
          <w:i/>
          <w:sz w:val="28"/>
          <w:szCs w:val="28"/>
        </w:rPr>
        <w:t xml:space="preserve">Một bếp lửa ấp iu nồng đượm </w:t>
      </w:r>
    </w:p>
    <w:p w:rsidR="00971BC5" w:rsidRPr="00E17366" w:rsidRDefault="00971BC5" w:rsidP="00971BC5">
      <w:pPr>
        <w:spacing w:after="0" w:line="288" w:lineRule="auto"/>
        <w:ind w:left="2977"/>
        <w:rPr>
          <w:rFonts w:ascii="Times New Roman" w:hAnsi="Times New Roman"/>
          <w:i/>
          <w:sz w:val="28"/>
          <w:szCs w:val="28"/>
        </w:rPr>
      </w:pPr>
      <w:r w:rsidRPr="00E17366">
        <w:rPr>
          <w:rFonts w:ascii="Times New Roman" w:hAnsi="Times New Roman"/>
          <w:i/>
          <w:sz w:val="28"/>
          <w:szCs w:val="28"/>
        </w:rPr>
        <w:t>Cháu thương bà biết mấy nắng mưa.”</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Câu 1 : Chỉ ra từ láy trong dòng thơ đầu. Từ láy ấy giúp em hình dung gì về hình ảnh bếp lửa" mà tác giả nhắc tới?</w:t>
      </w:r>
    </w:p>
    <w:p w:rsidR="00971BC5" w:rsidRPr="00E17366" w:rsidRDefault="00971BC5" w:rsidP="00AE7E6A">
      <w:pPr>
        <w:spacing w:after="0" w:line="288" w:lineRule="auto"/>
        <w:jc w:val="both"/>
        <w:rPr>
          <w:rFonts w:ascii="Times New Roman" w:hAnsi="Times New Roman"/>
          <w:i/>
          <w:sz w:val="28"/>
          <w:szCs w:val="28"/>
        </w:rPr>
      </w:pPr>
      <w:r w:rsidRPr="00E17366">
        <w:rPr>
          <w:rFonts w:ascii="Times New Roman" w:hAnsi="Times New Roman"/>
          <w:sz w:val="28"/>
          <w:szCs w:val="28"/>
        </w:rPr>
        <w:t>Câu 2: Ghi lại ngắn gọn cảm nhận của em về câu thơ: “</w:t>
      </w:r>
      <w:r w:rsidRPr="00E17366">
        <w:rPr>
          <w:rFonts w:ascii="Times New Roman" w:hAnsi="Times New Roman"/>
          <w:i/>
          <w:sz w:val="28"/>
          <w:szCs w:val="28"/>
        </w:rPr>
        <w:t>Cháu thương bà biết mấy nắng mưa.”</w:t>
      </w:r>
    </w:p>
    <w:p w:rsidR="00971BC5" w:rsidRPr="00E17366" w:rsidRDefault="00971BC5" w:rsidP="00971BC5">
      <w:pPr>
        <w:spacing w:after="0" w:line="288" w:lineRule="auto"/>
        <w:rPr>
          <w:rFonts w:ascii="Times New Roman" w:hAnsi="Times New Roman"/>
          <w:sz w:val="28"/>
          <w:szCs w:val="28"/>
        </w:rPr>
      </w:pPr>
      <w:r w:rsidRPr="00E17366">
        <w:rPr>
          <w:rFonts w:ascii="Times New Roman" w:hAnsi="Times New Roman"/>
          <w:sz w:val="28"/>
          <w:szCs w:val="28"/>
        </w:rPr>
        <w:t>Câu 3: Tình cảm gia đình hoà quyện với tình yêu quê hương đất nước là một đề tàỉ quen thuộc của thơ ca. Hãy kề tên 2 bài thơ Việt Nam hiện đại trong chương trình Ngữ văn 9 viết về đề tài ấy và ghi rõ tên tác giả.</w:t>
      </w:r>
    </w:p>
    <w:p w:rsidR="00C8760C" w:rsidRPr="00E17366" w:rsidRDefault="00C8760C" w:rsidP="00C8760C">
      <w:pPr>
        <w:jc w:val="center"/>
        <w:rPr>
          <w:rFonts w:ascii="Times New Roman" w:hAnsi="Times New Roman"/>
          <w:b/>
          <w:bCs/>
          <w:color w:val="FF0000"/>
          <w:sz w:val="28"/>
          <w:szCs w:val="28"/>
        </w:rPr>
      </w:pPr>
      <w:r w:rsidRPr="00E17366">
        <w:rPr>
          <w:rFonts w:ascii="Times New Roman" w:hAnsi="Times New Roman"/>
          <w:b/>
          <w:bCs/>
          <w:color w:val="FF0000"/>
          <w:sz w:val="28"/>
          <w:szCs w:val="28"/>
        </w:rPr>
        <w:t>ÔN TẬP: ĐOÀN THUYỀN ĐÁNH CÁ (Huy Cận)</w:t>
      </w:r>
    </w:p>
    <w:p w:rsidR="00C8760C" w:rsidRPr="00E17366" w:rsidRDefault="00C8760C" w:rsidP="00C8760C">
      <w:pPr>
        <w:jc w:val="both"/>
        <w:rPr>
          <w:rFonts w:ascii="Times New Roman" w:hAnsi="Times New Roman"/>
          <w:b/>
          <w:bCs/>
          <w:sz w:val="28"/>
          <w:szCs w:val="28"/>
        </w:rPr>
      </w:pPr>
      <w:r w:rsidRPr="00E17366">
        <w:rPr>
          <w:rFonts w:ascii="Times New Roman" w:hAnsi="Times New Roman"/>
          <w:b/>
          <w:bCs/>
          <w:sz w:val="28"/>
          <w:szCs w:val="28"/>
          <w:highlight w:val="yellow"/>
        </w:rPr>
        <w:t>ĐỀ 1:</w:t>
      </w:r>
      <w:r w:rsidRPr="00E17366">
        <w:rPr>
          <w:rFonts w:ascii="Times New Roman" w:hAnsi="Times New Roman"/>
          <w:b/>
          <w:bCs/>
          <w:sz w:val="28"/>
          <w:szCs w:val="28"/>
        </w:rPr>
        <w:t xml:space="preserve"> Bài thơ “Đoàn thuyền đánh cá” là một khúc tráng ca về lao động và về thiên nhiên đất nước.</w:t>
      </w:r>
    </w:p>
    <w:p w:rsidR="00C8760C" w:rsidRPr="00E17366" w:rsidRDefault="00C8760C" w:rsidP="00C8760C">
      <w:pPr>
        <w:spacing w:after="160"/>
        <w:jc w:val="both"/>
        <w:rPr>
          <w:rFonts w:ascii="Times New Roman" w:hAnsi="Times New Roman"/>
          <w:sz w:val="28"/>
          <w:szCs w:val="28"/>
        </w:rPr>
      </w:pPr>
      <w:r w:rsidRPr="00E17366">
        <w:rPr>
          <w:rFonts w:ascii="Times New Roman" w:hAnsi="Times New Roman"/>
          <w:sz w:val="28"/>
          <w:szCs w:val="28"/>
        </w:rPr>
        <w:t xml:space="preserve">1.Cho biết </w:t>
      </w:r>
      <w:r w:rsidRPr="00E17366">
        <w:rPr>
          <w:rFonts w:ascii="Times New Roman" w:hAnsi="Times New Roman"/>
          <w:color w:val="FF0000"/>
          <w:sz w:val="28"/>
          <w:szCs w:val="28"/>
        </w:rPr>
        <w:t xml:space="preserve">tên tác giả </w:t>
      </w:r>
      <w:r w:rsidRPr="00E17366">
        <w:rPr>
          <w:rFonts w:ascii="Times New Roman" w:hAnsi="Times New Roman"/>
          <w:sz w:val="28"/>
          <w:szCs w:val="28"/>
        </w:rPr>
        <w:t xml:space="preserve">và </w:t>
      </w:r>
      <w:r w:rsidRPr="00E17366">
        <w:rPr>
          <w:rFonts w:ascii="Times New Roman" w:hAnsi="Times New Roman"/>
          <w:color w:val="FF0000"/>
          <w:sz w:val="28"/>
          <w:szCs w:val="28"/>
        </w:rPr>
        <w:t xml:space="preserve">năm sáng tác </w:t>
      </w:r>
      <w:r w:rsidRPr="00E17366">
        <w:rPr>
          <w:rFonts w:ascii="Times New Roman" w:hAnsi="Times New Roman"/>
          <w:sz w:val="28"/>
          <w:szCs w:val="28"/>
        </w:rPr>
        <w:t>của bài thơ ấy.</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2. Xác định các từ thuộc trường từ vựng chỉ thiên nhiên ở những câu thơ sau:</w:t>
      </w:r>
    </w:p>
    <w:p w:rsidR="00C8760C" w:rsidRPr="00E17366" w:rsidRDefault="00C8760C" w:rsidP="00C8760C">
      <w:pPr>
        <w:jc w:val="both"/>
        <w:rPr>
          <w:rFonts w:ascii="Times New Roman" w:hAnsi="Times New Roman"/>
          <w:color w:val="FF0000"/>
          <w:sz w:val="28"/>
          <w:szCs w:val="28"/>
        </w:rPr>
      </w:pPr>
      <w:r w:rsidRPr="00E17366">
        <w:rPr>
          <w:rFonts w:ascii="Times New Roman" w:hAnsi="Times New Roman"/>
          <w:sz w:val="28"/>
          <w:szCs w:val="28"/>
        </w:rPr>
        <w:t xml:space="preserve">“Thuyền ta lái </w:t>
      </w:r>
      <w:r w:rsidRPr="00E17366">
        <w:rPr>
          <w:rFonts w:ascii="Times New Roman" w:hAnsi="Times New Roman"/>
          <w:color w:val="FF0000"/>
          <w:sz w:val="28"/>
          <w:szCs w:val="28"/>
        </w:rPr>
        <w:t>gió</w:t>
      </w:r>
      <w:r w:rsidRPr="00E17366">
        <w:rPr>
          <w:rFonts w:ascii="Times New Roman" w:hAnsi="Times New Roman"/>
          <w:sz w:val="28"/>
          <w:szCs w:val="28"/>
        </w:rPr>
        <w:t xml:space="preserve"> với buồm </w:t>
      </w:r>
      <w:r w:rsidRPr="00E17366">
        <w:rPr>
          <w:rFonts w:ascii="Times New Roman" w:hAnsi="Times New Roman"/>
          <w:color w:val="FF0000"/>
          <w:sz w:val="28"/>
          <w:szCs w:val="28"/>
        </w:rPr>
        <w:t>trăng</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 xml:space="preserve">Lướt giữa </w:t>
      </w:r>
      <w:r w:rsidRPr="00E17366">
        <w:rPr>
          <w:rFonts w:ascii="Times New Roman" w:hAnsi="Times New Roman"/>
          <w:color w:val="FF0000"/>
          <w:sz w:val="28"/>
          <w:szCs w:val="28"/>
        </w:rPr>
        <w:t xml:space="preserve">mây </w:t>
      </w:r>
      <w:r w:rsidRPr="00E17366">
        <w:rPr>
          <w:rFonts w:ascii="Times New Roman" w:hAnsi="Times New Roman"/>
          <w:sz w:val="28"/>
          <w:szCs w:val="28"/>
        </w:rPr>
        <w:t xml:space="preserve">cao với </w:t>
      </w:r>
      <w:r w:rsidRPr="00E17366">
        <w:rPr>
          <w:rFonts w:ascii="Times New Roman" w:hAnsi="Times New Roman"/>
          <w:color w:val="FF0000"/>
          <w:sz w:val="28"/>
          <w:szCs w:val="28"/>
        </w:rPr>
        <w:t xml:space="preserve">biển </w:t>
      </w:r>
      <w:r w:rsidRPr="00E17366">
        <w:rPr>
          <w:rFonts w:ascii="Times New Roman" w:hAnsi="Times New Roman"/>
          <w:sz w:val="28"/>
          <w:szCs w:val="28"/>
        </w:rPr>
        <w:t>bằng".</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Biện pháp tu từ nói quá cùng những hình ảnh giàu sức liên tưởng được sử dụng trong hai câu thơ này có tác dụng gì?</w:t>
      </w:r>
    </w:p>
    <w:p w:rsidR="00C8760C" w:rsidRPr="00E17366" w:rsidRDefault="00C8760C" w:rsidP="00C8760C">
      <w:pPr>
        <w:spacing w:after="160"/>
        <w:jc w:val="both"/>
        <w:rPr>
          <w:rFonts w:ascii="Times New Roman" w:hAnsi="Times New Roman"/>
          <w:sz w:val="28"/>
          <w:szCs w:val="28"/>
        </w:rPr>
      </w:pPr>
      <w:r w:rsidRPr="00E17366">
        <w:rPr>
          <w:rFonts w:ascii="Times New Roman" w:hAnsi="Times New Roman"/>
          <w:sz w:val="28"/>
          <w:szCs w:val="28"/>
        </w:rPr>
        <w:t>3.Ghi lại chính xác câu thơ trong một bài thơ của Chủ tịch Hồ Chí Minh mà em đã được học ở chương trình Ngữ văn Trung học cơ sở cũng có hình ảnh con thuyền trong đêm trăng.</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 xml:space="preserve">4. Viết một đoạn văn khoảng </w:t>
      </w:r>
      <w:r w:rsidRPr="00E17366">
        <w:rPr>
          <w:rFonts w:ascii="Times New Roman" w:hAnsi="Times New Roman"/>
          <w:color w:val="FF0000"/>
          <w:sz w:val="28"/>
          <w:szCs w:val="28"/>
        </w:rPr>
        <w:t>12</w:t>
      </w:r>
      <w:r w:rsidRPr="00E17366">
        <w:rPr>
          <w:rFonts w:ascii="Times New Roman" w:hAnsi="Times New Roman"/>
          <w:sz w:val="28"/>
          <w:szCs w:val="28"/>
        </w:rPr>
        <w:t xml:space="preserve"> câu theo cách lập luận </w:t>
      </w:r>
      <w:r w:rsidRPr="00E17366">
        <w:rPr>
          <w:rFonts w:ascii="Times New Roman" w:hAnsi="Times New Roman"/>
          <w:color w:val="FF0000"/>
          <w:sz w:val="28"/>
          <w:szCs w:val="28"/>
        </w:rPr>
        <w:t>diễn dịch làm rõ hình ảnh người lao động ở khổ thơ dưới đây</w:t>
      </w:r>
      <w:r w:rsidRPr="00E17366">
        <w:rPr>
          <w:rFonts w:ascii="Times New Roman" w:hAnsi="Times New Roman"/>
          <w:sz w:val="28"/>
          <w:szCs w:val="28"/>
        </w:rPr>
        <w:t xml:space="preserve">, trong đó sử dụng </w:t>
      </w:r>
      <w:r w:rsidRPr="00E17366">
        <w:rPr>
          <w:rFonts w:ascii="Times New Roman" w:hAnsi="Times New Roman"/>
          <w:color w:val="FF0000"/>
          <w:sz w:val="28"/>
          <w:szCs w:val="28"/>
        </w:rPr>
        <w:t xml:space="preserve">phép lặp </w:t>
      </w:r>
      <w:r w:rsidRPr="00E17366">
        <w:rPr>
          <w:rFonts w:ascii="Times New Roman" w:hAnsi="Times New Roman"/>
          <w:sz w:val="28"/>
          <w:szCs w:val="28"/>
        </w:rPr>
        <w:t xml:space="preserve">để liên kết và câu có thành phần </w:t>
      </w:r>
      <w:r w:rsidRPr="00E17366">
        <w:rPr>
          <w:rFonts w:ascii="Times New Roman" w:hAnsi="Times New Roman"/>
          <w:color w:val="FF0000"/>
          <w:sz w:val="28"/>
          <w:szCs w:val="28"/>
        </w:rPr>
        <w:t xml:space="preserve">phụ chủ </w:t>
      </w:r>
      <w:r w:rsidRPr="00E17366">
        <w:rPr>
          <w:rFonts w:ascii="Times New Roman" w:hAnsi="Times New Roman"/>
          <w:sz w:val="28"/>
          <w:szCs w:val="28"/>
        </w:rPr>
        <w:t>(gạch dưới những từ ngữ dùng làm phép lặp và thành phần phụ chủ)</w:t>
      </w:r>
    </w:p>
    <w:p w:rsidR="00C8760C" w:rsidRPr="00E17366" w:rsidRDefault="00C8760C" w:rsidP="00C8760C">
      <w:pPr>
        <w:ind w:firstLine="2790"/>
        <w:jc w:val="both"/>
        <w:rPr>
          <w:rFonts w:ascii="Times New Roman" w:hAnsi="Times New Roman"/>
          <w:i/>
          <w:iCs/>
          <w:sz w:val="28"/>
          <w:szCs w:val="28"/>
        </w:rPr>
      </w:pPr>
      <w:r w:rsidRPr="00E17366">
        <w:rPr>
          <w:rFonts w:ascii="Times New Roman" w:hAnsi="Times New Roman"/>
          <w:i/>
          <w:iCs/>
          <w:sz w:val="28"/>
          <w:szCs w:val="28"/>
        </w:rPr>
        <w:t>"Sao mờ kéo lưới kịp trời sáng</w:t>
      </w:r>
    </w:p>
    <w:p w:rsidR="00C8760C" w:rsidRPr="00E17366" w:rsidRDefault="00C8760C" w:rsidP="00C8760C">
      <w:pPr>
        <w:ind w:firstLine="2790"/>
        <w:jc w:val="both"/>
        <w:rPr>
          <w:rFonts w:ascii="Times New Roman" w:hAnsi="Times New Roman"/>
          <w:i/>
          <w:iCs/>
          <w:sz w:val="28"/>
          <w:szCs w:val="28"/>
        </w:rPr>
      </w:pPr>
      <w:r w:rsidRPr="00E17366">
        <w:rPr>
          <w:rFonts w:ascii="Times New Roman" w:hAnsi="Times New Roman"/>
          <w:i/>
          <w:iCs/>
          <w:sz w:val="28"/>
          <w:szCs w:val="28"/>
        </w:rPr>
        <w:t xml:space="preserve">Ta kéo </w:t>
      </w:r>
      <w:r w:rsidRPr="00E17366">
        <w:rPr>
          <w:rFonts w:ascii="Times New Roman" w:hAnsi="Times New Roman"/>
          <w:i/>
          <w:iCs/>
          <w:color w:val="FF0000"/>
          <w:sz w:val="28"/>
          <w:szCs w:val="28"/>
        </w:rPr>
        <w:t>xoăn tay chùm cá nặng</w:t>
      </w:r>
    </w:p>
    <w:p w:rsidR="00C8760C" w:rsidRPr="00E17366" w:rsidRDefault="00C8760C" w:rsidP="00C8760C">
      <w:pPr>
        <w:ind w:firstLine="2790"/>
        <w:jc w:val="both"/>
        <w:rPr>
          <w:rFonts w:ascii="Times New Roman" w:hAnsi="Times New Roman"/>
          <w:i/>
          <w:iCs/>
          <w:sz w:val="28"/>
          <w:szCs w:val="28"/>
        </w:rPr>
      </w:pPr>
      <w:r w:rsidRPr="00E17366">
        <w:rPr>
          <w:rFonts w:ascii="Times New Roman" w:hAnsi="Times New Roman"/>
          <w:i/>
          <w:iCs/>
          <w:color w:val="FF0000"/>
          <w:sz w:val="28"/>
          <w:szCs w:val="28"/>
        </w:rPr>
        <w:t xml:space="preserve">Vẩy bạc đuôi vàng </w:t>
      </w:r>
      <w:r w:rsidRPr="00E17366">
        <w:rPr>
          <w:rFonts w:ascii="Times New Roman" w:hAnsi="Times New Roman"/>
          <w:i/>
          <w:iCs/>
          <w:sz w:val="28"/>
          <w:szCs w:val="28"/>
        </w:rPr>
        <w:t>lóe rạng đông</w:t>
      </w:r>
    </w:p>
    <w:p w:rsidR="00C8760C" w:rsidRPr="00E17366" w:rsidRDefault="00C8760C" w:rsidP="00C8760C">
      <w:pPr>
        <w:ind w:firstLine="2790"/>
        <w:jc w:val="both"/>
        <w:rPr>
          <w:rFonts w:ascii="Times New Roman" w:hAnsi="Times New Roman"/>
          <w:i/>
          <w:iCs/>
          <w:sz w:val="28"/>
          <w:szCs w:val="28"/>
        </w:rPr>
      </w:pPr>
      <w:r w:rsidRPr="00E17366">
        <w:rPr>
          <w:rFonts w:ascii="Times New Roman" w:hAnsi="Times New Roman"/>
          <w:i/>
          <w:iCs/>
          <w:sz w:val="28"/>
          <w:szCs w:val="28"/>
        </w:rPr>
        <w:t xml:space="preserve">Lưới xếp buồm lên đón </w:t>
      </w:r>
      <w:r w:rsidRPr="00E17366">
        <w:rPr>
          <w:rFonts w:ascii="Times New Roman" w:hAnsi="Times New Roman"/>
          <w:i/>
          <w:iCs/>
          <w:color w:val="FF0000"/>
          <w:sz w:val="28"/>
          <w:szCs w:val="28"/>
        </w:rPr>
        <w:t>nắng hồng</w:t>
      </w:r>
      <w:r w:rsidRPr="00E17366">
        <w:rPr>
          <w:rFonts w:ascii="Times New Roman" w:hAnsi="Times New Roman"/>
          <w:i/>
          <w:iCs/>
          <w:sz w:val="28"/>
          <w:szCs w:val="28"/>
        </w:rPr>
        <w:t>."</w:t>
      </w:r>
    </w:p>
    <w:p w:rsidR="00C8760C" w:rsidRPr="00E17366" w:rsidRDefault="00C8760C" w:rsidP="00C8760C">
      <w:pPr>
        <w:jc w:val="right"/>
        <w:rPr>
          <w:rFonts w:ascii="Times New Roman" w:hAnsi="Times New Roman"/>
          <w:sz w:val="28"/>
          <w:szCs w:val="28"/>
        </w:rPr>
      </w:pPr>
      <w:r w:rsidRPr="00E17366">
        <w:rPr>
          <w:rFonts w:ascii="Times New Roman" w:hAnsi="Times New Roman"/>
          <w:sz w:val="28"/>
          <w:szCs w:val="28"/>
        </w:rPr>
        <w:t>(Trích Ngữ văn 9, tập một, NXB Giáo dục Việt Nam 2017)</w:t>
      </w:r>
    </w:p>
    <w:p w:rsidR="00C8760C" w:rsidRPr="00E17366" w:rsidRDefault="00C8760C" w:rsidP="00C8760C">
      <w:pPr>
        <w:jc w:val="both"/>
        <w:rPr>
          <w:rFonts w:ascii="Times New Roman" w:hAnsi="Times New Roman"/>
          <w:b/>
          <w:bCs/>
          <w:sz w:val="28"/>
          <w:szCs w:val="28"/>
        </w:rPr>
      </w:pPr>
      <w:r w:rsidRPr="00E17366">
        <w:rPr>
          <w:rFonts w:ascii="Times New Roman" w:hAnsi="Times New Roman"/>
          <w:b/>
          <w:bCs/>
          <w:sz w:val="28"/>
          <w:szCs w:val="28"/>
          <w:highlight w:val="yellow"/>
        </w:rPr>
        <w:t>ĐỀ 2</w:t>
      </w:r>
      <w:r w:rsidRPr="00E17366">
        <w:rPr>
          <w:rFonts w:ascii="Times New Roman" w:hAnsi="Times New Roman"/>
          <w:b/>
          <w:bCs/>
          <w:sz w:val="28"/>
          <w:szCs w:val="28"/>
        </w:rPr>
        <w:t>: Đọc đoạn thơ sau và trả lời câu hỏi:</w:t>
      </w:r>
    </w:p>
    <w:p w:rsidR="00C8760C" w:rsidRPr="00E17366" w:rsidRDefault="00C8760C" w:rsidP="00C8760C">
      <w:pPr>
        <w:ind w:firstLine="2790"/>
        <w:jc w:val="both"/>
        <w:rPr>
          <w:rFonts w:ascii="Times New Roman" w:hAnsi="Times New Roman"/>
          <w:i/>
          <w:iCs/>
          <w:sz w:val="28"/>
          <w:szCs w:val="28"/>
        </w:rPr>
      </w:pPr>
      <w:r w:rsidRPr="00E17366">
        <w:rPr>
          <w:rFonts w:ascii="Times New Roman" w:hAnsi="Times New Roman"/>
          <w:i/>
          <w:iCs/>
          <w:sz w:val="28"/>
          <w:szCs w:val="28"/>
        </w:rPr>
        <w:t>Mặt trời xuống biển như hòn lửa.</w:t>
      </w:r>
    </w:p>
    <w:p w:rsidR="00C8760C" w:rsidRPr="00E17366" w:rsidRDefault="00C8760C" w:rsidP="00C8760C">
      <w:pPr>
        <w:ind w:firstLine="2790"/>
        <w:jc w:val="both"/>
        <w:rPr>
          <w:rFonts w:ascii="Times New Roman" w:hAnsi="Times New Roman"/>
          <w:i/>
          <w:iCs/>
          <w:sz w:val="28"/>
          <w:szCs w:val="28"/>
        </w:rPr>
      </w:pPr>
      <w:r w:rsidRPr="00E17366">
        <w:rPr>
          <w:rFonts w:ascii="Times New Roman" w:hAnsi="Times New Roman"/>
          <w:i/>
          <w:iCs/>
          <w:sz w:val="28"/>
          <w:szCs w:val="28"/>
        </w:rPr>
        <w:t>Sóng đã cài then, đêm sập cửa.</w:t>
      </w:r>
    </w:p>
    <w:p w:rsidR="00C8760C" w:rsidRPr="00E17366" w:rsidRDefault="00C8760C" w:rsidP="00C8760C">
      <w:pPr>
        <w:ind w:firstLine="2790"/>
        <w:jc w:val="both"/>
        <w:rPr>
          <w:rFonts w:ascii="Times New Roman" w:hAnsi="Times New Roman"/>
          <w:i/>
          <w:iCs/>
          <w:sz w:val="28"/>
          <w:szCs w:val="28"/>
        </w:rPr>
      </w:pPr>
      <w:r w:rsidRPr="00E17366">
        <w:rPr>
          <w:rFonts w:ascii="Times New Roman" w:hAnsi="Times New Roman"/>
          <w:i/>
          <w:iCs/>
          <w:sz w:val="28"/>
          <w:szCs w:val="28"/>
        </w:rPr>
        <w:t>Đoàn thuyền đánh cá lại ra khơi,</w:t>
      </w:r>
    </w:p>
    <w:p w:rsidR="00C8760C" w:rsidRPr="00E17366" w:rsidRDefault="00C8760C" w:rsidP="00C8760C">
      <w:pPr>
        <w:ind w:firstLine="2790"/>
        <w:jc w:val="both"/>
        <w:rPr>
          <w:rFonts w:ascii="Times New Roman" w:hAnsi="Times New Roman"/>
          <w:i/>
          <w:iCs/>
          <w:sz w:val="28"/>
          <w:szCs w:val="28"/>
        </w:rPr>
      </w:pPr>
      <w:r w:rsidRPr="00E17366">
        <w:rPr>
          <w:rFonts w:ascii="Times New Roman" w:hAnsi="Times New Roman"/>
          <w:i/>
          <w:iCs/>
          <w:sz w:val="28"/>
          <w:szCs w:val="28"/>
        </w:rPr>
        <w:t>Câu hát căng buồm cùng gió khơi.</w:t>
      </w:r>
    </w:p>
    <w:p w:rsidR="00C8760C" w:rsidRPr="00E17366" w:rsidRDefault="00C8760C" w:rsidP="00C8760C">
      <w:pPr>
        <w:jc w:val="right"/>
        <w:rPr>
          <w:rFonts w:ascii="Times New Roman" w:hAnsi="Times New Roman"/>
          <w:sz w:val="28"/>
          <w:szCs w:val="28"/>
        </w:rPr>
      </w:pPr>
      <w:r w:rsidRPr="00E17366">
        <w:rPr>
          <w:rFonts w:ascii="Times New Roman" w:hAnsi="Times New Roman"/>
          <w:sz w:val="28"/>
          <w:szCs w:val="28"/>
        </w:rPr>
        <w:t>(Trích Ngữ văn 9, Tập một, NXB Giáo dục Việt Nam, 2016, tr.139)</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Câu hỏi</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1) Đoạn thơ trên được trích trong văn bản nào? Tác giả là ai?</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2) Xác định các phương thức biểu đạt được sử dụng trong đoạn thơ.</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3) Chỉ ra và nêu tác dụng của các phép tu từ trong hai câu thơ sau:</w:t>
      </w:r>
    </w:p>
    <w:p w:rsidR="00C8760C" w:rsidRPr="00E17366" w:rsidRDefault="00C8760C" w:rsidP="00C8760C">
      <w:pPr>
        <w:jc w:val="center"/>
        <w:rPr>
          <w:rFonts w:ascii="Times New Roman" w:hAnsi="Times New Roman"/>
          <w:sz w:val="28"/>
          <w:szCs w:val="28"/>
        </w:rPr>
      </w:pPr>
      <w:r w:rsidRPr="00E17366">
        <w:rPr>
          <w:rFonts w:ascii="Times New Roman" w:hAnsi="Times New Roman"/>
          <w:sz w:val="28"/>
          <w:szCs w:val="28"/>
        </w:rPr>
        <w:t>Mặt trời xuống biển như hòn lửa,</w:t>
      </w:r>
    </w:p>
    <w:p w:rsidR="00C8760C" w:rsidRPr="00E17366" w:rsidRDefault="00C8760C" w:rsidP="00C8760C">
      <w:pPr>
        <w:jc w:val="center"/>
        <w:rPr>
          <w:rFonts w:ascii="Times New Roman" w:hAnsi="Times New Roman"/>
          <w:sz w:val="28"/>
          <w:szCs w:val="28"/>
        </w:rPr>
      </w:pPr>
      <w:r w:rsidRPr="00E17366">
        <w:rPr>
          <w:rFonts w:ascii="Times New Roman" w:hAnsi="Times New Roman"/>
          <w:sz w:val="28"/>
          <w:szCs w:val="28"/>
        </w:rPr>
        <w:t>Sóng đã cài then, đêm sập cửa.</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4) Vũ trụ được tác giả hình dung như thế nào trong câu thơ “Sóng đã cài then, đêm sập cửa”?</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5) Câu thơ “Câu hát căng buồm cùng gió khơi” sử dụng biện pháp tu từ nào? Câu thơ cho ta thấy vẻ đẹp nào của người lao động?</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6) Viết đoạn văn diễn dịch khoảng 12 câu phân tích khổ thơ trên để làm rõ khung cảnh thiên nhiên và cảnh đoàn thuyền đánh cá ra khoi. Trong đoạn có sửu dụng câu bị động và một phép nối để liên kết câu (Gạch chân và ghi rõ chú thích)</w:t>
      </w:r>
    </w:p>
    <w:p w:rsidR="00C8760C" w:rsidRPr="00E17366" w:rsidRDefault="00C8760C" w:rsidP="00C8760C">
      <w:pPr>
        <w:jc w:val="both"/>
        <w:rPr>
          <w:rFonts w:ascii="Times New Roman" w:hAnsi="Times New Roman"/>
          <w:b/>
          <w:bCs/>
          <w:sz w:val="28"/>
          <w:szCs w:val="28"/>
        </w:rPr>
      </w:pPr>
      <w:r w:rsidRPr="00E17366">
        <w:rPr>
          <w:rFonts w:ascii="Times New Roman" w:hAnsi="Times New Roman"/>
          <w:b/>
          <w:bCs/>
          <w:sz w:val="28"/>
          <w:szCs w:val="28"/>
          <w:highlight w:val="yellow"/>
        </w:rPr>
        <w:t>Đề 3</w:t>
      </w:r>
      <w:r w:rsidRPr="00E17366">
        <w:rPr>
          <w:rFonts w:ascii="Times New Roman" w:hAnsi="Times New Roman"/>
          <w:b/>
          <w:bCs/>
          <w:sz w:val="28"/>
          <w:szCs w:val="28"/>
        </w:rPr>
        <w:t xml:space="preserve">: Mở đầu một sáng tác nhà thơ Huy Cận viết: </w:t>
      </w:r>
    </w:p>
    <w:p w:rsidR="00C8760C" w:rsidRPr="00E17366" w:rsidRDefault="00C8760C" w:rsidP="00C8760C">
      <w:pPr>
        <w:ind w:firstLine="2700"/>
        <w:jc w:val="both"/>
        <w:rPr>
          <w:rFonts w:ascii="Times New Roman" w:hAnsi="Times New Roman"/>
          <w:i/>
          <w:iCs/>
          <w:sz w:val="28"/>
          <w:szCs w:val="28"/>
        </w:rPr>
      </w:pPr>
      <w:r w:rsidRPr="00E17366">
        <w:rPr>
          <w:rFonts w:ascii="Times New Roman" w:hAnsi="Times New Roman"/>
          <w:i/>
          <w:iCs/>
          <w:sz w:val="28"/>
          <w:szCs w:val="28"/>
        </w:rPr>
        <w:t>“Mặt trời xuống biển như hòn lửa</w:t>
      </w:r>
    </w:p>
    <w:p w:rsidR="00C8760C" w:rsidRPr="00E17366" w:rsidRDefault="00C8760C" w:rsidP="00C8760C">
      <w:pPr>
        <w:ind w:firstLine="2700"/>
        <w:jc w:val="both"/>
        <w:rPr>
          <w:rFonts w:ascii="Times New Roman" w:hAnsi="Times New Roman"/>
          <w:i/>
          <w:iCs/>
          <w:sz w:val="28"/>
          <w:szCs w:val="28"/>
        </w:rPr>
      </w:pPr>
      <w:r w:rsidRPr="00E17366">
        <w:rPr>
          <w:rFonts w:ascii="Times New Roman" w:hAnsi="Times New Roman"/>
          <w:i/>
          <w:iCs/>
          <w:sz w:val="28"/>
          <w:szCs w:val="28"/>
        </w:rPr>
        <w:t>Và tác giả khép lại bài thơ bằng bốn câu thơ:</w:t>
      </w:r>
    </w:p>
    <w:p w:rsidR="00C8760C" w:rsidRPr="00E17366" w:rsidRDefault="00C8760C" w:rsidP="00C8760C">
      <w:pPr>
        <w:ind w:firstLine="2700"/>
        <w:jc w:val="both"/>
        <w:rPr>
          <w:rFonts w:ascii="Times New Roman" w:hAnsi="Times New Roman"/>
          <w:i/>
          <w:iCs/>
          <w:sz w:val="28"/>
          <w:szCs w:val="28"/>
        </w:rPr>
      </w:pPr>
      <w:r w:rsidRPr="00E17366">
        <w:rPr>
          <w:rFonts w:ascii="Times New Roman" w:hAnsi="Times New Roman"/>
          <w:i/>
          <w:iCs/>
          <w:sz w:val="28"/>
          <w:szCs w:val="28"/>
        </w:rPr>
        <w:t>Câu hát căng buồm….muôn dặm phơi”</w:t>
      </w:r>
    </w:p>
    <w:p w:rsidR="00C8760C" w:rsidRPr="00E17366" w:rsidRDefault="00C8760C" w:rsidP="00C8760C">
      <w:pPr>
        <w:jc w:val="right"/>
        <w:rPr>
          <w:rFonts w:ascii="Times New Roman" w:hAnsi="Times New Roman"/>
          <w:sz w:val="28"/>
          <w:szCs w:val="28"/>
        </w:rPr>
      </w:pPr>
      <w:r w:rsidRPr="00E17366">
        <w:rPr>
          <w:rFonts w:ascii="Times New Roman" w:hAnsi="Times New Roman"/>
          <w:sz w:val="28"/>
          <w:szCs w:val="28"/>
        </w:rPr>
        <w:t>(Trích ngữ văn 9-tập 1 NXBGD 2014)</w:t>
      </w:r>
    </w:p>
    <w:p w:rsidR="00C8760C" w:rsidRPr="00E17366" w:rsidRDefault="00C8760C" w:rsidP="00C8760C">
      <w:pPr>
        <w:jc w:val="both"/>
        <w:rPr>
          <w:rFonts w:ascii="Times New Roman" w:hAnsi="Times New Roman"/>
          <w:b/>
          <w:bCs/>
          <w:sz w:val="28"/>
          <w:szCs w:val="28"/>
        </w:rPr>
      </w:pPr>
      <w:r w:rsidRPr="00E17366">
        <w:rPr>
          <w:rFonts w:ascii="Times New Roman" w:hAnsi="Times New Roman"/>
          <w:b/>
          <w:bCs/>
          <w:sz w:val="28"/>
          <w:szCs w:val="28"/>
        </w:rPr>
        <w:t>Câu hỏi</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1.</w:t>
      </w:r>
      <w:r w:rsidRPr="00E17366">
        <w:rPr>
          <w:rFonts w:ascii="Times New Roman" w:hAnsi="Times New Roman"/>
          <w:sz w:val="28"/>
          <w:szCs w:val="28"/>
        </w:rPr>
        <w:tab/>
        <w:t>Ghi tên bài thơ có những câu trên. Những câu thơ ấy kết hợp với hiểu biết về tác phẩm, em hãy cho biết mạch cảm xúc của bài thơ được triển khai theo trình tự nào?</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2.</w:t>
      </w:r>
      <w:r w:rsidRPr="00E17366">
        <w:rPr>
          <w:rFonts w:ascii="Times New Roman" w:hAnsi="Times New Roman"/>
          <w:sz w:val="28"/>
          <w:szCs w:val="28"/>
        </w:rPr>
        <w:tab/>
        <w:t xml:space="preserve">Nêu hiệu quả NT của biện pháp tu từ so sánh trong câu thơ: Mặt trời xuống biển như hòn lửa. </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3.</w:t>
      </w:r>
      <w:r w:rsidRPr="00E17366">
        <w:rPr>
          <w:rFonts w:ascii="Times New Roman" w:hAnsi="Times New Roman"/>
          <w:sz w:val="28"/>
          <w:szCs w:val="28"/>
        </w:rPr>
        <w:tab/>
        <w:t xml:space="preserve">chép lại chính xác hai câu thơ tiếp trong bài thơ em vừa xác định thể hiện rõ lòng biết ơn của con người với biển cả quê hương. </w:t>
      </w:r>
    </w:p>
    <w:p w:rsidR="00C8760C" w:rsidRPr="00E17366" w:rsidRDefault="00C8760C" w:rsidP="00C8760C">
      <w:pPr>
        <w:jc w:val="both"/>
        <w:rPr>
          <w:rFonts w:ascii="Times New Roman" w:hAnsi="Times New Roman"/>
          <w:sz w:val="28"/>
          <w:szCs w:val="28"/>
        </w:rPr>
      </w:pPr>
      <w:r w:rsidRPr="00E17366">
        <w:rPr>
          <w:rFonts w:ascii="Times New Roman" w:hAnsi="Times New Roman"/>
          <w:sz w:val="28"/>
          <w:szCs w:val="28"/>
        </w:rPr>
        <w:t>4.</w:t>
      </w:r>
      <w:r w:rsidRPr="00E17366">
        <w:rPr>
          <w:rFonts w:ascii="Times New Roman" w:hAnsi="Times New Roman"/>
          <w:sz w:val="28"/>
          <w:szCs w:val="28"/>
        </w:rPr>
        <w:tab/>
        <w:t>viết đoạn văn khoảng 12 câu theo cách diễn dịch có sử dụng pháp thế để liên kết và một câu cảm thán, làm nổi bật cảnh đoàn thuyền trở về trong buổi bình minh ở khổ thơ trên (gạch dưới phép thế và câu cảm thán)</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b/>
          <w:color w:val="FF0000"/>
          <w:sz w:val="28"/>
          <w:szCs w:val="28"/>
        </w:rPr>
        <w:t xml:space="preserve">ĐỀ 4: </w:t>
      </w:r>
      <w:r w:rsidRPr="00E17366">
        <w:rPr>
          <w:rFonts w:ascii="Times New Roman" w:hAnsi="Times New Roman"/>
          <w:sz w:val="28"/>
          <w:szCs w:val="28"/>
        </w:rPr>
        <w:t>Trong bài “Đoàn thuyền đánh cá” của Huy Cận có câu thơ sau:</w:t>
      </w:r>
    </w:p>
    <w:p w:rsidR="00C8760C" w:rsidRPr="00E17366" w:rsidRDefault="00C8760C" w:rsidP="00C8760C">
      <w:pPr>
        <w:spacing w:after="0" w:line="288" w:lineRule="auto"/>
        <w:jc w:val="center"/>
        <w:rPr>
          <w:rFonts w:ascii="Times New Roman" w:hAnsi="Times New Roman"/>
          <w:i/>
          <w:sz w:val="28"/>
          <w:szCs w:val="28"/>
        </w:rPr>
      </w:pPr>
      <w:r w:rsidRPr="00E17366">
        <w:rPr>
          <w:rFonts w:ascii="Times New Roman" w:hAnsi="Times New Roman"/>
          <w:i/>
          <w:sz w:val="28"/>
          <w:szCs w:val="28"/>
        </w:rPr>
        <w:t>“Thuyền ta lái gió với buồm trăng”</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1: Chép chính xác ba câu thơ tiếp theo? Dựa vào trình tự ra khơi của đoàn thuyền thì đoạn trích em vừa chép mang nội dung gì? (Diễn đạt ngắn gọn bằng một câu văn).</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2: Chỉ ra các biện pháp nghệ thuật mà tác giả sử dụng trong câu thơ “Thuyền ta lái gió với buồm trăng”? Các biện pháp nghệ thuật đó đã góp phần khắc họa vẻ đẹp nào của những người ngư dân?</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3: Nêu mạch cảm xúc của bài thơ “Đoàn thuyền đánh cá”.</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4: Phân tích nét đặc sắc của hình ảnh “buồm trăng”. Em hiểu cách nói “thuyền ta” nghĩa là gì? Theo em, có thể thay thế “thuyền ta” bằng “đoàn thuyền” được không? Vì sao?</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5: Câu thơ “Lướt giữa mây cao với biển bằng", tác giả đã vi phạm phương châm hội thoại nào? Điều đó có phải chủ ý của nhà văn không, vì sao?</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6: Trong chương trinh Ngữ văn THCS, em cũng đã học một bài thơ rất hay có hinh ảnh con thuyền, cánh buồm. Đó là bài thơ nào? Của ai?</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 xml:space="preserve">Câu 7: Cách viết “Lái gió với buồm trăng” đã gợi cho em điều gì? </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8: Viết đoạn văn nêu cảm nhận vể khổ thơ trên.</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9: Bằng sự hiểu biết của bản thân, em hây viết đoạn văn khoảng 12 câu theo kiểu lập luận diễn dịch, trình bày cảm nhận về vẻ đẹp của người dân chài khi đánh cá trên biển đêm, trong đoạn có sử dụng một câu phủ định và một phép lặp để liên kết.</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10: Từ đoạn thơ vừa chép, với những hiểu biết xã hội của mình, em hãy trình bày suy nghĩ (khoảng nửa trang giấy thi) về hình ảnh những người ngư dân vẫn đang ngày đêm vươn khơi bám biển trong thời điểm hiện nay.</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b/>
          <w:color w:val="FF0000"/>
          <w:sz w:val="28"/>
          <w:szCs w:val="28"/>
        </w:rPr>
        <w:t xml:space="preserve">ĐỀ 5: </w:t>
      </w:r>
      <w:r w:rsidRPr="00E17366">
        <w:rPr>
          <w:rFonts w:ascii="Times New Roman" w:hAnsi="Times New Roman"/>
          <w:sz w:val="28"/>
          <w:szCs w:val="28"/>
        </w:rPr>
        <w:t>Cho đoạn thơ sau:</w:t>
      </w:r>
    </w:p>
    <w:p w:rsidR="00C8760C" w:rsidRPr="00E17366" w:rsidRDefault="00C8760C" w:rsidP="00C8760C">
      <w:pPr>
        <w:spacing w:after="0" w:line="288" w:lineRule="auto"/>
        <w:ind w:left="3261"/>
        <w:rPr>
          <w:rFonts w:ascii="Times New Roman" w:hAnsi="Times New Roman"/>
          <w:i/>
          <w:sz w:val="28"/>
          <w:szCs w:val="28"/>
        </w:rPr>
      </w:pPr>
      <w:r w:rsidRPr="00E17366">
        <w:rPr>
          <w:rFonts w:ascii="Times New Roman" w:hAnsi="Times New Roman"/>
          <w:i/>
          <w:sz w:val="28"/>
          <w:szCs w:val="28"/>
        </w:rPr>
        <w:t xml:space="preserve">“Mặt trời xuống biền như hòn lửa </w:t>
      </w:r>
    </w:p>
    <w:p w:rsidR="00C8760C" w:rsidRPr="00E17366" w:rsidRDefault="00C8760C" w:rsidP="00C8760C">
      <w:pPr>
        <w:spacing w:after="0" w:line="288" w:lineRule="auto"/>
        <w:ind w:left="3261"/>
        <w:rPr>
          <w:rFonts w:ascii="Times New Roman" w:hAnsi="Times New Roman"/>
          <w:i/>
          <w:sz w:val="28"/>
          <w:szCs w:val="28"/>
        </w:rPr>
      </w:pPr>
      <w:r w:rsidRPr="00E17366">
        <w:rPr>
          <w:rFonts w:ascii="Times New Roman" w:hAnsi="Times New Roman"/>
          <w:i/>
          <w:sz w:val="28"/>
          <w:szCs w:val="28"/>
        </w:rPr>
        <w:t xml:space="preserve">Sóng đã cài then đêm sập cửa </w:t>
      </w:r>
    </w:p>
    <w:p w:rsidR="00C8760C" w:rsidRPr="00E17366" w:rsidRDefault="00C8760C" w:rsidP="00C8760C">
      <w:pPr>
        <w:spacing w:after="0" w:line="288" w:lineRule="auto"/>
        <w:ind w:left="3261"/>
        <w:rPr>
          <w:rFonts w:ascii="Times New Roman" w:hAnsi="Times New Roman"/>
          <w:i/>
          <w:sz w:val="28"/>
          <w:szCs w:val="28"/>
        </w:rPr>
      </w:pPr>
      <w:r w:rsidRPr="00E17366">
        <w:rPr>
          <w:rFonts w:ascii="Times New Roman" w:hAnsi="Times New Roman"/>
          <w:i/>
          <w:sz w:val="28"/>
          <w:szCs w:val="28"/>
        </w:rPr>
        <w:t xml:space="preserve">Đoàn thuyền đánh cá lại ra khơi </w:t>
      </w:r>
    </w:p>
    <w:p w:rsidR="00C8760C" w:rsidRPr="00E17366" w:rsidRDefault="00C8760C" w:rsidP="00C8760C">
      <w:pPr>
        <w:spacing w:after="0" w:line="288" w:lineRule="auto"/>
        <w:ind w:left="3261"/>
        <w:rPr>
          <w:rFonts w:ascii="Times New Roman" w:hAnsi="Times New Roman"/>
          <w:i/>
          <w:sz w:val="28"/>
          <w:szCs w:val="28"/>
        </w:rPr>
      </w:pPr>
      <w:r w:rsidRPr="00E17366">
        <w:rPr>
          <w:rFonts w:ascii="Times New Roman" w:hAnsi="Times New Roman"/>
          <w:i/>
          <w:sz w:val="28"/>
          <w:szCs w:val="28"/>
        </w:rPr>
        <w:t>Tàu hát căng buồm cùng gió khơi.”</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1: Những câu thơ trên trong bài thơ nào? Bài thơ đó được ra đời trong hoàn cảnh nào?</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 xml:space="preserve">Câu 2: Từ “lại” trong câu “Đoàn thuyền... lại ra khơi” có ý nghĩa gì? </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3: Chỉ ra những biện pháp nghệ thuật được sử dụng trong đoạn thơ trên.</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4: Có ý kiến cho rằng: Bài thơ “Đoàn thuyền đánh cá” là “một khúc ca”. Em hiểu nội dung khúc ca ấy như thế nào?</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5: Viết đoạn văn diễn dịch khoảng 12 câu trình bày cảm nhận của em về đoạn thơ trên.</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b/>
          <w:color w:val="FF0000"/>
          <w:sz w:val="28"/>
          <w:szCs w:val="28"/>
        </w:rPr>
        <w:t xml:space="preserve">ĐỀ 6: </w:t>
      </w:r>
      <w:r w:rsidRPr="00E17366">
        <w:rPr>
          <w:rFonts w:ascii="Times New Roman" w:hAnsi="Times New Roman"/>
          <w:sz w:val="28"/>
          <w:szCs w:val="28"/>
        </w:rPr>
        <w:t>Cho đoạn thơ:</w:t>
      </w:r>
    </w:p>
    <w:p w:rsidR="00C8760C" w:rsidRPr="00E17366" w:rsidRDefault="00C8760C" w:rsidP="00C8760C">
      <w:pPr>
        <w:spacing w:after="0" w:line="288" w:lineRule="auto"/>
        <w:ind w:left="3402"/>
        <w:rPr>
          <w:rFonts w:ascii="Times New Roman" w:hAnsi="Times New Roman"/>
          <w:i/>
          <w:sz w:val="28"/>
          <w:szCs w:val="28"/>
        </w:rPr>
      </w:pPr>
      <w:r w:rsidRPr="00E17366">
        <w:rPr>
          <w:rFonts w:ascii="Times New Roman" w:hAnsi="Times New Roman"/>
          <w:i/>
          <w:sz w:val="28"/>
          <w:szCs w:val="28"/>
        </w:rPr>
        <w:t>“Hát rằng: cá bạc biển Đông lặng,</w:t>
      </w:r>
    </w:p>
    <w:p w:rsidR="00C8760C" w:rsidRPr="00E17366" w:rsidRDefault="00C8760C" w:rsidP="00C8760C">
      <w:pPr>
        <w:spacing w:after="0" w:line="288" w:lineRule="auto"/>
        <w:ind w:left="3402"/>
        <w:rPr>
          <w:rFonts w:ascii="Times New Roman" w:hAnsi="Times New Roman"/>
          <w:i/>
          <w:sz w:val="28"/>
          <w:szCs w:val="28"/>
        </w:rPr>
      </w:pPr>
      <w:r w:rsidRPr="00E17366">
        <w:rPr>
          <w:rFonts w:ascii="Times New Roman" w:hAnsi="Times New Roman"/>
          <w:i/>
          <w:sz w:val="28"/>
          <w:szCs w:val="28"/>
        </w:rPr>
        <w:t xml:space="preserve">Cá thu biển Đông như đoàn thoi </w:t>
      </w:r>
      <w:r w:rsidRPr="00E17366">
        <w:rPr>
          <w:rFonts w:ascii="Times New Roman" w:hAnsi="Times New Roman"/>
          <w:i/>
          <w:sz w:val="28"/>
          <w:szCs w:val="28"/>
        </w:rPr>
        <w:br/>
        <w:t>Đêm ngày dệt biển muôn luồng sáng.</w:t>
      </w:r>
    </w:p>
    <w:p w:rsidR="00C8760C" w:rsidRPr="00E17366" w:rsidRDefault="00C8760C" w:rsidP="00C8760C">
      <w:pPr>
        <w:spacing w:after="0" w:line="288" w:lineRule="auto"/>
        <w:ind w:left="3402"/>
        <w:rPr>
          <w:rFonts w:ascii="Times New Roman" w:hAnsi="Times New Roman"/>
          <w:i/>
          <w:sz w:val="28"/>
          <w:szCs w:val="28"/>
        </w:rPr>
      </w:pPr>
      <w:r w:rsidRPr="00E17366">
        <w:rPr>
          <w:rFonts w:ascii="Times New Roman" w:hAnsi="Times New Roman"/>
          <w:i/>
          <w:sz w:val="28"/>
          <w:szCs w:val="28"/>
        </w:rPr>
        <w:t>Đến dệt lưới ta, đoàn cá ơi!”</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1: Tại sao tác giả lại nói: "Cá thu biển Đông như đòan thoi”?</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2: Câu hát của người dân có ý nghĩa gì?</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3: Viết đoạn văn khoảng 12 câu theo theo kiểu Tổng - Phân - Hợp để làm rõ khí thế ra khơi của những ngư dân.</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b/>
          <w:color w:val="FF0000"/>
          <w:sz w:val="28"/>
          <w:szCs w:val="28"/>
        </w:rPr>
        <w:t xml:space="preserve">ĐỀ 7: </w:t>
      </w:r>
      <w:r w:rsidRPr="00E17366">
        <w:rPr>
          <w:rFonts w:ascii="Times New Roman" w:hAnsi="Times New Roman"/>
          <w:sz w:val="28"/>
          <w:szCs w:val="28"/>
        </w:rPr>
        <w:t>Cho đoạn thơ sau:</w:t>
      </w:r>
    </w:p>
    <w:p w:rsidR="00C8760C" w:rsidRPr="00E17366" w:rsidRDefault="00C8760C" w:rsidP="00C8760C">
      <w:pPr>
        <w:spacing w:after="0" w:line="288" w:lineRule="auto"/>
        <w:ind w:left="2410" w:firstLine="1134"/>
        <w:rPr>
          <w:rFonts w:ascii="Times New Roman" w:hAnsi="Times New Roman"/>
          <w:sz w:val="28"/>
          <w:szCs w:val="28"/>
        </w:rPr>
      </w:pPr>
      <w:r w:rsidRPr="00E17366">
        <w:rPr>
          <w:rFonts w:ascii="Times New Roman" w:hAnsi="Times New Roman"/>
          <w:sz w:val="28"/>
          <w:szCs w:val="28"/>
        </w:rPr>
        <w:t xml:space="preserve">“Sao mờ kéo lưới kịp trời sáng </w:t>
      </w:r>
    </w:p>
    <w:p w:rsidR="00C8760C" w:rsidRPr="00E17366" w:rsidRDefault="00C8760C" w:rsidP="00C8760C">
      <w:pPr>
        <w:spacing w:after="0" w:line="288" w:lineRule="auto"/>
        <w:ind w:left="2410" w:firstLine="1134"/>
        <w:rPr>
          <w:rFonts w:ascii="Times New Roman" w:hAnsi="Times New Roman"/>
          <w:sz w:val="28"/>
          <w:szCs w:val="28"/>
        </w:rPr>
      </w:pPr>
      <w:r w:rsidRPr="00E17366">
        <w:rPr>
          <w:rFonts w:ascii="Times New Roman" w:hAnsi="Times New Roman"/>
          <w:sz w:val="28"/>
          <w:szCs w:val="28"/>
        </w:rPr>
        <w:t xml:space="preserve">Ta kéo xoăn tay chùm cá nặng </w:t>
      </w:r>
    </w:p>
    <w:p w:rsidR="00C8760C" w:rsidRPr="00E17366" w:rsidRDefault="00C8760C" w:rsidP="00C8760C">
      <w:pPr>
        <w:spacing w:after="0" w:line="288" w:lineRule="auto"/>
        <w:ind w:left="2410" w:firstLine="1134"/>
        <w:rPr>
          <w:rFonts w:ascii="Times New Roman" w:hAnsi="Times New Roman"/>
          <w:sz w:val="28"/>
          <w:szCs w:val="28"/>
        </w:rPr>
      </w:pPr>
      <w:r w:rsidRPr="00E17366">
        <w:rPr>
          <w:rFonts w:ascii="Times New Roman" w:hAnsi="Times New Roman"/>
          <w:sz w:val="28"/>
          <w:szCs w:val="28"/>
        </w:rPr>
        <w:t xml:space="preserve">Vẩy bạc đuôi vàng lóe rạng đông </w:t>
      </w:r>
    </w:p>
    <w:p w:rsidR="00C8760C" w:rsidRPr="00E17366" w:rsidRDefault="00C8760C" w:rsidP="00C8760C">
      <w:pPr>
        <w:spacing w:after="0" w:line="288" w:lineRule="auto"/>
        <w:ind w:left="2410" w:firstLine="1134"/>
        <w:rPr>
          <w:rFonts w:ascii="Times New Roman" w:hAnsi="Times New Roman"/>
          <w:sz w:val="28"/>
          <w:szCs w:val="28"/>
        </w:rPr>
      </w:pPr>
      <w:r w:rsidRPr="00E17366">
        <w:rPr>
          <w:rFonts w:ascii="Times New Roman" w:hAnsi="Times New Roman"/>
          <w:sz w:val="28"/>
          <w:szCs w:val="28"/>
        </w:rPr>
        <w:t>Lưới xếp buồm lên đón nắng hồng”</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1: Em hiểu thế nào là “kéo xoăn tay”?</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2: Trong câu thơ “vẩy bạc đuôi vàng loé rạng đông”, từ "đông” có nghĩa là gì? Hãy tìm ít nhất 2 nghĩa của từ “đông” và cho ví dụ. Câu thơ đã sư dụng biện pháp tu từ gì? Phân tích? Tìm hai ví dụ cũng sử dụng biện pháp tu từ đó mà em đã được học.</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 xml:space="preserve">Câu 3: Đoạn thơ cho em hiểu gì về đất nước con người Việt Nam? </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4: Viết đoạn văn phân tích khổ thơ để thấy tinh thần lao động hăng say trong một đêm ra khơi đánh cá.</w:t>
      </w:r>
    </w:p>
    <w:p w:rsidR="00C8760C" w:rsidRPr="00E17366" w:rsidRDefault="00C8760C" w:rsidP="00C8760C">
      <w:pPr>
        <w:spacing w:after="0" w:line="288" w:lineRule="auto"/>
        <w:rPr>
          <w:rFonts w:ascii="Times New Roman" w:hAnsi="Times New Roman"/>
          <w:b/>
          <w:color w:val="FF0000"/>
          <w:sz w:val="28"/>
          <w:szCs w:val="28"/>
        </w:rPr>
      </w:pPr>
      <w:r w:rsidRPr="00E17366">
        <w:rPr>
          <w:rFonts w:ascii="Times New Roman" w:hAnsi="Times New Roman"/>
          <w:b/>
          <w:color w:val="FF0000"/>
          <w:sz w:val="28"/>
          <w:szCs w:val="28"/>
        </w:rPr>
        <w:t xml:space="preserve">ĐỀ 8: </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 xml:space="preserve">Bài thơ Cành phong lan bể của Chế Lan Viên có câu: </w:t>
      </w:r>
      <w:r w:rsidRPr="00E17366">
        <w:rPr>
          <w:rFonts w:ascii="Times New Roman" w:hAnsi="Times New Roman"/>
          <w:i/>
          <w:sz w:val="28"/>
          <w:szCs w:val="28"/>
        </w:rPr>
        <w:t>“Con cá cầm đuốc dẫn thơ về...”.</w:t>
      </w:r>
      <w:r w:rsidRPr="00E17366">
        <w:rPr>
          <w:rFonts w:ascii="Times New Roman" w:hAnsi="Times New Roman"/>
          <w:sz w:val="28"/>
          <w:szCs w:val="28"/>
        </w:rPr>
        <w:t xml:space="preserve"> Bài Đoàn thuyền đánh cá của Huy Cận cũng có một câu thơ giàu hình ảnh tương tự.</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1: Em hãy chép chính xác khổ thơ có câu thơ đó theo sách Ngữ văn 9 và cho biết hoàn cảnh ra đời của bài thơ.</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2: Con cá song và ngọn đuốc là những sự vật vốn khác nhau trong thực tế nhưng nhà thơ Huy Cận lại co một sự liên tưởng hợp lí. Vì sao vậy? Câu thơ của ông giúp người đọc hiểu thêm những gì về thiên nhiên và tài quan sát của nhà thơ?</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3: Dưới đây là câu chủ đề cho một đoạn văn trình bày cảm nhận về khổ thơ được chép theo yêu cầu ở câu 1:</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Chỉ với bốn câu thơ, Huy Cận đã cho ta thấy một bức tranh kì thú về sự giàu có và đẹp đẽ của biển cả quê hương.</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Em hãy viết tiếp khoảng 8 đến 10 câu để hoàn chỉnh đoạn văn theo phép lập luận diễn dịch trong đó có một câu ghép và một câu có thành phần tình thái.</w:t>
      </w:r>
    </w:p>
    <w:p w:rsidR="00C8760C" w:rsidRPr="00E17366" w:rsidRDefault="00C8760C" w:rsidP="00C8760C">
      <w:pPr>
        <w:spacing w:after="0" w:line="288" w:lineRule="auto"/>
        <w:rPr>
          <w:rFonts w:ascii="Times New Roman" w:hAnsi="Times New Roman"/>
          <w:b/>
          <w:color w:val="FF0000"/>
          <w:sz w:val="28"/>
          <w:szCs w:val="28"/>
        </w:rPr>
      </w:pPr>
      <w:r w:rsidRPr="00E17366">
        <w:rPr>
          <w:rFonts w:ascii="Times New Roman" w:hAnsi="Times New Roman"/>
          <w:b/>
          <w:color w:val="FF0000"/>
          <w:sz w:val="28"/>
          <w:szCs w:val="28"/>
        </w:rPr>
        <w:t>ĐỀ 9:</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Mở đầu một sáng tác, nhà thơ Huy Cận viết:</w:t>
      </w:r>
    </w:p>
    <w:p w:rsidR="00C8760C" w:rsidRPr="00E17366" w:rsidRDefault="00C8760C" w:rsidP="00C8760C">
      <w:pPr>
        <w:spacing w:after="0" w:line="288" w:lineRule="auto"/>
        <w:rPr>
          <w:rFonts w:ascii="Times New Roman" w:hAnsi="Times New Roman"/>
          <w:i/>
          <w:sz w:val="28"/>
          <w:szCs w:val="28"/>
        </w:rPr>
      </w:pPr>
      <w:r w:rsidRPr="00E17366">
        <w:rPr>
          <w:rFonts w:ascii="Times New Roman" w:hAnsi="Times New Roman"/>
          <w:i/>
          <w:sz w:val="28"/>
          <w:szCs w:val="28"/>
        </w:rPr>
        <w:t xml:space="preserve">Mặt trời xuống biển như hòn lửa </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Và tác giả khép lại bài thơ bằng bốn câu:</w:t>
      </w:r>
    </w:p>
    <w:p w:rsidR="00C8760C" w:rsidRPr="00E17366" w:rsidRDefault="00C8760C" w:rsidP="00C8760C">
      <w:pPr>
        <w:spacing w:after="0" w:line="288" w:lineRule="auto"/>
        <w:rPr>
          <w:rFonts w:ascii="Times New Roman" w:hAnsi="Times New Roman"/>
          <w:i/>
          <w:sz w:val="28"/>
          <w:szCs w:val="28"/>
        </w:rPr>
      </w:pPr>
      <w:r w:rsidRPr="00E17366">
        <w:rPr>
          <w:rFonts w:ascii="Times New Roman" w:hAnsi="Times New Roman"/>
          <w:i/>
          <w:sz w:val="28"/>
          <w:szCs w:val="28"/>
        </w:rPr>
        <w:t>Câu hát căng buồm với gió khơi,</w:t>
      </w:r>
    </w:p>
    <w:p w:rsidR="00C8760C" w:rsidRPr="00E17366" w:rsidRDefault="00C8760C" w:rsidP="00C8760C">
      <w:pPr>
        <w:spacing w:after="0" w:line="288" w:lineRule="auto"/>
        <w:rPr>
          <w:rFonts w:ascii="Times New Roman" w:hAnsi="Times New Roman"/>
          <w:i/>
          <w:sz w:val="28"/>
          <w:szCs w:val="28"/>
        </w:rPr>
      </w:pPr>
      <w:r w:rsidRPr="00E17366">
        <w:rPr>
          <w:rFonts w:ascii="Times New Roman" w:hAnsi="Times New Roman"/>
          <w:i/>
          <w:sz w:val="28"/>
          <w:szCs w:val="28"/>
        </w:rPr>
        <w:t xml:space="preserve">Đoàn thuyền chạy đua cùng mặt trời </w:t>
      </w:r>
    </w:p>
    <w:p w:rsidR="00C8760C" w:rsidRPr="00E17366" w:rsidRDefault="00C8760C" w:rsidP="00C8760C">
      <w:pPr>
        <w:spacing w:after="0" w:line="288" w:lineRule="auto"/>
        <w:rPr>
          <w:rFonts w:ascii="Times New Roman" w:hAnsi="Times New Roman"/>
          <w:i/>
          <w:sz w:val="28"/>
          <w:szCs w:val="28"/>
        </w:rPr>
      </w:pPr>
      <w:r w:rsidRPr="00E17366">
        <w:rPr>
          <w:rFonts w:ascii="Times New Roman" w:hAnsi="Times New Roman"/>
          <w:i/>
          <w:sz w:val="28"/>
          <w:szCs w:val="28"/>
        </w:rPr>
        <w:t xml:space="preserve">Mặt trời đội biền nhô màu mới </w:t>
      </w:r>
    </w:p>
    <w:p w:rsidR="00C8760C" w:rsidRPr="00E17366" w:rsidRDefault="00C8760C" w:rsidP="00C8760C">
      <w:pPr>
        <w:spacing w:after="0" w:line="288" w:lineRule="auto"/>
        <w:rPr>
          <w:rFonts w:ascii="Times New Roman" w:hAnsi="Times New Roman"/>
          <w:i/>
          <w:sz w:val="28"/>
          <w:szCs w:val="28"/>
        </w:rPr>
      </w:pPr>
      <w:r w:rsidRPr="00E17366">
        <w:rPr>
          <w:rFonts w:ascii="Times New Roman" w:hAnsi="Times New Roman"/>
          <w:i/>
          <w:sz w:val="28"/>
          <w:szCs w:val="28"/>
        </w:rPr>
        <w:t>Mắt cá huy hoàng muôn dặm khơi.</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1: Ghi tên bài thơ có những câu thơ trên. Từ những câu thơ ấy, kết hợp với hiểu biết về tác phẩm, em hãy cho biết mạch cảm xúc của bải thơ được triển khai theo trình tự nào?</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2: Nêu hiệu quả nghệ thuật của biện pháp tu từ so sánh trong câu thơ: Mặt trời xuống biển như hòn lửa.</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3: Chép lại chính xác hai câu thơ liên tiếp trong bài thơ em vừa xác định thế hiện rõ nhất lòng biết ơn của con người với biển cả quê hương.</w:t>
      </w:r>
    </w:p>
    <w:p w:rsidR="00C8760C" w:rsidRPr="00E17366" w:rsidRDefault="00C8760C" w:rsidP="00C8760C">
      <w:pPr>
        <w:spacing w:after="0" w:line="288" w:lineRule="auto"/>
        <w:rPr>
          <w:rFonts w:ascii="Times New Roman" w:hAnsi="Times New Roman"/>
          <w:sz w:val="28"/>
          <w:szCs w:val="28"/>
        </w:rPr>
      </w:pPr>
      <w:r w:rsidRPr="00E17366">
        <w:rPr>
          <w:rFonts w:ascii="Times New Roman" w:hAnsi="Times New Roman"/>
          <w:sz w:val="28"/>
          <w:szCs w:val="28"/>
        </w:rPr>
        <w:t>Câu 4: Viết một đoạn văn ngắn khoảng 12 câu theo cách lập luận diễn dịch có sử dụng phép thế để liên kết và một câu cảm thán, làm nổi bật cảnh đoàn thuyền trở về trong buổi binh minh ở khổ thơ trên (gạch dưới từ ngữ dùng làm phép thế và câu cảm thán).</w:t>
      </w:r>
    </w:p>
    <w:p w:rsidR="00C8760C" w:rsidRPr="00E17366" w:rsidRDefault="00C8760C" w:rsidP="00C8760C">
      <w:pPr>
        <w:spacing w:after="0" w:line="288" w:lineRule="auto"/>
        <w:rPr>
          <w:rFonts w:ascii="Times New Roman" w:hAnsi="Times New Roman"/>
          <w:b/>
          <w:color w:val="FF0000"/>
          <w:sz w:val="28"/>
          <w:szCs w:val="28"/>
        </w:rPr>
      </w:pPr>
      <w:r w:rsidRPr="00E17366">
        <w:rPr>
          <w:rFonts w:ascii="Times New Roman" w:hAnsi="Times New Roman"/>
          <w:b/>
          <w:color w:val="FF0000"/>
          <w:sz w:val="28"/>
          <w:szCs w:val="28"/>
        </w:rPr>
        <w:t>ĐỀ 10:</w:t>
      </w:r>
    </w:p>
    <w:p w:rsidR="00C8760C" w:rsidRPr="00E17366" w:rsidRDefault="00C8760C" w:rsidP="00C8760C">
      <w:pPr>
        <w:spacing w:after="0" w:line="288" w:lineRule="auto"/>
        <w:jc w:val="both"/>
        <w:rPr>
          <w:rFonts w:ascii="Times New Roman" w:eastAsia="Times New Roman" w:hAnsi="Times New Roman"/>
          <w:color w:val="000000"/>
          <w:sz w:val="28"/>
          <w:szCs w:val="28"/>
        </w:rPr>
      </w:pPr>
      <w:r w:rsidRPr="00E17366">
        <w:rPr>
          <w:rFonts w:ascii="Times New Roman" w:eastAsia="Times New Roman" w:hAnsi="Times New Roman"/>
          <w:color w:val="000000"/>
          <w:sz w:val="28"/>
          <w:szCs w:val="28"/>
        </w:rPr>
        <w:t>Bài thơ </w:t>
      </w:r>
      <w:r w:rsidRPr="00E17366">
        <w:rPr>
          <w:rFonts w:ascii="Times New Roman" w:eastAsia="Times New Roman" w:hAnsi="Times New Roman"/>
          <w:i/>
          <w:iCs/>
          <w:color w:val="000000"/>
          <w:sz w:val="28"/>
          <w:szCs w:val="28"/>
        </w:rPr>
        <w:t>Đoàn thuyền đánh cá</w:t>
      </w:r>
      <w:r w:rsidRPr="00E17366">
        <w:rPr>
          <w:rFonts w:ascii="Times New Roman" w:eastAsia="Times New Roman" w:hAnsi="Times New Roman"/>
          <w:color w:val="000000"/>
          <w:sz w:val="28"/>
          <w:szCs w:val="28"/>
        </w:rPr>
        <w:t> là một khúc tráng ca về lao động và về thiên nhiên đất nước.</w:t>
      </w:r>
    </w:p>
    <w:p w:rsidR="00C8760C" w:rsidRPr="00E17366" w:rsidRDefault="00C8760C" w:rsidP="00C8760C">
      <w:pPr>
        <w:spacing w:after="0" w:line="288" w:lineRule="auto"/>
        <w:jc w:val="both"/>
        <w:rPr>
          <w:rFonts w:ascii="Times New Roman" w:eastAsia="Times New Roman" w:hAnsi="Times New Roman"/>
          <w:color w:val="000000"/>
          <w:sz w:val="28"/>
          <w:szCs w:val="28"/>
        </w:rPr>
      </w:pPr>
      <w:r w:rsidRPr="00E17366">
        <w:rPr>
          <w:rFonts w:ascii="Times New Roman" w:eastAsia="Times New Roman" w:hAnsi="Times New Roman"/>
          <w:b/>
          <w:bCs/>
          <w:color w:val="000000"/>
          <w:sz w:val="28"/>
          <w:szCs w:val="28"/>
        </w:rPr>
        <w:t>1.</w:t>
      </w:r>
      <w:r w:rsidRPr="00E17366">
        <w:rPr>
          <w:rFonts w:ascii="Times New Roman" w:eastAsia="Times New Roman" w:hAnsi="Times New Roman"/>
          <w:color w:val="000000"/>
          <w:sz w:val="28"/>
          <w:szCs w:val="28"/>
        </w:rPr>
        <w:t>  Cho biết tên tác giả và năm sáng tác của bài thơ đó.</w:t>
      </w:r>
    </w:p>
    <w:p w:rsidR="00C8760C" w:rsidRPr="00E17366" w:rsidRDefault="00C8760C" w:rsidP="00C8760C">
      <w:pPr>
        <w:spacing w:after="0" w:line="288" w:lineRule="auto"/>
        <w:jc w:val="both"/>
        <w:rPr>
          <w:rFonts w:ascii="Times New Roman" w:eastAsia="Times New Roman" w:hAnsi="Times New Roman"/>
          <w:color w:val="000000"/>
          <w:sz w:val="28"/>
          <w:szCs w:val="28"/>
        </w:rPr>
      </w:pPr>
      <w:r w:rsidRPr="00E17366">
        <w:rPr>
          <w:rFonts w:ascii="Times New Roman" w:eastAsia="Times New Roman" w:hAnsi="Times New Roman"/>
          <w:b/>
          <w:bCs/>
          <w:color w:val="000000"/>
          <w:sz w:val="28"/>
          <w:szCs w:val="28"/>
        </w:rPr>
        <w:t>2.</w:t>
      </w:r>
      <w:r w:rsidRPr="00E17366">
        <w:rPr>
          <w:rFonts w:ascii="Times New Roman" w:eastAsia="Times New Roman" w:hAnsi="Times New Roman"/>
          <w:color w:val="000000"/>
          <w:sz w:val="28"/>
          <w:szCs w:val="28"/>
        </w:rPr>
        <w:t>  Xác định các từ thuộc trường từ vựng chỉ thiên nhiên ở những câu thơ sau:</w:t>
      </w:r>
    </w:p>
    <w:p w:rsidR="00C8760C" w:rsidRPr="00E17366" w:rsidRDefault="00C8760C" w:rsidP="00C8760C">
      <w:pPr>
        <w:spacing w:after="0" w:line="288" w:lineRule="auto"/>
        <w:jc w:val="both"/>
        <w:rPr>
          <w:rFonts w:ascii="Times New Roman" w:eastAsia="Times New Roman" w:hAnsi="Times New Roman"/>
          <w:color w:val="000000"/>
          <w:sz w:val="28"/>
          <w:szCs w:val="28"/>
        </w:rPr>
      </w:pPr>
      <w:r w:rsidRPr="00E17366">
        <w:rPr>
          <w:rFonts w:ascii="Times New Roman" w:eastAsia="Times New Roman" w:hAnsi="Times New Roman"/>
          <w:i/>
          <w:iCs/>
          <w:color w:val="000000"/>
          <w:sz w:val="28"/>
          <w:szCs w:val="28"/>
        </w:rPr>
        <w:t>“Thuyền ta lái gió với buồm trăng</w:t>
      </w:r>
    </w:p>
    <w:p w:rsidR="00C8760C" w:rsidRPr="00E17366" w:rsidRDefault="00C8760C" w:rsidP="00C8760C">
      <w:pPr>
        <w:spacing w:after="0" w:line="288" w:lineRule="auto"/>
        <w:jc w:val="both"/>
        <w:rPr>
          <w:rFonts w:ascii="Times New Roman" w:eastAsia="Times New Roman" w:hAnsi="Times New Roman"/>
          <w:color w:val="000000"/>
          <w:sz w:val="28"/>
          <w:szCs w:val="28"/>
        </w:rPr>
      </w:pPr>
      <w:r w:rsidRPr="00E17366">
        <w:rPr>
          <w:rFonts w:ascii="Times New Roman" w:eastAsia="Times New Roman" w:hAnsi="Times New Roman"/>
          <w:i/>
          <w:iCs/>
          <w:color w:val="000000"/>
          <w:sz w:val="28"/>
          <w:szCs w:val="28"/>
        </w:rPr>
        <w:t>Lướt giữa mây cao với biển bằng”.</w:t>
      </w:r>
    </w:p>
    <w:p w:rsidR="00C8760C" w:rsidRPr="00E17366" w:rsidRDefault="00C8760C" w:rsidP="00C8760C">
      <w:pPr>
        <w:spacing w:after="0" w:line="288" w:lineRule="auto"/>
        <w:jc w:val="both"/>
        <w:rPr>
          <w:rFonts w:ascii="Times New Roman" w:eastAsia="Times New Roman" w:hAnsi="Times New Roman"/>
          <w:color w:val="000000"/>
          <w:sz w:val="28"/>
          <w:szCs w:val="28"/>
        </w:rPr>
      </w:pPr>
      <w:r w:rsidRPr="00E17366">
        <w:rPr>
          <w:rFonts w:ascii="Times New Roman" w:eastAsia="Times New Roman" w:hAnsi="Times New Roman"/>
          <w:color w:val="000000"/>
          <w:sz w:val="28"/>
          <w:szCs w:val="28"/>
        </w:rPr>
        <w:t>Biện pháp tu từ nói quá cùng những hình ảnh giàu sức liên tưởng được sử dụng trong hai câu thơ này có tác dụng gì?</w:t>
      </w:r>
    </w:p>
    <w:p w:rsidR="00C8760C" w:rsidRPr="00E17366" w:rsidRDefault="00C8760C" w:rsidP="00C8760C">
      <w:pPr>
        <w:spacing w:after="0" w:line="288" w:lineRule="auto"/>
        <w:jc w:val="both"/>
        <w:rPr>
          <w:rFonts w:ascii="Times New Roman" w:eastAsia="Times New Roman" w:hAnsi="Times New Roman"/>
          <w:color w:val="000000"/>
          <w:sz w:val="28"/>
          <w:szCs w:val="28"/>
        </w:rPr>
      </w:pPr>
      <w:r w:rsidRPr="00E17366">
        <w:rPr>
          <w:rFonts w:ascii="Times New Roman" w:eastAsia="Times New Roman" w:hAnsi="Times New Roman"/>
          <w:b/>
          <w:bCs/>
          <w:color w:val="000000"/>
          <w:sz w:val="28"/>
          <w:szCs w:val="28"/>
        </w:rPr>
        <w:t>3.</w:t>
      </w:r>
      <w:r w:rsidRPr="00E17366">
        <w:rPr>
          <w:rFonts w:ascii="Times New Roman" w:eastAsia="Times New Roman" w:hAnsi="Times New Roman"/>
          <w:color w:val="000000"/>
          <w:sz w:val="28"/>
          <w:szCs w:val="28"/>
        </w:rPr>
        <w:t xml:space="preserve"> Ghi lại chính xác câu thơ trong một bài thơ của chủ tịch Hồ Chí Minh mà em đã được học ở chương trình Ngữ Văn Trung học cơ sở có hình ảnh con thuyền trong đêm trăng.</w:t>
      </w:r>
    </w:p>
    <w:p w:rsidR="00C8760C" w:rsidRPr="00E17366" w:rsidRDefault="00C8760C" w:rsidP="00C8760C">
      <w:pPr>
        <w:spacing w:after="0" w:line="288" w:lineRule="auto"/>
        <w:jc w:val="both"/>
        <w:rPr>
          <w:rFonts w:ascii="Times New Roman" w:eastAsia="Times New Roman" w:hAnsi="Times New Roman"/>
          <w:color w:val="000000"/>
          <w:sz w:val="28"/>
          <w:szCs w:val="28"/>
        </w:rPr>
      </w:pPr>
      <w:r w:rsidRPr="00E17366">
        <w:rPr>
          <w:rFonts w:ascii="Times New Roman" w:eastAsia="Times New Roman" w:hAnsi="Times New Roman"/>
          <w:b/>
          <w:bCs/>
          <w:color w:val="000000"/>
          <w:sz w:val="28"/>
          <w:szCs w:val="28"/>
        </w:rPr>
        <w:t>4.</w:t>
      </w:r>
      <w:r w:rsidRPr="00E17366">
        <w:rPr>
          <w:rFonts w:ascii="Times New Roman" w:eastAsia="Times New Roman" w:hAnsi="Times New Roman"/>
          <w:color w:val="000000"/>
          <w:sz w:val="28"/>
          <w:szCs w:val="28"/>
        </w:rPr>
        <w:t> Viết một đoạn văn khoảng 12 câu theo cách lập luận diễn dịch làm rõ hình ảnh người lao động ở khổ thơ dưới dây, trong đó sử dụng phép lặp để liên kết và câu có thành phần phụ chú (gạch dưới từ ngữ dùng làm phép lặp và thành phần phụ chú)</w:t>
      </w:r>
    </w:p>
    <w:p w:rsidR="00C8760C" w:rsidRPr="00E17366" w:rsidRDefault="00C8760C" w:rsidP="00C8760C">
      <w:pPr>
        <w:spacing w:after="0" w:line="288" w:lineRule="auto"/>
        <w:jc w:val="both"/>
        <w:rPr>
          <w:rFonts w:ascii="Times New Roman" w:eastAsia="Times New Roman" w:hAnsi="Times New Roman"/>
          <w:color w:val="000000"/>
          <w:sz w:val="28"/>
          <w:szCs w:val="28"/>
        </w:rPr>
      </w:pPr>
      <w:r w:rsidRPr="00E17366">
        <w:rPr>
          <w:rFonts w:ascii="Times New Roman" w:eastAsia="Times New Roman" w:hAnsi="Times New Roman"/>
          <w:i/>
          <w:iCs/>
          <w:color w:val="000000"/>
          <w:sz w:val="28"/>
          <w:szCs w:val="28"/>
        </w:rPr>
        <w:t>“Sao mờ, kéo lưới kịp trời sáng</w:t>
      </w:r>
    </w:p>
    <w:p w:rsidR="00C8760C" w:rsidRPr="00E17366" w:rsidRDefault="00C8760C" w:rsidP="00C8760C">
      <w:pPr>
        <w:spacing w:after="0" w:line="288" w:lineRule="auto"/>
        <w:jc w:val="both"/>
        <w:rPr>
          <w:rFonts w:ascii="Times New Roman" w:eastAsia="Times New Roman" w:hAnsi="Times New Roman"/>
          <w:color w:val="000000"/>
          <w:sz w:val="28"/>
          <w:szCs w:val="28"/>
        </w:rPr>
      </w:pPr>
      <w:r w:rsidRPr="00E17366">
        <w:rPr>
          <w:rFonts w:ascii="Times New Roman" w:eastAsia="Times New Roman" w:hAnsi="Times New Roman"/>
          <w:i/>
          <w:iCs/>
          <w:color w:val="000000"/>
          <w:sz w:val="28"/>
          <w:szCs w:val="28"/>
        </w:rPr>
        <w:t>Ta kéo xoăn tay chùm cá nặng</w:t>
      </w:r>
    </w:p>
    <w:p w:rsidR="00C8760C" w:rsidRPr="00E17366" w:rsidRDefault="00C8760C" w:rsidP="00C8760C">
      <w:pPr>
        <w:spacing w:after="0" w:line="288" w:lineRule="auto"/>
        <w:jc w:val="both"/>
        <w:rPr>
          <w:rFonts w:ascii="Times New Roman" w:eastAsia="Times New Roman" w:hAnsi="Times New Roman"/>
          <w:color w:val="000000"/>
          <w:sz w:val="28"/>
          <w:szCs w:val="28"/>
        </w:rPr>
      </w:pPr>
      <w:r w:rsidRPr="00E17366">
        <w:rPr>
          <w:rFonts w:ascii="Times New Roman" w:eastAsia="Times New Roman" w:hAnsi="Times New Roman"/>
          <w:i/>
          <w:iCs/>
          <w:color w:val="000000"/>
          <w:sz w:val="28"/>
          <w:szCs w:val="28"/>
        </w:rPr>
        <w:t>Vẩy bạc đuôi vàng lóe rạng đông</w:t>
      </w:r>
    </w:p>
    <w:p w:rsidR="00C8760C" w:rsidRPr="00E17366" w:rsidRDefault="00C8760C" w:rsidP="00C8760C">
      <w:pPr>
        <w:spacing w:after="0" w:line="288" w:lineRule="auto"/>
        <w:jc w:val="both"/>
        <w:rPr>
          <w:rFonts w:ascii="Times New Roman" w:eastAsia="Times New Roman" w:hAnsi="Times New Roman"/>
          <w:color w:val="000000"/>
          <w:sz w:val="28"/>
          <w:szCs w:val="28"/>
        </w:rPr>
      </w:pPr>
      <w:r w:rsidRPr="00E17366">
        <w:rPr>
          <w:rFonts w:ascii="Times New Roman" w:eastAsia="Times New Roman" w:hAnsi="Times New Roman"/>
          <w:i/>
          <w:iCs/>
          <w:color w:val="000000"/>
          <w:sz w:val="28"/>
          <w:szCs w:val="28"/>
        </w:rPr>
        <w:t>Lưới xếp buồm lên đón nắng hồng.”</w:t>
      </w:r>
    </w:p>
    <w:p w:rsidR="00C8760C" w:rsidRDefault="00C8760C" w:rsidP="00C8760C">
      <w:pPr>
        <w:spacing w:after="0" w:line="288" w:lineRule="auto"/>
        <w:jc w:val="right"/>
        <w:rPr>
          <w:rFonts w:ascii="Times New Roman" w:eastAsia="Times New Roman" w:hAnsi="Times New Roman"/>
          <w:color w:val="000000"/>
          <w:sz w:val="28"/>
          <w:szCs w:val="28"/>
        </w:rPr>
      </w:pPr>
      <w:r w:rsidRPr="00E17366">
        <w:rPr>
          <w:rFonts w:ascii="Times New Roman" w:eastAsia="Times New Roman" w:hAnsi="Times New Roman"/>
          <w:color w:val="000000"/>
          <w:sz w:val="28"/>
          <w:szCs w:val="28"/>
        </w:rPr>
        <w:t>(Trích Ngữ Văn 9, tập một, NXB Giáo dục Việt Nam, 2017)</w:t>
      </w:r>
    </w:p>
    <w:p w:rsidR="00E01EC7" w:rsidRPr="00E01EC7" w:rsidRDefault="00E01EC7" w:rsidP="00E01EC7">
      <w:pPr>
        <w:jc w:val="center"/>
        <w:rPr>
          <w:rFonts w:ascii="Times New Roman" w:hAnsi="Times New Roman"/>
          <w:b/>
          <w:bCs/>
          <w:color w:val="FF0000"/>
          <w:sz w:val="28"/>
          <w:szCs w:val="28"/>
        </w:rPr>
      </w:pPr>
      <w:r w:rsidRPr="00E01EC7">
        <w:rPr>
          <w:rFonts w:ascii="Times New Roman" w:hAnsi="Times New Roman"/>
          <w:b/>
          <w:bCs/>
          <w:color w:val="FF0000"/>
          <w:sz w:val="28"/>
          <w:szCs w:val="28"/>
        </w:rPr>
        <w:t>MÙA XUÂN NHO NHỎ</w:t>
      </w:r>
    </w:p>
    <w:p w:rsidR="00E01EC7" w:rsidRPr="00FA10FA" w:rsidRDefault="00E01EC7" w:rsidP="00E01EC7">
      <w:pPr>
        <w:jc w:val="both"/>
        <w:rPr>
          <w:rFonts w:ascii="Times New Roman" w:hAnsi="Times New Roman"/>
          <w:b/>
          <w:bCs/>
          <w:sz w:val="28"/>
          <w:szCs w:val="28"/>
        </w:rPr>
      </w:pPr>
      <w:r w:rsidRPr="00E01EC7">
        <w:rPr>
          <w:rFonts w:ascii="Times New Roman" w:hAnsi="Times New Roman"/>
          <w:b/>
          <w:bCs/>
          <w:sz w:val="28"/>
          <w:szCs w:val="28"/>
          <w:highlight w:val="yellow"/>
        </w:rPr>
        <w:t>Đề 1:</w:t>
      </w:r>
      <w:r w:rsidRPr="00FA10FA">
        <w:rPr>
          <w:rFonts w:ascii="Times New Roman" w:hAnsi="Times New Roman"/>
          <w:b/>
          <w:bCs/>
          <w:sz w:val="28"/>
          <w:szCs w:val="28"/>
        </w:rPr>
        <w:t xml:space="preserve"> </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Câu 1. Chép lại chính xác hai khổ thơ thể hiện cảm xúc của tác giả trước vẻ đẹp và sức sống của mùa xuân đất nước trong bài thơ "</w:t>
      </w:r>
      <w:r w:rsidRPr="00FA10FA">
        <w:rPr>
          <w:rFonts w:ascii="Times New Roman" w:hAnsi="Times New Roman"/>
          <w:i/>
          <w:iCs/>
          <w:sz w:val="28"/>
          <w:szCs w:val="28"/>
        </w:rPr>
        <w:t>Mùa xuân nho nhỏ</w:t>
      </w:r>
      <w:r w:rsidRPr="00FA10FA">
        <w:rPr>
          <w:rFonts w:ascii="Times New Roman" w:hAnsi="Times New Roman"/>
          <w:sz w:val="28"/>
          <w:szCs w:val="28"/>
        </w:rPr>
        <w:t>" của Thanh Hải. Nêu chủ đề của bài thơ.</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Câu 2. Từ "lao xao " có thể thay thế cho từ “xôn xao” trong đoạn thơ được không? Vì sao? Trong câu thơ: Đất nước như vì sao/ Cứ đi lên phía trước ". nhà thơ đã sử dụng phép tu từ gì? Nêu rõ hiệu quả nghệ thuật của biện pháp tu từ ấy.</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 xml:space="preserve"> Câu 3 : Nêu ý nghĩa nhan đề bài thơ, từ đó liên hệ tới mối quan hệ với tác phẩm.</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 xml:space="preserve"> Câu 4: Em biết những bài thơ nào về mùa xuân trong thơ ca Việt Nam ? Hãy ghi lại một số câu thơ hay trong những bài thơ ấy. Nhận xét về sự sáng tạo của Thanh Hải trong hình ảnh Mùa xuân nhơ nhỏ.</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Câu 5. Dựa vào hai khổ thơ đã chép, hãy viết một đoạn văn (khoảng 15-20 câu) theo cách diễn dịch. Trong đó có sử dụng phép nối và một câu có thành phần cảm thán để làm rõ cảm xúc của tác giả trước vẻ đẹp và sức sống của mùa xuân đất nước (Gạch dưới thành phần cảm thán và từ ngữ dùng làm phép nối)</w:t>
      </w:r>
    </w:p>
    <w:p w:rsidR="00E01EC7" w:rsidRPr="00FA10FA" w:rsidRDefault="00E01EC7" w:rsidP="00E01EC7">
      <w:pPr>
        <w:jc w:val="both"/>
        <w:rPr>
          <w:rFonts w:ascii="Times New Roman" w:hAnsi="Times New Roman"/>
          <w:b/>
          <w:bCs/>
          <w:sz w:val="28"/>
          <w:szCs w:val="28"/>
        </w:rPr>
      </w:pPr>
      <w:r w:rsidRPr="00E01EC7">
        <w:rPr>
          <w:rFonts w:ascii="Times New Roman" w:hAnsi="Times New Roman"/>
          <w:b/>
          <w:bCs/>
          <w:sz w:val="28"/>
          <w:szCs w:val="28"/>
          <w:highlight w:val="yellow"/>
        </w:rPr>
        <w:t>ĐỀ 2</w:t>
      </w:r>
      <w:r w:rsidRPr="00FA10FA">
        <w:rPr>
          <w:rFonts w:ascii="Times New Roman" w:hAnsi="Times New Roman"/>
          <w:b/>
          <w:bCs/>
          <w:sz w:val="28"/>
          <w:szCs w:val="28"/>
        </w:rPr>
        <w:t>: Mở đầu bài thơ Mùa xuân nho nhỏ là những câu thơ:</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Mọc giữa dòng sông xanh</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Một bông hoa tím biếc</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Ơi con chim chiền chiện</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Hót chi mà vang trời</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Từng giọt long lanh rơi</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Tôi đưa tay tôi hứng</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Và khổ thơ thứ tư, nhà thơ Thanh Hải có viết:</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Ta làm con chim hót</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Ta làm một cành hoa</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Ta nhập vào hòa ca</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Một nốt trầm xao xuyến</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(Trích SGK Ngữ văn 9, tập hai, trâng 55 – 56, NXB Giáo dục 2018)</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 xml:space="preserve">Câu hỏi: </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1. Nêu hoàn cảnh sáng tác của bài thơ. Hoàn cảnh đó có ý nghĩa như thế nào trong việc bày tỏ cảm xúc của nhà thơ?</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2. Theo em, việc chuyển đổi đại từ nhân xưng trong hai khổ thơ trên có ý nghĩa gì?</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3. Trong bài thơ "Mùa xuân nho nhỏ" có những hình ảnh mùa xuân nào? Em hãy nêu mối quan hệ giữa các mùa xuân ấy với nhau.</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4. Khát vọng sống là được cống hiến hết mình cho cộng đồng của Thanh Hải không phải chỉ là khát vọng của một thế hệ những con người đã sống và đi qua chiến tranh. Nó còn là khát vọng chung của rất nhiều người dân Việt Nam trong mọi thời đại, trên mọi lĩnh vực. Từ bài thơ Mùa xuân nho nhỏ và những hiểu biết về xã hội, em hãy viết một đoạn văn nghị luận (khoảng 2/3 trang giấy thi) trình bày suy nghĩ về mối quan hệ giữa cá nhân với tập thể.</w:t>
      </w:r>
    </w:p>
    <w:p w:rsidR="00E01EC7" w:rsidRPr="00FA10FA" w:rsidRDefault="00E01EC7" w:rsidP="00E01EC7">
      <w:pPr>
        <w:jc w:val="both"/>
        <w:rPr>
          <w:rFonts w:ascii="Times New Roman" w:hAnsi="Times New Roman"/>
          <w:b/>
          <w:bCs/>
          <w:sz w:val="28"/>
          <w:szCs w:val="28"/>
        </w:rPr>
      </w:pPr>
      <w:r w:rsidRPr="00E01EC7">
        <w:rPr>
          <w:rFonts w:ascii="Times New Roman" w:hAnsi="Times New Roman"/>
          <w:b/>
          <w:bCs/>
          <w:sz w:val="28"/>
          <w:szCs w:val="28"/>
          <w:highlight w:val="yellow"/>
        </w:rPr>
        <w:t>ĐỀ 3</w:t>
      </w:r>
      <w:r w:rsidRPr="00FA10FA">
        <w:rPr>
          <w:rFonts w:ascii="Times New Roman" w:hAnsi="Times New Roman"/>
          <w:b/>
          <w:bCs/>
          <w:sz w:val="28"/>
          <w:szCs w:val="28"/>
        </w:rPr>
        <w:t>: Cho khổ thơ</w:t>
      </w:r>
    </w:p>
    <w:p w:rsidR="00E01EC7" w:rsidRPr="00FA10FA" w:rsidRDefault="00E01EC7" w:rsidP="00E01EC7">
      <w:pPr>
        <w:ind w:firstLine="2880"/>
        <w:jc w:val="both"/>
        <w:rPr>
          <w:rFonts w:ascii="Times New Roman" w:hAnsi="Times New Roman"/>
          <w:b/>
          <w:bCs/>
          <w:i/>
          <w:iCs/>
          <w:sz w:val="28"/>
          <w:szCs w:val="28"/>
        </w:rPr>
      </w:pPr>
      <w:r w:rsidRPr="00FA10FA">
        <w:rPr>
          <w:rFonts w:ascii="Times New Roman" w:hAnsi="Times New Roman"/>
          <w:i/>
          <w:iCs/>
          <w:sz w:val="28"/>
          <w:szCs w:val="28"/>
        </w:rPr>
        <w:t xml:space="preserve">   Đất nước bốn ngàn năm</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Vất vả và gian lao</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Đất nước như vì sao</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Cứ đi lên phía trước</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 xml:space="preserve">                                                      (Trích “Mùa xuân nho nhỏ” – Thanh Hải )</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Câu hỏi:</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1. Nêu hoàn cảnh sáng tác bài thơ và cho biết hoàn cảnh ấy gắn bó như thế nào với quan niệm sống của tác giả ?</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2. Mạch cảm xúc của bài thơ “Mùa xuân nho nhỏ” được triển khai như thế nào?</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3. Bài thơ “Mùa xuân nho nhỏ” được kết thúc bằng một khổ thơ – khúc ca rộn ràng ngợi ca quê hương đất nước. Chép chính xác khổ thơ ấy và qua đó em hiểu được vẻ đẹp gì trong tâm hồn tác giả ?</w:t>
      </w:r>
    </w:p>
    <w:p w:rsidR="00E01EC7" w:rsidRDefault="00E01EC7" w:rsidP="00E01EC7">
      <w:pPr>
        <w:jc w:val="both"/>
        <w:rPr>
          <w:rFonts w:ascii="Times New Roman" w:hAnsi="Times New Roman"/>
          <w:sz w:val="28"/>
          <w:szCs w:val="28"/>
        </w:rPr>
      </w:pPr>
      <w:r w:rsidRPr="00FA10FA">
        <w:rPr>
          <w:rFonts w:ascii="Times New Roman" w:hAnsi="Times New Roman"/>
          <w:sz w:val="28"/>
          <w:szCs w:val="28"/>
        </w:rPr>
        <w:t>4. Hãy viết đoạn văn quy nạp khoảng 12 câu phân tích khổ thơ trên. Trong đoạn văn có sử dụng câu ghép và phép nối để liên kết ( gạch chân dưới câu ghép đó và từ ngữ dùng làm phép nối )</w:t>
      </w:r>
    </w:p>
    <w:p w:rsidR="00E01EC7" w:rsidRPr="00E01EC7" w:rsidRDefault="00E01EC7" w:rsidP="00E01EC7">
      <w:pPr>
        <w:jc w:val="both"/>
        <w:rPr>
          <w:rFonts w:ascii="Times New Roman" w:hAnsi="Times New Roman"/>
          <w:sz w:val="28"/>
          <w:szCs w:val="28"/>
        </w:rPr>
      </w:pPr>
      <w:r w:rsidRPr="00E01EC7">
        <w:rPr>
          <w:rFonts w:ascii="Times New Roman" w:hAnsi="Times New Roman"/>
          <w:b/>
          <w:bCs/>
          <w:sz w:val="28"/>
          <w:szCs w:val="28"/>
          <w:highlight w:val="yellow"/>
        </w:rPr>
        <w:t>ĐỀ 4</w:t>
      </w:r>
      <w:r w:rsidRPr="00FA10FA">
        <w:rPr>
          <w:rFonts w:ascii="Times New Roman" w:hAnsi="Times New Roman"/>
          <w:b/>
          <w:bCs/>
          <w:sz w:val="28"/>
          <w:szCs w:val="28"/>
        </w:rPr>
        <w:t>: Đọc đoạn thơ sau và trả lời câu hỏi</w:t>
      </w:r>
    </w:p>
    <w:p w:rsidR="00E01EC7" w:rsidRPr="00FA10FA" w:rsidRDefault="00E01EC7" w:rsidP="00E01EC7">
      <w:pPr>
        <w:ind w:firstLine="2880"/>
        <w:jc w:val="both"/>
        <w:rPr>
          <w:rFonts w:ascii="Times New Roman" w:hAnsi="Times New Roman"/>
          <w:i/>
          <w:iCs/>
          <w:color w:val="FF0000"/>
          <w:sz w:val="28"/>
          <w:szCs w:val="28"/>
        </w:rPr>
      </w:pPr>
      <w:r w:rsidRPr="00FA10FA">
        <w:rPr>
          <w:rFonts w:ascii="Times New Roman" w:hAnsi="Times New Roman"/>
          <w:i/>
          <w:iCs/>
          <w:color w:val="FF0000"/>
          <w:sz w:val="28"/>
          <w:szCs w:val="28"/>
        </w:rPr>
        <w:t>"Ta làm con chim hót</w:t>
      </w:r>
    </w:p>
    <w:p w:rsidR="00E01EC7" w:rsidRPr="00FA10FA" w:rsidRDefault="00E01EC7" w:rsidP="00E01EC7">
      <w:pPr>
        <w:ind w:firstLine="2880"/>
        <w:jc w:val="both"/>
        <w:rPr>
          <w:rFonts w:ascii="Times New Roman" w:hAnsi="Times New Roman"/>
          <w:i/>
          <w:iCs/>
          <w:color w:val="FF0000"/>
          <w:sz w:val="28"/>
          <w:szCs w:val="28"/>
        </w:rPr>
      </w:pPr>
      <w:r w:rsidRPr="00FA10FA">
        <w:rPr>
          <w:rFonts w:ascii="Times New Roman" w:hAnsi="Times New Roman"/>
          <w:i/>
          <w:iCs/>
          <w:color w:val="FF0000"/>
          <w:sz w:val="28"/>
          <w:szCs w:val="28"/>
        </w:rPr>
        <w:t>Ta làm một cành hoa</w:t>
      </w:r>
    </w:p>
    <w:p w:rsidR="00E01EC7" w:rsidRPr="00FA10FA" w:rsidRDefault="00E01EC7" w:rsidP="00E01EC7">
      <w:pPr>
        <w:jc w:val="both"/>
        <w:rPr>
          <w:rFonts w:ascii="Times New Roman" w:hAnsi="Times New Roman"/>
          <w:i/>
          <w:iCs/>
          <w:color w:val="FF0000"/>
          <w:sz w:val="28"/>
          <w:szCs w:val="28"/>
        </w:rPr>
      </w:pPr>
      <w:r w:rsidRPr="00FA10FA">
        <w:rPr>
          <w:rFonts w:ascii="Times New Roman" w:hAnsi="Times New Roman"/>
          <w:i/>
          <w:iCs/>
          <w:color w:val="FF0000"/>
          <w:sz w:val="28"/>
          <w:szCs w:val="28"/>
        </w:rPr>
        <w:t xml:space="preserve">                                               Ta nhập vào hoà ca</w:t>
      </w:r>
    </w:p>
    <w:p w:rsidR="00E01EC7" w:rsidRPr="00FA10FA" w:rsidRDefault="00E01EC7" w:rsidP="00E01EC7">
      <w:pPr>
        <w:ind w:firstLine="2880"/>
        <w:jc w:val="both"/>
        <w:rPr>
          <w:rFonts w:ascii="Times New Roman" w:hAnsi="Times New Roman"/>
          <w:i/>
          <w:iCs/>
          <w:color w:val="FF0000"/>
          <w:sz w:val="28"/>
          <w:szCs w:val="28"/>
        </w:rPr>
      </w:pPr>
      <w:r w:rsidRPr="00FA10FA">
        <w:rPr>
          <w:rFonts w:ascii="Times New Roman" w:hAnsi="Times New Roman"/>
          <w:i/>
          <w:iCs/>
          <w:color w:val="FF0000"/>
          <w:sz w:val="28"/>
          <w:szCs w:val="28"/>
        </w:rPr>
        <w:t>Một nốt trầm xao xuyến.</w:t>
      </w:r>
    </w:p>
    <w:p w:rsidR="00E01EC7" w:rsidRPr="00FA10FA" w:rsidRDefault="00E01EC7" w:rsidP="00E01EC7">
      <w:pPr>
        <w:ind w:firstLine="2880"/>
        <w:jc w:val="both"/>
        <w:rPr>
          <w:rFonts w:ascii="Times New Roman" w:hAnsi="Times New Roman"/>
          <w:i/>
          <w:iCs/>
          <w:color w:val="FF0000"/>
          <w:sz w:val="28"/>
          <w:szCs w:val="28"/>
        </w:rPr>
      </w:pPr>
    </w:p>
    <w:p w:rsidR="00E01EC7" w:rsidRPr="00FA10FA" w:rsidRDefault="00E01EC7" w:rsidP="00E01EC7">
      <w:pPr>
        <w:ind w:firstLine="2880"/>
        <w:jc w:val="both"/>
        <w:rPr>
          <w:rFonts w:ascii="Times New Roman" w:hAnsi="Times New Roman"/>
          <w:i/>
          <w:iCs/>
          <w:color w:val="FF0000"/>
          <w:sz w:val="28"/>
          <w:szCs w:val="28"/>
        </w:rPr>
      </w:pPr>
      <w:r w:rsidRPr="00FA10FA">
        <w:rPr>
          <w:rFonts w:ascii="Times New Roman" w:hAnsi="Times New Roman"/>
          <w:i/>
          <w:iCs/>
          <w:color w:val="FF0000"/>
          <w:sz w:val="28"/>
          <w:szCs w:val="28"/>
        </w:rPr>
        <w:t>Một mùa xuân nho nhỏ</w:t>
      </w:r>
    </w:p>
    <w:p w:rsidR="00E01EC7" w:rsidRPr="00FA10FA" w:rsidRDefault="00E01EC7" w:rsidP="00E01EC7">
      <w:pPr>
        <w:ind w:firstLine="2880"/>
        <w:jc w:val="both"/>
        <w:rPr>
          <w:rFonts w:ascii="Times New Roman" w:hAnsi="Times New Roman"/>
          <w:i/>
          <w:iCs/>
          <w:color w:val="FF0000"/>
          <w:sz w:val="28"/>
          <w:szCs w:val="28"/>
        </w:rPr>
      </w:pPr>
      <w:r w:rsidRPr="00FA10FA">
        <w:rPr>
          <w:rFonts w:ascii="Times New Roman" w:hAnsi="Times New Roman"/>
          <w:i/>
          <w:iCs/>
          <w:color w:val="FF0000"/>
          <w:sz w:val="28"/>
          <w:szCs w:val="28"/>
        </w:rPr>
        <w:t>Lặng lẽ dâng cho đời</w:t>
      </w:r>
    </w:p>
    <w:p w:rsidR="00E01EC7" w:rsidRPr="00FA10FA" w:rsidRDefault="00E01EC7" w:rsidP="00E01EC7">
      <w:pPr>
        <w:ind w:firstLine="2880"/>
        <w:jc w:val="both"/>
        <w:rPr>
          <w:rFonts w:ascii="Times New Roman" w:hAnsi="Times New Roman"/>
          <w:i/>
          <w:iCs/>
          <w:color w:val="FF0000"/>
          <w:sz w:val="28"/>
          <w:szCs w:val="28"/>
        </w:rPr>
      </w:pPr>
      <w:r w:rsidRPr="00FA10FA">
        <w:rPr>
          <w:rFonts w:ascii="Times New Roman" w:hAnsi="Times New Roman"/>
          <w:i/>
          <w:iCs/>
          <w:color w:val="FF0000"/>
          <w:sz w:val="28"/>
          <w:szCs w:val="28"/>
        </w:rPr>
        <w:t>Dù là tuổi hai mươi</w:t>
      </w:r>
    </w:p>
    <w:p w:rsidR="00E01EC7" w:rsidRPr="00FA10FA" w:rsidRDefault="00E01EC7" w:rsidP="00E01EC7">
      <w:pPr>
        <w:ind w:firstLine="2880"/>
        <w:jc w:val="both"/>
        <w:rPr>
          <w:rFonts w:ascii="Times New Roman" w:hAnsi="Times New Roman"/>
          <w:i/>
          <w:iCs/>
          <w:color w:val="FF0000"/>
          <w:sz w:val="28"/>
          <w:szCs w:val="28"/>
        </w:rPr>
      </w:pPr>
      <w:r w:rsidRPr="00FA10FA">
        <w:rPr>
          <w:rFonts w:ascii="Times New Roman" w:hAnsi="Times New Roman"/>
          <w:i/>
          <w:iCs/>
          <w:color w:val="FF0000"/>
          <w:sz w:val="28"/>
          <w:szCs w:val="28"/>
        </w:rPr>
        <w:t>Dù là khi tóc bạc".</w:t>
      </w:r>
    </w:p>
    <w:p w:rsidR="00E01EC7" w:rsidRPr="00FA10FA" w:rsidRDefault="00E01EC7" w:rsidP="00E01EC7">
      <w:pPr>
        <w:ind w:firstLine="2880"/>
        <w:jc w:val="both"/>
        <w:rPr>
          <w:rFonts w:ascii="Times New Roman" w:hAnsi="Times New Roman"/>
          <w:sz w:val="28"/>
          <w:szCs w:val="28"/>
        </w:rPr>
      </w:pPr>
      <w:r w:rsidRPr="00FA10FA">
        <w:rPr>
          <w:rFonts w:ascii="Times New Roman" w:hAnsi="Times New Roman"/>
          <w:sz w:val="28"/>
          <w:szCs w:val="28"/>
        </w:rPr>
        <w:t xml:space="preserve">                                         (Ngữ văn 9, tập 2)</w:t>
      </w:r>
    </w:p>
    <w:p w:rsidR="00E01EC7" w:rsidRPr="00FA10FA" w:rsidRDefault="00E01EC7" w:rsidP="00E01EC7">
      <w:pPr>
        <w:jc w:val="both"/>
        <w:rPr>
          <w:rFonts w:ascii="Times New Roman" w:hAnsi="Times New Roman"/>
          <w:b/>
          <w:bCs/>
          <w:sz w:val="28"/>
          <w:szCs w:val="28"/>
        </w:rPr>
      </w:pPr>
      <w:r w:rsidRPr="00FA10FA">
        <w:rPr>
          <w:rFonts w:ascii="Times New Roman" w:hAnsi="Times New Roman"/>
          <w:b/>
          <w:bCs/>
          <w:sz w:val="28"/>
          <w:szCs w:val="28"/>
        </w:rPr>
        <w:t xml:space="preserve">Câu hỏi: </w:t>
      </w:r>
    </w:p>
    <w:p w:rsidR="00E01EC7" w:rsidRPr="00FA10FA" w:rsidRDefault="00E01EC7" w:rsidP="00E01EC7">
      <w:pPr>
        <w:jc w:val="both"/>
        <w:rPr>
          <w:rFonts w:ascii="Times New Roman" w:hAnsi="Times New Roman"/>
          <w:color w:val="FF0000"/>
          <w:sz w:val="28"/>
          <w:szCs w:val="28"/>
        </w:rPr>
      </w:pPr>
      <w:r w:rsidRPr="00FA10FA">
        <w:rPr>
          <w:rFonts w:ascii="Times New Roman" w:hAnsi="Times New Roman"/>
          <w:color w:val="FF0000"/>
          <w:sz w:val="28"/>
          <w:szCs w:val="28"/>
        </w:rPr>
        <w:t>Câu 1:  Đoạn thơ trên được trích từ tác phẩm nào? Tác giả của đoạn thơ trên là ai?</w:t>
      </w:r>
    </w:p>
    <w:p w:rsidR="00E01EC7" w:rsidRPr="00FA10FA" w:rsidRDefault="00E01EC7" w:rsidP="00E01EC7">
      <w:pPr>
        <w:jc w:val="both"/>
        <w:rPr>
          <w:rFonts w:ascii="Times New Roman" w:hAnsi="Times New Roman"/>
          <w:color w:val="FF0000"/>
          <w:sz w:val="28"/>
          <w:szCs w:val="28"/>
        </w:rPr>
      </w:pPr>
      <w:r w:rsidRPr="00FA10FA">
        <w:rPr>
          <w:rFonts w:ascii="Times New Roman" w:hAnsi="Times New Roman"/>
          <w:color w:val="FF0000"/>
          <w:sz w:val="28"/>
          <w:szCs w:val="28"/>
        </w:rPr>
        <w:t>Câu 2:  Nêu nội dung chính của đoạn thơ trên.</w:t>
      </w:r>
    </w:p>
    <w:p w:rsidR="00E01EC7" w:rsidRPr="00FA10FA" w:rsidRDefault="00E01EC7" w:rsidP="00E01EC7">
      <w:pPr>
        <w:jc w:val="both"/>
        <w:rPr>
          <w:rFonts w:ascii="Times New Roman" w:hAnsi="Times New Roman"/>
          <w:color w:val="FF0000"/>
          <w:sz w:val="28"/>
          <w:szCs w:val="28"/>
        </w:rPr>
      </w:pPr>
      <w:r w:rsidRPr="00FA10FA">
        <w:rPr>
          <w:rFonts w:ascii="Times New Roman" w:hAnsi="Times New Roman"/>
          <w:color w:val="FF0000"/>
          <w:sz w:val="28"/>
          <w:szCs w:val="28"/>
        </w:rPr>
        <w:t>Câu 3: Các hình ảnh "con chim", "một cành hoa", "một nốt trầm" có những đặc điểm gì giống nhau?</w:t>
      </w:r>
    </w:p>
    <w:p w:rsidR="00E01EC7" w:rsidRPr="00FA10FA" w:rsidRDefault="00E01EC7" w:rsidP="00E01EC7">
      <w:pPr>
        <w:jc w:val="both"/>
        <w:rPr>
          <w:rFonts w:ascii="Times New Roman" w:hAnsi="Times New Roman"/>
          <w:color w:val="FF0000"/>
          <w:sz w:val="28"/>
          <w:szCs w:val="28"/>
        </w:rPr>
      </w:pPr>
      <w:r w:rsidRPr="00FA10FA">
        <w:rPr>
          <w:rFonts w:ascii="Times New Roman" w:hAnsi="Times New Roman"/>
          <w:color w:val="FF0000"/>
          <w:sz w:val="28"/>
          <w:szCs w:val="28"/>
        </w:rPr>
        <w:t>Câu 4: Hãy xác định 2 biện pháp tu từ chính được tác giả sử dụng trong đoạn thơ và phân tích hiệu quả nghệ thuật của chúng.</w:t>
      </w:r>
    </w:p>
    <w:p w:rsidR="00E01EC7" w:rsidRPr="00FA10FA" w:rsidRDefault="00E01EC7" w:rsidP="00E01EC7">
      <w:pPr>
        <w:jc w:val="both"/>
        <w:rPr>
          <w:rFonts w:ascii="Times New Roman" w:hAnsi="Times New Roman"/>
          <w:b/>
          <w:color w:val="FF0000"/>
          <w:sz w:val="28"/>
          <w:szCs w:val="28"/>
        </w:rPr>
      </w:pPr>
      <w:r w:rsidRPr="00FA10FA">
        <w:rPr>
          <w:rFonts w:ascii="Times New Roman" w:hAnsi="Times New Roman"/>
          <w:color w:val="FF0000"/>
          <w:sz w:val="28"/>
          <w:szCs w:val="28"/>
        </w:rPr>
        <w:t xml:space="preserve">Câu 5: Từ ngữ liệu trên, hãy viết đoạn văn ngắn khoảng 200 từ về </w:t>
      </w:r>
      <w:r w:rsidRPr="00FA10FA">
        <w:rPr>
          <w:rFonts w:ascii="Times New Roman" w:hAnsi="Times New Roman"/>
          <w:b/>
          <w:color w:val="FF0000"/>
          <w:sz w:val="28"/>
          <w:szCs w:val="28"/>
        </w:rPr>
        <w:t>lẽ sống của thanh niên trong trong thời đại ngày nay.</w:t>
      </w:r>
    </w:p>
    <w:p w:rsidR="00E01EC7" w:rsidRDefault="00E01EC7" w:rsidP="00E01EC7">
      <w:pPr>
        <w:spacing w:after="0" w:line="288" w:lineRule="auto"/>
        <w:rPr>
          <w:rFonts w:ascii="Times New Roman" w:hAnsi="Times New Roman"/>
          <w:b/>
          <w:color w:val="FF0000"/>
          <w:sz w:val="28"/>
          <w:szCs w:val="28"/>
        </w:rPr>
      </w:pPr>
      <w:r w:rsidRPr="00E01EC7">
        <w:rPr>
          <w:rFonts w:ascii="Times New Roman" w:hAnsi="Times New Roman"/>
          <w:b/>
          <w:color w:val="FF0000"/>
          <w:sz w:val="28"/>
          <w:szCs w:val="28"/>
          <w:highlight w:val="yellow"/>
        </w:rPr>
        <w:t>ĐỀ 5:</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Hình ảnh mùa xuân được khắc hoạ thật đẹp trong đoạn thơ sau:</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 xml:space="preserve">“Mọc giữa dòng sông xanh </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 xml:space="preserve">Một bông hoa tím biếc </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 xml:space="preserve">Ơi con chim chiền chiện </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 xml:space="preserve">Hót chi mà vang trời </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 xml:space="preserve">Từng giọt long lanh rơi </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Tôi đưa tay tôi hứng.”</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Câu 1: Đoạn thơ trên nằm trong tác phẩm nào, của ai? Nêu hoàn cảnh ra đời tác phẩm ấy?</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Câu 2: Dựa vào đoạn thơ trên, em hãy viết một đoạn văn khoảng 10 - 12 câu theo cách lập luận tổng hợp - phân tích - tổng hợp, trong đó có sử dụng phép nối và một câu chứa thành phần tình thái với chủ đề: vẻ đẹp của mùa xuân, thiên nhiên và cảm xúc của nhà thơ trước vẻ đẹp ấy (gạch dưới thành phần tình thái và những từ ngữ dùng làm phép nối).</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Câu 3: Cũng trong bài thơ trên có câu:</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 xml:space="preserve">“Mùa xuân người cầm súng </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Lộc giắt đầy trên lưng”</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Trong câu thơ trên từ “lộc” được hiểu như thế nào? Theo em, vì sao hình ảnh “người cầm súng” lại được tác giả miêu tả “Lộc giắt đầy trên lưng”?</w:t>
      </w:r>
    </w:p>
    <w:p w:rsidR="00E01EC7" w:rsidRPr="00D92DB0" w:rsidRDefault="00E01EC7" w:rsidP="00E01EC7">
      <w:pPr>
        <w:spacing w:after="0" w:line="288" w:lineRule="auto"/>
        <w:rPr>
          <w:rFonts w:ascii="Times New Roman" w:hAnsi="Times New Roman"/>
          <w:sz w:val="28"/>
          <w:szCs w:val="28"/>
        </w:rPr>
      </w:pPr>
      <w:r>
        <w:rPr>
          <w:rFonts w:ascii="Times New Roman" w:hAnsi="Times New Roman"/>
          <w:b/>
          <w:color w:val="FF0000"/>
          <w:sz w:val="28"/>
          <w:szCs w:val="28"/>
        </w:rPr>
        <w:t xml:space="preserve">ĐỀ 6: </w:t>
      </w:r>
      <w:r w:rsidRPr="00D92DB0">
        <w:rPr>
          <w:rFonts w:ascii="Times New Roman" w:hAnsi="Times New Roman"/>
          <w:sz w:val="28"/>
          <w:szCs w:val="28"/>
        </w:rPr>
        <w:t>Trong bài thơ “Mùa xuân nho nhỏ”, Thanh Hải nguyện làm một con chim, một cành hoa và một nốt nhạc trầm để kết thành:</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 xml:space="preserve">“Một mùa xuân nho nhỏ </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 xml:space="preserve">Lặng lẽ dâng cho đời </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 xml:space="preserve">Dù là tuổi hai mươi </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Dù là khi tóc bạc”</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Câu 1: Nhan đề “Mùa xuân nho nhỏ” được cấu tạo bởi những từ loại nào? Việc kết hợp các từ loại ấy có tác dụng gì?</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Câu 2: Nốt nhạc trầm trong bài thơ có nét riêng gì? Điều đó góp phần thể hiện ước nguyện nào của tác giả?</w:t>
      </w:r>
    </w:p>
    <w:p w:rsidR="00E01EC7" w:rsidRPr="00A50D11" w:rsidRDefault="00E01EC7" w:rsidP="00E01EC7">
      <w:pPr>
        <w:spacing w:after="0" w:line="288" w:lineRule="auto"/>
        <w:rPr>
          <w:rFonts w:ascii="Times New Roman" w:hAnsi="Times New Roman"/>
          <w:color w:val="FF0000"/>
          <w:sz w:val="28"/>
          <w:szCs w:val="28"/>
        </w:rPr>
      </w:pPr>
      <w:r w:rsidRPr="00D92DB0">
        <w:rPr>
          <w:rFonts w:ascii="Times New Roman" w:hAnsi="Times New Roman"/>
          <w:sz w:val="28"/>
          <w:szCs w:val="28"/>
        </w:rPr>
        <w:t>Câu 3: Dựa vào khổ thơ trên, hãy viết một đoạn văn nghị luận khoảng 12 câu theo cách lập luận Tổng hợp - Phân tích - Tồng hợp làm rõ tâm niệm của nhà thơ, trong đó có sử dụng câu bị động và phép thế (gạch dưới câu bị động và những từ ngữ dùng làm phép thế).</w:t>
      </w:r>
    </w:p>
    <w:p w:rsidR="00E01EC7" w:rsidRPr="00D92DB0" w:rsidRDefault="00E01EC7" w:rsidP="00E01EC7">
      <w:pPr>
        <w:spacing w:after="0" w:line="288" w:lineRule="auto"/>
        <w:rPr>
          <w:rFonts w:ascii="Times New Roman" w:hAnsi="Times New Roman"/>
          <w:sz w:val="28"/>
          <w:szCs w:val="28"/>
        </w:rPr>
      </w:pPr>
      <w:r>
        <w:rPr>
          <w:rFonts w:ascii="Times New Roman" w:hAnsi="Times New Roman"/>
          <w:b/>
          <w:color w:val="FF0000"/>
          <w:sz w:val="28"/>
          <w:szCs w:val="28"/>
        </w:rPr>
        <w:t xml:space="preserve">ĐỀ 7: </w:t>
      </w:r>
      <w:r w:rsidRPr="00D92DB0">
        <w:rPr>
          <w:rFonts w:ascii="Times New Roman" w:hAnsi="Times New Roman"/>
          <w:sz w:val="28"/>
          <w:szCs w:val="28"/>
        </w:rPr>
        <w:t>Hình ảnh mùa xuân đất nước hiện lên thật đẹp trong những vần thơ của Thanh Hải:</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“Mùa xuân người cầm súng,</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Lộc giắt đầy trên lưng.</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Mùa xuân người ra đồng,</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Lộc trải dài nương mạ.</w:t>
      </w:r>
    </w:p>
    <w:p w:rsidR="00E01EC7" w:rsidRPr="00D92DB0" w:rsidRDefault="00E01EC7" w:rsidP="00E01EC7">
      <w:pPr>
        <w:tabs>
          <w:tab w:val="left" w:pos="5340"/>
        </w:tabs>
        <w:spacing w:after="0" w:line="288" w:lineRule="auto"/>
        <w:rPr>
          <w:rFonts w:ascii="Times New Roman" w:hAnsi="Times New Roman"/>
          <w:i/>
          <w:sz w:val="28"/>
          <w:szCs w:val="28"/>
        </w:rPr>
      </w:pPr>
      <w:r w:rsidRPr="00D92DB0">
        <w:rPr>
          <w:rFonts w:ascii="Times New Roman" w:hAnsi="Times New Roman"/>
          <w:i/>
          <w:sz w:val="28"/>
          <w:szCs w:val="28"/>
        </w:rPr>
        <w:t>Tất cả như hối hả,</w:t>
      </w:r>
      <w:r w:rsidRPr="00D92DB0">
        <w:rPr>
          <w:rFonts w:ascii="Times New Roman" w:hAnsi="Times New Roman"/>
          <w:i/>
          <w:sz w:val="28"/>
          <w:szCs w:val="28"/>
        </w:rPr>
        <w:tab/>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i/>
          <w:sz w:val="28"/>
          <w:szCs w:val="28"/>
        </w:rPr>
        <w:t>Tất cả như xôn xao...”</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(Mùa xuân nho nhỏ)</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Câu 1: Hãy trình bày mạch cảm xúc của bài thơ.</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Câu 2: Trong khổ thơ trên, từ “lao xao” có thề thay thế cho từ “xôn xao” được không? Vì sao?</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Câu 3: Bài thơ “Mùa xuân nho nhỏ” cho ta thấy niềm mong muốn được sống có ích, cống hiển cho đời là một lẽ tự nhiên như con chim mang đến tiếng hót, bỗng hóa toả hương sắc cho đời của Thanh Hải. Trong bài “Một khúc ca xuân”, Tố Hữu cũng có những suy ngẫm tương tự: “Sống là cho đâu chỉ nhận riêng mình”.</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 xml:space="preserve">Bằng một đoạn văn quy nạp khoảng 12-15 câu, trình bảy ý kiến của em về quan niệm sống nói trên trong câu thơ của Tố Hữu. </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Câu 4: Viết một đoạn văn (khoảng 12 câu) theo cách diễn dịch, nêu cảm nhận của em về hình ảnh những người lao động và những chiến sĩ đang cống hiển xây dựng đất nước. Trong đoạn có sử dụng câu phủ định và thành phần biệt lập cảm thán (gạch chân, chỉ rõ).</w:t>
      </w:r>
    </w:p>
    <w:p w:rsidR="00E01EC7" w:rsidRPr="00D92DB0" w:rsidRDefault="00E01EC7" w:rsidP="00E01EC7">
      <w:pPr>
        <w:spacing w:after="0" w:line="288" w:lineRule="auto"/>
        <w:rPr>
          <w:rFonts w:ascii="Times New Roman" w:hAnsi="Times New Roman"/>
          <w:sz w:val="28"/>
          <w:szCs w:val="28"/>
        </w:rPr>
      </w:pPr>
      <w:r>
        <w:rPr>
          <w:rFonts w:ascii="Times New Roman" w:hAnsi="Times New Roman"/>
          <w:b/>
          <w:color w:val="FF0000"/>
          <w:sz w:val="28"/>
          <w:szCs w:val="28"/>
        </w:rPr>
        <w:t xml:space="preserve">ĐỀ 8: </w:t>
      </w:r>
      <w:r w:rsidRPr="00D92DB0">
        <w:rPr>
          <w:rFonts w:ascii="Times New Roman" w:hAnsi="Times New Roman"/>
          <w:sz w:val="28"/>
          <w:szCs w:val="28"/>
        </w:rPr>
        <w:t>Cho hai câu thơ:</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 xml:space="preserve">“Đất nước bốn ngàn năm </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i/>
          <w:sz w:val="28"/>
          <w:szCs w:val="28"/>
        </w:rPr>
        <w:t>Vất vả và gian lao”</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Câu 1: Hai câu thơ trên trích trong bài thơ nào? Của ai? Nêu hoàn cảnh sáng tác bài thơ.</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Câu 2: Chép sáu câu thơ nối tiếp hai câu trên và cho biết ý chính của những câu thơ đó.</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Câu 3: Xác định hai phép tu từ nổi bật được tác giả sử dụng trong đoạn thơ vừa chép rồi phân tích hiệu quả nghệ thuật của các phép tu từ này trong việc thể hiện nội dung, ý nghĩa.</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Câu 4: Những hình ảnh có trong bốn câu cuối của đoạn thơ vừa chép gợi nhắc tới một bài thơ đã học trong chương trình Ngữ văn 9. Ghi lại tên bài thơ, tên tác giả.</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 xml:space="preserve">Câu 5: Dựa vào nội dung bài thơ trên kết hợp với những hiểu biết của em, bằng một đoạn văn có độ dài khoảng nửa trang giấy thi, hãy trình bày suy nghĩ về vấn để sau: sống đẹp với thanh niên, học sinh hiện nay. </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Câu 6: Viết đoạn văn nêu cảm nhận của em về 5 câu thơ cuối để thấy được lời ngợi ca quê hương đất nước qua điệu dân ca xứ Huế</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 xml:space="preserve">“Mùa xuân - ta xin hát </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 xml:space="preserve">Câu Nam ai, Nam bình </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 xml:space="preserve">Nước non ngàn dặm mình </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 xml:space="preserve">Nước non ngàn dặm tình </w:t>
      </w:r>
    </w:p>
    <w:p w:rsidR="00E01EC7" w:rsidRPr="00D92DB0" w:rsidRDefault="00E01EC7" w:rsidP="00E01EC7">
      <w:pPr>
        <w:spacing w:after="0" w:line="288" w:lineRule="auto"/>
        <w:rPr>
          <w:rFonts w:ascii="Times New Roman" w:hAnsi="Times New Roman"/>
          <w:i/>
          <w:sz w:val="28"/>
          <w:szCs w:val="28"/>
        </w:rPr>
      </w:pPr>
      <w:r w:rsidRPr="00D92DB0">
        <w:rPr>
          <w:rFonts w:ascii="Times New Roman" w:hAnsi="Times New Roman"/>
          <w:i/>
          <w:sz w:val="28"/>
          <w:szCs w:val="28"/>
        </w:rPr>
        <w:t>Nhịp phách tiền đất Huế.”</w:t>
      </w:r>
    </w:p>
    <w:p w:rsidR="00E01EC7" w:rsidRPr="00E4060C" w:rsidRDefault="00E01EC7" w:rsidP="00E01EC7">
      <w:pPr>
        <w:spacing w:after="0" w:line="288" w:lineRule="auto"/>
        <w:rPr>
          <w:rFonts w:ascii="Times New Roman" w:hAnsi="Times New Roman"/>
          <w:b/>
          <w:color w:val="FF0000"/>
          <w:sz w:val="28"/>
          <w:szCs w:val="28"/>
        </w:rPr>
      </w:pPr>
      <w:r>
        <w:rPr>
          <w:rFonts w:ascii="Times New Roman" w:hAnsi="Times New Roman"/>
          <w:b/>
          <w:color w:val="FF0000"/>
          <w:sz w:val="28"/>
          <w:szCs w:val="28"/>
        </w:rPr>
        <w:t>ĐỀ 9:</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Trong sáng tác cuối cùng của cuộc đời cầm bút, nhà thơ Thanh Hải đã viết:</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 xml:space="preserve">“...Ta làm con chim hót </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 xml:space="preserve">Ta làm một cành hoa </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 xml:space="preserve">Ta nhập vào hòa ca </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Một nốt trầm xao xuyến.</w:t>
      </w:r>
    </w:p>
    <w:p w:rsidR="00E01EC7" w:rsidRPr="00D92DB0" w:rsidRDefault="00E01EC7" w:rsidP="00E01EC7">
      <w:pPr>
        <w:spacing w:after="0" w:line="288" w:lineRule="auto"/>
        <w:rPr>
          <w:rFonts w:ascii="Times New Roman" w:hAnsi="Times New Roman"/>
          <w:sz w:val="28"/>
          <w:szCs w:val="28"/>
        </w:rPr>
      </w:pP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 xml:space="preserve">Một mùa xuân nho nhỏ </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 xml:space="preserve">Lặng lẽ dâng cho đời </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 xml:space="preserve">Dù là tuổi hai mươi </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Dù là khi tóc bạc...”</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(Mùa xuân nho nhỏ)</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Câu 1: Hãy trình bày mạch cảm xúc của bài thơ.</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Câu 2: Trong những câu thơ trên, biện pháp nghệ thuật ẩn dụ và hoán dụ được tác giả sử dụng qua những tư ngữ, hình ảnh nào? Nêu hiệu quả nghệ thuật của những biện pháp tu từ đó.</w:t>
      </w:r>
    </w:p>
    <w:p w:rsidR="00E01EC7" w:rsidRPr="00D92DB0" w:rsidRDefault="00E01EC7" w:rsidP="00E01EC7">
      <w:pPr>
        <w:spacing w:after="0" w:line="288" w:lineRule="auto"/>
        <w:rPr>
          <w:rFonts w:ascii="Times New Roman" w:hAnsi="Times New Roman"/>
          <w:sz w:val="28"/>
          <w:szCs w:val="28"/>
        </w:rPr>
      </w:pPr>
      <w:r w:rsidRPr="00D92DB0">
        <w:rPr>
          <w:rFonts w:ascii="Times New Roman" w:hAnsi="Times New Roman"/>
          <w:sz w:val="28"/>
          <w:szCs w:val="28"/>
        </w:rPr>
        <w:t xml:space="preserve">Câu 3: Từ hai khổ thơ trên và những hiểu biết xã hội, em hãy viết đọạn văn khoảng 2/3 trang giấy thi trình bày suy nghĩ về lí tưởng sống của tuổi trẻ hiện nay </w:t>
      </w:r>
    </w:p>
    <w:p w:rsidR="00E01EC7" w:rsidRPr="00BC61D3" w:rsidRDefault="00E01EC7" w:rsidP="00E01EC7">
      <w:pPr>
        <w:jc w:val="center"/>
        <w:rPr>
          <w:rFonts w:ascii="Times New Roman" w:hAnsi="Times New Roman"/>
          <w:b/>
          <w:bCs/>
          <w:color w:val="FF0000"/>
          <w:sz w:val="28"/>
          <w:szCs w:val="28"/>
        </w:rPr>
      </w:pPr>
      <w:r w:rsidRPr="00BC61D3">
        <w:rPr>
          <w:rFonts w:ascii="Times New Roman" w:hAnsi="Times New Roman"/>
          <w:b/>
          <w:bCs/>
          <w:color w:val="FF0000"/>
          <w:sz w:val="28"/>
          <w:szCs w:val="28"/>
        </w:rPr>
        <w:t>VIẾNG LĂNG BÁC</w:t>
      </w:r>
    </w:p>
    <w:p w:rsidR="00E01EC7" w:rsidRPr="00FA10FA" w:rsidRDefault="00E01EC7" w:rsidP="00E01EC7">
      <w:pPr>
        <w:jc w:val="both"/>
        <w:rPr>
          <w:rFonts w:ascii="Times New Roman" w:hAnsi="Times New Roman"/>
          <w:b/>
          <w:bCs/>
          <w:sz w:val="28"/>
          <w:szCs w:val="28"/>
        </w:rPr>
      </w:pPr>
      <w:r w:rsidRPr="00E01EC7">
        <w:rPr>
          <w:rFonts w:ascii="Times New Roman" w:hAnsi="Times New Roman"/>
          <w:b/>
          <w:bCs/>
          <w:sz w:val="28"/>
          <w:szCs w:val="28"/>
          <w:highlight w:val="yellow"/>
        </w:rPr>
        <w:t>Đề 1</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1.</w:t>
      </w:r>
      <w:r w:rsidRPr="00FA10FA">
        <w:rPr>
          <w:rFonts w:ascii="Times New Roman" w:hAnsi="Times New Roman"/>
          <w:sz w:val="28"/>
          <w:szCs w:val="28"/>
        </w:rPr>
        <w:tab/>
        <w:t xml:space="preserve">Chép chính xác khổ thơ thứ 3 trong bài “Viếng lăng Bác” của nhà thơ Viễn Phương. Cho biết bài thơ ra đời trong hoàn cảnh nào? </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2.</w:t>
      </w:r>
      <w:r w:rsidRPr="00FA10FA">
        <w:rPr>
          <w:rFonts w:ascii="Times New Roman" w:hAnsi="Times New Roman"/>
          <w:sz w:val="28"/>
          <w:szCs w:val="28"/>
        </w:rPr>
        <w:tab/>
        <w:t xml:space="preserve">Sự thật Bác đã ra đi nhưng nhà thơ lại viết “giấc ngủ bình yên” . Em hãy cho biết tác dụng của cách viết ấy? </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3.</w:t>
      </w:r>
      <w:r w:rsidRPr="00FA10FA">
        <w:rPr>
          <w:rFonts w:ascii="Times New Roman" w:hAnsi="Times New Roman"/>
          <w:sz w:val="28"/>
          <w:szCs w:val="28"/>
        </w:rPr>
        <w:tab/>
        <w:t>Người ta thường nói nghe thấy âm thanh nhưng ở đây Viễn Phương lại viết “Nghe nhói ở trong tim”. Em hãy lí giải điều tưởng chừng vô lí này?</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4.</w:t>
      </w:r>
      <w:r w:rsidRPr="00FA10FA">
        <w:rPr>
          <w:rFonts w:ascii="Times New Roman" w:hAnsi="Times New Roman"/>
          <w:sz w:val="28"/>
          <w:szCs w:val="28"/>
        </w:rPr>
        <w:tab/>
        <w:t xml:space="preserve">Bằng đoạn văn T-P-H (khoảng 10 câu), em hãy phân tích khổ thơ vừa chép. Trong đoạn sử dụng thành phần phụ chú. </w:t>
      </w:r>
    </w:p>
    <w:p w:rsidR="00E01EC7" w:rsidRPr="00FA10FA" w:rsidRDefault="00E01EC7" w:rsidP="00E01EC7">
      <w:pPr>
        <w:jc w:val="both"/>
        <w:rPr>
          <w:rFonts w:ascii="Times New Roman" w:hAnsi="Times New Roman"/>
          <w:sz w:val="28"/>
          <w:szCs w:val="28"/>
        </w:rPr>
      </w:pPr>
      <w:r w:rsidRPr="00E01EC7">
        <w:rPr>
          <w:rFonts w:ascii="Times New Roman" w:hAnsi="Times New Roman"/>
          <w:b/>
          <w:bCs/>
          <w:sz w:val="28"/>
          <w:szCs w:val="28"/>
          <w:highlight w:val="yellow"/>
        </w:rPr>
        <w:t>ĐỀ 2:</w:t>
      </w:r>
      <w:r w:rsidRPr="00FA10FA">
        <w:rPr>
          <w:rFonts w:ascii="Times New Roman" w:hAnsi="Times New Roman"/>
          <w:b/>
          <w:bCs/>
          <w:sz w:val="28"/>
          <w:szCs w:val="28"/>
        </w:rPr>
        <w:t xml:space="preserve"> </w:t>
      </w:r>
    </w:p>
    <w:p w:rsidR="00E01EC7" w:rsidRDefault="00E01EC7" w:rsidP="00E01EC7">
      <w:pPr>
        <w:ind w:firstLine="2880"/>
        <w:jc w:val="both"/>
        <w:rPr>
          <w:rFonts w:ascii="Times New Roman" w:hAnsi="Times New Roman"/>
          <w:i/>
          <w:iCs/>
          <w:sz w:val="28"/>
          <w:szCs w:val="28"/>
        </w:rPr>
      </w:pPr>
      <w:r>
        <w:rPr>
          <w:rFonts w:ascii="Times New Roman" w:hAnsi="Times New Roman"/>
          <w:i/>
          <w:iCs/>
          <w:sz w:val="28"/>
          <w:szCs w:val="28"/>
        </w:rPr>
        <w:t>Trong bài thơ Viếng lăng Bác, ở khổ thơ cuối, tác giả viết :</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 xml:space="preserve"> Mai về miền Nam thương trào nước mắt</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Muốn làm con chim hót quanh lăng Bác</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Muốn làm đóa hoa tỏa hương đâu đây</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Muốn làm cây tre trung hiếu chốn này</w:t>
      </w:r>
    </w:p>
    <w:p w:rsidR="00E01EC7" w:rsidRPr="00FA10FA" w:rsidRDefault="00E01EC7" w:rsidP="00E01EC7">
      <w:pPr>
        <w:jc w:val="both"/>
        <w:rPr>
          <w:rFonts w:ascii="Times New Roman" w:hAnsi="Times New Roman"/>
          <w:sz w:val="28"/>
          <w:szCs w:val="28"/>
        </w:rPr>
      </w:pPr>
      <w:r>
        <w:rPr>
          <w:rFonts w:ascii="Times New Roman" w:hAnsi="Times New Roman"/>
          <w:sz w:val="28"/>
          <w:szCs w:val="28"/>
        </w:rPr>
        <w:t>Còn trong bài thơ “Mùa xuân nho nhỏ”, tác gải Thanh Hải lại viết:</w:t>
      </w:r>
    </w:p>
    <w:p w:rsidR="00E01EC7" w:rsidRPr="00FA10FA" w:rsidRDefault="00E01EC7" w:rsidP="00E01EC7">
      <w:pPr>
        <w:ind w:firstLine="2970"/>
        <w:jc w:val="both"/>
        <w:rPr>
          <w:rFonts w:ascii="Times New Roman" w:hAnsi="Times New Roman"/>
          <w:i/>
          <w:iCs/>
          <w:sz w:val="28"/>
          <w:szCs w:val="28"/>
        </w:rPr>
      </w:pPr>
      <w:r w:rsidRPr="00FA10FA">
        <w:rPr>
          <w:rFonts w:ascii="Times New Roman" w:hAnsi="Times New Roman"/>
          <w:i/>
          <w:iCs/>
          <w:sz w:val="28"/>
          <w:szCs w:val="28"/>
        </w:rPr>
        <w:t>Ta làm con chim hót</w:t>
      </w:r>
    </w:p>
    <w:p w:rsidR="00E01EC7" w:rsidRPr="00FA10FA" w:rsidRDefault="00E01EC7" w:rsidP="00E01EC7">
      <w:pPr>
        <w:ind w:firstLine="2970"/>
        <w:jc w:val="both"/>
        <w:rPr>
          <w:rFonts w:ascii="Times New Roman" w:hAnsi="Times New Roman"/>
          <w:i/>
          <w:iCs/>
          <w:sz w:val="28"/>
          <w:szCs w:val="28"/>
        </w:rPr>
      </w:pPr>
      <w:r w:rsidRPr="00FA10FA">
        <w:rPr>
          <w:rFonts w:ascii="Times New Roman" w:hAnsi="Times New Roman"/>
          <w:i/>
          <w:iCs/>
          <w:sz w:val="28"/>
          <w:szCs w:val="28"/>
        </w:rPr>
        <w:t>Ta làm một cành hoa</w:t>
      </w:r>
    </w:p>
    <w:p w:rsidR="00E01EC7" w:rsidRPr="00FA10FA" w:rsidRDefault="00E01EC7" w:rsidP="00E01EC7">
      <w:pPr>
        <w:ind w:firstLine="2970"/>
        <w:jc w:val="both"/>
        <w:rPr>
          <w:rFonts w:ascii="Times New Roman" w:hAnsi="Times New Roman"/>
          <w:i/>
          <w:iCs/>
          <w:sz w:val="28"/>
          <w:szCs w:val="28"/>
        </w:rPr>
      </w:pPr>
      <w:r w:rsidRPr="00FA10FA">
        <w:rPr>
          <w:rFonts w:ascii="Times New Roman" w:hAnsi="Times New Roman"/>
          <w:i/>
          <w:iCs/>
          <w:sz w:val="28"/>
          <w:szCs w:val="28"/>
        </w:rPr>
        <w:t>Ta nhập vào hòa ca</w:t>
      </w:r>
    </w:p>
    <w:p w:rsidR="00E01EC7" w:rsidRPr="00FA10FA" w:rsidRDefault="00E01EC7" w:rsidP="00E01EC7">
      <w:pPr>
        <w:ind w:firstLine="2970"/>
        <w:jc w:val="both"/>
        <w:rPr>
          <w:rFonts w:ascii="Times New Roman" w:hAnsi="Times New Roman"/>
          <w:i/>
          <w:iCs/>
          <w:sz w:val="28"/>
          <w:szCs w:val="28"/>
        </w:rPr>
      </w:pPr>
      <w:r w:rsidRPr="00FA10FA">
        <w:rPr>
          <w:rFonts w:ascii="Times New Roman" w:hAnsi="Times New Roman"/>
          <w:i/>
          <w:iCs/>
          <w:sz w:val="28"/>
          <w:szCs w:val="28"/>
        </w:rPr>
        <w:t>Một nốt trầm xao xuyến</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 xml:space="preserve">Câu hỏi: </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Câu 1: Hãy cho biết: Mỗi đoạn thơ nằm trong bài thơ nào? Ai là tác giả?</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 xml:space="preserve">Câu 2: Tại sao các nhà thơ lại ước nguyện được làm: “con chim hót”, “cành hoa”,  “đóa hoa tỏa hương”, “cây tre trung hiếu”,  “nốt trầm xao xuyến”?  Em hãy nêu ngắn gọn cách hiểu  của em về nét đặc sắc của ít nhất một trong các hình ảnh ấy? </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Câu 3: So sánh  các cụm từ “Muốn làm” với “Ta làm” được các nhà thơ lặp lại  trong  2 đoạn thơ, em hãy cho biết đây có phải là hình thức liên kết câu (phép lặp từ ngữ) trong văn bản không? Vì sao?</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 xml:space="preserve">Câu 4: Từ cách hiểu về thành phần biệt lập cảm thán, em hãy đặt một câu văn có sử dụng thành phần này để bộc lộ cảm xúc của em sau khi đọc-hiểu 2 đoạn thơ trên. </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 xml:space="preserve">Câu 5: Tình cảm của 2 tác giả gửi gắm vào 2 bài thơ trên đã khơi gợi nơi người đọc về một khát vọng được sống có ích, góp phần làm đẹp cho đời. Em hãy viết bài văn nghị luận ngắn (từ 25 đến 30 dòng) nêu suy nghĩ của em về lẽ sống của tuổi trẻ Việt Nam ngày nay đối với đất nước. </w:t>
      </w:r>
    </w:p>
    <w:p w:rsidR="00E01EC7" w:rsidRPr="00FA10FA" w:rsidRDefault="00E01EC7" w:rsidP="00E01EC7">
      <w:pPr>
        <w:jc w:val="both"/>
        <w:rPr>
          <w:rFonts w:ascii="Times New Roman" w:hAnsi="Times New Roman"/>
          <w:b/>
          <w:bCs/>
          <w:sz w:val="28"/>
          <w:szCs w:val="28"/>
        </w:rPr>
      </w:pPr>
      <w:r w:rsidRPr="00010EDE">
        <w:rPr>
          <w:rFonts w:ascii="Times New Roman" w:hAnsi="Times New Roman"/>
          <w:b/>
          <w:bCs/>
          <w:sz w:val="28"/>
          <w:szCs w:val="28"/>
          <w:highlight w:val="yellow"/>
        </w:rPr>
        <w:t>Đề 3</w:t>
      </w:r>
      <w:r w:rsidRPr="00FA10FA">
        <w:rPr>
          <w:rFonts w:ascii="Times New Roman" w:hAnsi="Times New Roman"/>
          <w:b/>
          <w:bCs/>
          <w:sz w:val="28"/>
          <w:szCs w:val="28"/>
        </w:rPr>
        <w:t xml:space="preserve"> :  Đọc đoạn thơ sau và trả lời câu hỏi</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 Con ở miền Nam ra thăm lăng Bác</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Đã thấy trong sương hàng tre bát ngát</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Ôi! Hàng tre xanh xanh Việt Nam</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Bão táp mưa sa đứng thẳng hàng. »</w:t>
      </w:r>
    </w:p>
    <w:p w:rsidR="00E01EC7" w:rsidRPr="00FA10FA" w:rsidRDefault="00E01EC7" w:rsidP="00E01EC7">
      <w:pPr>
        <w:jc w:val="right"/>
        <w:rPr>
          <w:rFonts w:ascii="Times New Roman" w:hAnsi="Times New Roman"/>
          <w:sz w:val="28"/>
          <w:szCs w:val="28"/>
        </w:rPr>
      </w:pPr>
      <w:r w:rsidRPr="00FA10FA">
        <w:rPr>
          <w:rFonts w:ascii="Times New Roman" w:hAnsi="Times New Roman"/>
          <w:sz w:val="28"/>
          <w:szCs w:val="28"/>
        </w:rPr>
        <w:t>(Trích Viếng lăng Bác, Ngữ văn 9, tập hai, NXB Giáo dục)</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 xml:space="preserve">Câu hỏi : </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Câu 1. Tác giả của khổ thơ trên là ai? Phần in đậm trong câu thơ: Ôi! Hàng tre xanh xanh Việt Nam là thành phần biệt lập cảm thán hay câu cảm thán?</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Câu 2. Chỉ ra sự khác nhau về ý nghĩa giữa hình ảnh hàng tre bát ngát ở câu thơ thứ hai (Đã thấy trong sương hàng tre bát ngát) và cây tre trung hiếu ở câu cuối (Muốn làm cây tre trung hiếu chốn này) của bài thơ.</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Câu 3. Việc lặp lại một hình ảnh (chi tiết) ở đầu và cuối tác phẩm tương tự như trên còn thấy trong nhiều bài thơ khác. Kể tên một bài thơ mà em đã học (ghi rõ tên tác giả) có đặc điểm đó.</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Câu 4. Viết một đoạn văn (khoảng 10 câu) theo cách lập luận diễn dịch làm rõ tâm trạng, cảm xúc của tác giả ở khổ thơ trên, trong đó có sử dụng phép nối để liên kết và một câu ghép (gạch dưới câu ghép và từ ngữ dùng làm phép nối).</w:t>
      </w:r>
    </w:p>
    <w:p w:rsidR="00E01EC7" w:rsidRPr="00FA10FA" w:rsidRDefault="00E01EC7" w:rsidP="00E01EC7">
      <w:pPr>
        <w:jc w:val="both"/>
        <w:rPr>
          <w:rFonts w:ascii="Times New Roman" w:hAnsi="Times New Roman"/>
          <w:b/>
          <w:bCs/>
          <w:sz w:val="28"/>
          <w:szCs w:val="28"/>
        </w:rPr>
      </w:pPr>
      <w:r w:rsidRPr="00E01EC7">
        <w:rPr>
          <w:rFonts w:ascii="Times New Roman" w:hAnsi="Times New Roman"/>
          <w:b/>
          <w:bCs/>
          <w:sz w:val="28"/>
          <w:szCs w:val="28"/>
          <w:highlight w:val="yellow"/>
        </w:rPr>
        <w:t>ĐỀ 4</w:t>
      </w:r>
      <w:r w:rsidRPr="00FA10FA">
        <w:rPr>
          <w:rFonts w:ascii="Times New Roman" w:hAnsi="Times New Roman"/>
          <w:b/>
          <w:bCs/>
          <w:sz w:val="28"/>
          <w:szCs w:val="28"/>
        </w:rPr>
        <w:t>: Đọc khổ thơ sau và trả lời các câu hỏi:</w:t>
      </w:r>
    </w:p>
    <w:p w:rsidR="00E01EC7" w:rsidRPr="00FA10FA" w:rsidRDefault="00E01EC7" w:rsidP="00E01EC7">
      <w:pPr>
        <w:ind w:firstLine="2790"/>
        <w:jc w:val="both"/>
        <w:rPr>
          <w:rFonts w:ascii="Times New Roman" w:hAnsi="Times New Roman"/>
          <w:i/>
          <w:iCs/>
          <w:sz w:val="28"/>
          <w:szCs w:val="28"/>
        </w:rPr>
      </w:pPr>
      <w:r w:rsidRPr="00FA10FA">
        <w:rPr>
          <w:rFonts w:ascii="Times New Roman" w:hAnsi="Times New Roman"/>
          <w:i/>
          <w:iCs/>
          <w:sz w:val="28"/>
          <w:szCs w:val="28"/>
        </w:rPr>
        <w:t>“Ngày ngày mặt trời đi qua trên lăng</w:t>
      </w:r>
    </w:p>
    <w:p w:rsidR="00E01EC7" w:rsidRPr="00FA10FA" w:rsidRDefault="00E01EC7" w:rsidP="00E01EC7">
      <w:pPr>
        <w:ind w:firstLine="2790"/>
        <w:jc w:val="both"/>
        <w:rPr>
          <w:rFonts w:ascii="Times New Roman" w:hAnsi="Times New Roman"/>
          <w:i/>
          <w:iCs/>
          <w:sz w:val="28"/>
          <w:szCs w:val="28"/>
        </w:rPr>
      </w:pPr>
      <w:r w:rsidRPr="00FA10FA">
        <w:rPr>
          <w:rFonts w:ascii="Times New Roman" w:hAnsi="Times New Roman"/>
          <w:i/>
          <w:iCs/>
          <w:sz w:val="28"/>
          <w:szCs w:val="28"/>
        </w:rPr>
        <w:t>Thấy một mặt trời trong lăng rất đỏ</w:t>
      </w:r>
    </w:p>
    <w:p w:rsidR="00E01EC7" w:rsidRPr="00FA10FA" w:rsidRDefault="00E01EC7" w:rsidP="00E01EC7">
      <w:pPr>
        <w:ind w:firstLine="2790"/>
        <w:jc w:val="both"/>
        <w:rPr>
          <w:rFonts w:ascii="Times New Roman" w:hAnsi="Times New Roman"/>
          <w:i/>
          <w:iCs/>
          <w:sz w:val="28"/>
          <w:szCs w:val="28"/>
        </w:rPr>
      </w:pPr>
      <w:r w:rsidRPr="00FA10FA">
        <w:rPr>
          <w:rFonts w:ascii="Times New Roman" w:hAnsi="Times New Roman"/>
          <w:i/>
          <w:iCs/>
          <w:sz w:val="28"/>
          <w:szCs w:val="28"/>
        </w:rPr>
        <w:t>Ngày ngày dòng người đi trong thương nhớ</w:t>
      </w:r>
    </w:p>
    <w:p w:rsidR="00E01EC7" w:rsidRPr="00FA10FA" w:rsidRDefault="00E01EC7" w:rsidP="00E01EC7">
      <w:pPr>
        <w:ind w:firstLine="2790"/>
        <w:jc w:val="both"/>
        <w:rPr>
          <w:rFonts w:ascii="Times New Roman" w:hAnsi="Times New Roman"/>
          <w:i/>
          <w:iCs/>
          <w:sz w:val="28"/>
          <w:szCs w:val="28"/>
        </w:rPr>
      </w:pPr>
      <w:r w:rsidRPr="00FA10FA">
        <w:rPr>
          <w:rFonts w:ascii="Times New Roman" w:hAnsi="Times New Roman"/>
          <w:i/>
          <w:iCs/>
          <w:sz w:val="28"/>
          <w:szCs w:val="28"/>
        </w:rPr>
        <w:t>Kết tràng hoa dâng bảy mươi chín mùa xuân”</w:t>
      </w:r>
    </w:p>
    <w:p w:rsidR="00E01EC7" w:rsidRPr="00FA10FA" w:rsidRDefault="00E01EC7" w:rsidP="00E01EC7">
      <w:pPr>
        <w:jc w:val="right"/>
        <w:rPr>
          <w:rFonts w:ascii="Times New Roman" w:hAnsi="Times New Roman"/>
          <w:sz w:val="28"/>
          <w:szCs w:val="28"/>
        </w:rPr>
      </w:pPr>
      <w:r w:rsidRPr="00FA10FA">
        <w:rPr>
          <w:rFonts w:ascii="Times New Roman" w:hAnsi="Times New Roman"/>
          <w:sz w:val="28"/>
          <w:szCs w:val="28"/>
        </w:rPr>
        <w:t>(Trích sách Ngữ văn 9, tập hai, trang 58)</w:t>
      </w:r>
    </w:p>
    <w:p w:rsidR="00E01EC7" w:rsidRPr="00FA10FA" w:rsidRDefault="00E01EC7" w:rsidP="00E01EC7">
      <w:pPr>
        <w:jc w:val="both"/>
        <w:rPr>
          <w:rFonts w:ascii="Times New Roman" w:hAnsi="Times New Roman"/>
          <w:b/>
          <w:bCs/>
          <w:sz w:val="28"/>
          <w:szCs w:val="28"/>
        </w:rPr>
      </w:pPr>
      <w:r w:rsidRPr="00FA10FA">
        <w:rPr>
          <w:rFonts w:ascii="Times New Roman" w:hAnsi="Times New Roman"/>
          <w:b/>
          <w:bCs/>
          <w:sz w:val="28"/>
          <w:szCs w:val="28"/>
        </w:rPr>
        <w:t>Câu hỏi:</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Câu 1: Khổ thơ trên trích trong bài thơ nào? Nêu tên tác giả của bài thơ ấy?</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Câu 2: Bài thơ ra đời trong hoàn cảnh nào ?</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Câu 3: Xác định biện pháp tu từ chính trong hai câu thơ đầu. Tác dụng của biện pháp tu từ đó?</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Câu 4: Chép lại hai câu thơ có hình ảnh “mặt trời” trong một bài thơ em đã học ở chương trình Ngữ văn 9 (ghi rõ tên tác giả, tác phẩm” cũng dùng phép ẩn dụ như vậy?</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Câu 5: Em hãy viết đoạn văn (khoảng 200 từ) nêu cảm nhận của em về khổ thơ trên.</w:t>
      </w:r>
    </w:p>
    <w:p w:rsidR="00E01EC7" w:rsidRPr="00FA10FA" w:rsidRDefault="00E01EC7" w:rsidP="00E01EC7">
      <w:pPr>
        <w:jc w:val="both"/>
        <w:rPr>
          <w:rFonts w:ascii="Times New Roman" w:hAnsi="Times New Roman"/>
          <w:b/>
          <w:bCs/>
          <w:sz w:val="28"/>
          <w:szCs w:val="28"/>
        </w:rPr>
      </w:pPr>
      <w:r w:rsidRPr="00FA10FA">
        <w:rPr>
          <w:rFonts w:ascii="Times New Roman" w:hAnsi="Times New Roman"/>
          <w:b/>
          <w:bCs/>
          <w:sz w:val="28"/>
          <w:szCs w:val="28"/>
        </w:rPr>
        <w:t xml:space="preserve">   </w:t>
      </w:r>
      <w:r w:rsidRPr="00E01EC7">
        <w:rPr>
          <w:rFonts w:ascii="Times New Roman" w:hAnsi="Times New Roman"/>
          <w:b/>
          <w:bCs/>
          <w:sz w:val="28"/>
          <w:szCs w:val="28"/>
          <w:highlight w:val="yellow"/>
        </w:rPr>
        <w:t>Đề 5.</w:t>
      </w:r>
      <w:r w:rsidRPr="00FA10FA">
        <w:rPr>
          <w:rFonts w:ascii="Times New Roman" w:hAnsi="Times New Roman"/>
          <w:b/>
          <w:bCs/>
          <w:sz w:val="28"/>
          <w:szCs w:val="28"/>
        </w:rPr>
        <w:t xml:space="preserve"> Cuộc đời chủ tịch Hồ Chí Minh là nguồn cảm hứng vô tận cho sáng tạo nghệ thuật. Mở đầu tác phẩm, Viễn Phương viết:</w:t>
      </w:r>
    </w:p>
    <w:p w:rsidR="00E01EC7" w:rsidRPr="00FA10FA" w:rsidRDefault="00E01EC7" w:rsidP="00E01EC7">
      <w:pPr>
        <w:ind w:firstLine="2880"/>
        <w:jc w:val="both"/>
        <w:rPr>
          <w:rFonts w:ascii="Times New Roman" w:hAnsi="Times New Roman"/>
          <w:i/>
          <w:iCs/>
          <w:sz w:val="28"/>
          <w:szCs w:val="28"/>
        </w:rPr>
      </w:pPr>
      <w:r w:rsidRPr="00FA10FA">
        <w:rPr>
          <w:rFonts w:ascii="Times New Roman" w:hAnsi="Times New Roman"/>
          <w:i/>
          <w:iCs/>
          <w:sz w:val="28"/>
          <w:szCs w:val="28"/>
        </w:rPr>
        <w:t>« Con ở miền Nam ra thăm lăng Bác »</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Câu 1. Chép chính xác 3 câu thơ tiếp để hoàn chỉnh khổ thơ?</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Câu 2. Nêu hoàn cảnh sáng tác của bài thơ? Hoàn cảnh ấy có liên quan gì đến cảm xúc của nhà thơ?</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Câu 3. Từ những câu thơ đã chép, kết hợp với hiểu biết của em về bài thơ, hãy cho biết cảm xúc trong bài thơ được biểu hiện theo trình tự nào? Sự thật là Người đã ra đi nhưng vì sao nhà thơ vẫn dùng từ “thăm” và cụm từ “giấc ngủ bình yên”?</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Câu 4. Có ý kiến cho rằng: Khổ thơ thứ nhất của bài thơ “Viếng lăng Bác” là những cảm xúc bồi hồi xao xuyến của nhà thơ khi đến thăm lăng Bác”.</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Hãy viết đoạn văn (10 - 12 câu) Tổng – phân – hợp để làm sáng tỏ ý kiến trên. Đoạn văn có sử dụng khởi ngữ và thành phần biệt lập (gạch chân và chú thích)?</w:t>
      </w:r>
    </w:p>
    <w:p w:rsidR="00E01EC7" w:rsidRPr="00FA10FA" w:rsidRDefault="00E01EC7" w:rsidP="00E01EC7">
      <w:pPr>
        <w:jc w:val="both"/>
        <w:rPr>
          <w:rFonts w:ascii="Times New Roman" w:hAnsi="Times New Roman"/>
          <w:b/>
          <w:bCs/>
          <w:sz w:val="28"/>
          <w:szCs w:val="28"/>
        </w:rPr>
      </w:pPr>
      <w:r w:rsidRPr="00E01EC7">
        <w:rPr>
          <w:rFonts w:ascii="Times New Roman" w:hAnsi="Times New Roman"/>
          <w:b/>
          <w:bCs/>
          <w:sz w:val="28"/>
          <w:szCs w:val="28"/>
          <w:highlight w:val="yellow"/>
        </w:rPr>
        <w:t>Đề 6</w:t>
      </w:r>
      <w:r w:rsidRPr="00FA10FA">
        <w:rPr>
          <w:rFonts w:ascii="Times New Roman" w:hAnsi="Times New Roman"/>
          <w:b/>
          <w:bCs/>
          <w:sz w:val="28"/>
          <w:szCs w:val="28"/>
        </w:rPr>
        <w:t>. Cho câu thơ:</w:t>
      </w:r>
    </w:p>
    <w:p w:rsidR="00E01EC7" w:rsidRPr="00FA10FA" w:rsidRDefault="00E01EC7" w:rsidP="00E01EC7">
      <w:pPr>
        <w:ind w:firstLine="2790"/>
        <w:jc w:val="both"/>
        <w:rPr>
          <w:rFonts w:ascii="Times New Roman" w:hAnsi="Times New Roman"/>
          <w:i/>
          <w:iCs/>
          <w:sz w:val="28"/>
          <w:szCs w:val="28"/>
        </w:rPr>
      </w:pPr>
      <w:r w:rsidRPr="00FA10FA">
        <w:rPr>
          <w:rFonts w:ascii="Times New Roman" w:hAnsi="Times New Roman"/>
          <w:i/>
          <w:iCs/>
          <w:sz w:val="28"/>
          <w:szCs w:val="28"/>
        </w:rPr>
        <w:t>Mai về miền Nam thương trào nước mắt</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1. Chép chính xác 3 câu thơ tiếp để hoàn chỉnh khổ thơ?</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2. Hình ảnh “cây tre” trong khổ thơ vừa chép đã được nhắc đến trong những câu thơ nào? Sự lặp lại như vậy có ý nghĩa gì?</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3. Viết đoạn văn ngắn khoảng 10 câu theo phương thức diễn dịch để làm rõ cảm xúc lưu luyến, bịn rịn của tác giả đối với Bác khi rời lăng.</w:t>
      </w:r>
    </w:p>
    <w:p w:rsidR="00E01EC7" w:rsidRPr="00FA10FA" w:rsidRDefault="00E01EC7" w:rsidP="00E01EC7">
      <w:pPr>
        <w:jc w:val="both"/>
        <w:rPr>
          <w:rFonts w:ascii="Times New Roman" w:hAnsi="Times New Roman"/>
          <w:sz w:val="28"/>
          <w:szCs w:val="28"/>
        </w:rPr>
      </w:pPr>
      <w:r w:rsidRPr="00FA10FA">
        <w:rPr>
          <w:rFonts w:ascii="Times New Roman" w:hAnsi="Times New Roman"/>
          <w:sz w:val="28"/>
          <w:szCs w:val="28"/>
        </w:rPr>
        <w:t>4. Chép lại một đoạn thơ cũng thể hiện ước nguyện làm con chim hót, làm một nhành hoa của tác giả khác trong chương trình Ngữ văn 9? Ghi rõ tên tác phẩm, tác giả?</w:t>
      </w:r>
    </w:p>
    <w:p w:rsidR="00010EDE" w:rsidRPr="00D92DB0" w:rsidRDefault="00010EDE" w:rsidP="00010EDE">
      <w:pPr>
        <w:spacing w:after="0" w:line="288" w:lineRule="auto"/>
        <w:jc w:val="center"/>
        <w:rPr>
          <w:rFonts w:ascii="Times New Roman" w:hAnsi="Times New Roman"/>
          <w:b/>
          <w:color w:val="FF0000"/>
          <w:sz w:val="28"/>
          <w:szCs w:val="28"/>
        </w:rPr>
      </w:pPr>
      <w:r w:rsidRPr="00D92DB0">
        <w:rPr>
          <w:rFonts w:ascii="Times New Roman" w:hAnsi="Times New Roman"/>
          <w:b/>
          <w:color w:val="FF0000"/>
          <w:sz w:val="28"/>
          <w:szCs w:val="28"/>
        </w:rPr>
        <w:t>NÓI VỚI CON</w:t>
      </w:r>
    </w:p>
    <w:p w:rsidR="00010EDE" w:rsidRPr="00E4060C" w:rsidRDefault="00010EDE" w:rsidP="00010EDE">
      <w:pPr>
        <w:spacing w:after="0" w:line="288" w:lineRule="auto"/>
        <w:rPr>
          <w:rFonts w:ascii="Times New Roman" w:hAnsi="Times New Roman"/>
          <w:b/>
          <w:color w:val="FF0000"/>
          <w:sz w:val="28"/>
          <w:szCs w:val="28"/>
        </w:rPr>
      </w:pPr>
    </w:p>
    <w:p w:rsidR="00010EDE" w:rsidRPr="00E4060C" w:rsidRDefault="00010EDE" w:rsidP="00010EDE">
      <w:pPr>
        <w:spacing w:after="0" w:line="288" w:lineRule="auto"/>
        <w:rPr>
          <w:rFonts w:ascii="Times New Roman" w:hAnsi="Times New Roman"/>
          <w:b/>
          <w:color w:val="FF0000"/>
          <w:sz w:val="28"/>
          <w:szCs w:val="28"/>
        </w:rPr>
      </w:pPr>
      <w:r>
        <w:rPr>
          <w:rFonts w:ascii="Times New Roman" w:hAnsi="Times New Roman"/>
          <w:b/>
          <w:color w:val="FF0000"/>
          <w:sz w:val="28"/>
          <w:szCs w:val="28"/>
        </w:rPr>
        <w:t>ĐỀ 1:</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Mở đầu bài thơ Nói với con, Nhà thơ Y Phương viết:</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 xml:space="preserve">“Chân phải bước tới cha </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 xml:space="preserve">Chân trái bước tới mẹ </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 xml:space="preserve">Một bước chạm tiếng nói </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Hai bước tới tiếng cười.”</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1: Ghi lại chính xác 7 dòng tiếp theo những dòng thơ trên.</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2: Cách miêu tả bước chân con “chạm tiếng nói , “tới tiếng cười” có gì đặc biệt? Qua đó, tác giả đã thể hiện được điều gì?</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3: Hãy trình bày suy nghĩ của em (khoảng 12 câu) về quan niệm: Được sống trong tình yêu thương là hạnh phúc của mỗi con người.</w:t>
      </w:r>
    </w:p>
    <w:p w:rsidR="00010EDE" w:rsidRPr="00E4060C" w:rsidRDefault="00010EDE" w:rsidP="00010EDE">
      <w:pPr>
        <w:spacing w:after="0" w:line="288" w:lineRule="auto"/>
        <w:rPr>
          <w:rFonts w:ascii="Times New Roman" w:hAnsi="Times New Roman"/>
          <w:b/>
          <w:color w:val="FF0000"/>
          <w:sz w:val="28"/>
          <w:szCs w:val="28"/>
        </w:rPr>
      </w:pPr>
      <w:r>
        <w:rPr>
          <w:rFonts w:ascii="Times New Roman" w:hAnsi="Times New Roman"/>
          <w:b/>
          <w:color w:val="FF0000"/>
          <w:sz w:val="28"/>
          <w:szCs w:val="28"/>
        </w:rPr>
        <w:t>ĐÊ 2:</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Đọc đoạn thơ sau:</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 xml:space="preserve">...“Người đồng mình thương lắm con ơi </w:t>
      </w:r>
    </w:p>
    <w:p w:rsidR="00010EDE" w:rsidRPr="00D92DB0" w:rsidRDefault="00010EDE" w:rsidP="00010EDE">
      <w:pPr>
        <w:tabs>
          <w:tab w:val="left" w:pos="2381"/>
        </w:tabs>
        <w:spacing w:after="0" w:line="288" w:lineRule="auto"/>
        <w:rPr>
          <w:rFonts w:ascii="Times New Roman" w:hAnsi="Times New Roman"/>
          <w:i/>
          <w:sz w:val="28"/>
          <w:szCs w:val="28"/>
        </w:rPr>
      </w:pPr>
      <w:r w:rsidRPr="00D92DB0">
        <w:rPr>
          <w:rFonts w:ascii="Times New Roman" w:hAnsi="Times New Roman"/>
          <w:i/>
          <w:sz w:val="28"/>
          <w:szCs w:val="28"/>
        </w:rPr>
        <w:t xml:space="preserve">Cao đo nỗi buồn </w:t>
      </w:r>
      <w:r>
        <w:rPr>
          <w:rFonts w:ascii="Times New Roman" w:hAnsi="Times New Roman"/>
          <w:i/>
          <w:sz w:val="28"/>
          <w:szCs w:val="28"/>
        </w:rPr>
        <w:tab/>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Xa nuôi chí lớn</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Dẫu làm sao thì cha vẫn muốn</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Sống trên đá không chê đá gập ghềnh</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Sống trong thung không chê thung nghèo đói</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Sống như sông như suối</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Lên thác xuống ghềnh</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Không lo cực nhọc”...</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(Theo Ngữ văn 9, tập hai)</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 xml:space="preserve">Câu 1: Đoạn thơ trên trích trong tác phẩm nào? Nêu tên tác giả của tác phẩm ấy. “Người đồng mình” được nhà thơ nói tới là những ai? </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2: Xác định thành ngữ trong đoạn thơ trên. Em hiểu ý nghĩa của thành ngữ đó như thế nào?</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 xml:space="preserve">Câu 3: Dựa vào phần đâ trích dẫn, hãy viết một đoạn văn nghị luận khoàng 10 câu theo cách lập luận Tổng hợp - Phân tích – Tổng hợp làm rõ đức tính cao đẹp của “người đồng mình” và lời nhắc nhở cùa cha đối với con, trong đó có sử dụng câu ghép và phép lặp (gạch chân câu ghép và những từ ngữ dùng làm phép lặp). </w:t>
      </w:r>
    </w:p>
    <w:p w:rsidR="00010EDE" w:rsidRPr="00D92DB0" w:rsidRDefault="00010EDE" w:rsidP="00010EDE">
      <w:pPr>
        <w:spacing w:after="0" w:line="288" w:lineRule="auto"/>
        <w:rPr>
          <w:rFonts w:ascii="Times New Roman" w:hAnsi="Times New Roman"/>
          <w:sz w:val="28"/>
          <w:szCs w:val="28"/>
        </w:rPr>
      </w:pPr>
      <w:r>
        <w:rPr>
          <w:rFonts w:ascii="Times New Roman" w:hAnsi="Times New Roman"/>
          <w:b/>
          <w:color w:val="FF0000"/>
          <w:sz w:val="28"/>
          <w:szCs w:val="28"/>
        </w:rPr>
        <w:t xml:space="preserve">ĐỀ 3: </w:t>
      </w:r>
      <w:r w:rsidRPr="00D92DB0">
        <w:rPr>
          <w:rFonts w:ascii="Times New Roman" w:hAnsi="Times New Roman"/>
          <w:sz w:val="28"/>
          <w:szCs w:val="28"/>
        </w:rPr>
        <w:t>Cho đoạn thơ:</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 xml:space="preserve">“Con ơi tuy thô sơ da thịt </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Lên đường</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 xml:space="preserve">Không bao giờ nhỏ bé được </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Nghe con”</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1: Tìm thành phần gọi - đáp trong những dòng thơ trên.</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2: Theo em việc dùng từ phủ định trong dòng thơ “Không bao giờ nhỏ bé được” nhằm khẳng định điều gì?</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3: Điều lớn lao nhất mà người cha muốn truyền cho con qua những câu thơ trên là gì?</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4: Bốn câu đầu bài thơ “Nói với con" của nhà thơ Y phương đã diễn tả thật mộc mạc mà sinh động, sâu sắc tình yêu thương của cha mẹ đối với con.</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 xml:space="preserve">Coi câu đã cho là câu mở đầu của một đoạn văn, hãy viết tiếp thành đoạn văn khoảng 10 câu theo phép lập luận tổng hợp - phân tích – tổng hợp. Trong đoạn, sử dụng một câu có thành phần phụ chú và phép nối liên kết câu. </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5: Từ bải thơ trên và những hiểu biết xã hội, em hây trình bày suy nghĩ (khoảng nửa trang giấy thi) về cội nguồn của mỗi con người qua đó thấy được trách nhiệm của mỗi cá nhân trong tình hình đất nước hiện nay.</w:t>
      </w:r>
    </w:p>
    <w:p w:rsidR="00010EDE" w:rsidRPr="00155A34" w:rsidRDefault="00010EDE" w:rsidP="00010EDE">
      <w:pPr>
        <w:spacing w:after="0" w:line="288" w:lineRule="auto"/>
        <w:rPr>
          <w:rFonts w:ascii="Times New Roman" w:hAnsi="Times New Roman"/>
          <w:b/>
          <w:color w:val="FF0000"/>
          <w:sz w:val="28"/>
          <w:szCs w:val="28"/>
        </w:rPr>
      </w:pPr>
      <w:r>
        <w:rPr>
          <w:rFonts w:ascii="Times New Roman" w:hAnsi="Times New Roman"/>
          <w:b/>
          <w:color w:val="FF0000"/>
          <w:sz w:val="28"/>
          <w:szCs w:val="28"/>
        </w:rPr>
        <w:t>ĐỀ 4:</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Mở đầu một sáng tác của mình nhà thơ Y Phương viết:</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 xml:space="preserve">“Chân phải bước tới cha </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 xml:space="preserve">Chân trái bước tới mẹ </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 xml:space="preserve">Một bước chạm tiếng nói </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 xml:space="preserve">Hai bước chạm tiếng cười </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 xml:space="preserve">Người đồng mình yêu lắm con ơi </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 xml:space="preserve">Đan lờ cài nan hoa </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i/>
          <w:sz w:val="28"/>
          <w:szCs w:val="28"/>
        </w:rPr>
        <w:t>Vách nhà ken câu hát...”</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1: Những câu thơ vừa trích dẫn trong tác phẩm nào? Cho biết năm sáng tác của tác phẩm đó?</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2: Em hiểu cụm từ “người đồng mình” trong câu thơ “Người đồng mình yêu lắm con ơi” là gì?</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3: Viết một đoạn văn khoảng 12 câu theo cách lập luận diễn dịch có sử dụng phép thế để liên kết câu và một câu câm thán làm rõ những lời tâm sự và ước mong của người cha dành cho con về cội nguồn sinh dưỡng của mỗi người trong đoạn trích trên (gạch chân dưới từ ngữ dùng làm phép thế và câu cảm thán).</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4: Trong chương trình ngữ văn 9 đă học có văn bản nào cùng chủ đề gia đình với bài thơ trên? Ghi lại tên tác phẩm và tác giả văn bản ấy?</w:t>
      </w:r>
    </w:p>
    <w:p w:rsidR="00010EDE" w:rsidRPr="00155A34" w:rsidRDefault="00010EDE" w:rsidP="00010EDE">
      <w:pPr>
        <w:spacing w:after="0" w:line="288" w:lineRule="auto"/>
        <w:rPr>
          <w:rFonts w:ascii="Times New Roman" w:hAnsi="Times New Roman"/>
          <w:b/>
          <w:color w:val="FF0000"/>
          <w:sz w:val="28"/>
          <w:szCs w:val="28"/>
        </w:rPr>
      </w:pPr>
      <w:r>
        <w:rPr>
          <w:rFonts w:ascii="Times New Roman" w:hAnsi="Times New Roman"/>
          <w:b/>
          <w:color w:val="FF0000"/>
          <w:sz w:val="28"/>
          <w:szCs w:val="28"/>
        </w:rPr>
        <w:t>ĐÊ 5:</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Đọc đoạn thơ sau và trả lời câu hỏi:</w:t>
      </w:r>
    </w:p>
    <w:p w:rsidR="00010EDE" w:rsidRPr="00D92DB0" w:rsidRDefault="00010EDE" w:rsidP="00010EDE">
      <w:pPr>
        <w:spacing w:after="0" w:line="288" w:lineRule="auto"/>
        <w:rPr>
          <w:rFonts w:ascii="Times New Roman" w:hAnsi="Times New Roman"/>
          <w:i/>
          <w:sz w:val="28"/>
          <w:szCs w:val="28"/>
        </w:rPr>
      </w:pPr>
    </w:p>
    <w:p w:rsidR="00010EDE" w:rsidRPr="00D92DB0" w:rsidRDefault="00010EDE" w:rsidP="00010EDE">
      <w:pPr>
        <w:spacing w:after="0" w:line="288" w:lineRule="auto"/>
        <w:ind w:firstLine="3402"/>
        <w:rPr>
          <w:rFonts w:ascii="Times New Roman" w:hAnsi="Times New Roman"/>
          <w:i/>
          <w:sz w:val="28"/>
          <w:szCs w:val="28"/>
        </w:rPr>
      </w:pPr>
      <w:r w:rsidRPr="00D92DB0">
        <w:rPr>
          <w:rFonts w:ascii="Times New Roman" w:hAnsi="Times New Roman"/>
          <w:i/>
          <w:sz w:val="28"/>
          <w:szCs w:val="28"/>
        </w:rPr>
        <w:t>“Dẫu làm sao thì cha vẫn muốn</w:t>
      </w:r>
    </w:p>
    <w:p w:rsidR="00010EDE" w:rsidRPr="00D92DB0" w:rsidRDefault="00010EDE" w:rsidP="00010EDE">
      <w:pPr>
        <w:spacing w:after="0" w:line="288" w:lineRule="auto"/>
        <w:ind w:firstLine="3402"/>
        <w:rPr>
          <w:rFonts w:ascii="Times New Roman" w:hAnsi="Times New Roman"/>
          <w:i/>
          <w:sz w:val="28"/>
          <w:szCs w:val="28"/>
        </w:rPr>
      </w:pPr>
      <w:r w:rsidRPr="00D92DB0">
        <w:rPr>
          <w:rFonts w:ascii="Times New Roman" w:hAnsi="Times New Roman"/>
          <w:i/>
          <w:sz w:val="28"/>
          <w:szCs w:val="28"/>
        </w:rPr>
        <w:t>Sống trên đá không chê đá gập ghềnh</w:t>
      </w:r>
    </w:p>
    <w:p w:rsidR="00010EDE" w:rsidRPr="00D92DB0" w:rsidRDefault="00010EDE" w:rsidP="00010EDE">
      <w:pPr>
        <w:spacing w:after="0" w:line="288" w:lineRule="auto"/>
        <w:ind w:firstLine="3402"/>
        <w:rPr>
          <w:rFonts w:ascii="Times New Roman" w:hAnsi="Times New Roman"/>
          <w:i/>
          <w:sz w:val="28"/>
          <w:szCs w:val="28"/>
        </w:rPr>
      </w:pPr>
      <w:r w:rsidRPr="00D92DB0">
        <w:rPr>
          <w:rFonts w:ascii="Times New Roman" w:hAnsi="Times New Roman"/>
          <w:i/>
          <w:sz w:val="28"/>
          <w:szCs w:val="28"/>
        </w:rPr>
        <w:t>Sống trong thung không chê thung nghèo đói</w:t>
      </w:r>
    </w:p>
    <w:p w:rsidR="00010EDE" w:rsidRPr="00D92DB0" w:rsidRDefault="00010EDE" w:rsidP="00010EDE">
      <w:pPr>
        <w:spacing w:after="0" w:line="288" w:lineRule="auto"/>
        <w:ind w:firstLine="3402"/>
        <w:rPr>
          <w:rFonts w:ascii="Times New Roman" w:hAnsi="Times New Roman"/>
          <w:i/>
          <w:sz w:val="28"/>
          <w:szCs w:val="28"/>
        </w:rPr>
      </w:pPr>
      <w:r w:rsidRPr="00D92DB0">
        <w:rPr>
          <w:rFonts w:ascii="Times New Roman" w:hAnsi="Times New Roman"/>
          <w:i/>
          <w:sz w:val="28"/>
          <w:szCs w:val="28"/>
        </w:rPr>
        <w:t>Sống như sông như suối</w:t>
      </w:r>
    </w:p>
    <w:p w:rsidR="00010EDE" w:rsidRPr="00D92DB0" w:rsidRDefault="00010EDE" w:rsidP="00010EDE">
      <w:pPr>
        <w:spacing w:after="0" w:line="288" w:lineRule="auto"/>
        <w:ind w:firstLine="3402"/>
        <w:rPr>
          <w:rFonts w:ascii="Times New Roman" w:hAnsi="Times New Roman"/>
          <w:i/>
          <w:sz w:val="28"/>
          <w:szCs w:val="28"/>
        </w:rPr>
      </w:pPr>
      <w:r w:rsidRPr="00D92DB0">
        <w:rPr>
          <w:rFonts w:ascii="Times New Roman" w:hAnsi="Times New Roman"/>
          <w:i/>
          <w:sz w:val="28"/>
          <w:szCs w:val="28"/>
        </w:rPr>
        <w:t>Lên thác xuống ghềnh</w:t>
      </w:r>
    </w:p>
    <w:p w:rsidR="00010EDE" w:rsidRPr="00D92DB0" w:rsidRDefault="00010EDE" w:rsidP="00010EDE">
      <w:pPr>
        <w:spacing w:after="0" w:line="288" w:lineRule="auto"/>
        <w:ind w:firstLine="3402"/>
        <w:rPr>
          <w:rFonts w:ascii="Times New Roman" w:hAnsi="Times New Roman"/>
          <w:i/>
          <w:sz w:val="28"/>
          <w:szCs w:val="28"/>
        </w:rPr>
      </w:pPr>
      <w:r w:rsidRPr="00D92DB0">
        <w:rPr>
          <w:rFonts w:ascii="Times New Roman" w:hAnsi="Times New Roman"/>
          <w:i/>
          <w:sz w:val="28"/>
          <w:szCs w:val="28"/>
        </w:rPr>
        <w:t>Không cực nhọc</w:t>
      </w:r>
    </w:p>
    <w:p w:rsidR="00010EDE" w:rsidRPr="00D92DB0" w:rsidRDefault="00010EDE" w:rsidP="00010EDE">
      <w:pPr>
        <w:spacing w:after="0" w:line="288" w:lineRule="auto"/>
        <w:ind w:firstLine="3402"/>
        <w:rPr>
          <w:rFonts w:ascii="Times New Roman" w:hAnsi="Times New Roman"/>
          <w:i/>
          <w:sz w:val="28"/>
          <w:szCs w:val="28"/>
        </w:rPr>
      </w:pPr>
      <w:r w:rsidRPr="00D92DB0">
        <w:rPr>
          <w:rFonts w:ascii="Times New Roman" w:hAnsi="Times New Roman"/>
          <w:i/>
          <w:sz w:val="28"/>
          <w:szCs w:val="28"/>
        </w:rPr>
        <w:t>Người đồng mình thô sơ da thịt</w:t>
      </w:r>
    </w:p>
    <w:p w:rsidR="00010EDE" w:rsidRPr="00D92DB0" w:rsidRDefault="00010EDE" w:rsidP="00010EDE">
      <w:pPr>
        <w:spacing w:after="0" w:line="288" w:lineRule="auto"/>
        <w:ind w:firstLine="3402"/>
        <w:rPr>
          <w:rFonts w:ascii="Times New Roman" w:hAnsi="Times New Roman"/>
          <w:i/>
          <w:sz w:val="28"/>
          <w:szCs w:val="28"/>
        </w:rPr>
      </w:pPr>
      <w:r w:rsidRPr="00D92DB0">
        <w:rPr>
          <w:rFonts w:ascii="Times New Roman" w:hAnsi="Times New Roman"/>
          <w:i/>
          <w:sz w:val="28"/>
          <w:szCs w:val="28"/>
        </w:rPr>
        <w:t>Chẳng mấy ai bé nhỏ đâu con</w:t>
      </w:r>
    </w:p>
    <w:p w:rsidR="00010EDE" w:rsidRPr="00D92DB0" w:rsidRDefault="00010EDE" w:rsidP="00010EDE">
      <w:pPr>
        <w:spacing w:after="0" w:line="288" w:lineRule="auto"/>
        <w:ind w:firstLine="3402"/>
        <w:rPr>
          <w:rFonts w:ascii="Times New Roman" w:hAnsi="Times New Roman"/>
          <w:i/>
          <w:sz w:val="28"/>
          <w:szCs w:val="28"/>
        </w:rPr>
      </w:pPr>
      <w:r w:rsidRPr="00D92DB0">
        <w:rPr>
          <w:rFonts w:ascii="Times New Roman" w:hAnsi="Times New Roman"/>
          <w:i/>
          <w:sz w:val="28"/>
          <w:szCs w:val="28"/>
        </w:rPr>
        <w:t>Người đồng mình tự đục đá kê cao quê hương</w:t>
      </w:r>
    </w:p>
    <w:p w:rsidR="00010EDE" w:rsidRPr="00D92DB0" w:rsidRDefault="00010EDE" w:rsidP="00010EDE">
      <w:pPr>
        <w:spacing w:after="0" w:line="288" w:lineRule="auto"/>
        <w:ind w:firstLine="3402"/>
        <w:rPr>
          <w:rFonts w:ascii="Times New Roman" w:hAnsi="Times New Roman"/>
          <w:sz w:val="28"/>
          <w:szCs w:val="28"/>
        </w:rPr>
      </w:pPr>
      <w:r w:rsidRPr="00D92DB0">
        <w:rPr>
          <w:rFonts w:ascii="Times New Roman" w:hAnsi="Times New Roman"/>
          <w:i/>
          <w:sz w:val="28"/>
          <w:szCs w:val="28"/>
        </w:rPr>
        <w:t>Còn quê hương thì làm phong tục.”</w:t>
      </w:r>
    </w:p>
    <w:p w:rsidR="00010EDE" w:rsidRPr="00D92DB0" w:rsidRDefault="00010EDE" w:rsidP="00010EDE">
      <w:pPr>
        <w:spacing w:after="0" w:line="288" w:lineRule="auto"/>
        <w:ind w:firstLine="3402"/>
        <w:jc w:val="right"/>
        <w:rPr>
          <w:rFonts w:ascii="Times New Roman" w:hAnsi="Times New Roman"/>
          <w:sz w:val="28"/>
          <w:szCs w:val="28"/>
        </w:rPr>
      </w:pPr>
      <w:r w:rsidRPr="00D92DB0">
        <w:rPr>
          <w:rFonts w:ascii="Times New Roman" w:hAnsi="Times New Roman"/>
          <w:sz w:val="28"/>
          <w:szCs w:val="28"/>
        </w:rPr>
        <w:t>(Nói với con- Y Phương)</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1: Theo em, “Người đồng mình” được nói đến trong đoạn thơ trên là ai?</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2: Nêu hoàn cảnh đất nước ta thời điểm Y Phương sáng tác bài thơ “Nói với con”.</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3: Hãy viết một đoạn văn theo cách lập luận quy nạp (khoảng 15 câu), trình bày suy nghĩ, cảm nhận của em về đoạn thơ được trích dẫn ở trên để thấy niềm tự hào của người cha trong lời nói với con về  sức sống và vẻ đẹp phẩm chất của “người đồng mình”. Trong đoạn văn có sư dụng ít nhất một câu bị động và một thành phần biệt lập phụ chú.</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4: Từ đoạn thơ trên, em nhận thấy thế hệ trẻ chúng ta cần có ý thức trách nhiệm như thế nào trong việc bảo vệ, giữ gìn bản sắc văn hóa của các dân tộc Việt Nam trong thời kì hội nhập hiện nay? (Trình bày ý kiến của em bằng một đoạn văn khoảng 2/3 trang giấy thi).</w:t>
      </w:r>
    </w:p>
    <w:p w:rsidR="00010EDE" w:rsidRPr="00155A34" w:rsidRDefault="00010EDE" w:rsidP="00010EDE">
      <w:pPr>
        <w:spacing w:after="0" w:line="288" w:lineRule="auto"/>
        <w:rPr>
          <w:rFonts w:ascii="Times New Roman" w:hAnsi="Times New Roman"/>
          <w:b/>
          <w:color w:val="FF0000"/>
          <w:sz w:val="28"/>
          <w:szCs w:val="28"/>
        </w:rPr>
      </w:pPr>
      <w:r>
        <w:rPr>
          <w:rFonts w:ascii="Times New Roman" w:hAnsi="Times New Roman"/>
          <w:b/>
          <w:color w:val="FF0000"/>
          <w:sz w:val="28"/>
          <w:szCs w:val="28"/>
        </w:rPr>
        <w:t>ĐÊ 6:</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Lời tâm tình, dặn dò tha thiết xúc động của nhà thơ Y Phương với con được thể hiện trọng những câu thơ sau:</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 xml:space="preserve">“Người đồng mình yêu lắm con ơi </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 xml:space="preserve">Đan lờ cài nan hoa </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 xml:space="preserve">Vách nhà ken câu hát </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Rừng cho hoa</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Con đường cho những tấm lòng. ”</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1: Trong câu thơ:</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“Rừng cho hoa</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Con đường cho những tấm lòng”</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Các từ “rừng”, “hoa”, “con đường” theo em được hiểu theo những nghĩa nào?</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2: Qua những câu thơ trên nhà thơ đã nói với con về những điều gì?</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3: Hãy viêt đoạn văn (khoảng một trang giấy thi) giới thiệu về bài thơ “Nói với con” của nhà thơ Y Phương.</w:t>
      </w:r>
    </w:p>
    <w:p w:rsidR="00010EDE" w:rsidRPr="00155A34" w:rsidRDefault="00010EDE" w:rsidP="00010EDE">
      <w:pPr>
        <w:spacing w:after="0" w:line="288" w:lineRule="auto"/>
        <w:rPr>
          <w:rFonts w:ascii="Times New Roman" w:hAnsi="Times New Roman"/>
          <w:b/>
          <w:color w:val="FF0000"/>
          <w:sz w:val="28"/>
          <w:szCs w:val="28"/>
        </w:rPr>
      </w:pPr>
      <w:r>
        <w:rPr>
          <w:rFonts w:ascii="Times New Roman" w:hAnsi="Times New Roman"/>
          <w:b/>
          <w:color w:val="FF0000"/>
          <w:sz w:val="28"/>
          <w:szCs w:val="28"/>
        </w:rPr>
        <w:t>ĐÊ 7:</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Trong bài thơ Nói với con, Y Phương có viết:</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 xml:space="preserve">‘'Người đồng mình thương lắm con ơi </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 xml:space="preserve">Cao do nỗi buồn </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Xa nuôi chí lớn</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Dẫu làm sao thì cha vẫn muốn</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Sống trên đá không chê đá gập ghềnh</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Sống trong thung không che thung nghèo đói</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Sống như sông như suối</w:t>
      </w:r>
    </w:p>
    <w:p w:rsidR="00010EDE" w:rsidRPr="00D92DB0" w:rsidRDefault="00010EDE" w:rsidP="00010EDE">
      <w:pPr>
        <w:spacing w:after="0" w:line="288" w:lineRule="auto"/>
        <w:rPr>
          <w:rFonts w:ascii="Times New Roman" w:hAnsi="Times New Roman"/>
          <w:i/>
          <w:sz w:val="28"/>
          <w:szCs w:val="28"/>
        </w:rPr>
      </w:pPr>
      <w:r w:rsidRPr="00D92DB0">
        <w:rPr>
          <w:rFonts w:ascii="Times New Roman" w:hAnsi="Times New Roman"/>
          <w:i/>
          <w:sz w:val="28"/>
          <w:szCs w:val="28"/>
        </w:rPr>
        <w:t>Lên thác xuống ghềnh</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i/>
          <w:sz w:val="28"/>
          <w:szCs w:val="28"/>
        </w:rPr>
        <w:t>Không lo cực nhọc”</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1: Ngôn từ được tác giả sử dụng trong đoạn thơ trên có gì đặc sắc?</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2: Từ “thương” trong câu thơ “Người đồng mình thương lắm con ơi” có sắc thái biểu cảm như thế nào?</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Câu 3: Chỉ ra và nêu tác dụng biện pháp tu từ điệp ngữ đã được tác giả sử dụng trong đoạn thơ.</w:t>
      </w:r>
    </w:p>
    <w:p w:rsidR="00010EDE" w:rsidRPr="00D92DB0" w:rsidRDefault="00010EDE" w:rsidP="00010EDE">
      <w:pPr>
        <w:spacing w:after="0" w:line="288" w:lineRule="auto"/>
        <w:rPr>
          <w:rFonts w:ascii="Times New Roman" w:hAnsi="Times New Roman"/>
          <w:sz w:val="28"/>
          <w:szCs w:val="28"/>
        </w:rPr>
      </w:pPr>
      <w:r w:rsidRPr="00D92DB0">
        <w:rPr>
          <w:rFonts w:ascii="Times New Roman" w:hAnsi="Times New Roman"/>
          <w:sz w:val="28"/>
          <w:szCs w:val="28"/>
        </w:rPr>
        <w:t xml:space="preserve">Câu 4: Viết đoạn văn (khoảng 10 câu) theo cách lập luận diễn dịch đề làm rõ những mong muốn của người cha đối với con được gửi gắm trong đoạn thơ trên. Trong đoạn văn có sử dụng khởi ngữ (gạch chân khởi ngữ). </w:t>
      </w:r>
    </w:p>
    <w:p w:rsidR="00010EDE" w:rsidRPr="00D92DB0" w:rsidRDefault="00010EDE" w:rsidP="00010EDE">
      <w:pPr>
        <w:spacing w:after="0" w:line="288" w:lineRule="auto"/>
        <w:rPr>
          <w:rFonts w:ascii="Times New Roman" w:hAnsi="Times New Roman"/>
          <w:b/>
          <w:color w:val="FF0000"/>
          <w:sz w:val="28"/>
          <w:szCs w:val="28"/>
        </w:rPr>
      </w:pPr>
      <w:r>
        <w:rPr>
          <w:rFonts w:ascii="Times New Roman" w:hAnsi="Times New Roman"/>
          <w:b/>
          <w:color w:val="FF0000"/>
          <w:sz w:val="28"/>
          <w:szCs w:val="28"/>
        </w:rPr>
        <w:t>ĐÊ 8:</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b/>
          <w:bCs/>
          <w:color w:val="000000"/>
          <w:sz w:val="28"/>
          <w:szCs w:val="28"/>
        </w:rPr>
        <w:t>Câu 1: </w:t>
      </w:r>
      <w:r w:rsidRPr="00D92DB0">
        <w:rPr>
          <w:rFonts w:ascii="Times New Roman" w:eastAsia="Times New Roman" w:hAnsi="Times New Roman"/>
          <w:color w:val="000000"/>
          <w:sz w:val="28"/>
          <w:szCs w:val="28"/>
        </w:rPr>
        <w:t>Đọc đoạn thơ sau và trả lời các câu hỏi:</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 “Người đồng mình thương lắm con ơi</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Cao đo nỗi buồn</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Xa nuôi chí lớn</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Dẫu làm sao thì cha vẫn muốn</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Sống trên đá không chê đá gập ghềnh</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Sống trong thung không chê thung nghèo đói</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Sống như sông như suối</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Lên thác xuống ghềnh</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Không lo cực nhọc</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Người đồng mình thô sơ da thịt</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Chẳng mấy ai nhỏ bé đâu con”…</w:t>
      </w:r>
    </w:p>
    <w:p w:rsidR="00010EDE" w:rsidRPr="00D92DB0" w:rsidRDefault="00010EDE" w:rsidP="00010EDE">
      <w:pPr>
        <w:spacing w:after="0" w:line="288" w:lineRule="auto"/>
        <w:jc w:val="right"/>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(Theo Ngữ Văn 9, tập hai, trang 72, NXB Giáo dục, 2007)</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b/>
          <w:bCs/>
          <w:color w:val="000000"/>
          <w:sz w:val="28"/>
          <w:szCs w:val="28"/>
        </w:rPr>
        <w:t>a.</w:t>
      </w:r>
      <w:r w:rsidRPr="00D92DB0">
        <w:rPr>
          <w:rFonts w:ascii="Times New Roman" w:eastAsia="Times New Roman" w:hAnsi="Times New Roman"/>
          <w:color w:val="000000"/>
          <w:sz w:val="28"/>
          <w:szCs w:val="28"/>
        </w:rPr>
        <w:t>  Đoạn thơ trên trích từ tác phẩm nào? Cho biết tên tác giả.</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b/>
          <w:bCs/>
          <w:color w:val="000000"/>
          <w:sz w:val="28"/>
          <w:szCs w:val="28"/>
        </w:rPr>
        <w:t>b.</w:t>
      </w:r>
      <w:r w:rsidRPr="00D92DB0">
        <w:rPr>
          <w:rFonts w:ascii="Times New Roman" w:eastAsia="Times New Roman" w:hAnsi="Times New Roman"/>
          <w:color w:val="000000"/>
          <w:sz w:val="28"/>
          <w:szCs w:val="28"/>
        </w:rPr>
        <w:t> </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Giải nghĩa cụm từ “người đồng mình”.</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Qua hai câu thơ của đoạn trích: “Sống trên đá không chê đá gập ghềnh</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Sống trong thung không chê thung nghèo đói”.</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Em hãy cho biết người đồng mình sống ở vùng nào và đặc điểm của hoàn cảnh sống ở đó ra sao?</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b/>
          <w:bCs/>
          <w:color w:val="000000"/>
          <w:sz w:val="28"/>
          <w:szCs w:val="28"/>
        </w:rPr>
        <w:t>c.</w:t>
      </w:r>
      <w:r w:rsidRPr="00D92DB0">
        <w:rPr>
          <w:rFonts w:ascii="Times New Roman" w:eastAsia="Times New Roman" w:hAnsi="Times New Roman"/>
          <w:color w:val="000000"/>
          <w:sz w:val="28"/>
          <w:szCs w:val="28"/>
        </w:rPr>
        <w:t>  Tìm và nêu ý nghĩa của biện pháp tu từ so sánh có trong đoạn thơ trên.</w:t>
      </w:r>
    </w:p>
    <w:p w:rsidR="00010EDE" w:rsidRPr="00010EDE"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b/>
          <w:bCs/>
          <w:color w:val="000000"/>
          <w:sz w:val="28"/>
          <w:szCs w:val="28"/>
        </w:rPr>
        <w:t>d.</w:t>
      </w:r>
      <w:r w:rsidRPr="00D92DB0">
        <w:rPr>
          <w:rFonts w:ascii="Times New Roman" w:eastAsia="Times New Roman" w:hAnsi="Times New Roman"/>
          <w:color w:val="000000"/>
          <w:sz w:val="28"/>
          <w:szCs w:val="28"/>
        </w:rPr>
        <w:t>  Qua lời tâm tình của đoạn thơ, người cha mong ước ở con cách sống như thế nào?</w:t>
      </w:r>
    </w:p>
    <w:p w:rsidR="00010EDE" w:rsidRPr="00D92DB0" w:rsidRDefault="00010EDE" w:rsidP="00010EDE">
      <w:pPr>
        <w:spacing w:after="0" w:line="288" w:lineRule="auto"/>
        <w:rPr>
          <w:rFonts w:ascii="Times New Roman" w:hAnsi="Times New Roman"/>
          <w:b/>
          <w:color w:val="FF0000"/>
          <w:sz w:val="28"/>
          <w:szCs w:val="28"/>
        </w:rPr>
      </w:pPr>
      <w:r>
        <w:rPr>
          <w:rFonts w:ascii="Times New Roman" w:hAnsi="Times New Roman"/>
          <w:b/>
          <w:color w:val="FF0000"/>
          <w:sz w:val="28"/>
          <w:szCs w:val="28"/>
        </w:rPr>
        <w:t>ĐÊ 9:</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Đọc đoạn trích sau và trả lời các câu hỏi:</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Người đồng mình thương lắm con ơi</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Cao đo nỗi buồn</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Xa nuôi chí lớn</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Dẫu làm sao thì cha vẫn muốn</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Sống trên đá không chê đá gập ghềnh</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Sống trong thung không chê thung nghèo đói</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Sống như sông như suối</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Lên thác xuống ghềnh</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Không lo cực nhọc</w:t>
      </w:r>
    </w:p>
    <w:p w:rsidR="00010EDE" w:rsidRPr="00D92DB0" w:rsidRDefault="00010EDE" w:rsidP="00010EDE">
      <w:pPr>
        <w:spacing w:after="0" w:line="288" w:lineRule="auto"/>
        <w:jc w:val="right"/>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(Trích </w:t>
      </w:r>
      <w:r w:rsidRPr="00D92DB0">
        <w:rPr>
          <w:rFonts w:ascii="Times New Roman" w:eastAsia="Times New Roman" w:hAnsi="Times New Roman"/>
          <w:i/>
          <w:iCs/>
          <w:color w:val="000000"/>
          <w:sz w:val="28"/>
          <w:szCs w:val="28"/>
        </w:rPr>
        <w:t>Nói với con</w:t>
      </w:r>
      <w:r w:rsidRPr="00D92DB0">
        <w:rPr>
          <w:rFonts w:ascii="Times New Roman" w:eastAsia="Times New Roman" w:hAnsi="Times New Roman"/>
          <w:color w:val="000000"/>
          <w:sz w:val="28"/>
          <w:szCs w:val="28"/>
        </w:rPr>
        <w:t>, Y Phương, Ngữ văn 9, tập 1. NXB GDVN)</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b/>
          <w:bCs/>
          <w:color w:val="000000"/>
          <w:sz w:val="28"/>
          <w:szCs w:val="28"/>
        </w:rPr>
        <w:t xml:space="preserve">Câu 1: </w:t>
      </w:r>
      <w:r w:rsidRPr="00D92DB0">
        <w:rPr>
          <w:rFonts w:ascii="Times New Roman" w:eastAsia="Times New Roman" w:hAnsi="Times New Roman"/>
          <w:color w:val="000000"/>
          <w:sz w:val="28"/>
          <w:szCs w:val="28"/>
        </w:rPr>
        <w:t>Xác định thể thơ của đoạn trích trên</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b/>
          <w:bCs/>
          <w:color w:val="000000"/>
          <w:sz w:val="28"/>
          <w:szCs w:val="28"/>
        </w:rPr>
        <w:t xml:space="preserve">Câu 2: </w:t>
      </w:r>
      <w:r w:rsidRPr="00D92DB0">
        <w:rPr>
          <w:rFonts w:ascii="Times New Roman" w:eastAsia="Times New Roman" w:hAnsi="Times New Roman"/>
          <w:color w:val="000000"/>
          <w:sz w:val="28"/>
          <w:szCs w:val="28"/>
        </w:rPr>
        <w:t>Qua đoạn trích, em thấy cuộc sống</w:t>
      </w:r>
      <w:r w:rsidRPr="00D92DB0">
        <w:rPr>
          <w:rFonts w:ascii="Times New Roman" w:eastAsia="Times New Roman" w:hAnsi="Times New Roman"/>
          <w:i/>
          <w:iCs/>
          <w:color w:val="000000"/>
          <w:sz w:val="28"/>
          <w:szCs w:val="28"/>
        </w:rPr>
        <w:t> người đồng mình </w:t>
      </w:r>
      <w:r w:rsidRPr="00D92DB0">
        <w:rPr>
          <w:rFonts w:ascii="Times New Roman" w:eastAsia="Times New Roman" w:hAnsi="Times New Roman"/>
          <w:color w:val="000000"/>
          <w:sz w:val="28"/>
          <w:szCs w:val="28"/>
        </w:rPr>
        <w:t>hiện lên như thế nào?</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b/>
          <w:bCs/>
          <w:color w:val="000000"/>
          <w:sz w:val="28"/>
          <w:szCs w:val="28"/>
        </w:rPr>
        <w:t xml:space="preserve">Câu 3: </w:t>
      </w:r>
      <w:r w:rsidRPr="00D92DB0">
        <w:rPr>
          <w:rFonts w:ascii="Times New Roman" w:eastAsia="Times New Roman" w:hAnsi="Times New Roman"/>
          <w:color w:val="000000"/>
          <w:sz w:val="28"/>
          <w:szCs w:val="28"/>
        </w:rPr>
        <w:t>Chỉ ra và nêu tác dụng của hai biện pháp tu từ được sử dụng trong các câu thơ sau:</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Sống như sông như suối</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Lên thác xuống ghềnh</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Không lo cực nhọc</w:t>
      </w:r>
    </w:p>
    <w:p w:rsidR="00010EDE" w:rsidRPr="00D92DB0" w:rsidRDefault="00010EDE" w:rsidP="00010EDE">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b/>
          <w:bCs/>
          <w:color w:val="000000"/>
          <w:sz w:val="28"/>
          <w:szCs w:val="28"/>
        </w:rPr>
        <w:t xml:space="preserve">Câu 4: </w:t>
      </w:r>
      <w:r w:rsidRPr="00D92DB0">
        <w:rPr>
          <w:rFonts w:ascii="Times New Roman" w:eastAsia="Times New Roman" w:hAnsi="Times New Roman"/>
          <w:color w:val="000000"/>
          <w:sz w:val="28"/>
          <w:szCs w:val="28"/>
        </w:rPr>
        <w:t>Suy nghĩ của em về vẻ đẹp tâm hồn của người đồng mình được thể hiện qua đoạn trích trên. Trình bày trong một đoạn văn khoảng 6 câu</w:t>
      </w:r>
    </w:p>
    <w:p w:rsidR="00010EDE" w:rsidRPr="00155A34" w:rsidRDefault="00010EDE" w:rsidP="00010EDE">
      <w:pPr>
        <w:spacing w:after="0" w:line="288" w:lineRule="auto"/>
        <w:jc w:val="both"/>
        <w:rPr>
          <w:rFonts w:ascii="Times New Roman" w:eastAsia="Times New Roman" w:hAnsi="Times New Roman"/>
          <w:b/>
          <w:color w:val="FF0000"/>
          <w:sz w:val="28"/>
          <w:szCs w:val="28"/>
        </w:rPr>
      </w:pPr>
      <w:r>
        <w:rPr>
          <w:rFonts w:ascii="Times New Roman" w:eastAsia="Times New Roman" w:hAnsi="Times New Roman"/>
          <w:b/>
          <w:color w:val="FF0000"/>
          <w:sz w:val="28"/>
          <w:szCs w:val="28"/>
        </w:rPr>
        <w:t>ĐÊ 10:</w:t>
      </w:r>
    </w:p>
    <w:p w:rsidR="00010EDE" w:rsidRPr="00D92DB0" w:rsidRDefault="00010EDE" w:rsidP="00010EDE">
      <w:pPr>
        <w:spacing w:after="0" w:line="288" w:lineRule="auto"/>
        <w:ind w:right="-691"/>
        <w:rPr>
          <w:rFonts w:ascii="Times New Roman" w:hAnsi="Times New Roman"/>
          <w:sz w:val="28"/>
          <w:szCs w:val="28"/>
          <w:lang w:val="it-IT"/>
        </w:rPr>
      </w:pPr>
      <w:r w:rsidRPr="00D92DB0">
        <w:rPr>
          <w:rFonts w:ascii="Times New Roman" w:hAnsi="Times New Roman"/>
          <w:sz w:val="28"/>
          <w:szCs w:val="28"/>
          <w:lang w:val="it-IT"/>
        </w:rPr>
        <w:t>“Chân phải bước tới cha  /Chân trái bước tới mẹ”</w:t>
      </w:r>
    </w:p>
    <w:p w:rsidR="00010EDE" w:rsidRPr="00D92DB0" w:rsidRDefault="00010EDE" w:rsidP="00010EDE">
      <w:pPr>
        <w:spacing w:after="0" w:line="288" w:lineRule="auto"/>
        <w:ind w:right="-691"/>
        <w:rPr>
          <w:rFonts w:ascii="Times New Roman" w:hAnsi="Times New Roman"/>
          <w:sz w:val="28"/>
          <w:szCs w:val="28"/>
          <w:lang w:val="it-IT"/>
        </w:rPr>
      </w:pPr>
      <w:r w:rsidRPr="00D92DB0">
        <w:rPr>
          <w:rFonts w:ascii="Times New Roman" w:hAnsi="Times New Roman"/>
          <w:sz w:val="28"/>
          <w:szCs w:val="28"/>
          <w:lang w:val="it-IT"/>
        </w:rPr>
        <w:t>a, Hai câu thơ trên nằm trong bàithơ nào? Của ai? Nêu hiểu biết của em về tác giả của bài thơ?</w:t>
      </w:r>
    </w:p>
    <w:p w:rsidR="00010EDE" w:rsidRPr="00D92DB0" w:rsidRDefault="00010EDE" w:rsidP="00010EDE">
      <w:pPr>
        <w:spacing w:after="0" w:line="288" w:lineRule="auto"/>
        <w:ind w:right="-691"/>
        <w:rPr>
          <w:rFonts w:ascii="Times New Roman" w:hAnsi="Times New Roman"/>
          <w:sz w:val="28"/>
          <w:szCs w:val="28"/>
          <w:lang w:val="it-IT"/>
        </w:rPr>
      </w:pPr>
      <w:r w:rsidRPr="00D92DB0">
        <w:rPr>
          <w:rFonts w:ascii="Times New Roman" w:hAnsi="Times New Roman"/>
          <w:sz w:val="28"/>
          <w:szCs w:val="28"/>
          <w:lang w:val="it-IT"/>
        </w:rPr>
        <w:t>b, Chép chính xác 9 câu thơ tiếp theo để hoàn chỉnh đoạn thơ có chứa hai câu thơ trên. Nêu nội dung của hai câu thơ đó?</w:t>
      </w:r>
    </w:p>
    <w:p w:rsidR="00010EDE" w:rsidRPr="00D92DB0" w:rsidRDefault="00010EDE" w:rsidP="00010EDE">
      <w:pPr>
        <w:spacing w:after="0" w:line="288" w:lineRule="auto"/>
        <w:ind w:right="-691"/>
        <w:rPr>
          <w:rFonts w:ascii="Times New Roman" w:hAnsi="Times New Roman"/>
          <w:sz w:val="28"/>
          <w:szCs w:val="28"/>
          <w:lang w:val="it-IT"/>
        </w:rPr>
      </w:pPr>
      <w:r w:rsidRPr="00D92DB0">
        <w:rPr>
          <w:rFonts w:ascii="Times New Roman" w:hAnsi="Times New Roman"/>
          <w:sz w:val="28"/>
          <w:szCs w:val="28"/>
          <w:lang w:val="it-IT"/>
        </w:rPr>
        <w:t>c, Em hiểu “người đồng mình” là gì? Cách gọi người đồngmình của Y Phương có gì là sâu sắc?</w:t>
      </w:r>
    </w:p>
    <w:p w:rsidR="00010EDE" w:rsidRPr="00D92DB0" w:rsidRDefault="00010EDE" w:rsidP="00010EDE">
      <w:pPr>
        <w:spacing w:after="0" w:line="288" w:lineRule="auto"/>
        <w:ind w:right="-691"/>
        <w:rPr>
          <w:rFonts w:ascii="Times New Roman" w:hAnsi="Times New Roman"/>
          <w:sz w:val="28"/>
          <w:szCs w:val="28"/>
          <w:lang w:val="it-IT"/>
        </w:rPr>
      </w:pPr>
      <w:r w:rsidRPr="00D92DB0">
        <w:rPr>
          <w:rFonts w:ascii="Times New Roman" w:hAnsi="Times New Roman"/>
          <w:sz w:val="28"/>
          <w:szCs w:val="28"/>
          <w:lang w:val="it-IT"/>
        </w:rPr>
        <w:t>d, Viết đoạn văn khoảng 12 câu theo phương pháp lập luận tổng- phân – hợp, nêu cảm nhận về đoạn thơ trên. Trong đoạn văn có sử dụng một câu bị động, một khởi ngữ.</w:t>
      </w:r>
    </w:p>
    <w:p w:rsidR="00010EDE" w:rsidRPr="00010EDE" w:rsidRDefault="00010EDE" w:rsidP="00010EDE">
      <w:pPr>
        <w:spacing w:after="0" w:line="288" w:lineRule="auto"/>
        <w:ind w:right="-691"/>
        <w:rPr>
          <w:rFonts w:ascii="Times New Roman" w:hAnsi="Times New Roman"/>
          <w:sz w:val="28"/>
          <w:szCs w:val="28"/>
          <w:lang w:val="it-IT"/>
        </w:rPr>
      </w:pPr>
      <w:r>
        <w:rPr>
          <w:rFonts w:ascii="Times New Roman" w:hAnsi="Times New Roman"/>
          <w:sz w:val="28"/>
          <w:szCs w:val="28"/>
          <w:lang w:val="it-IT"/>
        </w:rPr>
        <w:t>e, K</w:t>
      </w:r>
      <w:r w:rsidRPr="00D92DB0">
        <w:rPr>
          <w:rFonts w:ascii="Times New Roman" w:hAnsi="Times New Roman"/>
          <w:sz w:val="28"/>
          <w:szCs w:val="28"/>
          <w:lang w:val="it-IT"/>
        </w:rPr>
        <w:t>ể tên tác phẩm trong chương trình ngữ</w:t>
      </w:r>
      <w:r>
        <w:rPr>
          <w:rFonts w:ascii="Times New Roman" w:hAnsi="Times New Roman"/>
          <w:sz w:val="28"/>
          <w:szCs w:val="28"/>
          <w:lang w:val="it-IT"/>
        </w:rPr>
        <w:t xml:space="preserve"> văn THCS (</w:t>
      </w:r>
      <w:r w:rsidRPr="00D92DB0">
        <w:rPr>
          <w:rFonts w:ascii="Times New Roman" w:hAnsi="Times New Roman"/>
          <w:sz w:val="28"/>
          <w:szCs w:val="28"/>
          <w:lang w:val="it-IT"/>
        </w:rPr>
        <w:t xml:space="preserve">ghi rõ tác giả) viết về tình cha con. </w:t>
      </w:r>
    </w:p>
    <w:p w:rsidR="00010EDE" w:rsidRPr="00155A34" w:rsidRDefault="00010EDE" w:rsidP="00010EDE">
      <w:pPr>
        <w:spacing w:after="0" w:line="288" w:lineRule="auto"/>
        <w:jc w:val="both"/>
        <w:rPr>
          <w:rFonts w:ascii="Times New Roman" w:eastAsia="Times New Roman" w:hAnsi="Times New Roman"/>
          <w:b/>
          <w:color w:val="FF0000"/>
          <w:sz w:val="28"/>
          <w:szCs w:val="28"/>
        </w:rPr>
      </w:pPr>
      <w:r>
        <w:rPr>
          <w:rFonts w:ascii="Times New Roman" w:eastAsia="Times New Roman" w:hAnsi="Times New Roman"/>
          <w:b/>
          <w:color w:val="FF0000"/>
          <w:sz w:val="28"/>
          <w:szCs w:val="28"/>
        </w:rPr>
        <w:t>ĐÊ 11:</w:t>
      </w:r>
    </w:p>
    <w:p w:rsidR="00010EDE" w:rsidRPr="00D92DB0" w:rsidRDefault="00010EDE" w:rsidP="00010EDE">
      <w:pPr>
        <w:spacing w:after="0" w:line="288" w:lineRule="auto"/>
        <w:contextualSpacing/>
        <w:jc w:val="both"/>
        <w:rPr>
          <w:rFonts w:ascii="Times New Roman" w:eastAsia="Times New Roman" w:hAnsi="Times New Roman"/>
          <w:sz w:val="28"/>
          <w:szCs w:val="28"/>
          <w:lang w:val="fr-FR"/>
        </w:rPr>
      </w:pPr>
      <w:r w:rsidRPr="00D92DB0">
        <w:rPr>
          <w:rFonts w:ascii="Times New Roman" w:eastAsia="Times New Roman" w:hAnsi="Times New Roman"/>
          <w:b/>
          <w:sz w:val="28"/>
          <w:szCs w:val="28"/>
          <w:lang w:val="fr-FR"/>
        </w:rPr>
        <w:t>Câu 1</w:t>
      </w:r>
      <w:r w:rsidRPr="00D92DB0">
        <w:rPr>
          <w:rFonts w:ascii="Times New Roman" w:eastAsia="Times New Roman" w:hAnsi="Times New Roman"/>
          <w:sz w:val="28"/>
          <w:szCs w:val="28"/>
          <w:lang w:val="fr-FR"/>
        </w:rPr>
        <w:t>: Chép chính xác bốn câu thơ cuối trong bài thơ “Nói với con” của Y Phương. Người cha muốn nói với con điều gì qua đoạn thơ em vừa chép?</w:t>
      </w:r>
    </w:p>
    <w:p w:rsidR="00010EDE" w:rsidRPr="00D92DB0" w:rsidRDefault="00010EDE" w:rsidP="00010EDE">
      <w:pPr>
        <w:spacing w:after="0" w:line="288" w:lineRule="auto"/>
        <w:contextualSpacing/>
        <w:jc w:val="both"/>
        <w:rPr>
          <w:rFonts w:ascii="Times New Roman" w:eastAsia="Times New Roman" w:hAnsi="Times New Roman"/>
          <w:sz w:val="28"/>
          <w:szCs w:val="28"/>
          <w:lang w:val="fr-FR"/>
        </w:rPr>
      </w:pPr>
      <w:r w:rsidRPr="00D92DB0">
        <w:rPr>
          <w:rFonts w:ascii="Times New Roman" w:eastAsia="Times New Roman" w:hAnsi="Times New Roman"/>
          <w:b/>
          <w:sz w:val="28"/>
          <w:szCs w:val="28"/>
          <w:lang w:val="fr-FR"/>
        </w:rPr>
        <w:t>Câu 2</w:t>
      </w:r>
      <w:r w:rsidRPr="00D92DB0">
        <w:rPr>
          <w:rFonts w:ascii="Times New Roman" w:eastAsia="Times New Roman" w:hAnsi="Times New Roman"/>
          <w:sz w:val="28"/>
          <w:szCs w:val="28"/>
          <w:lang w:val="fr-FR"/>
        </w:rPr>
        <w:t>: Nhận xét ngắn gọn về phong cách nghệ thuật đặc sắc của bài thơ.</w:t>
      </w:r>
    </w:p>
    <w:p w:rsidR="00010EDE" w:rsidRPr="00010EDE" w:rsidRDefault="00010EDE" w:rsidP="00010EDE">
      <w:pPr>
        <w:spacing w:after="0" w:line="288" w:lineRule="auto"/>
        <w:contextualSpacing/>
        <w:jc w:val="both"/>
        <w:rPr>
          <w:rFonts w:ascii="Times New Roman" w:eastAsia="Times New Roman" w:hAnsi="Times New Roman"/>
          <w:sz w:val="28"/>
          <w:szCs w:val="28"/>
          <w:lang w:val="fr-FR"/>
        </w:rPr>
      </w:pPr>
      <w:r w:rsidRPr="00D92DB0">
        <w:rPr>
          <w:rFonts w:ascii="Times New Roman" w:eastAsia="Times New Roman" w:hAnsi="Times New Roman"/>
          <w:b/>
          <w:sz w:val="28"/>
          <w:szCs w:val="28"/>
          <w:lang w:val="fr-FR"/>
        </w:rPr>
        <w:t>Câu 3</w:t>
      </w:r>
      <w:r w:rsidRPr="00D92DB0">
        <w:rPr>
          <w:rFonts w:ascii="Times New Roman" w:eastAsia="Times New Roman" w:hAnsi="Times New Roman"/>
          <w:sz w:val="28"/>
          <w:szCs w:val="28"/>
          <w:lang w:val="fr-FR"/>
        </w:rPr>
        <w:t>: Từ những điều người cha nói với con trong những câu thơ trên, theo em, thế hệ trẻ Việt Nam hôm nay cần chuẩn bị cho mình những hành trang gì để “Không bao giờ nhỏ bé” khi bước vào đời. (Trình bày khoảng nửa trang giấy thi)</w:t>
      </w:r>
    </w:p>
    <w:p w:rsidR="00010EDE" w:rsidRPr="00155A34" w:rsidRDefault="00010EDE" w:rsidP="00010EDE">
      <w:pPr>
        <w:autoSpaceDE w:val="0"/>
        <w:autoSpaceDN w:val="0"/>
        <w:adjustRightInd w:val="0"/>
        <w:spacing w:after="0" w:line="288" w:lineRule="auto"/>
        <w:rPr>
          <w:rFonts w:ascii="Times New Roman" w:eastAsia="Times New Roman" w:hAnsi="Times New Roman"/>
          <w:b/>
          <w:color w:val="FF0000"/>
          <w:sz w:val="28"/>
          <w:szCs w:val="28"/>
        </w:rPr>
      </w:pPr>
      <w:r>
        <w:rPr>
          <w:rFonts w:ascii="Times New Roman" w:eastAsia="Times New Roman" w:hAnsi="Times New Roman"/>
          <w:b/>
          <w:color w:val="FF0000"/>
          <w:sz w:val="28"/>
          <w:szCs w:val="28"/>
        </w:rPr>
        <w:t>ĐÊ 12:</w:t>
      </w:r>
    </w:p>
    <w:p w:rsidR="00010EDE" w:rsidRPr="00D92DB0" w:rsidRDefault="00010EDE" w:rsidP="00010EDE">
      <w:pPr>
        <w:autoSpaceDE w:val="0"/>
        <w:autoSpaceDN w:val="0"/>
        <w:adjustRightInd w:val="0"/>
        <w:spacing w:after="0" w:line="288" w:lineRule="auto"/>
        <w:rPr>
          <w:rFonts w:ascii="Times New Roman" w:eastAsia="Times New Roman" w:hAnsi="Times New Roman"/>
          <w:b/>
          <w:bCs/>
          <w:sz w:val="28"/>
          <w:szCs w:val="28"/>
          <w:lang w:val="vi-VN"/>
        </w:rPr>
      </w:pPr>
      <w:r w:rsidRPr="00D92DB0">
        <w:rPr>
          <w:rFonts w:ascii="Times New Roman" w:eastAsia="Times New Roman" w:hAnsi="Times New Roman"/>
          <w:color w:val="000000"/>
          <w:sz w:val="28"/>
          <w:szCs w:val="28"/>
          <w:lang w:val="vi-VN"/>
        </w:rPr>
        <w:t xml:space="preserve">Mở đầu bài thơ </w:t>
      </w:r>
      <w:r w:rsidRPr="00D92DB0">
        <w:rPr>
          <w:rFonts w:ascii="Times New Roman" w:eastAsia="Times New Roman" w:hAnsi="Times New Roman"/>
          <w:b/>
          <w:bCs/>
          <w:color w:val="000000"/>
          <w:sz w:val="28"/>
          <w:szCs w:val="28"/>
          <w:lang w:val="vi-VN"/>
        </w:rPr>
        <w:t>Nói với con</w:t>
      </w:r>
      <w:r w:rsidRPr="00D92DB0">
        <w:rPr>
          <w:rFonts w:ascii="Times New Roman" w:eastAsia="Times New Roman" w:hAnsi="Times New Roman"/>
          <w:color w:val="000000"/>
          <w:sz w:val="28"/>
          <w:szCs w:val="28"/>
          <w:lang w:val="vi-VN"/>
        </w:rPr>
        <w:t xml:space="preserve"> , nhà thơ Y Phương viết:</w:t>
      </w:r>
    </w:p>
    <w:p w:rsidR="00010EDE" w:rsidRPr="00D92DB0" w:rsidRDefault="00010EDE" w:rsidP="00010EDE">
      <w:pPr>
        <w:autoSpaceDE w:val="0"/>
        <w:autoSpaceDN w:val="0"/>
        <w:adjustRightInd w:val="0"/>
        <w:spacing w:after="0" w:line="288" w:lineRule="auto"/>
        <w:rPr>
          <w:rFonts w:ascii="Times New Roman" w:eastAsia="Times New Roman" w:hAnsi="Times New Roman"/>
          <w:i/>
          <w:iCs/>
          <w:sz w:val="28"/>
          <w:szCs w:val="28"/>
          <w:lang w:val="vi-VN"/>
        </w:rPr>
      </w:pPr>
      <w:r w:rsidRPr="00D92DB0">
        <w:rPr>
          <w:rFonts w:ascii="Times New Roman" w:eastAsia="Times New Roman" w:hAnsi="Times New Roman"/>
          <w:i/>
          <w:iCs/>
          <w:color w:val="000000"/>
          <w:sz w:val="28"/>
          <w:szCs w:val="28"/>
          <w:lang w:val="vi-VN"/>
        </w:rPr>
        <w:t>Chân phải bước tới cha</w:t>
      </w:r>
    </w:p>
    <w:p w:rsidR="00010EDE" w:rsidRPr="00D92DB0" w:rsidRDefault="00010EDE" w:rsidP="00010EDE">
      <w:pPr>
        <w:autoSpaceDE w:val="0"/>
        <w:autoSpaceDN w:val="0"/>
        <w:adjustRightInd w:val="0"/>
        <w:spacing w:after="0" w:line="288" w:lineRule="auto"/>
        <w:rPr>
          <w:rFonts w:ascii="Times New Roman" w:eastAsia="Times New Roman" w:hAnsi="Times New Roman"/>
          <w:i/>
          <w:iCs/>
          <w:sz w:val="28"/>
          <w:szCs w:val="28"/>
          <w:lang w:val="vi-VN"/>
        </w:rPr>
      </w:pPr>
      <w:r w:rsidRPr="00D92DB0">
        <w:rPr>
          <w:rFonts w:ascii="Times New Roman" w:eastAsia="Times New Roman" w:hAnsi="Times New Roman"/>
          <w:i/>
          <w:iCs/>
          <w:color w:val="000000"/>
          <w:sz w:val="28"/>
          <w:szCs w:val="28"/>
          <w:lang w:val="vi-VN"/>
        </w:rPr>
        <w:t>Chân trái bước tới mẹ</w:t>
      </w:r>
    </w:p>
    <w:p w:rsidR="00010EDE" w:rsidRPr="00D92DB0" w:rsidRDefault="00010EDE" w:rsidP="00010EDE">
      <w:pPr>
        <w:autoSpaceDE w:val="0"/>
        <w:autoSpaceDN w:val="0"/>
        <w:adjustRightInd w:val="0"/>
        <w:spacing w:after="0" w:line="288" w:lineRule="auto"/>
        <w:rPr>
          <w:rFonts w:ascii="Times New Roman" w:eastAsia="Times New Roman" w:hAnsi="Times New Roman"/>
          <w:i/>
          <w:iCs/>
          <w:sz w:val="28"/>
          <w:szCs w:val="28"/>
          <w:lang w:val="vi-VN"/>
        </w:rPr>
      </w:pPr>
      <w:r w:rsidRPr="00D92DB0">
        <w:rPr>
          <w:rFonts w:ascii="Times New Roman" w:eastAsia="Times New Roman" w:hAnsi="Times New Roman"/>
          <w:i/>
          <w:iCs/>
          <w:color w:val="000000"/>
          <w:sz w:val="28"/>
          <w:szCs w:val="28"/>
          <w:lang w:val="vi-VN"/>
        </w:rPr>
        <w:t>Một bước chạm tiếng nói</w:t>
      </w:r>
    </w:p>
    <w:p w:rsidR="00010EDE" w:rsidRPr="00D92DB0" w:rsidRDefault="00010EDE" w:rsidP="00010EDE">
      <w:pPr>
        <w:autoSpaceDE w:val="0"/>
        <w:autoSpaceDN w:val="0"/>
        <w:adjustRightInd w:val="0"/>
        <w:spacing w:after="0" w:line="288" w:lineRule="auto"/>
        <w:rPr>
          <w:rFonts w:ascii="Times New Roman" w:eastAsia="Times New Roman" w:hAnsi="Times New Roman"/>
          <w:i/>
          <w:iCs/>
          <w:sz w:val="28"/>
          <w:szCs w:val="28"/>
          <w:lang w:val="vi-VN"/>
        </w:rPr>
      </w:pPr>
      <w:r w:rsidRPr="00D92DB0">
        <w:rPr>
          <w:rFonts w:ascii="Times New Roman" w:eastAsia="Times New Roman" w:hAnsi="Times New Roman"/>
          <w:i/>
          <w:iCs/>
          <w:color w:val="000000"/>
          <w:sz w:val="28"/>
          <w:szCs w:val="28"/>
          <w:lang w:val="vi-VN"/>
        </w:rPr>
        <w:t>Hai bước tới tiếng cười</w:t>
      </w:r>
    </w:p>
    <w:p w:rsidR="00010EDE" w:rsidRPr="00D92DB0" w:rsidRDefault="00010EDE" w:rsidP="00010EDE">
      <w:pPr>
        <w:autoSpaceDE w:val="0"/>
        <w:autoSpaceDN w:val="0"/>
        <w:adjustRightInd w:val="0"/>
        <w:spacing w:after="0" w:line="288" w:lineRule="auto"/>
        <w:rPr>
          <w:rFonts w:ascii="Times New Roman" w:eastAsia="Times New Roman" w:hAnsi="Times New Roman"/>
          <w:color w:val="000000"/>
          <w:sz w:val="28"/>
          <w:szCs w:val="28"/>
          <w:lang w:val="vi-VN"/>
        </w:rPr>
      </w:pPr>
      <w:r w:rsidRPr="00D92DB0">
        <w:rPr>
          <w:rFonts w:ascii="Times New Roman" w:eastAsia="Times New Roman" w:hAnsi="Times New Roman"/>
          <w:color w:val="000000"/>
          <w:sz w:val="28"/>
          <w:szCs w:val="28"/>
          <w:lang w:val="vi-VN"/>
        </w:rPr>
        <w:t xml:space="preserve">Ngữ Văn 9 tập 2 </w:t>
      </w:r>
    </w:p>
    <w:p w:rsidR="00010EDE" w:rsidRPr="00155A34" w:rsidRDefault="00010EDE" w:rsidP="00010EDE">
      <w:pPr>
        <w:autoSpaceDE w:val="0"/>
        <w:autoSpaceDN w:val="0"/>
        <w:adjustRightInd w:val="0"/>
        <w:spacing w:after="0" w:line="288" w:lineRule="auto"/>
        <w:rPr>
          <w:rFonts w:ascii="Times New Roman" w:eastAsia="Times New Roman" w:hAnsi="Times New Roman"/>
          <w:sz w:val="28"/>
          <w:szCs w:val="28"/>
          <w:lang w:val="vi-VN"/>
        </w:rPr>
      </w:pPr>
      <w:r w:rsidRPr="00D92DB0">
        <w:rPr>
          <w:rFonts w:ascii="Times New Roman" w:eastAsia="Times New Roman" w:hAnsi="Times New Roman"/>
          <w:color w:val="000000"/>
          <w:sz w:val="28"/>
          <w:szCs w:val="28"/>
          <w:lang w:val="vi-VN"/>
        </w:rPr>
        <w:t>Nhà xuất bản Giáo dục Việt Nam 2016</w:t>
      </w:r>
    </w:p>
    <w:p w:rsidR="00010EDE" w:rsidRPr="00155A34" w:rsidRDefault="00010EDE" w:rsidP="00010EDE">
      <w:pPr>
        <w:autoSpaceDE w:val="0"/>
        <w:autoSpaceDN w:val="0"/>
        <w:adjustRightInd w:val="0"/>
        <w:spacing w:after="0" w:line="288" w:lineRule="auto"/>
        <w:rPr>
          <w:rFonts w:ascii="Times New Roman" w:eastAsia="Times New Roman" w:hAnsi="Times New Roman"/>
          <w:sz w:val="28"/>
          <w:szCs w:val="28"/>
        </w:rPr>
      </w:pPr>
      <w:r w:rsidRPr="00D92DB0">
        <w:rPr>
          <w:rFonts w:ascii="Times New Roman" w:eastAsia="Times New Roman" w:hAnsi="Times New Roman"/>
          <w:color w:val="000000"/>
          <w:sz w:val="28"/>
          <w:szCs w:val="28"/>
          <w:lang w:val="vi-VN"/>
        </w:rPr>
        <w:t>Câu 1. Ghi lại chính xác 7 dòng th</w:t>
      </w:r>
      <w:r>
        <w:rPr>
          <w:rFonts w:ascii="Times New Roman" w:eastAsia="Times New Roman" w:hAnsi="Times New Roman"/>
          <w:color w:val="000000"/>
          <w:sz w:val="28"/>
          <w:szCs w:val="28"/>
          <w:lang w:val="vi-VN"/>
        </w:rPr>
        <w:t>ơ tiếp theo những dòng thơ trên</w:t>
      </w:r>
      <w:r>
        <w:rPr>
          <w:rFonts w:ascii="Times New Roman" w:eastAsia="Times New Roman" w:hAnsi="Times New Roman"/>
          <w:color w:val="000000"/>
          <w:sz w:val="28"/>
          <w:szCs w:val="28"/>
        </w:rPr>
        <w:t>?</w:t>
      </w:r>
    </w:p>
    <w:p w:rsidR="00010EDE" w:rsidRPr="00155A34" w:rsidRDefault="00010EDE" w:rsidP="00010EDE">
      <w:pPr>
        <w:autoSpaceDE w:val="0"/>
        <w:autoSpaceDN w:val="0"/>
        <w:adjustRightInd w:val="0"/>
        <w:spacing w:after="0" w:line="288" w:lineRule="auto"/>
        <w:rPr>
          <w:rFonts w:ascii="Times New Roman" w:eastAsia="Times New Roman" w:hAnsi="Times New Roman"/>
          <w:sz w:val="28"/>
          <w:szCs w:val="28"/>
        </w:rPr>
      </w:pPr>
      <w:r w:rsidRPr="00D92DB0">
        <w:rPr>
          <w:rFonts w:ascii="Times New Roman" w:eastAsia="Times New Roman" w:hAnsi="Times New Roman"/>
          <w:color w:val="000000"/>
          <w:sz w:val="28"/>
          <w:szCs w:val="28"/>
          <w:lang w:val="vi-VN"/>
        </w:rPr>
        <w:t xml:space="preserve">Câu 2.Cách miêu tả bước chân </w:t>
      </w:r>
      <w:r w:rsidRPr="00D92DB0">
        <w:rPr>
          <w:rFonts w:ascii="Times New Roman" w:eastAsia="Times New Roman" w:hAnsi="Times New Roman"/>
          <w:i/>
          <w:iCs/>
          <w:color w:val="000000"/>
          <w:sz w:val="28"/>
          <w:szCs w:val="28"/>
          <w:lang w:val="vi-VN"/>
        </w:rPr>
        <w:t>“chạm tiếng nói, tới tiếng cười”</w:t>
      </w:r>
      <w:r w:rsidRPr="00D92DB0">
        <w:rPr>
          <w:rFonts w:ascii="Times New Roman" w:eastAsia="Times New Roman" w:hAnsi="Times New Roman"/>
          <w:color w:val="000000"/>
          <w:sz w:val="28"/>
          <w:szCs w:val="28"/>
          <w:lang w:val="vi-VN"/>
        </w:rPr>
        <w:t xml:space="preserve"> có gì đặc biệt? Qua đ</w:t>
      </w:r>
      <w:r>
        <w:rPr>
          <w:rFonts w:ascii="Times New Roman" w:eastAsia="Times New Roman" w:hAnsi="Times New Roman"/>
          <w:color w:val="000000"/>
          <w:sz w:val="28"/>
          <w:szCs w:val="28"/>
          <w:lang w:val="vi-VN"/>
        </w:rPr>
        <w:t>ó tác giả thể hiện được điều gì</w:t>
      </w:r>
      <w:r>
        <w:rPr>
          <w:rFonts w:ascii="Times New Roman" w:eastAsia="Times New Roman" w:hAnsi="Times New Roman"/>
          <w:color w:val="000000"/>
          <w:sz w:val="28"/>
          <w:szCs w:val="28"/>
        </w:rPr>
        <w:t>?</w:t>
      </w:r>
    </w:p>
    <w:p w:rsidR="00010EDE" w:rsidRDefault="00010EDE" w:rsidP="00010EDE">
      <w:pPr>
        <w:autoSpaceDE w:val="0"/>
        <w:autoSpaceDN w:val="0"/>
        <w:adjustRightInd w:val="0"/>
        <w:spacing w:after="0" w:line="288" w:lineRule="auto"/>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lang w:val="vi-VN"/>
        </w:rPr>
        <w:t xml:space="preserve">Câu 3.Hãy trình bày suy nghĩ của em khoảng 12 câu về quan niệm : </w:t>
      </w:r>
      <w:r w:rsidRPr="00D92DB0">
        <w:rPr>
          <w:rFonts w:ascii="Times New Roman" w:eastAsia="Times New Roman" w:hAnsi="Times New Roman"/>
          <w:i/>
          <w:iCs/>
          <w:color w:val="000000"/>
          <w:sz w:val="28"/>
          <w:szCs w:val="28"/>
          <w:lang w:val="vi-VN"/>
        </w:rPr>
        <w:t>Được sống trong tình yêu thương là hạnh phúc của mỗi con người</w:t>
      </w:r>
      <w:r>
        <w:rPr>
          <w:rFonts w:ascii="Times New Roman" w:eastAsia="Times New Roman" w:hAnsi="Times New Roman"/>
          <w:color w:val="000000"/>
          <w:sz w:val="28"/>
          <w:szCs w:val="28"/>
        </w:rPr>
        <w:t>.</w:t>
      </w:r>
    </w:p>
    <w:p w:rsidR="00601B2B" w:rsidRPr="00D92DB0" w:rsidRDefault="00601B2B" w:rsidP="00601B2B">
      <w:pPr>
        <w:spacing w:after="0" w:line="288" w:lineRule="auto"/>
        <w:jc w:val="center"/>
        <w:rPr>
          <w:rFonts w:ascii="Times New Roman" w:hAnsi="Times New Roman"/>
          <w:b/>
          <w:color w:val="FF0000"/>
          <w:sz w:val="28"/>
          <w:szCs w:val="28"/>
        </w:rPr>
      </w:pPr>
      <w:r w:rsidRPr="00D92DB0">
        <w:rPr>
          <w:rFonts w:ascii="Times New Roman" w:hAnsi="Times New Roman"/>
          <w:b/>
          <w:color w:val="FF0000"/>
          <w:sz w:val="28"/>
          <w:szCs w:val="28"/>
        </w:rPr>
        <w:t>SANG THU</w:t>
      </w:r>
    </w:p>
    <w:p w:rsidR="00601B2B" w:rsidRPr="00D92DB0" w:rsidRDefault="00601B2B" w:rsidP="00601B2B">
      <w:pPr>
        <w:spacing w:after="0" w:line="288" w:lineRule="auto"/>
        <w:rPr>
          <w:rFonts w:ascii="Times New Roman" w:hAnsi="Times New Roman"/>
          <w:sz w:val="28"/>
          <w:szCs w:val="28"/>
        </w:rPr>
      </w:pPr>
    </w:p>
    <w:p w:rsidR="00601B2B" w:rsidRPr="00D92DB0" w:rsidRDefault="00601B2B" w:rsidP="00601B2B">
      <w:pPr>
        <w:spacing w:after="0" w:line="288" w:lineRule="auto"/>
        <w:rPr>
          <w:rFonts w:ascii="Times New Roman" w:hAnsi="Times New Roman"/>
          <w:sz w:val="28"/>
          <w:szCs w:val="28"/>
        </w:rPr>
      </w:pPr>
      <w:r>
        <w:rPr>
          <w:rFonts w:ascii="Times New Roman" w:hAnsi="Times New Roman"/>
          <w:b/>
          <w:color w:val="FF0000"/>
          <w:sz w:val="28"/>
          <w:szCs w:val="28"/>
        </w:rPr>
        <w:t xml:space="preserve">ĐỀ 1: </w:t>
      </w:r>
      <w:r w:rsidRPr="00D92DB0">
        <w:rPr>
          <w:rFonts w:ascii="Times New Roman" w:hAnsi="Times New Roman"/>
          <w:sz w:val="28"/>
          <w:szCs w:val="28"/>
        </w:rPr>
        <w:t>Mở đầu bài thơ “Sang thu”, Hữu Thỉnh viết:</w:t>
      </w:r>
    </w:p>
    <w:p w:rsidR="00601B2B" w:rsidRPr="00D92DB0" w:rsidRDefault="00601B2B" w:rsidP="00601B2B">
      <w:pPr>
        <w:spacing w:after="0" w:line="288" w:lineRule="auto"/>
        <w:rPr>
          <w:rFonts w:ascii="Times New Roman" w:hAnsi="Times New Roman"/>
          <w:i/>
          <w:sz w:val="28"/>
          <w:szCs w:val="28"/>
        </w:rPr>
      </w:pPr>
      <w:r w:rsidRPr="00D92DB0">
        <w:rPr>
          <w:rFonts w:ascii="Times New Roman" w:hAnsi="Times New Roman"/>
          <w:i/>
          <w:sz w:val="28"/>
          <w:szCs w:val="28"/>
        </w:rPr>
        <w:t>“Bỗng nhận ra hương ổi</w:t>
      </w:r>
    </w:p>
    <w:p w:rsidR="00601B2B" w:rsidRPr="00D92DB0" w:rsidRDefault="00601B2B" w:rsidP="00601B2B">
      <w:pPr>
        <w:spacing w:after="0" w:line="288" w:lineRule="auto"/>
        <w:rPr>
          <w:rFonts w:ascii="Times New Roman" w:hAnsi="Times New Roman"/>
          <w:i/>
          <w:sz w:val="28"/>
          <w:szCs w:val="28"/>
        </w:rPr>
      </w:pPr>
      <w:r w:rsidRPr="00D92DB0">
        <w:rPr>
          <w:rFonts w:ascii="Times New Roman" w:hAnsi="Times New Roman"/>
          <w:i/>
          <w:sz w:val="28"/>
          <w:szCs w:val="28"/>
        </w:rPr>
        <w:t>Phả vào trong gió se</w:t>
      </w:r>
    </w:p>
    <w:p w:rsidR="00601B2B" w:rsidRPr="00D92DB0" w:rsidRDefault="00601B2B" w:rsidP="00601B2B">
      <w:pPr>
        <w:spacing w:after="0" w:line="288" w:lineRule="auto"/>
        <w:rPr>
          <w:rFonts w:ascii="Times New Roman" w:hAnsi="Times New Roman"/>
          <w:i/>
          <w:sz w:val="28"/>
          <w:szCs w:val="28"/>
        </w:rPr>
      </w:pPr>
      <w:r w:rsidRPr="00D92DB0">
        <w:rPr>
          <w:rFonts w:ascii="Times New Roman" w:hAnsi="Times New Roman"/>
          <w:i/>
          <w:sz w:val="28"/>
          <w:szCs w:val="28"/>
        </w:rPr>
        <w:t>Sương chùng chình qua ngõ</w:t>
      </w:r>
    </w:p>
    <w:p w:rsidR="00601B2B" w:rsidRPr="00D92DB0" w:rsidRDefault="00601B2B" w:rsidP="00601B2B">
      <w:pPr>
        <w:spacing w:after="0" w:line="288" w:lineRule="auto"/>
        <w:rPr>
          <w:rFonts w:ascii="Times New Roman" w:hAnsi="Times New Roman"/>
          <w:i/>
          <w:sz w:val="28"/>
          <w:szCs w:val="28"/>
        </w:rPr>
      </w:pPr>
      <w:r w:rsidRPr="00D92DB0">
        <w:rPr>
          <w:rFonts w:ascii="Times New Roman" w:hAnsi="Times New Roman"/>
          <w:i/>
          <w:sz w:val="28"/>
          <w:szCs w:val="28"/>
        </w:rPr>
        <w:t>Hình như thu đã về.”</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1: Xác định thành phần tình thái trong đoạn thơ trên? Giải nghĩa từ “chùng chình”.</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 xml:space="preserve">Câu 2: Nhận xét cách tổ chức, sắp xếp trật tự từ trong nhan đề bài thơ “Sang thu”? Cho biết phương thức biểu đạt chính của đoạn thơ? </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3: Câu thơ: “Sương chùng chình qua ngõ” sử dụng phép tu từ nào? Nêu tác dụng của phép tu từ đó? Chép một câu thơ hoặc một khổ thơ khác trong một bài thơ đã học trong chương trình Ngữ Văn 9 cũng có cách sử dụng như vậy? (ghi rõ tên tác giả,, tác phẩm).</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4: Hình ảnh ngõ trong đoạn thơ trên có thể hiểu là cầu nối thời gian giữa hai mùa. Trong khồ thứ hai của bài “Sang thu” cũng có một hình ảnh mang ý nghĩa tương tự. Đó là hình ảnh nào? Nêu cảm nhận của em về hình ảnh đó.</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5: Phân tích khổ thơ trên bằng đoạn văn quy nạp khoảng 12 câu để làm rõ những cảm nhận tinh tế của tác giả trước biến chuyển của đất trời từ hạ sang thu. Trong đó có sử dụng câu bị động và câu có thành phần khởi ngữ (gạch chân).</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6: Dựa vào hiểu biết về tác phẩm, bằng đoạn văn diễn dịch khoảng 12 câu hãy làm rõ những cảm nhận tinh tế của tác giả về đất trời lúc sang thu. Trong đoạn văn có sử dụng phép thể để liên kết câu và câu cảm thán.</w:t>
      </w:r>
    </w:p>
    <w:p w:rsidR="00601B2B" w:rsidRPr="00155A34" w:rsidRDefault="00601B2B" w:rsidP="00601B2B">
      <w:pPr>
        <w:spacing w:after="0" w:line="288" w:lineRule="auto"/>
        <w:rPr>
          <w:rFonts w:ascii="Times New Roman" w:hAnsi="Times New Roman"/>
          <w:b/>
          <w:color w:val="FF0000"/>
          <w:sz w:val="28"/>
          <w:szCs w:val="28"/>
        </w:rPr>
      </w:pPr>
      <w:r>
        <w:rPr>
          <w:rFonts w:ascii="Times New Roman" w:hAnsi="Times New Roman"/>
          <w:b/>
          <w:color w:val="FF0000"/>
          <w:sz w:val="28"/>
          <w:szCs w:val="28"/>
        </w:rPr>
        <w:t>ĐỀ 2:</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Cảm nhận được sự biến chuyên diệu kì của thiên nhiên, đất trời trong khoảnh khắc giao mùa, ở một khổ của bài thơ Sang thu, Hữu Thỉnh viết:</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 xml:space="preserve">“Sông được lúc dềnh dàng </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 xml:space="preserve">Chim bắt đầu vội vã </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 xml:space="preserve">Có đám mây mùa hạ </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Vắt nửa mình sang thu”</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(Trích Ngữ văn 9, tập hai)</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1: Nêu hoàn cảnh sáng tác và mạch cảm xúc của bài thơ.</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2: Em hiểu như thế nào về nghĩa cùa từ “dềnh dáng” và hiệu quả nghệ thuật của việc sử dụng từ trong dòng thơ "Sông được lúc dềnh dàng”?</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Cảu 3: “Sang thu” được sáng tác theo thể thơ nào? Kể tên một bài thơ khác đã học trong chương trình Ngữ văn 9 cũng được sáng tác theo thể thơ đó.</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4: Chỉ ra từ láy trong dòng thơ đầu tiên của đoạn thơ đã cho và tìm trong văn bản một từ đồng nghĩa với từ này.</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5: Xác định thành phần biệt lập tình thái được Hữu Thỉnh sử dụng trong bài thơ. Việc sử dụng thành phần ấy góp phần bộc lộ cảm nhận của tác giả như thế nào?</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Cảu 6: Dựa vào khổ thơ trên, hãy viết một đoạn văn nghị luận khoảng 10 câu theo cách lập luận Tổng hợp - Phân tích - Tồng hợp đề làm rõ sự cảm nhận của nhà thơ về những biến chuyển trong không gian lúc sang thu, trong đoạn có sử dụng thanh phần khởi ngữ và phép lặp để liên kết câu. (Gạch dưới thành phần khởi ngữ và những từ ngữ dùng làm phép lặp).</w:t>
      </w:r>
    </w:p>
    <w:p w:rsidR="00601B2B" w:rsidRPr="00155A34" w:rsidRDefault="00601B2B" w:rsidP="00601B2B">
      <w:pPr>
        <w:spacing w:after="0" w:line="288" w:lineRule="auto"/>
        <w:rPr>
          <w:rFonts w:ascii="Times New Roman" w:hAnsi="Times New Roman"/>
          <w:b/>
          <w:color w:val="FF0000"/>
          <w:sz w:val="28"/>
          <w:szCs w:val="28"/>
        </w:rPr>
      </w:pPr>
      <w:r>
        <w:rPr>
          <w:rFonts w:ascii="Times New Roman" w:hAnsi="Times New Roman"/>
          <w:b/>
          <w:color w:val="FF0000"/>
          <w:sz w:val="28"/>
          <w:szCs w:val="28"/>
        </w:rPr>
        <w:t>ĐỀ 3:</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Cho câu thơ sau:</w:t>
      </w:r>
    </w:p>
    <w:p w:rsidR="00601B2B" w:rsidRPr="00D92DB0" w:rsidRDefault="00601B2B" w:rsidP="00601B2B">
      <w:pPr>
        <w:spacing w:after="0" w:line="288" w:lineRule="auto"/>
        <w:rPr>
          <w:rFonts w:ascii="Times New Roman" w:hAnsi="Times New Roman"/>
          <w:i/>
          <w:sz w:val="28"/>
          <w:szCs w:val="28"/>
        </w:rPr>
      </w:pPr>
      <w:r w:rsidRPr="00D92DB0">
        <w:rPr>
          <w:rFonts w:ascii="Times New Roman" w:hAnsi="Times New Roman"/>
          <w:i/>
          <w:sz w:val="28"/>
          <w:szCs w:val="28"/>
        </w:rPr>
        <w:t>“Vẫn còn bao nhiêu nắng”</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1: Chép chính xác ba câu thơ cuối. Tại sao tác giả đặt tên là "Sang thu” mà không phải là “Thu sang”?</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2: Trong hai câu thơ cuối đoạn thơ vừa chép, tác giả đã sử dụng các biện pháp nghệ thuật nào? Tác dụng của các biện pháp nghệ thuật này trong việc thể hiện chủ đề tác phẩm? Cũng trong bài thơ “Sang thu”, các biện pháp nghệ thuật đó đã được sử dụng ở câu thơ nào khác?</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Cáu 3: Tác giả muốn gửi gắm suy ngẫm, triết lí nào qua hai câu thơ cuối? Hãy nêu suy nghĩ của em về ý nghĩa của những suy ngẫm, triết lí ấy.</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4: Từ khổ thơ trên kết hợp những hiểu biết của em về xã hội, chúng ta nhận thấy trong cuộc sống không chỉ có những thuận lợi mà còn gặp rất nhiều những khó khăn thử thách trên con đường đời. Hãy nêu những suy nghĩ và cách ứng phó của em trước những khó khăn thử thách ấy?</w:t>
      </w:r>
    </w:p>
    <w:p w:rsidR="00601B2B" w:rsidRPr="00155A34" w:rsidRDefault="00601B2B" w:rsidP="00601B2B">
      <w:pPr>
        <w:spacing w:after="0" w:line="288" w:lineRule="auto"/>
        <w:rPr>
          <w:rFonts w:ascii="Times New Roman" w:hAnsi="Times New Roman"/>
          <w:b/>
          <w:color w:val="FF0000"/>
          <w:sz w:val="28"/>
          <w:szCs w:val="28"/>
        </w:rPr>
      </w:pPr>
      <w:r>
        <w:rPr>
          <w:rFonts w:ascii="Times New Roman" w:hAnsi="Times New Roman"/>
          <w:b/>
          <w:color w:val="FF0000"/>
          <w:sz w:val="28"/>
          <w:szCs w:val="28"/>
        </w:rPr>
        <w:t>ĐỀ 4:</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Trong bài thơ “Sang thu” Hữu Thỉnh viết:</w:t>
      </w:r>
    </w:p>
    <w:p w:rsidR="00601B2B" w:rsidRPr="00D92DB0" w:rsidRDefault="00601B2B" w:rsidP="00601B2B">
      <w:pPr>
        <w:spacing w:after="0" w:line="288" w:lineRule="auto"/>
        <w:rPr>
          <w:rFonts w:ascii="Times New Roman" w:hAnsi="Times New Roman"/>
          <w:i/>
          <w:sz w:val="28"/>
          <w:szCs w:val="28"/>
        </w:rPr>
      </w:pPr>
      <w:r w:rsidRPr="00D92DB0">
        <w:rPr>
          <w:rFonts w:ascii="Times New Roman" w:hAnsi="Times New Roman"/>
          <w:i/>
          <w:sz w:val="28"/>
          <w:szCs w:val="28"/>
        </w:rPr>
        <w:t>“Hình như thu đã về”</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Và ngay sau đó, nhà thơ nhận thấy:</w:t>
      </w:r>
    </w:p>
    <w:p w:rsidR="00601B2B" w:rsidRPr="00D92DB0" w:rsidRDefault="00601B2B" w:rsidP="00601B2B">
      <w:pPr>
        <w:spacing w:after="0" w:line="288" w:lineRule="auto"/>
        <w:rPr>
          <w:rFonts w:ascii="Times New Roman" w:hAnsi="Times New Roman"/>
          <w:i/>
          <w:sz w:val="28"/>
          <w:szCs w:val="28"/>
        </w:rPr>
      </w:pPr>
      <w:r w:rsidRPr="00D92DB0">
        <w:rPr>
          <w:rFonts w:ascii="Times New Roman" w:hAnsi="Times New Roman"/>
          <w:i/>
          <w:sz w:val="28"/>
          <w:szCs w:val="28"/>
        </w:rPr>
        <w:t xml:space="preserve">“Sông được lúc dềnh dàng </w:t>
      </w:r>
    </w:p>
    <w:p w:rsidR="00601B2B" w:rsidRPr="00D92DB0" w:rsidRDefault="00601B2B" w:rsidP="00601B2B">
      <w:pPr>
        <w:spacing w:after="0" w:line="288" w:lineRule="auto"/>
        <w:rPr>
          <w:rFonts w:ascii="Times New Roman" w:hAnsi="Times New Roman"/>
          <w:i/>
          <w:sz w:val="28"/>
          <w:szCs w:val="28"/>
        </w:rPr>
      </w:pPr>
      <w:r w:rsidRPr="00D92DB0">
        <w:rPr>
          <w:rFonts w:ascii="Times New Roman" w:hAnsi="Times New Roman"/>
          <w:i/>
          <w:sz w:val="28"/>
          <w:szCs w:val="28"/>
        </w:rPr>
        <w:t xml:space="preserve">Chim bắt đầu vội vã </w:t>
      </w:r>
    </w:p>
    <w:p w:rsidR="00601B2B" w:rsidRPr="00D92DB0" w:rsidRDefault="00601B2B" w:rsidP="00601B2B">
      <w:pPr>
        <w:spacing w:after="0" w:line="288" w:lineRule="auto"/>
        <w:rPr>
          <w:rFonts w:ascii="Times New Roman" w:hAnsi="Times New Roman"/>
          <w:i/>
          <w:sz w:val="28"/>
          <w:szCs w:val="28"/>
        </w:rPr>
      </w:pPr>
      <w:r w:rsidRPr="00D92DB0">
        <w:rPr>
          <w:rFonts w:ascii="Times New Roman" w:hAnsi="Times New Roman"/>
          <w:i/>
          <w:sz w:val="28"/>
          <w:szCs w:val="28"/>
        </w:rPr>
        <w:t xml:space="preserve">Có đám mây mùa hạ </w:t>
      </w:r>
    </w:p>
    <w:p w:rsidR="00601B2B" w:rsidRPr="00D92DB0" w:rsidRDefault="00601B2B" w:rsidP="00601B2B">
      <w:pPr>
        <w:spacing w:after="0" w:line="288" w:lineRule="auto"/>
        <w:rPr>
          <w:rFonts w:ascii="Times New Roman" w:hAnsi="Times New Roman"/>
          <w:i/>
          <w:sz w:val="28"/>
          <w:szCs w:val="28"/>
        </w:rPr>
      </w:pPr>
      <w:r w:rsidRPr="00D92DB0">
        <w:rPr>
          <w:rFonts w:ascii="Times New Roman" w:hAnsi="Times New Roman"/>
          <w:i/>
          <w:sz w:val="28"/>
          <w:szCs w:val="28"/>
        </w:rPr>
        <w:t>Vắt nửa mình sang thu.”</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(Trích Ngữ vãn 9, tập hai)</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1: “Sang thu” được sáng tác năm nào? Từ thời điểm sáng tác ấy kết hợp với nội dung của tác phẩm, em nhận thấy bài thơ có những ý nghĩa gì?</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2: Thu đã sang với “hương ổi, gió se” và “trong chùng chình” nhưng tại sao tác giả vẫn tự hỏi mình “Hình như thu đã về”? Thành phần biệt lập nào đựợc sử dụng trong câu thơ?</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3: Dựa vào khổ thơ trên, hãy viết một đoạn văn nghị luận khoảng 12 câu theo cách lập luận Tổng - Phân - Hợp để thấy được câm nhận tinh tế của nhà thơ trước những chuyển biến của cảnh sác thiên nhiên lúc giao mùa, trong đó có sử dụng câu nghi vấn và phép nôsi (gạch dưới câu nghi vấn và những từ ngữ làm phép nối).</w:t>
      </w:r>
    </w:p>
    <w:p w:rsidR="00601B2B" w:rsidRPr="00155A34" w:rsidRDefault="00601B2B" w:rsidP="00601B2B">
      <w:pPr>
        <w:spacing w:after="0" w:line="288" w:lineRule="auto"/>
        <w:rPr>
          <w:rFonts w:ascii="Times New Roman" w:hAnsi="Times New Roman"/>
          <w:b/>
          <w:color w:val="FF0000"/>
          <w:sz w:val="28"/>
          <w:szCs w:val="28"/>
        </w:rPr>
      </w:pPr>
      <w:r>
        <w:rPr>
          <w:rFonts w:ascii="Times New Roman" w:hAnsi="Times New Roman"/>
          <w:b/>
          <w:color w:val="FF0000"/>
          <w:sz w:val="28"/>
          <w:szCs w:val="28"/>
        </w:rPr>
        <w:t>ĐỀ 5:</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Trong bải thơ “Sang thu”, nhà thơ Hữu Thỉnh viết:</w:t>
      </w:r>
    </w:p>
    <w:p w:rsidR="00601B2B" w:rsidRPr="00D92DB0" w:rsidRDefault="00601B2B" w:rsidP="00601B2B">
      <w:pPr>
        <w:spacing w:after="0" w:line="288" w:lineRule="auto"/>
        <w:rPr>
          <w:rFonts w:ascii="Times New Roman" w:hAnsi="Times New Roman"/>
          <w:i/>
          <w:sz w:val="28"/>
          <w:szCs w:val="28"/>
        </w:rPr>
      </w:pPr>
      <w:r w:rsidRPr="00D92DB0">
        <w:rPr>
          <w:rFonts w:ascii="Times New Roman" w:hAnsi="Times New Roman"/>
          <w:i/>
          <w:sz w:val="28"/>
          <w:szCs w:val="28"/>
        </w:rPr>
        <w:t xml:space="preserve">“Có đám mây mùa hạ </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i/>
          <w:sz w:val="28"/>
          <w:szCs w:val="28"/>
        </w:rPr>
        <w:t>Vắt nửa mình sang thu”</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 xml:space="preserve">Câu 1: Chép chính xác sáu câu thơ đứng trước hai câu thơ trên để hoàn thành đoạn thơ? </w:t>
      </w:r>
      <w:r>
        <w:rPr>
          <w:rFonts w:ascii="Times New Roman" w:hAnsi="Times New Roman"/>
          <w:sz w:val="28"/>
          <w:szCs w:val="28"/>
        </w:rPr>
        <w:t>Nêu hoàn cành sang tác bài thơ?</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 xml:space="preserve">Câu </w:t>
      </w:r>
      <w:r>
        <w:rPr>
          <w:rFonts w:ascii="Times New Roman" w:hAnsi="Times New Roman"/>
          <w:sz w:val="28"/>
          <w:szCs w:val="28"/>
        </w:rPr>
        <w:t>2</w:t>
      </w:r>
      <w:r w:rsidRPr="00D92DB0">
        <w:rPr>
          <w:rFonts w:ascii="Times New Roman" w:hAnsi="Times New Roman"/>
          <w:sz w:val="28"/>
          <w:szCs w:val="28"/>
        </w:rPr>
        <w:t>: Xác định và chỉ rõ tác dụng của biện pháp tu từ được sử dụng trong đoạn thơ em vừa chép.</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 xml:space="preserve">Câu </w:t>
      </w:r>
      <w:r>
        <w:rPr>
          <w:rFonts w:ascii="Times New Roman" w:hAnsi="Times New Roman"/>
          <w:sz w:val="28"/>
          <w:szCs w:val="28"/>
        </w:rPr>
        <w:t>3</w:t>
      </w:r>
      <w:r w:rsidRPr="00D92DB0">
        <w:rPr>
          <w:rFonts w:ascii="Times New Roman" w:hAnsi="Times New Roman"/>
          <w:sz w:val="28"/>
          <w:szCs w:val="28"/>
        </w:rPr>
        <w:t>: Để phân tích đoạn thơ em vừa hoàn thành, một bạn học sinh đã viết câu văn sau:</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“Từ cuối hạ sang thu, đất trời có những biến chuyển nhẹ nhàng mà rõ rệt và sự biến chuyến này đã được Hữu Thỉnh gọi lên bằng những cảm nhận tinh tế, qua những hình ảnh giàu sức biểu cảm.” Hãy lấy câu văn trên làm câu chủ đề để hoàn chỉnh đoạn văn nghị luận theo lối diễn đạt Tổng - Phân - Hợp. Đoạn văn có độ dài 10 - 12 câu, trong đoạn có sử dụng phép liên kết thế và thành phần phụ chú.</w:t>
      </w:r>
    </w:p>
    <w:p w:rsidR="00601B2B" w:rsidRPr="00155A34" w:rsidRDefault="00601B2B" w:rsidP="00601B2B">
      <w:pPr>
        <w:spacing w:after="0" w:line="288" w:lineRule="auto"/>
        <w:rPr>
          <w:rFonts w:ascii="Times New Roman" w:hAnsi="Times New Roman"/>
          <w:b/>
          <w:color w:val="FF0000"/>
          <w:sz w:val="28"/>
          <w:szCs w:val="28"/>
        </w:rPr>
      </w:pPr>
      <w:r>
        <w:rPr>
          <w:rFonts w:ascii="Times New Roman" w:hAnsi="Times New Roman"/>
          <w:b/>
          <w:color w:val="FF0000"/>
          <w:sz w:val="28"/>
          <w:szCs w:val="28"/>
        </w:rPr>
        <w:t>ĐỀ 6:</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Cảm nhận được sự biến chuyển diệu kì của thiên nhiên, đất trời trong khoảnh khắc giao mùa, ở một khổ của bài thơ Sang thu, Hữu Thỉnh viết:</w:t>
      </w:r>
    </w:p>
    <w:p w:rsidR="00601B2B" w:rsidRPr="00D92DB0" w:rsidRDefault="00601B2B" w:rsidP="00601B2B">
      <w:pPr>
        <w:spacing w:after="0" w:line="288" w:lineRule="auto"/>
        <w:rPr>
          <w:rFonts w:ascii="Times New Roman" w:hAnsi="Times New Roman"/>
          <w:i/>
          <w:sz w:val="28"/>
          <w:szCs w:val="28"/>
        </w:rPr>
      </w:pPr>
      <w:r w:rsidRPr="00D92DB0">
        <w:rPr>
          <w:rFonts w:ascii="Times New Roman" w:hAnsi="Times New Roman"/>
          <w:i/>
          <w:sz w:val="28"/>
          <w:szCs w:val="28"/>
        </w:rPr>
        <w:t xml:space="preserve">“Sông được lúc dềnh dàng </w:t>
      </w:r>
    </w:p>
    <w:p w:rsidR="00601B2B" w:rsidRPr="00D92DB0" w:rsidRDefault="00601B2B" w:rsidP="00601B2B">
      <w:pPr>
        <w:spacing w:after="0" w:line="288" w:lineRule="auto"/>
        <w:rPr>
          <w:rFonts w:ascii="Times New Roman" w:hAnsi="Times New Roman"/>
          <w:i/>
          <w:sz w:val="28"/>
          <w:szCs w:val="28"/>
        </w:rPr>
      </w:pPr>
      <w:r w:rsidRPr="00D92DB0">
        <w:rPr>
          <w:rFonts w:ascii="Times New Roman" w:hAnsi="Times New Roman"/>
          <w:i/>
          <w:sz w:val="28"/>
          <w:szCs w:val="28"/>
        </w:rPr>
        <w:t xml:space="preserve">Chim bắt đầu vội vã </w:t>
      </w:r>
    </w:p>
    <w:p w:rsidR="00601B2B" w:rsidRPr="00D92DB0" w:rsidRDefault="00601B2B" w:rsidP="00601B2B">
      <w:pPr>
        <w:spacing w:after="0" w:line="288" w:lineRule="auto"/>
        <w:rPr>
          <w:rFonts w:ascii="Times New Roman" w:hAnsi="Times New Roman"/>
          <w:i/>
          <w:sz w:val="28"/>
          <w:szCs w:val="28"/>
        </w:rPr>
      </w:pPr>
      <w:r w:rsidRPr="00D92DB0">
        <w:rPr>
          <w:rFonts w:ascii="Times New Roman" w:hAnsi="Times New Roman"/>
          <w:i/>
          <w:sz w:val="28"/>
          <w:szCs w:val="28"/>
        </w:rPr>
        <w:t xml:space="preserve">Có đám may mùa hạ </w:t>
      </w:r>
    </w:p>
    <w:p w:rsidR="00601B2B" w:rsidRPr="00D92DB0" w:rsidRDefault="00601B2B" w:rsidP="00601B2B">
      <w:pPr>
        <w:spacing w:after="0" w:line="288" w:lineRule="auto"/>
        <w:rPr>
          <w:rFonts w:ascii="Times New Roman" w:hAnsi="Times New Roman"/>
          <w:i/>
          <w:sz w:val="28"/>
          <w:szCs w:val="28"/>
        </w:rPr>
      </w:pPr>
      <w:r w:rsidRPr="00D92DB0">
        <w:rPr>
          <w:rFonts w:ascii="Times New Roman" w:hAnsi="Times New Roman"/>
          <w:i/>
          <w:sz w:val="28"/>
          <w:szCs w:val="28"/>
        </w:rPr>
        <w:t>Vắt nửa mình sang thu”</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(Trích Ngữ văn 9, tập hai)</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1: Chỉ ra từ láy trong dòng thơ đầu tiên của đoạn thơ đã cho và tìm trong văn bản một từ đồng nghĩa với từ này.</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2: Xác định thành phần biệt lập tình thái được Hữu Thỉnh sử dụng trong bài thơ. Việc sử dụng thành phần ấy góp phần bộc lộ cảm nhận của tác giả như thế nào?</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 xml:space="preserve">Câu 3: Dựa vào khổ thơ trên, hãy viết một đoạn văn nghị luận khoảng 10 câu theo cách lập luận tổng hợp - phân tích - tồng hợp để làm rõ sự cảm nhận của nhà thơ về những biến chuyển trong không gian lúc sang thu, trong đoạn có sử dụng thành phần khởi ngữ và phép lặp để liên kết câu. (Gạch dưới thành phần khởi ngữ và những từ ngữ dung làm phép lặp). </w:t>
      </w:r>
    </w:p>
    <w:p w:rsidR="00601B2B" w:rsidRPr="00155A34" w:rsidRDefault="00601B2B" w:rsidP="00601B2B">
      <w:pPr>
        <w:spacing w:after="0" w:line="288" w:lineRule="auto"/>
        <w:rPr>
          <w:rFonts w:ascii="Times New Roman" w:hAnsi="Times New Roman"/>
          <w:b/>
          <w:color w:val="FF0000"/>
          <w:sz w:val="28"/>
          <w:szCs w:val="28"/>
        </w:rPr>
      </w:pPr>
      <w:r>
        <w:rPr>
          <w:rFonts w:ascii="Times New Roman" w:hAnsi="Times New Roman"/>
          <w:b/>
          <w:color w:val="FF0000"/>
          <w:sz w:val="28"/>
          <w:szCs w:val="28"/>
        </w:rPr>
        <w:t>ĐỀ 7:</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Đọc và trả lời các câu hỏi sau:</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Trong một phỏng vấn gần đây về bài thơ “Sang Thu”, Hữu Thỉnh đã giải thích:</w:t>
      </w:r>
    </w:p>
    <w:p w:rsidR="00601B2B" w:rsidRPr="00D92DB0" w:rsidRDefault="00601B2B" w:rsidP="00601B2B">
      <w:pPr>
        <w:spacing w:after="0" w:line="288" w:lineRule="auto"/>
        <w:rPr>
          <w:rFonts w:ascii="Times New Roman" w:hAnsi="Times New Roman"/>
          <w:i/>
          <w:sz w:val="28"/>
          <w:szCs w:val="28"/>
        </w:rPr>
      </w:pPr>
      <w:r w:rsidRPr="00D92DB0">
        <w:rPr>
          <w:rFonts w:ascii="Times New Roman" w:hAnsi="Times New Roman"/>
          <w:sz w:val="28"/>
          <w:szCs w:val="28"/>
        </w:rPr>
        <w:t>“</w:t>
      </w:r>
      <w:r w:rsidRPr="00D92DB0">
        <w:rPr>
          <w:rFonts w:ascii="Times New Roman" w:hAnsi="Times New Roman"/>
          <w:i/>
          <w:sz w:val="28"/>
          <w:szCs w:val="28"/>
        </w:rPr>
        <w:t>Sấm là những khó khăn thử thách mà dân tộc Việt Nam đã trải qua hai cuộc kháng chiến chống Pháp và chống Mỹ. Còn hàng cây là hình ảnh đất nước, dân tộc ta vững vàng vượt qua thử thách. Trải qua bao thử thách ác liệt của bom đạn, chúng ta không còn sợ bất cứ thế lực nào, vững vàng vượt ỉên phía trước trong công cuộc xây dựng đất nước.”</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1: Em hãy chép khổ thơ có các hình ảnh được nói đến từ lời giải thích của tác giả?</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2: Bài thơ có chứa đoạn thơ trên được viết theo thể thơ nào? Thể thơ ấy giống với bài thơ nào mà em đã học? Nêu tác dụng của thể thơ trong việc thể hiện cảm xúc chung của bài thơ?</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3: Lời giải thích của tác giả giúp chúng ta hiểu thêm về ý nghĩa ẩn dụ được nói đến ở khổ thơ em vừa chép. Trình bày ý nghĩa ẩn dụ đó?</w:t>
      </w:r>
    </w:p>
    <w:p w:rsidR="00601B2B" w:rsidRPr="00601B2B"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4: Dựa vào khổ thơ em vừa chép, hãy viết đoạn văn khoàng 12 câu theo cách lập luận quy nạp để làm rõ những biến chuyển rõ nét của thiên nhiên đất trời lúc sang thu và bộc lộ những suy ngẫm sâu sắc của tác giả.</w:t>
      </w:r>
    </w:p>
    <w:p w:rsidR="00601B2B" w:rsidRPr="00D92DB0" w:rsidRDefault="00601B2B" w:rsidP="00601B2B">
      <w:pPr>
        <w:spacing w:after="0" w:line="288" w:lineRule="auto"/>
        <w:rPr>
          <w:rFonts w:ascii="Times New Roman" w:hAnsi="Times New Roman"/>
          <w:sz w:val="28"/>
          <w:szCs w:val="28"/>
        </w:rPr>
      </w:pPr>
      <w:r>
        <w:rPr>
          <w:rFonts w:ascii="Times New Roman" w:hAnsi="Times New Roman"/>
          <w:b/>
          <w:color w:val="FF0000"/>
          <w:sz w:val="28"/>
          <w:szCs w:val="28"/>
        </w:rPr>
        <w:t xml:space="preserve">ĐỀ 8: </w:t>
      </w:r>
      <w:r w:rsidRPr="00D92DB0">
        <w:rPr>
          <w:rFonts w:ascii="Times New Roman" w:hAnsi="Times New Roman"/>
          <w:sz w:val="28"/>
          <w:szCs w:val="28"/>
        </w:rPr>
        <w:t>Cảm xúc trước vẻ đẹp của thiên nhiên đất trời trong bài thơ “Sang thu”, tác giả Hữu Thỉnh đã viết những câu thơ thật đẹp:</w:t>
      </w:r>
    </w:p>
    <w:p w:rsidR="00601B2B" w:rsidRPr="00D92DB0" w:rsidRDefault="00601B2B" w:rsidP="00601B2B">
      <w:pPr>
        <w:spacing w:after="0" w:line="288" w:lineRule="auto"/>
        <w:rPr>
          <w:rFonts w:ascii="Times New Roman" w:hAnsi="Times New Roman"/>
          <w:sz w:val="28"/>
          <w:szCs w:val="28"/>
        </w:rPr>
      </w:pPr>
    </w:p>
    <w:p w:rsidR="00601B2B" w:rsidRPr="00D92DB0" w:rsidRDefault="00601B2B" w:rsidP="00601B2B">
      <w:pPr>
        <w:spacing w:after="0" w:line="288" w:lineRule="auto"/>
        <w:rPr>
          <w:rFonts w:ascii="Times New Roman" w:hAnsi="Times New Roman"/>
          <w:i/>
          <w:sz w:val="28"/>
          <w:szCs w:val="28"/>
        </w:rPr>
      </w:pPr>
      <w:r w:rsidRPr="00D92DB0">
        <w:rPr>
          <w:rFonts w:ascii="Times New Roman" w:hAnsi="Times New Roman"/>
          <w:i/>
          <w:sz w:val="28"/>
          <w:szCs w:val="28"/>
        </w:rPr>
        <w:t xml:space="preserve">“...Sông được lúc dềnh dàng </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i/>
          <w:sz w:val="28"/>
          <w:szCs w:val="28"/>
        </w:rPr>
        <w:t>Chim bắt đầu vộ</w:t>
      </w:r>
      <w:r>
        <w:rPr>
          <w:rFonts w:ascii="Times New Roman" w:hAnsi="Times New Roman"/>
          <w:i/>
          <w:sz w:val="28"/>
          <w:szCs w:val="28"/>
        </w:rPr>
        <w:t>i vội vã</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 xml:space="preserve">Câu 1: Giải nghĩa từ “dềnh dàng” và cho biết từ đó thuộc loại từ nào? </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Câu 2: Em hãy ghi lại một cặp từ trái nghĩa trong hai câu thơ trên và phân tích tác dụng của cặp từ trái nghĩa đó trong việc biểu đạt nội dung?</w:t>
      </w:r>
    </w:p>
    <w:p w:rsidR="00601B2B" w:rsidRPr="00D92DB0"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Cảu 3: Cũng trong bài thơ trên, nhà thơ Hữu Thỉnh đã thể hiện những suy ngẫm về con người và cuộc đời thật sâu sắc. Em hãy phân tích khổ thơ cuối để làm rõ điều đó bằng một đoạn văn theo phương pháp lập luận diễn dịch khoảng 12-15 câu trong đoạn có sử dụng thành phần biệt lập phụ chú vá phép nối liên kết câu (Gạch chân và chú thích).</w:t>
      </w:r>
    </w:p>
    <w:p w:rsidR="00601B2B" w:rsidRDefault="00601B2B" w:rsidP="00601B2B">
      <w:pPr>
        <w:spacing w:after="0" w:line="288" w:lineRule="auto"/>
        <w:rPr>
          <w:rFonts w:ascii="Times New Roman" w:hAnsi="Times New Roman"/>
          <w:sz w:val="28"/>
          <w:szCs w:val="28"/>
        </w:rPr>
      </w:pPr>
      <w:r w:rsidRPr="00D92DB0">
        <w:rPr>
          <w:rFonts w:ascii="Times New Roman" w:hAnsi="Times New Roman"/>
          <w:sz w:val="28"/>
          <w:szCs w:val="28"/>
        </w:rPr>
        <w:t xml:space="preserve">Câu 4: Những hình ảnh thiên nhiên như dòng sông, đàn chim luôn là sự lựa chọn của các thi nhân để gửi gắm cảm xúc. Hãy chép lại khổ thơ có hình ảnh dòng sông và đàn chim mà em đã học trong chương trình Ngữ văn lớp 9 và cho biết rõ tên tác giả, tác phẩm. </w:t>
      </w:r>
    </w:p>
    <w:p w:rsidR="000211DA" w:rsidRPr="000211DA" w:rsidRDefault="000211DA" w:rsidP="000211DA">
      <w:pPr>
        <w:spacing w:after="0" w:line="288" w:lineRule="auto"/>
        <w:jc w:val="center"/>
        <w:rPr>
          <w:rFonts w:ascii="Times New Roman" w:hAnsi="Times New Roman"/>
          <w:b/>
          <w:color w:val="FF0000"/>
          <w:sz w:val="28"/>
          <w:szCs w:val="28"/>
        </w:rPr>
      </w:pPr>
      <w:r w:rsidRPr="000211DA">
        <w:rPr>
          <w:rFonts w:ascii="Times New Roman" w:hAnsi="Times New Roman"/>
          <w:b/>
          <w:color w:val="FF0000"/>
          <w:sz w:val="28"/>
          <w:szCs w:val="28"/>
        </w:rPr>
        <w:t>CHỦ ĐỀ  TRUYỆN TRUNG ĐẠI</w:t>
      </w:r>
    </w:p>
    <w:p w:rsidR="000211DA" w:rsidRDefault="000211DA" w:rsidP="000211DA">
      <w:pPr>
        <w:spacing w:after="0" w:line="288" w:lineRule="auto"/>
        <w:jc w:val="center"/>
        <w:rPr>
          <w:rFonts w:ascii="Times New Roman" w:hAnsi="Times New Roman"/>
          <w:b/>
          <w:color w:val="FF0000"/>
          <w:sz w:val="28"/>
          <w:szCs w:val="28"/>
        </w:rPr>
      </w:pPr>
      <w:r w:rsidRPr="000211DA">
        <w:rPr>
          <w:rFonts w:ascii="Times New Roman" w:hAnsi="Times New Roman"/>
          <w:b/>
          <w:color w:val="FF0000"/>
          <w:sz w:val="28"/>
          <w:szCs w:val="28"/>
        </w:rPr>
        <w:t>CHUYỆN NGƯỜI CON GÁI NAM XƯƠNG (Nguyễn Dữ)</w:t>
      </w:r>
    </w:p>
    <w:p w:rsidR="0081168F" w:rsidRPr="00B86C53" w:rsidRDefault="00F536A4" w:rsidP="0081168F">
      <w:pPr>
        <w:spacing w:after="0" w:line="288" w:lineRule="auto"/>
        <w:rPr>
          <w:rFonts w:ascii="Times New Roman" w:hAnsi="Times New Roman"/>
          <w:b/>
          <w:color w:val="FF0000"/>
          <w:sz w:val="28"/>
          <w:szCs w:val="28"/>
          <w:u w:val="single"/>
        </w:rPr>
      </w:pPr>
      <w:r>
        <w:rPr>
          <w:rFonts w:ascii="Times New Roman" w:hAnsi="Times New Roman"/>
          <w:b/>
          <w:color w:val="FF0000"/>
          <w:sz w:val="28"/>
          <w:szCs w:val="28"/>
          <w:u w:val="single"/>
        </w:rPr>
        <w:t>ĐỀ 1:</w:t>
      </w:r>
    </w:p>
    <w:p w:rsidR="0081168F" w:rsidRPr="00B86C53" w:rsidRDefault="0081168F" w:rsidP="008116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Đọc đoạn trích và thực hiện các yêu cầu sau:</w:t>
      </w:r>
    </w:p>
    <w:p w:rsidR="0081168F" w:rsidRPr="00B86C53" w:rsidRDefault="0081168F" w:rsidP="008116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"Phan nói:</w:t>
      </w:r>
    </w:p>
    <w:p w:rsidR="0081168F" w:rsidRPr="00B86C53" w:rsidRDefault="0081168F" w:rsidP="008116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xml:space="preserve">- Nhà cửa </w:t>
      </w:r>
      <w:r w:rsidRPr="00B86C53">
        <w:rPr>
          <w:rFonts w:ascii="Times New Roman" w:eastAsia="Times New Roman" w:hAnsi="Times New Roman"/>
          <w:color w:val="FF0000"/>
          <w:sz w:val="28"/>
          <w:szCs w:val="28"/>
          <w:u w:val="single"/>
        </w:rPr>
        <w:t>tiên nhân</w:t>
      </w:r>
      <w:r w:rsidRPr="00B86C53">
        <w:rPr>
          <w:rFonts w:ascii="Times New Roman" w:eastAsia="Times New Roman" w:hAnsi="Times New Roman"/>
          <w:color w:val="FF0000"/>
          <w:sz w:val="28"/>
          <w:szCs w:val="28"/>
        </w:rPr>
        <w:t xml:space="preserve"> </w:t>
      </w:r>
      <w:r w:rsidRPr="00B86C53">
        <w:rPr>
          <w:rFonts w:ascii="Times New Roman" w:eastAsia="Times New Roman" w:hAnsi="Times New Roman"/>
          <w:sz w:val="28"/>
          <w:szCs w:val="28"/>
        </w:rPr>
        <w:t xml:space="preserve">của nương tử, cây cối thành rừng, phần mộ </w:t>
      </w:r>
      <w:r w:rsidRPr="00B86C53">
        <w:rPr>
          <w:rFonts w:ascii="Times New Roman" w:eastAsia="Times New Roman" w:hAnsi="Times New Roman"/>
          <w:color w:val="FF0000"/>
          <w:sz w:val="28"/>
          <w:szCs w:val="28"/>
        </w:rPr>
        <w:t xml:space="preserve">tiên nhân </w:t>
      </w:r>
      <w:r w:rsidRPr="00B86C53">
        <w:rPr>
          <w:rFonts w:ascii="Times New Roman" w:eastAsia="Times New Roman" w:hAnsi="Times New Roman"/>
          <w:sz w:val="28"/>
          <w:szCs w:val="28"/>
        </w:rPr>
        <w:t xml:space="preserve">của nương tử, có gai rợp mắt. Nương tử dù không nghĩ đến, nhưng </w:t>
      </w:r>
      <w:r w:rsidRPr="00B86C53">
        <w:rPr>
          <w:rFonts w:ascii="Times New Roman" w:eastAsia="Times New Roman" w:hAnsi="Times New Roman"/>
          <w:sz w:val="28"/>
          <w:szCs w:val="28"/>
          <w:highlight w:val="yellow"/>
        </w:rPr>
        <w:t>tiên nhân</w:t>
      </w:r>
      <w:r w:rsidRPr="00B86C53">
        <w:rPr>
          <w:rFonts w:ascii="Times New Roman" w:eastAsia="Times New Roman" w:hAnsi="Times New Roman"/>
          <w:sz w:val="28"/>
          <w:szCs w:val="28"/>
        </w:rPr>
        <w:t xml:space="preserve"> còn mong đợi nương tử thì sao?</w:t>
      </w:r>
    </w:p>
    <w:p w:rsidR="0081168F" w:rsidRPr="00B86C53" w:rsidRDefault="0081168F" w:rsidP="008116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Nghe đến đây, Vũ Nương ứa nước mắt khóc, rồi quả quyết đổi giọng mà rằng:</w:t>
      </w:r>
    </w:p>
    <w:p w:rsidR="0081168F" w:rsidRPr="00B86C53" w:rsidRDefault="0081168F" w:rsidP="008116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Có lẽ không thể gửi hình ấn bóng ở đây được mãi, để mang tiếng xấu xa. Và chăng, ngựa Hổ gầm gió bắc, chim Việt đậu cành nam. Cảm vì nỗi ấy, tôi tất phải tìm về có ngày.”</w:t>
      </w:r>
    </w:p>
    <w:p w:rsidR="0081168F" w:rsidRPr="00B86C53" w:rsidRDefault="0081168F" w:rsidP="0081168F">
      <w:pPr>
        <w:spacing w:after="0" w:line="288" w:lineRule="auto"/>
        <w:jc w:val="right"/>
        <w:rPr>
          <w:rFonts w:ascii="Times New Roman" w:eastAsia="Times New Roman" w:hAnsi="Times New Roman"/>
          <w:sz w:val="28"/>
          <w:szCs w:val="28"/>
        </w:rPr>
      </w:pPr>
      <w:r w:rsidRPr="00B86C53">
        <w:rPr>
          <w:rFonts w:ascii="Times New Roman" w:eastAsia="Times New Roman" w:hAnsi="Times New Roman"/>
          <w:i/>
          <w:iCs/>
          <w:sz w:val="28"/>
          <w:szCs w:val="28"/>
          <w:bdr w:val="none" w:sz="0" w:space="0" w:color="auto" w:frame="1"/>
        </w:rPr>
        <w:t>(Theo Ngữ văn 9, NXBGD Việt Nam, 2017)</w:t>
      </w:r>
    </w:p>
    <w:p w:rsidR="0081168F" w:rsidRPr="00B86C53" w:rsidRDefault="0081168F" w:rsidP="008116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bdr w:val="none" w:sz="0" w:space="0" w:color="auto" w:frame="1"/>
        </w:rPr>
        <w:t>Câu 1</w:t>
      </w:r>
      <w:r w:rsidRPr="00B86C53">
        <w:rPr>
          <w:rFonts w:ascii="Times New Roman" w:eastAsia="Times New Roman" w:hAnsi="Times New Roman"/>
          <w:sz w:val="28"/>
          <w:szCs w:val="28"/>
        </w:rPr>
        <w:t>. Đoạn văn trên trích từ văn bản nào? Tác giả là ai?</w:t>
      </w:r>
    </w:p>
    <w:p w:rsidR="0081168F" w:rsidRPr="00B86C53" w:rsidRDefault="0081168F" w:rsidP="008116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bdr w:val="none" w:sz="0" w:space="0" w:color="auto" w:frame="1"/>
        </w:rPr>
        <w:t>Câu 2.</w:t>
      </w:r>
      <w:r w:rsidRPr="00B86C53">
        <w:rPr>
          <w:rFonts w:ascii="Times New Roman" w:eastAsia="Times New Roman" w:hAnsi="Times New Roman"/>
          <w:sz w:val="28"/>
          <w:szCs w:val="28"/>
        </w:rPr>
        <w:t>  Cuộc đối thoại của Vũ Nương với Phan Lang diễn ra trong hoàn cảnh nào?</w:t>
      </w:r>
    </w:p>
    <w:p w:rsidR="0081168F" w:rsidRPr="00B86C53" w:rsidRDefault="0081168F" w:rsidP="008116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bdr w:val="none" w:sz="0" w:space="0" w:color="auto" w:frame="1"/>
        </w:rPr>
        <w:t>Câu 3</w:t>
      </w:r>
      <w:r w:rsidRPr="00B86C53">
        <w:rPr>
          <w:rFonts w:ascii="Times New Roman" w:eastAsia="Times New Roman" w:hAnsi="Times New Roman"/>
          <w:sz w:val="28"/>
          <w:szCs w:val="28"/>
        </w:rPr>
        <w:t>. Từ "tiên nhân" trong đoạn văn trên chỉ những ai?</w:t>
      </w:r>
    </w:p>
    <w:p w:rsidR="0081168F" w:rsidRPr="00B86C53" w:rsidRDefault="0081168F" w:rsidP="0081168F">
      <w:pPr>
        <w:spacing w:after="0" w:line="288" w:lineRule="auto"/>
        <w:jc w:val="both"/>
        <w:rPr>
          <w:rFonts w:ascii="Times New Roman" w:eastAsia="Times New Roman" w:hAnsi="Times New Roman"/>
          <w:color w:val="FF0000"/>
          <w:sz w:val="28"/>
          <w:szCs w:val="28"/>
        </w:rPr>
      </w:pPr>
      <w:r w:rsidRPr="00B86C53">
        <w:rPr>
          <w:rFonts w:ascii="Times New Roman" w:eastAsia="Times New Roman" w:hAnsi="Times New Roman"/>
          <w:b/>
          <w:bCs/>
          <w:color w:val="FF0000"/>
          <w:sz w:val="28"/>
          <w:szCs w:val="28"/>
          <w:bdr w:val="none" w:sz="0" w:space="0" w:color="auto" w:frame="1"/>
        </w:rPr>
        <w:t>Câu 4</w:t>
      </w:r>
      <w:r w:rsidRPr="00B86C53">
        <w:rPr>
          <w:rFonts w:ascii="Times New Roman" w:eastAsia="Times New Roman" w:hAnsi="Times New Roman"/>
          <w:color w:val="FF0000"/>
          <w:sz w:val="28"/>
          <w:szCs w:val="28"/>
        </w:rPr>
        <w:t>. Tìm các phép liên kết câu trong lời thoại sau:</w:t>
      </w:r>
    </w:p>
    <w:p w:rsidR="0081168F" w:rsidRPr="00B86C53" w:rsidRDefault="0081168F" w:rsidP="0081168F">
      <w:pPr>
        <w:spacing w:after="0" w:line="288" w:lineRule="auto"/>
        <w:jc w:val="both"/>
        <w:rPr>
          <w:rFonts w:ascii="Times New Roman" w:eastAsia="Times New Roman" w:hAnsi="Times New Roman"/>
          <w:color w:val="FF0000"/>
          <w:sz w:val="28"/>
          <w:szCs w:val="28"/>
        </w:rPr>
      </w:pPr>
      <w:r w:rsidRPr="00B86C53">
        <w:rPr>
          <w:rFonts w:ascii="Times New Roman" w:eastAsia="Times New Roman" w:hAnsi="Times New Roman"/>
          <w:color w:val="FF0000"/>
          <w:sz w:val="28"/>
          <w:szCs w:val="28"/>
        </w:rPr>
        <w:t>" - Có lẽ không thể gửi hình ấn bóng ở đây được mãi, để mang tiếng xấu xa</w:t>
      </w:r>
      <w:r w:rsidRPr="00B86C53">
        <w:rPr>
          <w:rFonts w:ascii="Times New Roman" w:eastAsia="Times New Roman" w:hAnsi="Times New Roman"/>
          <w:b/>
          <w:color w:val="FF0000"/>
          <w:sz w:val="28"/>
          <w:szCs w:val="28"/>
        </w:rPr>
        <w:t>. Và chăng,</w:t>
      </w:r>
      <w:r w:rsidRPr="00B86C53">
        <w:rPr>
          <w:rFonts w:ascii="Times New Roman" w:eastAsia="Times New Roman" w:hAnsi="Times New Roman"/>
          <w:color w:val="FF0000"/>
          <w:sz w:val="28"/>
          <w:szCs w:val="28"/>
        </w:rPr>
        <w:t xml:space="preserve"> </w:t>
      </w:r>
      <w:r w:rsidRPr="00B86C53">
        <w:rPr>
          <w:rFonts w:ascii="Times New Roman" w:eastAsia="Times New Roman" w:hAnsi="Times New Roman"/>
          <w:b/>
          <w:color w:val="FF0000"/>
          <w:sz w:val="28"/>
          <w:szCs w:val="28"/>
        </w:rPr>
        <w:t>ngựa Hồ gái gió bắc, chim Việt đậu cành nam</w:t>
      </w:r>
      <w:r w:rsidRPr="00B86C53">
        <w:rPr>
          <w:rFonts w:ascii="Times New Roman" w:eastAsia="Times New Roman" w:hAnsi="Times New Roman"/>
          <w:color w:val="FF0000"/>
          <w:sz w:val="28"/>
          <w:szCs w:val="28"/>
        </w:rPr>
        <w:t xml:space="preserve">. Cảm vì nỗi </w:t>
      </w:r>
      <w:r w:rsidRPr="00B86C53">
        <w:rPr>
          <w:rFonts w:ascii="Times New Roman" w:eastAsia="Times New Roman" w:hAnsi="Times New Roman"/>
          <w:b/>
          <w:color w:val="FF0000"/>
          <w:sz w:val="28"/>
          <w:szCs w:val="28"/>
        </w:rPr>
        <w:t>ấy,</w:t>
      </w:r>
      <w:r w:rsidRPr="00B86C53">
        <w:rPr>
          <w:rFonts w:ascii="Times New Roman" w:eastAsia="Times New Roman" w:hAnsi="Times New Roman"/>
          <w:color w:val="FF0000"/>
          <w:sz w:val="28"/>
          <w:szCs w:val="28"/>
        </w:rPr>
        <w:t xml:space="preserve"> tôi tất phải tìm về có ngày."</w:t>
      </w:r>
    </w:p>
    <w:p w:rsidR="0081168F" w:rsidRPr="00F536A4" w:rsidRDefault="0081168F" w:rsidP="00F536A4">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bdr w:val="none" w:sz="0" w:space="0" w:color="auto" w:frame="1"/>
        </w:rPr>
        <w:t>Câu 5.</w:t>
      </w:r>
      <w:r w:rsidRPr="00B86C53">
        <w:rPr>
          <w:rFonts w:ascii="Times New Roman" w:eastAsia="Times New Roman" w:hAnsi="Times New Roman"/>
          <w:sz w:val="28"/>
          <w:szCs w:val="28"/>
        </w:rPr>
        <w:t xml:space="preserve">  </w:t>
      </w:r>
      <w:r w:rsidR="00F536A4">
        <w:rPr>
          <w:rFonts w:ascii="Times New Roman" w:eastAsia="Times New Roman" w:hAnsi="Times New Roman"/>
          <w:sz w:val="28"/>
          <w:szCs w:val="28"/>
        </w:rPr>
        <w:t>Viết đoạn văn diễn dịch khoảng 12 câu nêu c</w:t>
      </w:r>
      <w:r w:rsidRPr="00B86C53">
        <w:rPr>
          <w:rFonts w:ascii="Times New Roman" w:eastAsia="Times New Roman" w:hAnsi="Times New Roman"/>
          <w:sz w:val="28"/>
          <w:szCs w:val="28"/>
        </w:rPr>
        <w:t xml:space="preserve">ảm nhận </w:t>
      </w:r>
      <w:r w:rsidR="00F536A4">
        <w:rPr>
          <w:rFonts w:ascii="Times New Roman" w:eastAsia="Times New Roman" w:hAnsi="Times New Roman"/>
          <w:sz w:val="28"/>
          <w:szCs w:val="28"/>
        </w:rPr>
        <w:t xml:space="preserve">của em về </w:t>
      </w:r>
      <w:r w:rsidRPr="00B86C53">
        <w:rPr>
          <w:rFonts w:ascii="Times New Roman" w:eastAsia="Times New Roman" w:hAnsi="Times New Roman"/>
          <w:sz w:val="28"/>
          <w:szCs w:val="28"/>
        </w:rPr>
        <w:t xml:space="preserve">vẻ đẹp của nhân vật Vũ Nương trong </w:t>
      </w:r>
      <w:r w:rsidR="00F536A4">
        <w:rPr>
          <w:rFonts w:ascii="Times New Roman" w:eastAsia="Times New Roman" w:hAnsi="Times New Roman"/>
          <w:sz w:val="28"/>
          <w:szCs w:val="28"/>
        </w:rPr>
        <w:t>trong tác phẩm. Trong đoạn có sử dụng phép nối để liên kết câu và một câu bị động (Gạch chân và ghi rõ chú thích)</w:t>
      </w:r>
    </w:p>
    <w:p w:rsidR="0081168F" w:rsidRPr="00F536A4" w:rsidRDefault="00F536A4" w:rsidP="0081168F">
      <w:pPr>
        <w:spacing w:after="0" w:line="288" w:lineRule="auto"/>
        <w:rPr>
          <w:rFonts w:ascii="Times New Roman" w:hAnsi="Times New Roman"/>
          <w:b/>
          <w:color w:val="FF0000"/>
          <w:sz w:val="28"/>
          <w:szCs w:val="28"/>
          <w:u w:val="single"/>
        </w:rPr>
      </w:pPr>
      <w:r>
        <w:rPr>
          <w:rFonts w:ascii="Times New Roman" w:hAnsi="Times New Roman"/>
          <w:b/>
          <w:color w:val="FF0000"/>
          <w:sz w:val="28"/>
          <w:szCs w:val="28"/>
          <w:u w:val="single"/>
        </w:rPr>
        <w:t>ĐỀ 02””</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Cho đoạn văn sau:</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“Kẻ bạc mệnh này duyên phận hẩm hiu, chồng con rẫy bỏ, điều đâu bay buộc, tiếng chịu nhuốc nhơ, thần sông có linh, xin ngài chứng giám. Thiếp nếu đoan trang giữ tiết, trinh bạch gìn lòng, vào nước xin làm ngọc Mị Nương, xuống đất xin làm cỏ ngu mĩ. Nhược bằng lòng chim dạ cá, lừa chồng dối con, dưới xin làm mồi cho cá tôm, trên xin làm cơm cho diều quạ và xin chịu khắp mọi người phỉ nhổ.”</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1: Đoạn văn trên được trích từ tác phẩm nào? Của ai?</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 xml:space="preserve">Câu 2: Hãy tìm các thành ngữ trong lời người phụ nữ xấu số đó. </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3: Từ tác phẩm trên, hay viết một đoạn văn 15 câu để làm rõ vẻ đẹp truyền thống của người phụ nữ Việt Nam qua nhân vậ</w:t>
      </w:r>
      <w:r w:rsidR="00F536A4">
        <w:rPr>
          <w:rFonts w:ascii="Times New Roman" w:hAnsi="Times New Roman"/>
          <w:sz w:val="28"/>
          <w:szCs w:val="28"/>
        </w:rPr>
        <w:t>t Vũ Nương.</w:t>
      </w:r>
    </w:p>
    <w:p w:rsidR="00F536A4" w:rsidRDefault="00F536A4" w:rsidP="0081168F">
      <w:pPr>
        <w:spacing w:after="0" w:line="288" w:lineRule="auto"/>
        <w:rPr>
          <w:rFonts w:ascii="Times New Roman" w:hAnsi="Times New Roman"/>
          <w:b/>
          <w:color w:val="FF0000"/>
          <w:sz w:val="28"/>
          <w:szCs w:val="28"/>
        </w:rPr>
      </w:pPr>
      <w:r>
        <w:rPr>
          <w:rFonts w:ascii="Times New Roman" w:hAnsi="Times New Roman"/>
          <w:b/>
          <w:color w:val="FF0000"/>
          <w:sz w:val="28"/>
          <w:szCs w:val="28"/>
        </w:rPr>
        <w:t>ĐỀ 03:</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Cho đoạn trích sau:</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“Chàng vội gọi, nàng vẫn ở giữa dòng mà nói vọng vào:</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 Thiếp cảm ơn đức của Linh Phi, đã thề sống chế cũng không bỏ. Đa tạ tình chàng, thiếp chẳng trở về nhân gian được nữa.</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Rồi trong chốc lát, bóng nàng loang loáng mờ nhạt dần mà biến đi mất.”</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1: Đoạn trích trên trong tác phẩm nào? Tác giả là ai?</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2: Lời nói của nhân vật được dẫn bằng cách nào? Hãy thuật lại bằng cách dẫn khác.</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3: Qua lời thoại trên, em cảm nhận gì về vẻ đẹp tâm hồn của Vũ Nương?</w:t>
      </w:r>
    </w:p>
    <w:p w:rsidR="0081168F"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 xml:space="preserve">Câu 4: Có ý kiến cho rằng: câu chuyện kết thúc song tính bi kịch vẫn tiềm ẩn trong cái lung linh kì ảo. Hãy viết đoạn văn tổng - phân - hợp khoảng 10 câu trình bày suy nghĩ của em về kết thúc trên. Đoạn văn có sử dụng phép thế và câu có thành phần tình </w:t>
      </w:r>
      <w:r w:rsidR="00F536A4">
        <w:rPr>
          <w:rFonts w:ascii="Times New Roman" w:hAnsi="Times New Roman"/>
          <w:sz w:val="28"/>
          <w:szCs w:val="28"/>
        </w:rPr>
        <w:t>thái.</w:t>
      </w:r>
    </w:p>
    <w:p w:rsidR="00F536A4" w:rsidRPr="00F536A4" w:rsidRDefault="00F536A4" w:rsidP="0081168F">
      <w:pPr>
        <w:spacing w:after="0" w:line="288" w:lineRule="auto"/>
        <w:rPr>
          <w:rFonts w:ascii="Times New Roman" w:hAnsi="Times New Roman"/>
          <w:sz w:val="28"/>
          <w:szCs w:val="28"/>
        </w:rPr>
      </w:pPr>
      <w:r w:rsidRPr="00F536A4">
        <w:rPr>
          <w:rFonts w:ascii="Times New Roman" w:hAnsi="Times New Roman"/>
          <w:sz w:val="28"/>
          <w:szCs w:val="28"/>
          <w:highlight w:val="yellow"/>
        </w:rPr>
        <w:t>ĐỀ 04:</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Từ một truyện dân gian, bằng tài năng và sự cảm thương sâu sắc, Nguyễn Dữ đã viết thành “Chuyện người con gái Nam Xương”. Đây là một trong những truyện hay nhất được rút từ tập “Truyền kì mạn lục”.</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1: Giải thích ý nghĩa nhan đề “Truyền kì mạn lục”.</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2: Trong Chuyện người con gái Nam Xương, lúc vắng chồng, Vũ Nương hay đùa con, chỉ vào bóng mình mà bảo là cha Đản. Chi tiết đó đã nói lên điều gì ở nhân vật này? Việc tác giả đưa vào cuối truyện yếu tố kỳ ảo nói về sự trở về chốc lát của Vũ Nương có làm cho tính bi kịch của tác phẩm mất đi không? Vì sao?</w:t>
      </w:r>
    </w:p>
    <w:p w:rsidR="0081168F" w:rsidRPr="00F536A4" w:rsidRDefault="00F536A4" w:rsidP="0081168F">
      <w:pPr>
        <w:spacing w:after="0" w:line="288" w:lineRule="auto"/>
        <w:rPr>
          <w:rFonts w:ascii="Times New Roman" w:hAnsi="Times New Roman"/>
          <w:b/>
          <w:color w:val="FF0000"/>
          <w:sz w:val="28"/>
          <w:szCs w:val="28"/>
          <w:u w:val="single"/>
        </w:rPr>
      </w:pPr>
      <w:r>
        <w:rPr>
          <w:rFonts w:ascii="Times New Roman" w:hAnsi="Times New Roman"/>
          <w:b/>
          <w:color w:val="FF0000"/>
          <w:sz w:val="28"/>
          <w:szCs w:val="28"/>
          <w:u w:val="single"/>
        </w:rPr>
        <w:t>ĐỀ 05:</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Dưới đây là một đoạn trong “Chuyện người con gái Nam Xương” (Nguyễn Dữ)</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...“Đoạn rồi nàng tắm gội chay sạch, ra bến Hoàng Giang ngửa mặt lên trời mà than rằng:</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 Kẻ bạc mệnh này thân phận hẩm hiu, chồng con rẫy bỏ, điều đầu bay buộc, tiếng chịu nhuốc nhơ, thần sông có linh, xin ngài chứng giám. Thiếp nếu đoan trang giữ tiết, trinh bạch gìn lòng, vào nước xin làm ngọc Mị Nương, xuống đất xin làm cỏ ngu mĩ. Nhược bằng lòng chim dạ cá, lừa chồng dối con, dưới xin làm mồi cho cá tôm, trên xin làm cơm cho diều quạ và xin chịu khắp mọi người phỉ nhổ.”</w:t>
      </w:r>
    </w:p>
    <w:p w:rsidR="0081168F" w:rsidRPr="00B86C53" w:rsidRDefault="0081168F" w:rsidP="0081168F">
      <w:pPr>
        <w:spacing w:after="0" w:line="288" w:lineRule="auto"/>
        <w:jc w:val="right"/>
        <w:rPr>
          <w:rFonts w:ascii="Times New Roman" w:hAnsi="Times New Roman"/>
          <w:sz w:val="28"/>
          <w:szCs w:val="28"/>
        </w:rPr>
      </w:pPr>
      <w:r w:rsidRPr="00B86C53">
        <w:rPr>
          <w:rFonts w:ascii="Times New Roman" w:hAnsi="Times New Roman"/>
          <w:sz w:val="28"/>
          <w:szCs w:val="28"/>
        </w:rPr>
        <w:t xml:space="preserve"> (Theo Ngữ văn 9, tập một)</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1: Trong tác phầm lời thoại trên là độc thoại hay đối thoại? Vì sao?</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2: Lời thoại này được Vũ Nương nói trong hoàn cảnh nào? Qua đó, nhân vật muốn khẳng định những phẩm chất gì? Ghi lại ngắn gọn (khoảng 6 câu) suy nghĩ của em về những phẩm chất ấy của nhân vật.</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3: Làm nên sức hấp dẫn của truyện truyền kì là những yếu tố kì ảo. Nêu 2 chi tiết kì ảo trong Chuyện ngườ</w:t>
      </w:r>
      <w:r w:rsidR="00F536A4">
        <w:rPr>
          <w:rFonts w:ascii="Times New Roman" w:hAnsi="Times New Roman"/>
          <w:sz w:val="28"/>
          <w:szCs w:val="28"/>
        </w:rPr>
        <w:t>i con gái Nam Xương.</w:t>
      </w:r>
    </w:p>
    <w:p w:rsidR="0081168F" w:rsidRPr="00F536A4" w:rsidRDefault="00F536A4" w:rsidP="0081168F">
      <w:pPr>
        <w:spacing w:after="0" w:line="288" w:lineRule="auto"/>
        <w:rPr>
          <w:rFonts w:ascii="Times New Roman" w:hAnsi="Times New Roman"/>
          <w:b/>
          <w:color w:val="FF0000"/>
          <w:sz w:val="28"/>
          <w:szCs w:val="28"/>
          <w:u w:val="single"/>
        </w:rPr>
      </w:pPr>
      <w:r>
        <w:rPr>
          <w:rFonts w:ascii="Times New Roman" w:hAnsi="Times New Roman"/>
          <w:b/>
          <w:color w:val="FF0000"/>
          <w:sz w:val="28"/>
          <w:szCs w:val="28"/>
          <w:u w:val="single"/>
        </w:rPr>
        <w:t>ĐỀ 06:</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Sau đây là một phần của cuộc trò chuyện giữa nhân vật Phan Lang và Vũ Nương trong Chuyện người con gái Nam Xương (Nguyễn Dữ)</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“Phan nói:</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 Nhà cửa tiên nhân của nương tử, cây cối thành rừng, phần mộ tiên nhân của nương tử, cỏ gai rợp mắt. Nương tử dù không nghĩ đến, nhưng tiên nhân còn mong đợi nương tử thì sao?</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Nghe đến đấy, Vũ Nương ứa nước mắt khóc, rồi quả quyết đổi giọng mà rằng:</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 Có lẽ không thể gửi hình ẩn bóng ở đây được mãi, để mang tiếng xấu xa. Vả chăng, ngựa Hồ gầm gió bắc, chim Việt đậu cành nam. Cảm vì nỗi ấy, tôi tất phải tìm về có ngày”.</w:t>
      </w:r>
    </w:p>
    <w:p w:rsidR="0081168F" w:rsidRPr="00B86C53" w:rsidRDefault="0081168F" w:rsidP="0081168F">
      <w:pPr>
        <w:spacing w:after="0" w:line="288" w:lineRule="auto"/>
        <w:jc w:val="right"/>
        <w:rPr>
          <w:rFonts w:ascii="Times New Roman" w:hAnsi="Times New Roman"/>
          <w:sz w:val="28"/>
          <w:szCs w:val="28"/>
        </w:rPr>
      </w:pPr>
      <w:r w:rsidRPr="00B86C53">
        <w:rPr>
          <w:rFonts w:ascii="Times New Roman" w:hAnsi="Times New Roman"/>
          <w:sz w:val="28"/>
          <w:szCs w:val="28"/>
        </w:rPr>
        <w:t>(Trích Ngữ văn 9, tập một)</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1: Phan Lang trò chuyện với Vũ Nương trong hoàn cảnh nào?</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Từ “tiên nhân” được nhắc tới trong lời của Phan Lang để chỉ những ai?</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2: Vì sao sau khi nghe Phan Lang nói, Vũ Nương “ứa nước mắt khóc” và quả quyết “tôi tất phải tìm về có ngày”?</w:t>
      </w:r>
    </w:p>
    <w:p w:rsidR="0081168F" w:rsidRPr="00F536A4"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3: Em hãy trình bày suy nghĩ (khoảng 2/3 trang giấy thi) về vai trò gia đình trong cuộc sống của mỗ</w:t>
      </w:r>
      <w:r w:rsidR="00F536A4">
        <w:rPr>
          <w:rFonts w:ascii="Times New Roman" w:hAnsi="Times New Roman"/>
          <w:sz w:val="28"/>
          <w:szCs w:val="28"/>
        </w:rPr>
        <w:t>i chúng ta.</w:t>
      </w:r>
      <w:r w:rsidR="00F536A4">
        <w:rPr>
          <w:rFonts w:ascii="Times New Roman" w:hAnsi="Times New Roman"/>
          <w:sz w:val="28"/>
          <w:szCs w:val="28"/>
        </w:rPr>
        <w:tab/>
      </w:r>
    </w:p>
    <w:p w:rsidR="0081168F" w:rsidRPr="00F536A4" w:rsidRDefault="00F536A4" w:rsidP="0081168F">
      <w:pPr>
        <w:spacing w:after="0" w:line="288" w:lineRule="auto"/>
        <w:rPr>
          <w:rFonts w:ascii="Times New Roman" w:hAnsi="Times New Roman"/>
          <w:b/>
          <w:color w:val="FF0000"/>
          <w:sz w:val="28"/>
          <w:szCs w:val="28"/>
          <w:u w:val="single"/>
        </w:rPr>
      </w:pPr>
      <w:r>
        <w:rPr>
          <w:rFonts w:ascii="Times New Roman" w:hAnsi="Times New Roman"/>
          <w:b/>
          <w:color w:val="FF0000"/>
          <w:sz w:val="28"/>
          <w:szCs w:val="28"/>
          <w:u w:val="single"/>
        </w:rPr>
        <w:t>ĐỀ 07:</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Trong bài thơ “Lại bài viếng Vũ Thị”, vua Lê Thánh Tông  (Tư Thành, 1460-1497) viết:</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“Nghi ngút đầu ghềnh tỏa khói hương,</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Miếu ai như miếu vợ chàng Trương.</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Bóng đèn dầu nhẫn đừng nghe trẻ,</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Cung nước chi cho lụy đến nàng. ”</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1: Bộ phận trong ngoặc đơn (Tư Thành, 1460 -1497) của phần giới thiệu trên đây là thành phần nào của câu?</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2: Những câu thơ trên gợi cho em nhớ tới tác phẩm nào đã học? Nêu rõ tên tác giả.</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3: Nêu rõ các tình huống có trong tác phẩm trên.</w:t>
      </w:r>
    </w:p>
    <w:p w:rsidR="00F536A4"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4: Có một chi tiết đóng vai trò quan trọng trong những tình huống trên. Theo em đó là chi tiết nào? Hãy phân tích giá trị của chi tiết đó.</w:t>
      </w:r>
    </w:p>
    <w:p w:rsidR="0081168F" w:rsidRPr="00F536A4" w:rsidRDefault="00F536A4" w:rsidP="0081168F">
      <w:pPr>
        <w:spacing w:after="0" w:line="288" w:lineRule="auto"/>
        <w:rPr>
          <w:rFonts w:ascii="Times New Roman" w:hAnsi="Times New Roman"/>
          <w:sz w:val="28"/>
          <w:szCs w:val="28"/>
        </w:rPr>
      </w:pPr>
      <w:r>
        <w:rPr>
          <w:rFonts w:ascii="Times New Roman" w:hAnsi="Times New Roman"/>
          <w:b/>
          <w:color w:val="FF0000"/>
          <w:sz w:val="28"/>
          <w:szCs w:val="28"/>
          <w:u w:val="single"/>
        </w:rPr>
        <w:t>ĐỀ 08:</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1: Chuyện người con gái Nam Xương của Nguyễn Dữ có nguồn gốc từ một câu chuyện dân gian. Câu chuyện đó có tên là gì?</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2: Nhân vật chính của truyện là Vũ Nương - Người con gái thùy mị nết na, tư dung tốt đẹp. Từ việc đọc, học và hiểu tác phẩm, em thấy những vẻ đẹp nào của nhân vật được bộc lộ?</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3: Trong truyện có hai lời thoại cùa bé Đản:</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 xml:space="preserve">“- Khi cùng cha ra thăm mộ bà: “Ô hay! Thế ra ông cũng  là cha tôi ư? Ông lại biết nói, chứ không như cha tôi trước kia chỉ nín thin thít </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 Sau khi Vũ Nương mất: Cha Đản lại đến kia kìa?”</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Hãy phân tích và so sánh giá trị nghệ thuật thể hiện ở lời thoại của bé Đản trước và sau cái chết của Vũ Nương.</w:t>
      </w:r>
    </w:p>
    <w:p w:rsidR="0081168F" w:rsidRPr="00F536A4" w:rsidRDefault="00F536A4" w:rsidP="0081168F">
      <w:pPr>
        <w:spacing w:after="0" w:line="288" w:lineRule="auto"/>
        <w:rPr>
          <w:rFonts w:ascii="Times New Roman" w:hAnsi="Times New Roman"/>
          <w:b/>
          <w:color w:val="FF0000"/>
          <w:sz w:val="28"/>
          <w:szCs w:val="28"/>
        </w:rPr>
      </w:pPr>
      <w:r>
        <w:rPr>
          <w:rFonts w:ascii="Times New Roman" w:hAnsi="Times New Roman"/>
          <w:b/>
          <w:color w:val="FF0000"/>
          <w:sz w:val="28"/>
          <w:szCs w:val="28"/>
        </w:rPr>
        <w:t>ĐỀ 09:</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Sau đây là một phần của cuộc trò chuyện giữa nhân vật Phan Lang và Vũ Nương trong </w:t>
      </w:r>
      <w:r w:rsidRPr="00B86C53">
        <w:rPr>
          <w:rFonts w:ascii="Times New Roman" w:eastAsia="Times New Roman" w:hAnsi="Times New Roman"/>
          <w:i/>
          <w:iCs/>
          <w:color w:val="000000"/>
          <w:sz w:val="28"/>
          <w:szCs w:val="28"/>
        </w:rPr>
        <w:t>Chuyện người con gái Nam Xương</w:t>
      </w:r>
      <w:r w:rsidRPr="00B86C53">
        <w:rPr>
          <w:rFonts w:ascii="Times New Roman" w:eastAsia="Times New Roman" w:hAnsi="Times New Roman"/>
          <w:color w:val="000000"/>
          <w:sz w:val="28"/>
          <w:szCs w:val="28"/>
        </w:rPr>
        <w:t> (Nguyễn Dữ):</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“Phan nói:</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 Nhà cửa tiên nhân của nương tử, cây cối thành rừng, phần mộ tiên nhân của nương tử cỏ gai rợp mắt. Nương tử dù không nghĩ đến, nhưng tiên nhân còn mong đợi nương tử thì sao?</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Nghe đến đây, Vũ Nương ứa nước mắt khóc, rồi quả quyết đổi giọng mà rằng:</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 Có lẽ không thể gửi hình ẩn bóng ở đây được mãi, để mang tiếng xấu xa. Vả chăng, ngựa Hồ gầm gió bắc, chim Việt đậu cành nam. Cảm vì nỗi ấy, tôi tất phải tìm về có ngày.”</w:t>
      </w:r>
    </w:p>
    <w:p w:rsidR="0081168F" w:rsidRPr="00B86C53" w:rsidRDefault="0081168F" w:rsidP="0081168F">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(Trích Ngữ Văn 9, tập một, NXB Giáo dục Việt Nam, 2017)</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1.</w:t>
      </w:r>
      <w:r w:rsidRPr="00B86C53">
        <w:rPr>
          <w:rFonts w:ascii="Times New Roman" w:eastAsia="Times New Roman" w:hAnsi="Times New Roman"/>
          <w:color w:val="000000"/>
          <w:sz w:val="28"/>
          <w:szCs w:val="28"/>
        </w:rPr>
        <w:t> Phan Lang trò chuyện với Vũ Nương trong hoàn cảnh nào? Từ “tiên nhân” được nhắc tới trong lời của Phan Lang để chỉ những ai?</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2.</w:t>
      </w:r>
      <w:r w:rsidRPr="00B86C53">
        <w:rPr>
          <w:rFonts w:ascii="Times New Roman" w:eastAsia="Times New Roman" w:hAnsi="Times New Roman"/>
          <w:color w:val="000000"/>
          <w:sz w:val="28"/>
          <w:szCs w:val="28"/>
        </w:rPr>
        <w:t>  Vì sao khi nghe Phan Lang nói, Vũ Nương </w:t>
      </w:r>
      <w:r w:rsidRPr="00B86C53">
        <w:rPr>
          <w:rFonts w:ascii="Times New Roman" w:eastAsia="Times New Roman" w:hAnsi="Times New Roman"/>
          <w:i/>
          <w:iCs/>
          <w:color w:val="000000"/>
          <w:sz w:val="28"/>
          <w:szCs w:val="28"/>
        </w:rPr>
        <w:t>“ứa nước mắt khóc</w:t>
      </w:r>
      <w:r w:rsidRPr="00B86C53">
        <w:rPr>
          <w:rFonts w:ascii="Times New Roman" w:eastAsia="Times New Roman" w:hAnsi="Times New Roman"/>
          <w:color w:val="000000"/>
          <w:sz w:val="28"/>
          <w:szCs w:val="28"/>
        </w:rPr>
        <w:t>”  và quả quyết </w:t>
      </w:r>
      <w:r w:rsidRPr="00B86C53">
        <w:rPr>
          <w:rFonts w:ascii="Times New Roman" w:eastAsia="Times New Roman" w:hAnsi="Times New Roman"/>
          <w:i/>
          <w:iCs/>
          <w:color w:val="000000"/>
          <w:sz w:val="28"/>
          <w:szCs w:val="28"/>
        </w:rPr>
        <w:t>“tôi tất phải tìm về có ngày”</w:t>
      </w:r>
      <w:r w:rsidRPr="00B86C53">
        <w:rPr>
          <w:rFonts w:ascii="Times New Roman" w:eastAsia="Times New Roman" w:hAnsi="Times New Roman"/>
          <w:color w:val="000000"/>
          <w:sz w:val="28"/>
          <w:szCs w:val="28"/>
        </w:rPr>
        <w:t>?</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3.</w:t>
      </w:r>
      <w:r w:rsidRPr="00B86C53">
        <w:rPr>
          <w:rFonts w:ascii="Times New Roman" w:eastAsia="Times New Roman" w:hAnsi="Times New Roman"/>
          <w:color w:val="000000"/>
          <w:sz w:val="28"/>
          <w:szCs w:val="28"/>
        </w:rPr>
        <w:t>  Em hãy trình bày suy nghĩ khoảng 2/3 trang giấy thi về vai trò của gia đình trong cuộc sống của mỗi chúng ta.</w:t>
      </w:r>
    </w:p>
    <w:p w:rsidR="0081168F" w:rsidRPr="00F536A4" w:rsidRDefault="00F536A4" w:rsidP="0081168F">
      <w:pPr>
        <w:spacing w:after="0" w:line="288" w:lineRule="auto"/>
        <w:rPr>
          <w:rFonts w:ascii="Times New Roman" w:eastAsia="Times New Roman" w:hAnsi="Times New Roman"/>
          <w:b/>
          <w:color w:val="FF0000"/>
          <w:sz w:val="28"/>
          <w:szCs w:val="28"/>
        </w:rPr>
      </w:pPr>
      <w:r>
        <w:rPr>
          <w:rFonts w:ascii="Times New Roman" w:eastAsia="Times New Roman" w:hAnsi="Times New Roman"/>
          <w:b/>
          <w:color w:val="FF0000"/>
          <w:sz w:val="28"/>
          <w:szCs w:val="28"/>
        </w:rPr>
        <w:t>ĐÊ 10:</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Đọc đoạn trích sau đây và thực hiện các yêu cầu từ câu 1 đến câu 6</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      Về đến nhà, chàng la um lên cho hả giận. Vợ chàng khóc mà rằng:</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       - Thiếp vốn con kẻ khó, được nương tựa nhà giàu. Sum họp chưa thỏa tình chăn gối, chia phôi vì động việc lửa binh. Cách biệt ba năm giữ gìn một tiết. Tô son điểm phấn từng đã nguôi lòng, ngõ liễu tường hoa chưa hề bén gót. Đâu có sự mất nết hư thân như lời chàng nói. Dám xin bày tỏ để cởi mối nghi ngờ. Mong chàng đừng một mực nghi oan cho thiếp.</w:t>
      </w:r>
    </w:p>
    <w:p w:rsidR="0081168F" w:rsidRPr="00B86C53" w:rsidRDefault="0081168F" w:rsidP="0081168F">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(Theo Ngữ văn 9, Tập một, NXB Giáo dục Việt Nam, 2016)</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1/ Đoạn trích trên nằm trong tác phẩm nào? Tác giả là ai?</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2/ Tìm những từ ngữ xưng hô trong đoạn trích trên.</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3/ Chép lại câu văn có thành phần trạng ngữ trong đoạn trích trên. Gạch chân thành phần trạng ngữ.</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4/ Lời thoại trong đoạn trích trên là của nhân vật nào? Việc nhân vật bị nghi oán có liên quan đến hình ảnh nào trong tác phẩm?</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5/ Qua lời bày tỏ với chồng, nhân vật trong đoạn trích trên là người như thế nào?</w:t>
      </w:r>
    </w:p>
    <w:p w:rsidR="0081168F" w:rsidRPr="00B86C53" w:rsidRDefault="009A1E84" w:rsidP="0081168F">
      <w:pPr>
        <w:spacing w:after="0" w:line="288" w:lineRule="auto"/>
        <w:rPr>
          <w:rFonts w:ascii="Times New Roman" w:eastAsia="Times New Roman" w:hAnsi="Times New Roman"/>
          <w:b/>
          <w:color w:val="FF0000"/>
          <w:sz w:val="28"/>
          <w:szCs w:val="28"/>
        </w:rPr>
      </w:pPr>
      <w:r>
        <w:rPr>
          <w:rFonts w:ascii="Times New Roman" w:eastAsia="Times New Roman" w:hAnsi="Times New Roman"/>
          <w:b/>
          <w:color w:val="FF0000"/>
          <w:sz w:val="28"/>
          <w:szCs w:val="28"/>
        </w:rPr>
        <w:t>ĐÊ 11:</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Thiếp sở dĩ nương tựa vào chàng vì có cái thú vui nghi gia nghi thất. Nay đã bình rơi trâm gãy, mây tạnh mưa tan, sen rũ trong ao, liễu tàn trước gió, khóc tuyết bông hoa rụng cuống, kêu xuân cái én lìa đàn, nước thẳm buồn xa, đâu còn có thể lại lên núi Vọng Phu kia nữa.</w:t>
      </w:r>
    </w:p>
    <w:p w:rsidR="0081168F" w:rsidRPr="00B86C53" w:rsidRDefault="0081168F" w:rsidP="0081168F">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(Ngữ văn 9, tập 1, NXBGD, 2015)</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xml:space="preserve">a. Đoạn văn trên được trích từ tác phẩm nào? Ai là tác giả? </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xml:space="preserve">b. Chỉ ra cặp đại từ nhân xưng trong đoạn văn trên. </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c. Cụm từ </w:t>
      </w:r>
      <w:r w:rsidRPr="00B86C53">
        <w:rPr>
          <w:rFonts w:ascii="Times New Roman" w:eastAsia="Times New Roman" w:hAnsi="Times New Roman"/>
          <w:i/>
          <w:iCs/>
          <w:color w:val="000000"/>
          <w:sz w:val="28"/>
          <w:szCs w:val="28"/>
        </w:rPr>
        <w:t>nghi gia nghi thất</w:t>
      </w:r>
      <w:r w:rsidRPr="00B86C53">
        <w:rPr>
          <w:rFonts w:ascii="Times New Roman" w:eastAsia="Times New Roman" w:hAnsi="Times New Roman"/>
          <w:color w:val="000000"/>
          <w:sz w:val="28"/>
          <w:szCs w:val="28"/>
        </w:rPr>
        <w:t xml:space="preserve"> có nghĩa là gì? </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d. Nêu hàm ý của câu văn: </w:t>
      </w:r>
      <w:r w:rsidRPr="00B86C53">
        <w:rPr>
          <w:rFonts w:ascii="Times New Roman" w:eastAsia="Times New Roman" w:hAnsi="Times New Roman"/>
          <w:i/>
          <w:iCs/>
          <w:color w:val="000000"/>
          <w:sz w:val="28"/>
          <w:szCs w:val="28"/>
        </w:rPr>
        <w:t>Nay đã bình rơi trâm gãy, mây tạnh mưa tan, sen rũ trong ao, liễu tàn trước gió, khóc tuyết bông hoa rụng cuống, kêu xuân cái én lìa đàn, nước thẳm buồn xa, đâu còn có thể lại lên núi Vọng Phu kia nữa.</w:t>
      </w:r>
    </w:p>
    <w:p w:rsidR="0081168F" w:rsidRPr="00BC61D3" w:rsidRDefault="0081168F" w:rsidP="00BC61D3">
      <w:pPr>
        <w:spacing w:after="0" w:line="288" w:lineRule="auto"/>
        <w:jc w:val="center"/>
        <w:rPr>
          <w:rFonts w:ascii="Times New Roman" w:hAnsi="Times New Roman"/>
          <w:sz w:val="28"/>
          <w:szCs w:val="28"/>
        </w:rPr>
      </w:pPr>
      <w:r w:rsidRPr="00B86C53">
        <w:rPr>
          <w:rFonts w:ascii="Times New Roman" w:hAnsi="Times New Roman"/>
          <w:b/>
          <w:color w:val="FF0000"/>
          <w:sz w:val="28"/>
          <w:szCs w:val="28"/>
        </w:rPr>
        <w:t>HOÀNG LÊ NHẤT THỐNG CHÍ</w:t>
      </w:r>
    </w:p>
    <w:p w:rsidR="0081168F" w:rsidRPr="00B86C53" w:rsidRDefault="0081168F" w:rsidP="0081168F">
      <w:pPr>
        <w:spacing w:after="0" w:line="288" w:lineRule="auto"/>
        <w:rPr>
          <w:rFonts w:ascii="Times New Roman" w:hAnsi="Times New Roman"/>
          <w:sz w:val="28"/>
          <w:szCs w:val="28"/>
        </w:rPr>
      </w:pPr>
    </w:p>
    <w:p w:rsidR="0081168F" w:rsidRPr="00B86C53" w:rsidRDefault="009A1E84" w:rsidP="0081168F">
      <w:pPr>
        <w:spacing w:after="0" w:line="288" w:lineRule="auto"/>
        <w:rPr>
          <w:rFonts w:ascii="Times New Roman" w:hAnsi="Times New Roman"/>
          <w:b/>
          <w:color w:val="FF0000"/>
          <w:sz w:val="28"/>
          <w:szCs w:val="28"/>
        </w:rPr>
      </w:pPr>
      <w:r>
        <w:rPr>
          <w:rFonts w:ascii="Times New Roman" w:hAnsi="Times New Roman"/>
          <w:b/>
          <w:color w:val="FF0000"/>
          <w:sz w:val="28"/>
          <w:szCs w:val="28"/>
        </w:rPr>
        <w:t>1. ĐÊ 01:</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Đọc đoạn trích sau và trả lời câu hỏi:</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 Từ đời Hán đến nay chúng đã mấy phen cướp bóc nước ta, giết hại nhân dân, vơ vét của cải, người mình không thể chịu nổi, ai cũng muốn đuổi chúng đi. Đời Hán có Trưng Nữ Vương, đời Minh có Lê Thái Tổ, các ngài không nỡ ngồi nhìn chúng làm điều tàn bạo, nên đã thuận lòng người, dấy nghĩa quân, đều chỉ đánh một trận là thắng và đuổi được chúng về phương Bắc” (...)</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1: Những câu văn trên được rút ra từ tác phẩm nào? Đó là lời của ai, nói trong hoàn cảnh nào? Giải thích ý nghĩa nhan đề của tác phẩm?</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2: Nêu nội dung chính và tác dụng của lời phủ dụ? Hây kể tên một tác phẩm có cùng mục đích như lời phủ dụ?</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 xml:space="preserve">Câu 3: Các tác giả của đoạn văn trên vốn là những người trung quân rất có cảm tình với nhà Lê nhưng lại xây dựng lên hình tượng người anh hùng áo vải Quang Trung tuyệt đẹp. Vì sao vậy? Em hãy lí giải ngắn gọn về điều đó? </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4: Từ hình tượng Quang Trung - Nguyễn Huệ, cùng vốn hiểu biết của em, bằng một đoạn văn khoảng nửa trang giấy thi, hãy ghi lại những suy nghĩ của mình về trách nhiệm ở tuổi trẻ hôm nay đối với đất nước trong hoàn cảnh mới.</w:t>
      </w:r>
    </w:p>
    <w:p w:rsidR="0081168F" w:rsidRPr="00B86C53" w:rsidRDefault="009A1E84" w:rsidP="0081168F">
      <w:pPr>
        <w:spacing w:after="0" w:line="288" w:lineRule="auto"/>
        <w:rPr>
          <w:rFonts w:ascii="Times New Roman" w:hAnsi="Times New Roman"/>
          <w:b/>
          <w:color w:val="FF0000"/>
          <w:sz w:val="28"/>
          <w:szCs w:val="28"/>
        </w:rPr>
      </w:pPr>
      <w:r>
        <w:rPr>
          <w:rFonts w:ascii="Times New Roman" w:hAnsi="Times New Roman"/>
          <w:b/>
          <w:color w:val="FF0000"/>
          <w:sz w:val="28"/>
          <w:szCs w:val="28"/>
        </w:rPr>
        <w:t>ĐỀ 02:</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Cho đọạn văn sau:</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“Lần này ta ra, thân hành cầm quân, phương lược tiến đánh đã có tính sẵn. Chẳng qua mươi ngày có thể đuổi được người Thanh.</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Nhưng nghĩ chúng là nước lớn gấp mười nước mình, sau khi bị thua một trận, ắt lấy làm thẹn mà lo mưu báo thù. Như thế thì việc binh đao không bao giờ dứt, không phải là phúc cho dân, nỡ nào mà làm như vậy. Đến lúc ấy chỉ có người khéo lời lẽ mới dẹp nỗi việc binh đao, không phải Ngô Thì Nhậm thì không ai làm được. Chờ mười năm nữa, cho ta được yên ổn mà nuôi dưỡng lực lượng, bấy giờ nước giàu quân mạnh, thì ta có sợ gì chúng?”</w:t>
      </w:r>
    </w:p>
    <w:p w:rsidR="0081168F" w:rsidRPr="00B86C53" w:rsidRDefault="0081168F" w:rsidP="0081168F">
      <w:pPr>
        <w:spacing w:after="0" w:line="288" w:lineRule="auto"/>
        <w:jc w:val="right"/>
        <w:rPr>
          <w:rFonts w:ascii="Times New Roman" w:hAnsi="Times New Roman"/>
          <w:sz w:val="28"/>
          <w:szCs w:val="28"/>
        </w:rPr>
      </w:pPr>
      <w:r w:rsidRPr="00B86C53">
        <w:rPr>
          <w:rFonts w:ascii="Times New Roman" w:hAnsi="Times New Roman"/>
          <w:sz w:val="28"/>
          <w:szCs w:val="28"/>
        </w:rPr>
        <w:t>(“Hoàng Lê nhất thống chí” - Ngô gia văn phái)</w:t>
      </w:r>
    </w:p>
    <w:p w:rsidR="0081168F" w:rsidRPr="00B86C53" w:rsidRDefault="0081168F" w:rsidP="0081168F">
      <w:pPr>
        <w:spacing w:after="0" w:line="288" w:lineRule="auto"/>
        <w:jc w:val="right"/>
        <w:rPr>
          <w:rFonts w:ascii="Times New Roman" w:hAnsi="Times New Roman"/>
          <w:sz w:val="28"/>
          <w:szCs w:val="28"/>
        </w:rPr>
      </w:pP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1: Đoạn trích trên là lời của ai, nói với ai? Nói trong hoàn cảnh nào?</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 xml:space="preserve">Câu 2: Trong câu </w:t>
      </w:r>
      <w:r w:rsidRPr="00B86C53">
        <w:rPr>
          <w:rFonts w:ascii="Times New Roman" w:hAnsi="Times New Roman"/>
          <w:i/>
          <w:sz w:val="28"/>
          <w:szCs w:val="28"/>
        </w:rPr>
        <w:t>“Lần này ta ra, thân hành cầm quân, phương lược tiến đánh đã có tính sẵn”</w:t>
      </w:r>
      <w:r w:rsidRPr="00B86C53">
        <w:rPr>
          <w:rFonts w:ascii="Times New Roman" w:hAnsi="Times New Roman"/>
          <w:sz w:val="28"/>
          <w:szCs w:val="28"/>
        </w:rPr>
        <w:t xml:space="preserve">, nhân vật “ta” đã thực hiện kiểu hành động nói nào? Hành động nói đó được thực hiện theo cách trực tiếp hay gián tiếp? Vì sao em lại khẳng định như vậy? </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3: Em hiêu gì vê nhân vật có lời nói trong đoạn văn trên?</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4: Hãy viết một đoạn văn theo cách diễn dịch (khoảng 10 câu) trình bày cảm nhận của em về vẻ đẹp của nhân vật “ta” được thề hiện trong đoạn trích trên. Trong đoạn văn, có sử dụng một câu bị động và phép nối để liên kết câu.</w:t>
      </w:r>
    </w:p>
    <w:p w:rsidR="0081168F" w:rsidRPr="009A1E84"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 xml:space="preserve">Câu 5: Lời nói: </w:t>
      </w:r>
      <w:r w:rsidRPr="00B86C53">
        <w:rPr>
          <w:rFonts w:ascii="Times New Roman" w:hAnsi="Times New Roman"/>
          <w:i/>
          <w:sz w:val="28"/>
          <w:szCs w:val="28"/>
        </w:rPr>
        <w:t>“...không phải là phúc cho dân, nỡ nào mà làm như vậy”</w:t>
      </w:r>
      <w:r w:rsidRPr="00B86C53">
        <w:rPr>
          <w:rFonts w:ascii="Times New Roman" w:hAnsi="Times New Roman"/>
          <w:sz w:val="28"/>
          <w:szCs w:val="28"/>
        </w:rPr>
        <w:t xml:space="preserve"> gợi em nhớ tới 2 câu văn nào trong đoạn trích “Nước Đại Việt ta” (Bình Ngô đại cáo - Nguyễ</w:t>
      </w:r>
      <w:r w:rsidR="009A1E84">
        <w:rPr>
          <w:rFonts w:ascii="Times New Roman" w:hAnsi="Times New Roman"/>
          <w:sz w:val="28"/>
          <w:szCs w:val="28"/>
        </w:rPr>
        <w:t>n Trãi)?</w:t>
      </w:r>
    </w:p>
    <w:p w:rsidR="0081168F" w:rsidRPr="00B86C53" w:rsidRDefault="009A1E84" w:rsidP="0081168F">
      <w:pPr>
        <w:spacing w:after="0" w:line="288" w:lineRule="auto"/>
        <w:rPr>
          <w:rFonts w:ascii="Times New Roman" w:hAnsi="Times New Roman"/>
          <w:b/>
          <w:color w:val="FF0000"/>
          <w:sz w:val="28"/>
          <w:szCs w:val="28"/>
        </w:rPr>
      </w:pPr>
      <w:r>
        <w:rPr>
          <w:rFonts w:ascii="Times New Roman" w:hAnsi="Times New Roman"/>
          <w:b/>
          <w:color w:val="FF0000"/>
          <w:sz w:val="28"/>
          <w:szCs w:val="28"/>
        </w:rPr>
        <w:t>ĐÊ 03:</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Dưới đây là một phần trong lệnh truyền của vua Quang Trung với quân lính:</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“Quân Thanh sang xâm lược nước ta, hiện ở Thăng Long, các người đã biết chưa? Trong khoảng vũ trụ, đất nào sao ấy, đều đã phân biệt rõ ràng, phương Nam, phương Bắc chia nhau mà cai trị (...) Các ngươi đều là những kẻ có lương tri, lương năng, hãy nên cùng ta đồng hiệp lực, để dựng nên công lớn.”</w:t>
      </w:r>
    </w:p>
    <w:p w:rsidR="0081168F" w:rsidRPr="00B86C53" w:rsidRDefault="0081168F" w:rsidP="0081168F">
      <w:pPr>
        <w:spacing w:after="0" w:line="288" w:lineRule="auto"/>
        <w:jc w:val="right"/>
        <w:rPr>
          <w:rFonts w:ascii="Times New Roman" w:hAnsi="Times New Roman"/>
          <w:sz w:val="28"/>
          <w:szCs w:val="28"/>
        </w:rPr>
      </w:pPr>
      <w:r w:rsidRPr="00B86C53">
        <w:rPr>
          <w:rFonts w:ascii="Times New Roman" w:hAnsi="Times New Roman"/>
          <w:sz w:val="28"/>
          <w:szCs w:val="28"/>
        </w:rPr>
        <w:t>(Trích Ngữ văn 9, tập một)</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1: Đoạn văn trên trích trong tác phẩm nào? Tác giả là ai?</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2: Nhà vua nói “đất nào sao ấy, đều đã phân biệt rõ ràng, phương Nam, phương Bắc chia nhau mà cai trị” nhằm khẳng định điều gì? Hãy chép 2 câu trong bài thơ “Sông núi nước Nam” có nội dung tương tự.</w:t>
      </w:r>
    </w:p>
    <w:p w:rsidR="0081168F" w:rsidRPr="009A1E84"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3: Từ đoạn trích trên, với những hiểu biết xã hội, em hãy trình bày suy nghĩ (khoảng nửa trang giấy thi) về hình ảnh những người chiến sĩ ngay đêm bảo vệ biển đảo thiêng liêng của dân tộ</w:t>
      </w:r>
      <w:r w:rsidR="009A1E84">
        <w:rPr>
          <w:rFonts w:ascii="Times New Roman" w:hAnsi="Times New Roman"/>
          <w:sz w:val="28"/>
          <w:szCs w:val="28"/>
        </w:rPr>
        <w:t>c.</w:t>
      </w:r>
    </w:p>
    <w:p w:rsidR="0081168F" w:rsidRPr="00B86C53" w:rsidRDefault="009A1E84" w:rsidP="0081168F">
      <w:pPr>
        <w:spacing w:after="0" w:line="288" w:lineRule="auto"/>
        <w:rPr>
          <w:rFonts w:ascii="Times New Roman" w:hAnsi="Times New Roman"/>
          <w:b/>
          <w:color w:val="FF0000"/>
          <w:sz w:val="28"/>
          <w:szCs w:val="28"/>
        </w:rPr>
      </w:pPr>
      <w:r>
        <w:rPr>
          <w:rFonts w:ascii="Times New Roman" w:hAnsi="Times New Roman"/>
          <w:b/>
          <w:color w:val="FF0000"/>
          <w:sz w:val="28"/>
          <w:szCs w:val="28"/>
        </w:rPr>
        <w:t>ĐỀ 04:</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Trong văn bản “Hoàng Lê nhất thống chí - Hồi thứ 14”, nhóm tác giả Ngô gia văn phái đã viết:</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“Quân Thanh chống không nổi, bỏ chạy tán loạn, giày xéo lên nhau mà chết. Tên Thái thú Điền Châu là Sầm Nghi Đống tự thắt cổ chết. Quân Tây Sơn thừa thế chém giết lung tung, thây nằm đầy đồng, máu chảy thành suối, quân Thanh đại bại.”</w:t>
      </w:r>
    </w:p>
    <w:p w:rsidR="0081168F" w:rsidRPr="00B86C53" w:rsidRDefault="0081168F" w:rsidP="0081168F">
      <w:pPr>
        <w:spacing w:after="0" w:line="288" w:lineRule="auto"/>
        <w:jc w:val="right"/>
        <w:rPr>
          <w:rFonts w:ascii="Times New Roman" w:hAnsi="Times New Roman"/>
          <w:sz w:val="28"/>
          <w:szCs w:val="28"/>
        </w:rPr>
      </w:pPr>
      <w:r w:rsidRPr="00B86C53">
        <w:rPr>
          <w:rFonts w:ascii="Times New Roman" w:hAnsi="Times New Roman"/>
          <w:sz w:val="28"/>
          <w:szCs w:val="28"/>
        </w:rPr>
        <w:t>(SGK Ngữ văn 9 - tập 1)</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1: Văn bản “Hoàng Lê nhất thống chí - Hồi thứ 14” trích trong tác phẩm nào? Hãy giải thích nhan đề tác phẩm?</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2: Đoạn văn trên đã kể lại kết quả trận đánh nào? Diễn ra vào thời gian nào? Ghi lại cách tổ chức trận đánh đó? Qua đó, em hiểu gì về hình ảnh người chỉ huy?</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3: Nước Nam là đất nước có chủ quyền nên:</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 xml:space="preserve">“Giặc dữ cớ sao phạm tới đây </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Chúng mày nhất đinh phải tan vỡ.”</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Sự thất bại của quân Thanh cũng là điều tất yếu. Dựa vào văn bản “Hoàng Lê nhất thống chí - Hồi thứ 14”, hãy viết một đoạn văn lập luận Tổng hợp - Phân tích - Tồng hợp khoảng 12 câu làm rõ sự thảm bại của quân tướng nhà Thanh và số phận bi đát của vua tôi Lê Chiêu Thống. Trong đoạn có sử dụng một thuật ngữ, một phép liên kế</w:t>
      </w:r>
      <w:r w:rsidR="009A1E84">
        <w:rPr>
          <w:rFonts w:ascii="Times New Roman" w:hAnsi="Times New Roman"/>
          <w:sz w:val="28"/>
          <w:szCs w:val="28"/>
        </w:rPr>
        <w:t>t câu.</w:t>
      </w:r>
    </w:p>
    <w:p w:rsidR="0081168F" w:rsidRPr="00B86C53" w:rsidRDefault="009A1E84" w:rsidP="0081168F">
      <w:pPr>
        <w:spacing w:after="0" w:line="288" w:lineRule="auto"/>
        <w:rPr>
          <w:rFonts w:ascii="Times New Roman" w:hAnsi="Times New Roman"/>
          <w:b/>
          <w:color w:val="FF0000"/>
          <w:sz w:val="28"/>
          <w:szCs w:val="28"/>
        </w:rPr>
      </w:pPr>
      <w:r>
        <w:rPr>
          <w:rFonts w:ascii="Times New Roman" w:hAnsi="Times New Roman"/>
          <w:b/>
          <w:color w:val="FF0000"/>
          <w:sz w:val="28"/>
          <w:szCs w:val="28"/>
        </w:rPr>
        <w:t>ĐÊ 05:</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Trong một cuốn tiểu thuyết lịch sử có kể lại sự việc: Vua Quang Trung trên đường ra Bắc đánh quân Thanh, khi tới Nghệ An, ông cho mở một cuộc duyệt binh lớn rồi đọc lời phủ dụ đề kêu gọi quân lính:</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 Quân Thanh sang xâm lấn nước ta, hiện ở Thăng Long, các ngươi đã biết chưa? Trong khoảng vũ trụ, đất nào sao ấy, đều đã phân biệt rõ ràng, phương Nam, phương Bắc chia nhau mà cai trị. Người phương Bắc không phải nòi giống nước ta, bụng dạ ắt khác. Từ đời nhà Hán đến nay, chúng đã mấy phen cướp bóc nước ta, giết hại nhân dân, vơ vét của cải, người mình không thể chịu nổi, ai cũng muốn đuổi chúng đi. Đời Hán có Trưng Nữ Vương, đời Tống có Đinh Tiên Hoàng, Lê Đại Hành, đời Nguyên có Trần Hưng Đạo, đời Minh có Lê Thái Tổ, các ngài không nỡ ngồi nhìn chúng làm điều tàn bạo nên đã thuận lòng người, dấy nghĩa quân, đều chỉ đánh một trận là thắng và đuổi được chúng về phương Bắc [...] Nay người Thanh lại sang, mưu đồ lấy nước Nam ta làm quận huyện, không biết trông gương mấy đời Tống, Nguyên, Minh ngày xưa. Vì vậy ta phải kéo quân ra đánh đuổi chúng. Các ngươi đều là những kẻ có lương tri, lương năng, hãy nên cùng ta đồng tâm hiệp lực, để dựng nên công lớn. Chớ có theo thói cũ, ăn ở hai lòng, nếu như phát giác ra, sẽ bị giết chết ngay tức khắc, không tha một ai, chớ bảo là ta không nói trước.”</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1: Lời phủ dụ trên được trích trong tác phẩm nào? Giải thích nhan đề tác phẩm.</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2: Hãy tóm tắt những ý chính trong lời phủ dụ trên.</w:t>
      </w:r>
    </w:p>
    <w:p w:rsidR="0081168F" w:rsidRPr="009A1E84"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3: Từ hình ảnh người anh hùng áo vải Quang Trung trong tác phẩm, em có suy nghĩ gì về người anh hùng dân tộc trong thời đạ</w:t>
      </w:r>
      <w:r w:rsidR="009A1E84">
        <w:rPr>
          <w:rFonts w:ascii="Times New Roman" w:hAnsi="Times New Roman"/>
          <w:sz w:val="28"/>
          <w:szCs w:val="28"/>
        </w:rPr>
        <w:t>i ngày nay?</w:t>
      </w:r>
    </w:p>
    <w:p w:rsidR="0081168F" w:rsidRPr="00B86C53" w:rsidRDefault="009A1E84" w:rsidP="0081168F">
      <w:pPr>
        <w:spacing w:after="0" w:line="288" w:lineRule="auto"/>
        <w:rPr>
          <w:rFonts w:ascii="Times New Roman" w:hAnsi="Times New Roman"/>
          <w:color w:val="FF0000"/>
          <w:sz w:val="28"/>
          <w:szCs w:val="28"/>
        </w:rPr>
      </w:pPr>
      <w:r>
        <w:rPr>
          <w:rFonts w:ascii="Times New Roman" w:hAnsi="Times New Roman"/>
          <w:b/>
          <w:i/>
          <w:color w:val="FF0000"/>
          <w:sz w:val="28"/>
          <w:szCs w:val="28"/>
        </w:rPr>
        <w:t>ĐÈ 06:</w:t>
      </w:r>
    </w:p>
    <w:p w:rsidR="0081168F" w:rsidRPr="00B86C53" w:rsidRDefault="0081168F" w:rsidP="0081168F">
      <w:pPr>
        <w:spacing w:after="0" w:line="288" w:lineRule="auto"/>
        <w:jc w:val="both"/>
        <w:rPr>
          <w:rFonts w:ascii="Times New Roman" w:hAnsi="Times New Roman"/>
          <w:sz w:val="28"/>
          <w:szCs w:val="28"/>
          <w:lang w:val="pt-BR"/>
        </w:rPr>
      </w:pPr>
      <w:r w:rsidRPr="00B86C53">
        <w:rPr>
          <w:rFonts w:ascii="Times New Roman" w:hAnsi="Times New Roman"/>
          <w:b/>
          <w:sz w:val="28"/>
          <w:szCs w:val="28"/>
          <w:lang w:val="pt-BR"/>
        </w:rPr>
        <w:t>“ Hoàng Lê nhất thống chí ”</w:t>
      </w:r>
      <w:r w:rsidRPr="00B86C53">
        <w:rPr>
          <w:rFonts w:ascii="Times New Roman" w:hAnsi="Times New Roman"/>
          <w:sz w:val="28"/>
          <w:szCs w:val="28"/>
          <w:lang w:val="pt-BR"/>
        </w:rPr>
        <w:t xml:space="preserve"> là một tác phẩm văn xuôi chữ Hán có quy mô </w:t>
      </w:r>
    </w:p>
    <w:p w:rsidR="0081168F" w:rsidRPr="00B86C53" w:rsidRDefault="0081168F" w:rsidP="0081168F">
      <w:pPr>
        <w:spacing w:after="0" w:line="288" w:lineRule="auto"/>
        <w:jc w:val="both"/>
        <w:rPr>
          <w:rFonts w:ascii="Times New Roman" w:hAnsi="Times New Roman"/>
          <w:sz w:val="28"/>
          <w:szCs w:val="28"/>
          <w:lang w:val="pt-BR"/>
        </w:rPr>
      </w:pPr>
      <w:r w:rsidRPr="00B86C53">
        <w:rPr>
          <w:rFonts w:ascii="Times New Roman" w:hAnsi="Times New Roman"/>
          <w:sz w:val="28"/>
          <w:szCs w:val="28"/>
          <w:lang w:val="pt-BR"/>
        </w:rPr>
        <w:t>lớn nhất và đạt những thành công xuất sắc về nghệ thuật, đặc biệt trong lĩnh vực tiểu thuyết của văn học Việt Nam thời trung đại.</w:t>
      </w:r>
    </w:p>
    <w:p w:rsidR="0081168F" w:rsidRPr="00B86C53" w:rsidRDefault="0081168F" w:rsidP="0081168F">
      <w:pPr>
        <w:spacing w:after="0" w:line="288" w:lineRule="auto"/>
        <w:jc w:val="both"/>
        <w:rPr>
          <w:rFonts w:ascii="Times New Roman" w:hAnsi="Times New Roman"/>
          <w:b/>
          <w:sz w:val="28"/>
          <w:szCs w:val="28"/>
          <w:lang w:val="pt-BR"/>
        </w:rPr>
      </w:pPr>
      <w:r w:rsidRPr="00B86C53">
        <w:rPr>
          <w:rFonts w:ascii="Times New Roman" w:hAnsi="Times New Roman"/>
          <w:b/>
          <w:sz w:val="28"/>
          <w:szCs w:val="28"/>
          <w:lang w:val="pt-BR"/>
        </w:rPr>
        <w:t>Câu 1:</w:t>
      </w:r>
      <w:r w:rsidRPr="00B86C53">
        <w:rPr>
          <w:rFonts w:ascii="Times New Roman" w:hAnsi="Times New Roman"/>
          <w:sz w:val="28"/>
          <w:szCs w:val="28"/>
          <w:lang w:val="pt-BR"/>
        </w:rPr>
        <w:t>Hãy giải thích nhan đề tác phẩm.</w:t>
      </w:r>
    </w:p>
    <w:p w:rsidR="0081168F" w:rsidRPr="00B86C53" w:rsidRDefault="0081168F" w:rsidP="0081168F">
      <w:pPr>
        <w:spacing w:after="0" w:line="288" w:lineRule="auto"/>
        <w:jc w:val="both"/>
        <w:rPr>
          <w:rFonts w:ascii="Times New Roman" w:hAnsi="Times New Roman"/>
          <w:sz w:val="28"/>
          <w:szCs w:val="28"/>
          <w:lang w:val="pt-BR"/>
        </w:rPr>
      </w:pPr>
      <w:r w:rsidRPr="00B86C53">
        <w:rPr>
          <w:rFonts w:ascii="Times New Roman" w:hAnsi="Times New Roman"/>
          <w:b/>
          <w:sz w:val="28"/>
          <w:szCs w:val="28"/>
          <w:lang w:val="pt-BR"/>
        </w:rPr>
        <w:t>Câu 2:</w:t>
      </w:r>
      <w:r w:rsidRPr="00B86C53">
        <w:rPr>
          <w:rFonts w:ascii="Times New Roman" w:hAnsi="Times New Roman"/>
          <w:sz w:val="28"/>
          <w:szCs w:val="28"/>
          <w:lang w:val="pt-BR"/>
        </w:rPr>
        <w:t xml:space="preserve">Theo em, nguồn cảm hứng nào đã chi phối ngòi bút của tác giả khi tạo </w:t>
      </w:r>
    </w:p>
    <w:p w:rsidR="0081168F" w:rsidRPr="009A1E84" w:rsidRDefault="0081168F" w:rsidP="009A1E84">
      <w:pPr>
        <w:spacing w:after="0" w:line="288" w:lineRule="auto"/>
        <w:jc w:val="both"/>
        <w:rPr>
          <w:rFonts w:ascii="Times New Roman" w:hAnsi="Times New Roman"/>
          <w:sz w:val="28"/>
          <w:szCs w:val="28"/>
          <w:lang w:val="pt-BR"/>
        </w:rPr>
      </w:pPr>
      <w:r w:rsidRPr="00B86C53">
        <w:rPr>
          <w:rFonts w:ascii="Times New Roman" w:hAnsi="Times New Roman"/>
          <w:sz w:val="28"/>
          <w:szCs w:val="28"/>
          <w:lang w:val="pt-BR"/>
        </w:rPr>
        <w:t>dựng hình ảnh nhân vật chính Quang Trung-Nguyễn Huệ</w:t>
      </w:r>
      <w:r w:rsidR="009A1E84">
        <w:rPr>
          <w:rFonts w:ascii="Times New Roman" w:hAnsi="Times New Roman"/>
          <w:sz w:val="28"/>
          <w:szCs w:val="28"/>
          <w:lang w:val="pt-BR"/>
        </w:rPr>
        <w:t xml:space="preserve"> ?</w:t>
      </w:r>
    </w:p>
    <w:p w:rsidR="0081168F" w:rsidRPr="00B86C53" w:rsidRDefault="0081168F" w:rsidP="0081168F">
      <w:pPr>
        <w:spacing w:after="0" w:line="288" w:lineRule="auto"/>
        <w:rPr>
          <w:rFonts w:ascii="Times New Roman" w:hAnsi="Times New Roman"/>
          <w:sz w:val="28"/>
          <w:szCs w:val="28"/>
        </w:rPr>
      </w:pPr>
    </w:p>
    <w:p w:rsidR="0081168F" w:rsidRPr="00B86C53" w:rsidRDefault="0081168F" w:rsidP="008116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TRUYỆN KIỀU</w:t>
      </w:r>
    </w:p>
    <w:p w:rsidR="0081168F" w:rsidRPr="00B86C53" w:rsidRDefault="0081168F" w:rsidP="0081168F">
      <w:pPr>
        <w:spacing w:after="0" w:line="288" w:lineRule="auto"/>
        <w:rPr>
          <w:rFonts w:ascii="Times New Roman" w:hAnsi="Times New Roman"/>
          <w:sz w:val="28"/>
          <w:szCs w:val="28"/>
        </w:rPr>
      </w:pPr>
    </w:p>
    <w:p w:rsidR="0081168F" w:rsidRPr="00B86C53" w:rsidRDefault="009A1E84" w:rsidP="0081168F">
      <w:pPr>
        <w:spacing w:after="0" w:line="288" w:lineRule="auto"/>
        <w:rPr>
          <w:rFonts w:ascii="Times New Roman" w:hAnsi="Times New Roman"/>
          <w:b/>
          <w:color w:val="FF0000"/>
          <w:sz w:val="28"/>
          <w:szCs w:val="28"/>
        </w:rPr>
      </w:pPr>
      <w:r>
        <w:rPr>
          <w:rFonts w:ascii="Times New Roman" w:hAnsi="Times New Roman"/>
          <w:b/>
          <w:color w:val="FF0000"/>
          <w:sz w:val="28"/>
          <w:szCs w:val="28"/>
        </w:rPr>
        <w:t>ĐÊ 01:</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Khi khắc họa bức chân dung của Thúy Kiều, Nguyễn Du viết:</w:t>
      </w:r>
    </w:p>
    <w:p w:rsidR="0081168F" w:rsidRPr="00B86C53" w:rsidRDefault="0081168F" w:rsidP="0081168F">
      <w:pPr>
        <w:spacing w:after="0" w:line="288" w:lineRule="auto"/>
        <w:jc w:val="center"/>
        <w:rPr>
          <w:rFonts w:ascii="Times New Roman" w:hAnsi="Times New Roman"/>
          <w:i/>
          <w:sz w:val="28"/>
          <w:szCs w:val="28"/>
        </w:rPr>
      </w:pPr>
      <w:r w:rsidRPr="00B86C53">
        <w:rPr>
          <w:rFonts w:ascii="Times New Roman" w:hAnsi="Times New Roman"/>
          <w:i/>
          <w:sz w:val="28"/>
          <w:szCs w:val="28"/>
        </w:rPr>
        <w:t>“Làn thu thuỷ, nét xuân sơn</w:t>
      </w:r>
    </w:p>
    <w:p w:rsidR="0081168F" w:rsidRPr="00B86C53" w:rsidRDefault="0081168F" w:rsidP="0081168F">
      <w:pPr>
        <w:spacing w:after="0" w:line="288" w:lineRule="auto"/>
        <w:jc w:val="center"/>
        <w:rPr>
          <w:rFonts w:ascii="Times New Roman" w:hAnsi="Times New Roman"/>
          <w:i/>
          <w:sz w:val="28"/>
          <w:szCs w:val="28"/>
        </w:rPr>
      </w:pPr>
      <w:r w:rsidRPr="00B86C53">
        <w:rPr>
          <w:rFonts w:ascii="Times New Roman" w:hAnsi="Times New Roman"/>
          <w:i/>
          <w:sz w:val="28"/>
          <w:szCs w:val="28"/>
        </w:rPr>
        <w:t>Hoa ghen thua thắm, liễu hờn kém xanh</w:t>
      </w:r>
    </w:p>
    <w:p w:rsidR="0081168F" w:rsidRPr="00B86C53" w:rsidRDefault="0081168F" w:rsidP="0081168F">
      <w:pPr>
        <w:spacing w:after="0" w:line="288" w:lineRule="auto"/>
        <w:jc w:val="center"/>
        <w:rPr>
          <w:rFonts w:ascii="Times New Roman" w:hAnsi="Times New Roman"/>
          <w:i/>
          <w:sz w:val="28"/>
          <w:szCs w:val="28"/>
        </w:rPr>
      </w:pPr>
      <w:r w:rsidRPr="00B86C53">
        <w:rPr>
          <w:rFonts w:ascii="Times New Roman" w:hAnsi="Times New Roman"/>
          <w:i/>
          <w:sz w:val="28"/>
          <w:szCs w:val="28"/>
        </w:rPr>
        <w:t>Một hai nghiêng nước nghiêng thành</w:t>
      </w:r>
    </w:p>
    <w:p w:rsidR="0081168F" w:rsidRPr="00B86C53" w:rsidRDefault="0081168F" w:rsidP="0081168F">
      <w:pPr>
        <w:spacing w:after="0" w:line="288" w:lineRule="auto"/>
        <w:jc w:val="center"/>
        <w:rPr>
          <w:rFonts w:ascii="Times New Roman" w:hAnsi="Times New Roman"/>
          <w:i/>
          <w:sz w:val="28"/>
          <w:szCs w:val="28"/>
        </w:rPr>
      </w:pPr>
      <w:r w:rsidRPr="00B86C53">
        <w:rPr>
          <w:rFonts w:ascii="Times New Roman" w:hAnsi="Times New Roman"/>
          <w:i/>
          <w:sz w:val="28"/>
          <w:szCs w:val="28"/>
        </w:rPr>
        <w:t>Sắc đành đòi một, tài đành họa hai.”</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(Truyện Kiều - Nguyễn Du)</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1: Xác định thành ngữ có trong đoạn thơ trên? Em hiểu thành ngữ đó như thế nào?</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2: Từ “hờn” trong câu thơ thứ hai bị một bạn chép nhầm thành từ “buồn”. Việc chép nhầm như thế có ảnh hường đến nội dung của đoạn thơ không? Vì sao?</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Câu 3: Qua đoạn thơ trên, kết hợp với sự hiểu biết về đoạn trích “Chị em Thúy Kiều”, hãy viết đoạn văn theo phép lập luận Tổng - Phân - Hợp khoảng 14 câu nêu cảm nhận của em về nhân vật Thúy Kiều, trong đoạn trích có sử dụng ít nhất một câu cảm thán và một quan hệ từ.</w:t>
      </w:r>
    </w:p>
    <w:p w:rsidR="0081168F" w:rsidRPr="00B86C53" w:rsidRDefault="0081168F" w:rsidP="0081168F">
      <w:pPr>
        <w:spacing w:after="0" w:line="288" w:lineRule="auto"/>
        <w:jc w:val="center"/>
        <w:rPr>
          <w:rFonts w:ascii="Times New Roman" w:eastAsia="Times New Roman" w:hAnsi="Times New Roman"/>
          <w:b/>
          <w:bCs/>
          <w:color w:val="FF0000"/>
          <w:sz w:val="28"/>
          <w:szCs w:val="28"/>
        </w:rPr>
      </w:pPr>
      <w:r w:rsidRPr="00B86C53">
        <w:rPr>
          <w:rFonts w:ascii="Times New Roman" w:eastAsia="Times New Roman" w:hAnsi="Times New Roman"/>
          <w:b/>
          <w:bCs/>
          <w:color w:val="FF0000"/>
          <w:sz w:val="28"/>
          <w:szCs w:val="28"/>
        </w:rPr>
        <w:t>CHỦ ĐỀ: VĂN BẢN NGHỊ LUẬN</w:t>
      </w:r>
    </w:p>
    <w:p w:rsidR="0081168F" w:rsidRDefault="0081168F" w:rsidP="0081168F">
      <w:pPr>
        <w:spacing w:after="0" w:line="288" w:lineRule="auto"/>
        <w:jc w:val="center"/>
        <w:rPr>
          <w:rFonts w:ascii="Times New Roman" w:eastAsia="Times New Roman" w:hAnsi="Times New Roman"/>
          <w:b/>
          <w:bCs/>
          <w:color w:val="FF0000"/>
          <w:sz w:val="28"/>
          <w:szCs w:val="28"/>
        </w:rPr>
      </w:pPr>
      <w:r w:rsidRPr="00B86C53">
        <w:rPr>
          <w:rFonts w:ascii="Times New Roman" w:eastAsia="Times New Roman" w:hAnsi="Times New Roman"/>
          <w:b/>
          <w:bCs/>
          <w:color w:val="FF0000"/>
          <w:sz w:val="28"/>
          <w:szCs w:val="28"/>
        </w:rPr>
        <w:t>BÀN VỀ ĐỌC SÁCH – CHU QUANG TIỀM</w:t>
      </w:r>
    </w:p>
    <w:p w:rsidR="00C3523F" w:rsidRPr="00B86C53" w:rsidRDefault="00C3523F" w:rsidP="00C3523F">
      <w:pPr>
        <w:spacing w:after="0" w:line="288" w:lineRule="auto"/>
        <w:rPr>
          <w:rFonts w:ascii="Times New Roman" w:eastAsia="Times New Roman" w:hAnsi="Times New Roman"/>
          <w:b/>
          <w:bCs/>
          <w:color w:val="FF0000"/>
          <w:sz w:val="28"/>
          <w:szCs w:val="28"/>
        </w:rPr>
      </w:pPr>
      <w:r>
        <w:rPr>
          <w:rFonts w:ascii="Times New Roman" w:eastAsia="Times New Roman" w:hAnsi="Times New Roman"/>
          <w:b/>
          <w:bCs/>
          <w:color w:val="FF0000"/>
          <w:sz w:val="28"/>
          <w:szCs w:val="28"/>
        </w:rPr>
        <w:t>ĐỀ 01:</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Phần I. Đọc đoạn trích sau và thực hiện yêu cầu bên dưới:</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       Đọc sách không cốt lấy nhiều, quan trọng nhất là phải chọn cho tinh, đọc cho kĩ. Nếu đọc được 10 quyển sách không quan trọng, không bằng đem thời gian, sức lực đọc 10 quyển ấy mà đọc một quyển thật sự có giá trị. Nếu đọc được mười quyển sách mà chỉ lướt qua, không bằng chỉ lấy một quyển mà đọc mười lần. “Sách cũ trăm lần xem chẳng chán – Thuộc lòng, ngẫm kĩ một mình hay”, hai câu thơ đó đáng làm lời răn cho mỗi người đọc sách. Đọc sách vốn có ích riêng cho mình, đọc nhiều không thể coi là vinh dự, đọc ít cũng không phải là xấu hổ. Đọc ít mà đọc kĩ, thì sẽ tập thành nếp suy nghĩ sâu xa, trầm ngâm tích lũy, tưởng tượng tự do đến mức làm đổi thay khí chất; đọc nhiều mà không chịu nghĩ sâu, như cưỡi ngựa qua chợ, tuy châu báu phơi đầy, chỉ tổ làm cho mắt hoa ý loạn, tay không mà về.</w:t>
      </w:r>
    </w:p>
    <w:p w:rsidR="0081168F" w:rsidRPr="00B86C53" w:rsidRDefault="0081168F" w:rsidP="0081168F">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(Ngữ Văn 9, tập 2, </w:t>
      </w:r>
      <w:r w:rsidRPr="00B86C53">
        <w:rPr>
          <w:rFonts w:ascii="Times New Roman" w:eastAsia="Times New Roman" w:hAnsi="Times New Roman"/>
          <w:i/>
          <w:iCs/>
          <w:color w:val="000000"/>
          <w:sz w:val="28"/>
          <w:szCs w:val="28"/>
        </w:rPr>
        <w:t>NXB Giáo dục Việt Nam 2016</w:t>
      </w:r>
      <w:r w:rsidRPr="00B86C53">
        <w:rPr>
          <w:rFonts w:ascii="Times New Roman" w:eastAsia="Times New Roman" w:hAnsi="Times New Roman"/>
          <w:color w:val="000000"/>
          <w:sz w:val="28"/>
          <w:szCs w:val="28"/>
        </w:rPr>
        <w:t>, trang 4, 5)</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1.</w:t>
      </w:r>
      <w:r w:rsidRPr="00B86C53">
        <w:rPr>
          <w:rFonts w:ascii="Times New Roman" w:eastAsia="Times New Roman" w:hAnsi="Times New Roman"/>
          <w:color w:val="000000"/>
          <w:sz w:val="28"/>
          <w:szCs w:val="28"/>
        </w:rPr>
        <w:t>  Nêu xuất xứ của đoạn trích trên. Xác định nội dung chính của đoạn trích.</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2.</w:t>
      </w:r>
      <w:r w:rsidRPr="00B86C53">
        <w:rPr>
          <w:rFonts w:ascii="Times New Roman" w:eastAsia="Times New Roman" w:hAnsi="Times New Roman"/>
          <w:color w:val="000000"/>
          <w:sz w:val="28"/>
          <w:szCs w:val="28"/>
        </w:rPr>
        <w:t>  Chỉ ra và nêu tác dụng của một nét nghệ thuật đặc sắc trong câu văn sau: “</w:t>
      </w:r>
      <w:r w:rsidRPr="00B86C53">
        <w:rPr>
          <w:rFonts w:ascii="Times New Roman" w:eastAsia="Times New Roman" w:hAnsi="Times New Roman"/>
          <w:i/>
          <w:iCs/>
          <w:color w:val="000000"/>
          <w:sz w:val="28"/>
          <w:szCs w:val="28"/>
        </w:rPr>
        <w:t>Nếu đọc được mười quyển sách mà chỉ lướt qua, không bằng chỉ lấy một quyển mà đọc mười lần</w:t>
      </w:r>
      <w:r w:rsidRPr="00B86C53">
        <w:rPr>
          <w:rFonts w:ascii="Times New Roman" w:eastAsia="Times New Roman" w:hAnsi="Times New Roman"/>
          <w:color w:val="000000"/>
          <w:sz w:val="28"/>
          <w:szCs w:val="28"/>
        </w:rPr>
        <w:t>”.</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3.</w:t>
      </w:r>
      <w:r w:rsidRPr="00B86C53">
        <w:rPr>
          <w:rFonts w:ascii="Times New Roman" w:eastAsia="Times New Roman" w:hAnsi="Times New Roman"/>
          <w:color w:val="000000"/>
          <w:sz w:val="28"/>
          <w:szCs w:val="28"/>
        </w:rPr>
        <w:t>  Từ tinh thần của đoạn trích trên, hãy viết một đoạn văn ngắn (khoảng ½ trang) theo kiểu Tổng – phân – hợp, trình bày suy nghĩ của bản thân về phương pháp đọc sách sao cho hiệu quả.</w:t>
      </w:r>
    </w:p>
    <w:p w:rsidR="0081168F" w:rsidRPr="00B86C53" w:rsidRDefault="00C3523F" w:rsidP="0081168F">
      <w:pPr>
        <w:spacing w:after="0" w:line="288" w:lineRule="auto"/>
        <w:jc w:val="both"/>
        <w:rPr>
          <w:rFonts w:ascii="Times New Roman" w:eastAsia="Times New Roman" w:hAnsi="Times New Roman"/>
          <w:b/>
          <w:color w:val="FF0000"/>
          <w:sz w:val="28"/>
          <w:szCs w:val="28"/>
        </w:rPr>
      </w:pPr>
      <w:r>
        <w:rPr>
          <w:rFonts w:ascii="Times New Roman" w:eastAsia="Times New Roman" w:hAnsi="Times New Roman"/>
          <w:b/>
          <w:color w:val="FF0000"/>
          <w:sz w:val="28"/>
          <w:szCs w:val="28"/>
        </w:rPr>
        <w:t>ĐỀ 02:</w:t>
      </w:r>
    </w:p>
    <w:p w:rsidR="0081168F" w:rsidRPr="00B86C53" w:rsidRDefault="00C3523F" w:rsidP="0081168F">
      <w:pPr>
        <w:spacing w:after="0" w:line="288" w:lineRule="auto"/>
        <w:jc w:val="both"/>
        <w:rPr>
          <w:rFonts w:ascii="Times New Roman" w:eastAsia="Times New Roman" w:hAnsi="Times New Roman"/>
          <w:color w:val="000000"/>
          <w:sz w:val="28"/>
          <w:szCs w:val="28"/>
        </w:rPr>
      </w:pPr>
      <w:r w:rsidRPr="00C3523F">
        <w:rPr>
          <w:rFonts w:ascii="Times New Roman" w:eastAsia="Times New Roman" w:hAnsi="Times New Roman"/>
          <w:i/>
          <w:color w:val="000000"/>
          <w:sz w:val="28"/>
          <w:szCs w:val="28"/>
        </w:rPr>
        <w:t>“</w:t>
      </w:r>
      <w:r w:rsidR="0081168F" w:rsidRPr="00C3523F">
        <w:rPr>
          <w:rFonts w:ascii="Times New Roman" w:eastAsia="Times New Roman" w:hAnsi="Times New Roman"/>
          <w:i/>
          <w:color w:val="000000"/>
          <w:sz w:val="28"/>
          <w:szCs w:val="28"/>
        </w:rPr>
        <w:t>Đọc sách không cốt lấy nhiều, quan trọng nhất là phải chọn cho tinh, đọc cho kĩ. Nếu đọc được 10 quyển sách không quan trọng, không bằng đem thời gian, sức lực đọc 10 quyển ấy mà đọc một quyển thật sự có giá trị. Nếu đọc được mười quyển sách mà chỉ lướt qua, không bằng chỉ lấy một quyển mà đọc mười lần. “Sách cũ trăm lần xem chẳng chán – Thuộc lòng, ngẫm kỹ một mình hay”, hai câu thơ đó đáng làm lời răn cho mỗi người đọc sách. … Đọc ít mà đọc kỹ, thì sẽ tập thành nếp suy nghĩ sâu xa, trầm ngâm tích luỹ, tưởng tượng tự do đến mức làm đổi thay khí chất; đọc nhiều mà không chịu nghĩ sâu, như cưỡi ngựa qua chợ, tuy châu báu phơi đầy, chỉ tổ làm mắt hoa, ý loạn, tay không mà về</w:t>
      </w:r>
      <w:r w:rsidR="0081168F" w:rsidRPr="00B86C53">
        <w:rPr>
          <w:rFonts w:ascii="Times New Roman" w:eastAsia="Times New Roman" w:hAnsi="Times New Roman"/>
          <w:color w:val="000000"/>
          <w:sz w:val="28"/>
          <w:szCs w:val="28"/>
        </w:rPr>
        <w:t>.”</w:t>
      </w:r>
    </w:p>
    <w:p w:rsidR="0081168F" w:rsidRPr="00B86C53" w:rsidRDefault="0081168F" w:rsidP="0081168F">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(Ngữ văn 9, tập 2, NXB Giáo dục Việt Nam, 2015)</w:t>
      </w:r>
    </w:p>
    <w:p w:rsidR="0081168F" w:rsidRPr="00B86C53" w:rsidRDefault="0081168F" w:rsidP="0081168F">
      <w:p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 xml:space="preserve">1. </w:t>
      </w:r>
      <w:r w:rsidRPr="00B86C53">
        <w:rPr>
          <w:rFonts w:ascii="Times New Roman" w:eastAsia="Times New Roman" w:hAnsi="Times New Roman"/>
          <w:color w:val="000000"/>
          <w:sz w:val="28"/>
          <w:szCs w:val="28"/>
        </w:rPr>
        <w:t>Nêu chủ đề của văn bản “Bàn về đọc sách”. Đoạn trích trên đề cập đến khía cạnh nào của chủ đề?</w:t>
      </w:r>
    </w:p>
    <w:p w:rsidR="0081168F" w:rsidRPr="00B86C53" w:rsidRDefault="0081168F" w:rsidP="0081168F">
      <w:p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 xml:space="preserve">2. </w:t>
      </w:r>
      <w:r w:rsidRPr="00B86C53">
        <w:rPr>
          <w:rFonts w:ascii="Times New Roman" w:eastAsia="Times New Roman" w:hAnsi="Times New Roman"/>
          <w:color w:val="000000"/>
          <w:sz w:val="28"/>
          <w:szCs w:val="28"/>
        </w:rPr>
        <w:t>Trong câu văn “Đọc ít mà đọc kỹ, thì sẽ tập thành nếp suy nghĩ sâu xa, trầm ngâm tích luỹ, tưởng tượng tự do đến mức làm đổi thay khí chất; đọc nhiều mà không chịu nghĩ sâu, như cưỡi ngựa qua chợ, tuy châu báu phơi đầy, chỉ tổ làm mắt hoa, ý loạn, tay không mà về.” tác giả sử dụng biện pháp tu từ gì? Nêu hiệu quả nghệ thuật của việc sử dụng biện pháp tu từ ấy?</w:t>
      </w:r>
    </w:p>
    <w:p w:rsidR="0081168F" w:rsidRPr="00C3523F" w:rsidRDefault="0081168F" w:rsidP="00C3523F">
      <w:p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3.</w:t>
      </w:r>
      <w:r w:rsidRPr="00B86C53">
        <w:rPr>
          <w:rFonts w:ascii="Times New Roman" w:eastAsia="Times New Roman" w:hAnsi="Times New Roman"/>
          <w:color w:val="000000"/>
          <w:sz w:val="28"/>
          <w:szCs w:val="28"/>
        </w:rPr>
        <w:t xml:space="preserve"> Hãy viết đoạn văn khoảng ½ trang giấy thi trình bày suy nghĩ của em về hiện </w:t>
      </w:r>
      <w:r w:rsidR="00C3523F">
        <w:rPr>
          <w:rFonts w:ascii="Times New Roman" w:eastAsia="Times New Roman" w:hAnsi="Times New Roman"/>
          <w:color w:val="000000"/>
          <w:sz w:val="28"/>
          <w:szCs w:val="28"/>
        </w:rPr>
        <w:t>tượng học sinh rất ít đọc sách.</w:t>
      </w:r>
    </w:p>
    <w:p w:rsidR="0081168F" w:rsidRPr="00C3523F" w:rsidRDefault="00C3523F" w:rsidP="0081168F">
      <w:pPr>
        <w:spacing w:after="0" w:line="288" w:lineRule="auto"/>
        <w:rPr>
          <w:rFonts w:ascii="Times New Roman" w:hAnsi="Times New Roman"/>
          <w:b/>
          <w:color w:val="FF0000"/>
          <w:sz w:val="28"/>
          <w:szCs w:val="28"/>
        </w:rPr>
      </w:pPr>
      <w:r>
        <w:rPr>
          <w:rFonts w:ascii="Times New Roman" w:hAnsi="Times New Roman"/>
          <w:b/>
          <w:color w:val="FF0000"/>
          <w:sz w:val="28"/>
          <w:szCs w:val="28"/>
        </w:rPr>
        <w:t>ĐỀ 03:</w:t>
      </w:r>
    </w:p>
    <w:p w:rsidR="0081168F" w:rsidRPr="00B86C53" w:rsidRDefault="0081168F" w:rsidP="0081168F">
      <w:pPr>
        <w:spacing w:after="0" w:line="288" w:lineRule="auto"/>
        <w:textAlignment w:val="baseline"/>
        <w:rPr>
          <w:rFonts w:ascii="Times New Roman" w:eastAsia="Times New Roman" w:hAnsi="Times New Roman"/>
          <w:color w:val="333333"/>
          <w:sz w:val="28"/>
          <w:szCs w:val="28"/>
          <w:lang w:val="nl-NL"/>
        </w:rPr>
      </w:pPr>
      <w:r w:rsidRPr="00B86C53">
        <w:rPr>
          <w:rFonts w:ascii="Times New Roman" w:eastAsia="Times New Roman" w:hAnsi="Times New Roman"/>
          <w:color w:val="333333"/>
          <w:sz w:val="28"/>
          <w:szCs w:val="28"/>
          <w:lang w:val="nl-NL"/>
        </w:rPr>
        <w:t>Đọc đoạn văn sau và trả lời câu hỏi :</w:t>
      </w:r>
    </w:p>
    <w:p w:rsidR="0081168F" w:rsidRPr="00B86C53" w:rsidRDefault="0081168F" w:rsidP="0081168F">
      <w:pPr>
        <w:spacing w:after="0" w:line="288" w:lineRule="auto"/>
        <w:ind w:firstLine="360"/>
        <w:jc w:val="both"/>
        <w:textAlignment w:val="baseline"/>
        <w:rPr>
          <w:rFonts w:ascii="Times New Roman" w:eastAsia="Times New Roman" w:hAnsi="Times New Roman"/>
          <w:i/>
          <w:sz w:val="28"/>
          <w:szCs w:val="28"/>
          <w:lang w:val="nl-NL"/>
        </w:rPr>
      </w:pPr>
      <w:r w:rsidRPr="00B86C53">
        <w:rPr>
          <w:rFonts w:ascii="Times New Roman" w:eastAsia="Times New Roman" w:hAnsi="Times New Roman"/>
          <w:i/>
          <w:sz w:val="28"/>
          <w:szCs w:val="28"/>
          <w:lang w:val="nl-NL"/>
        </w:rPr>
        <w:t>“Học vấn không chỉ là chuyện đọc sách, nhưng đọc sách vẫn là một con đường quan trọng của học vấn. Bởi vì học vấn không chỉ là việc cá nhân, mà là việc của toàn nhân loại. Mỗi loại học vấn đến giai đoạn hôm nay đều là thành quả của toàn nhân loại nhờ biết phân công, cố gắng tích lũy ngày đêm mà có. Các thành quả đó sở dĩ không bị vùi lấp đi, đều là do sách vở ghi chép, lưu truyền lại. Sách là kho tàng quý báu cất giữ di sản tinh thần nhân loại, cũng có thể nói đó là những cột mốc trên con đường tiến hóa học thuật của nhân loại”.</w:t>
      </w:r>
    </w:p>
    <w:p w:rsidR="0081168F" w:rsidRPr="00B86C53" w:rsidRDefault="0081168F" w:rsidP="0081168F">
      <w:pPr>
        <w:spacing w:after="0" w:line="288" w:lineRule="auto"/>
        <w:jc w:val="right"/>
        <w:textAlignment w:val="baseline"/>
        <w:rPr>
          <w:rFonts w:ascii="Times New Roman" w:eastAsia="Times New Roman" w:hAnsi="Times New Roman"/>
          <w:sz w:val="28"/>
          <w:szCs w:val="28"/>
          <w:lang w:val="nl-NL"/>
        </w:rPr>
      </w:pPr>
      <w:r w:rsidRPr="00B86C53">
        <w:rPr>
          <w:rFonts w:ascii="Times New Roman" w:eastAsia="Times New Roman" w:hAnsi="Times New Roman"/>
          <w:sz w:val="28"/>
          <w:szCs w:val="28"/>
          <w:lang w:val="nl-NL"/>
        </w:rPr>
        <w:t xml:space="preserve">(Trích </w:t>
      </w:r>
      <w:r w:rsidRPr="00B86C53">
        <w:rPr>
          <w:rFonts w:ascii="Times New Roman" w:eastAsia="Times New Roman" w:hAnsi="Times New Roman"/>
          <w:i/>
          <w:iCs/>
          <w:color w:val="333333"/>
          <w:sz w:val="28"/>
          <w:szCs w:val="28"/>
          <w:bdr w:val="none" w:sz="0" w:space="0" w:color="auto" w:frame="1"/>
          <w:lang w:val="nl-NL"/>
        </w:rPr>
        <w:t>Bàn về đọc sách</w:t>
      </w:r>
      <w:r w:rsidRPr="00B86C53">
        <w:rPr>
          <w:rFonts w:ascii="Times New Roman" w:eastAsia="Times New Roman" w:hAnsi="Times New Roman"/>
          <w:sz w:val="28"/>
          <w:szCs w:val="28"/>
          <w:lang w:val="nl-NL"/>
        </w:rPr>
        <w:t>, Chu Quang Tiềm, Ngữ văn 9)</w:t>
      </w:r>
    </w:p>
    <w:p w:rsidR="0081168F" w:rsidRPr="00B86C53" w:rsidRDefault="0081168F" w:rsidP="0081168F">
      <w:pPr>
        <w:spacing w:after="0" w:line="288" w:lineRule="auto"/>
        <w:rPr>
          <w:rFonts w:ascii="Times New Roman" w:eastAsia="Times New Roman" w:hAnsi="Times New Roman"/>
          <w:sz w:val="28"/>
          <w:szCs w:val="28"/>
          <w:lang w:val="nl-NL"/>
        </w:rPr>
      </w:pPr>
      <w:r w:rsidRPr="00B86C53">
        <w:rPr>
          <w:rFonts w:ascii="Times New Roman" w:eastAsia="Times New Roman" w:hAnsi="Times New Roman"/>
          <w:b/>
          <w:sz w:val="28"/>
          <w:szCs w:val="28"/>
          <w:lang w:val="nl-NL" w:bidi="he-IL"/>
        </w:rPr>
        <w:t>Câu 1.</w:t>
      </w:r>
      <w:r w:rsidRPr="00B86C53">
        <w:rPr>
          <w:rFonts w:ascii="Times New Roman" w:eastAsia="Times New Roman" w:hAnsi="Times New Roman"/>
          <w:sz w:val="28"/>
          <w:szCs w:val="28"/>
          <w:lang w:val="nl-NL" w:bidi="he-IL"/>
        </w:rPr>
        <w:t xml:space="preserve"> Các từ </w:t>
      </w:r>
      <w:r w:rsidRPr="00B86C53">
        <w:rPr>
          <w:rFonts w:ascii="Times New Roman" w:eastAsia="Times New Roman" w:hAnsi="Times New Roman"/>
          <w:i/>
          <w:sz w:val="28"/>
          <w:szCs w:val="28"/>
          <w:lang w:val="nl-NL"/>
        </w:rPr>
        <w:t>học vấn, nhân loại, thành quả, sách</w:t>
      </w:r>
      <w:r w:rsidRPr="00B86C53">
        <w:rPr>
          <w:rFonts w:ascii="Times New Roman" w:eastAsia="Times New Roman" w:hAnsi="Times New Roman"/>
          <w:sz w:val="28"/>
          <w:szCs w:val="28"/>
          <w:lang w:val="nl-NL"/>
        </w:rPr>
        <w:t xml:space="preserve"> thuộc hình thức liên kết nào ? </w:t>
      </w:r>
    </w:p>
    <w:p w:rsidR="0081168F" w:rsidRPr="00B86C53" w:rsidRDefault="0081168F" w:rsidP="0081168F">
      <w:pPr>
        <w:spacing w:after="0" w:line="288" w:lineRule="auto"/>
        <w:rPr>
          <w:rFonts w:ascii="Times New Roman" w:eastAsia="Times New Roman" w:hAnsi="Times New Roman"/>
          <w:sz w:val="28"/>
          <w:szCs w:val="28"/>
          <w:lang w:val="nl-NL" w:bidi="he-IL"/>
        </w:rPr>
      </w:pPr>
      <w:r w:rsidRPr="00B86C53">
        <w:rPr>
          <w:rFonts w:ascii="Times New Roman" w:eastAsia="Times New Roman" w:hAnsi="Times New Roman"/>
          <w:b/>
          <w:sz w:val="28"/>
          <w:szCs w:val="28"/>
          <w:lang w:val="nl-NL" w:bidi="he-IL"/>
        </w:rPr>
        <w:t>Câu 2.</w:t>
      </w:r>
      <w:r w:rsidRPr="00B86C53">
        <w:rPr>
          <w:rFonts w:ascii="Times New Roman" w:eastAsia="Times New Roman" w:hAnsi="Times New Roman"/>
          <w:sz w:val="28"/>
          <w:szCs w:val="28"/>
          <w:lang w:val="nl-NL" w:bidi="he-IL"/>
        </w:rPr>
        <w:t xml:space="preserve"> </w:t>
      </w:r>
      <w:r w:rsidRPr="00B86C53">
        <w:rPr>
          <w:rFonts w:ascii="Times New Roman" w:eastAsia="Times New Roman" w:hAnsi="Times New Roman"/>
          <w:sz w:val="28"/>
          <w:szCs w:val="28"/>
          <w:lang w:val="nl-NL"/>
        </w:rPr>
        <w:t xml:space="preserve">Vấn đề  nghị luận trong đoạn trích trên là gì ?  </w:t>
      </w:r>
    </w:p>
    <w:p w:rsidR="0081168F" w:rsidRPr="00C3523F" w:rsidRDefault="0081168F" w:rsidP="00C3523F">
      <w:pPr>
        <w:spacing w:after="0" w:line="288" w:lineRule="auto"/>
        <w:rPr>
          <w:rFonts w:ascii="Times New Roman" w:eastAsia="Times New Roman" w:hAnsi="Times New Roman"/>
          <w:sz w:val="28"/>
          <w:szCs w:val="28"/>
          <w:lang w:val="nl-NL"/>
        </w:rPr>
      </w:pPr>
      <w:r w:rsidRPr="00B86C53">
        <w:rPr>
          <w:rFonts w:ascii="Times New Roman" w:eastAsia="Times New Roman" w:hAnsi="Times New Roman"/>
          <w:b/>
          <w:sz w:val="28"/>
          <w:szCs w:val="28"/>
          <w:lang w:val="nl-NL"/>
        </w:rPr>
        <w:t>Câu 3.</w:t>
      </w:r>
      <w:r w:rsidRPr="00B86C53">
        <w:rPr>
          <w:rFonts w:ascii="Times New Roman" w:eastAsia="Times New Roman" w:hAnsi="Times New Roman"/>
          <w:sz w:val="28"/>
          <w:szCs w:val="28"/>
          <w:lang w:val="nl-NL"/>
        </w:rPr>
        <w:t xml:space="preserve"> Theo em, vì sao muốn tích luỹ kiến thức, đọc sách có hiệu quả thì trước tiên cần phải biết chọn lựa sách mà đọc </w:t>
      </w:r>
      <w:r w:rsidRPr="00B86C53">
        <w:rPr>
          <w:rFonts w:ascii="Times New Roman" w:eastAsia="Times New Roman" w:hAnsi="Times New Roman"/>
          <w:i/>
          <w:sz w:val="28"/>
          <w:szCs w:val="28"/>
          <w:lang w:val="nl-NL"/>
        </w:rPr>
        <w:t xml:space="preserve">? </w:t>
      </w:r>
    </w:p>
    <w:p w:rsidR="0081168F" w:rsidRPr="00C3523F" w:rsidRDefault="00C3523F" w:rsidP="0081168F">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 04:</w:t>
      </w:r>
    </w:p>
    <w:p w:rsidR="0081168F" w:rsidRPr="00B86C53" w:rsidRDefault="0081168F" w:rsidP="0081168F">
      <w:pPr>
        <w:spacing w:after="0" w:line="288" w:lineRule="auto"/>
        <w:jc w:val="both"/>
        <w:rPr>
          <w:rFonts w:ascii="Times New Roman" w:hAnsi="Times New Roman"/>
          <w:sz w:val="28"/>
          <w:szCs w:val="28"/>
        </w:rPr>
      </w:pPr>
      <w:r w:rsidRPr="00B86C53">
        <w:rPr>
          <w:rFonts w:ascii="Times New Roman" w:hAnsi="Times New Roman"/>
          <w:sz w:val="28"/>
          <w:szCs w:val="28"/>
        </w:rPr>
        <w:t>Đọc đoạn trích sau và thực hiện các yêu cầu:</w:t>
      </w:r>
    </w:p>
    <w:p w:rsidR="0081168F" w:rsidRPr="00B86C53" w:rsidRDefault="0081168F" w:rsidP="0081168F">
      <w:pPr>
        <w:spacing w:after="0" w:line="288" w:lineRule="auto"/>
        <w:jc w:val="both"/>
        <w:rPr>
          <w:rFonts w:ascii="Times New Roman" w:hAnsi="Times New Roman"/>
          <w:i/>
          <w:sz w:val="28"/>
          <w:szCs w:val="28"/>
        </w:rPr>
      </w:pPr>
      <w:r w:rsidRPr="00B86C53">
        <w:rPr>
          <w:rFonts w:ascii="Times New Roman" w:hAnsi="Times New Roman"/>
          <w:i/>
          <w:sz w:val="28"/>
          <w:szCs w:val="28"/>
        </w:rPr>
        <w:t xml:space="preserve">      </w:t>
      </w:r>
      <w:r w:rsidRPr="00B86C53">
        <w:rPr>
          <w:rFonts w:ascii="Times New Roman" w:hAnsi="Times New Roman"/>
          <w:b/>
          <w:i/>
          <w:sz w:val="28"/>
          <w:szCs w:val="28"/>
        </w:rPr>
        <w:t xml:space="preserve">         </w:t>
      </w:r>
      <w:r w:rsidRPr="00B86C53">
        <w:rPr>
          <w:rFonts w:ascii="Times New Roman" w:hAnsi="Times New Roman"/>
          <w:i/>
          <w:sz w:val="28"/>
          <w:szCs w:val="28"/>
        </w:rPr>
        <w:t xml:space="preserve"> Đọc sách vốn có ích riêng cho mình, đọc nhiều không thể coi là vinh dự, đọc ít không coi là xấu hổ (…). Thế gian có biết bao người đọc sách chỉ để trang trí bộ mặt, như kẻ trọc phú khoe của, chỉ biết lấy nhiều làm quý. Đối với việc học tập, cách đó chỉ là lừa mình  dối người, đối với việc làm người thì đó là thể hiện phẩm chất tầm thường, thấp kém.</w:t>
      </w:r>
    </w:p>
    <w:p w:rsidR="0081168F" w:rsidRPr="00B86C53" w:rsidRDefault="0081168F" w:rsidP="0081168F">
      <w:pPr>
        <w:spacing w:after="0" w:line="288" w:lineRule="auto"/>
        <w:rPr>
          <w:rFonts w:ascii="Times New Roman" w:hAnsi="Times New Roman"/>
          <w:b/>
          <w:sz w:val="28"/>
          <w:szCs w:val="28"/>
        </w:rPr>
      </w:pPr>
      <w:r w:rsidRPr="00B86C53">
        <w:rPr>
          <w:rFonts w:ascii="Times New Roman" w:hAnsi="Times New Roman"/>
          <w:i/>
          <w:sz w:val="28"/>
          <w:szCs w:val="28"/>
        </w:rPr>
        <w:t xml:space="preserve">                                     </w:t>
      </w:r>
      <w:r w:rsidRPr="00B86C53">
        <w:rPr>
          <w:rFonts w:ascii="Times New Roman" w:hAnsi="Times New Roman"/>
          <w:sz w:val="28"/>
          <w:szCs w:val="28"/>
        </w:rPr>
        <w:t xml:space="preserve">(Trích </w:t>
      </w:r>
      <w:r w:rsidRPr="00B86C53">
        <w:rPr>
          <w:rFonts w:ascii="Times New Roman" w:hAnsi="Times New Roman"/>
          <w:i/>
          <w:sz w:val="28"/>
          <w:szCs w:val="28"/>
        </w:rPr>
        <w:t>Ngữ văn 9</w:t>
      </w:r>
      <w:r w:rsidRPr="00B86C53">
        <w:rPr>
          <w:rFonts w:ascii="Times New Roman" w:hAnsi="Times New Roman"/>
          <w:b/>
          <w:sz w:val="28"/>
          <w:szCs w:val="28"/>
        </w:rPr>
        <w:t xml:space="preserve">, </w:t>
      </w:r>
      <w:r w:rsidRPr="00B86C53">
        <w:rPr>
          <w:rFonts w:ascii="Times New Roman" w:hAnsi="Times New Roman"/>
          <w:i/>
          <w:sz w:val="28"/>
          <w:szCs w:val="28"/>
        </w:rPr>
        <w:t>tập 2</w:t>
      </w:r>
      <w:r w:rsidRPr="00B86C53">
        <w:rPr>
          <w:rFonts w:ascii="Times New Roman" w:hAnsi="Times New Roman"/>
          <w:sz w:val="28"/>
          <w:szCs w:val="28"/>
        </w:rPr>
        <w:t>, NXB Giáo dục Việt Nam, trang 4, 5)</w:t>
      </w:r>
    </w:p>
    <w:p w:rsidR="0081168F" w:rsidRPr="00B86C53" w:rsidRDefault="0081168F" w:rsidP="0081168F">
      <w:pPr>
        <w:spacing w:after="0" w:line="288" w:lineRule="auto"/>
        <w:jc w:val="both"/>
        <w:rPr>
          <w:rFonts w:ascii="Times New Roman" w:hAnsi="Times New Roman"/>
          <w:sz w:val="28"/>
          <w:szCs w:val="28"/>
        </w:rPr>
      </w:pPr>
      <w:r w:rsidRPr="00B86C53">
        <w:rPr>
          <w:rFonts w:ascii="Times New Roman" w:hAnsi="Times New Roman"/>
          <w:sz w:val="28"/>
          <w:szCs w:val="28"/>
        </w:rPr>
        <w:t>Câu 1: Nêu xuất xứ của phần trích trên. Đoạn trích thể hiện thái độ của tác giả về PHIẾU SỐ gì?</w:t>
      </w:r>
    </w:p>
    <w:p w:rsidR="0081168F" w:rsidRPr="00B86C53" w:rsidRDefault="0081168F" w:rsidP="0081168F">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2 : Nhận xét về cách tạo câu và hiệu quả biểu đạt của cách tạo câu đó trong câu văn: </w:t>
      </w:r>
      <w:r w:rsidRPr="00B86C53">
        <w:rPr>
          <w:rFonts w:ascii="Times New Roman" w:hAnsi="Times New Roman"/>
          <w:i/>
          <w:sz w:val="28"/>
          <w:szCs w:val="28"/>
        </w:rPr>
        <w:t>“Đối với việc học tập, cách đó chỉ là lừa mình dối người, đối với việc làm người thì đó là thể hiện phẩm chất tầm thường</w:t>
      </w:r>
      <w:r w:rsidRPr="00B86C53">
        <w:rPr>
          <w:rFonts w:ascii="Times New Roman" w:hAnsi="Times New Roman"/>
          <w:sz w:val="28"/>
          <w:szCs w:val="28"/>
        </w:rPr>
        <w:t xml:space="preserve">, </w:t>
      </w:r>
      <w:r w:rsidRPr="00B86C53">
        <w:rPr>
          <w:rFonts w:ascii="Times New Roman" w:hAnsi="Times New Roman"/>
          <w:i/>
          <w:sz w:val="28"/>
          <w:szCs w:val="28"/>
        </w:rPr>
        <w:t>thấp kém.”</w:t>
      </w:r>
    </w:p>
    <w:p w:rsidR="0081168F" w:rsidRPr="00B86C53" w:rsidRDefault="0081168F" w:rsidP="0081168F">
      <w:pPr>
        <w:spacing w:after="0" w:line="288" w:lineRule="auto"/>
        <w:jc w:val="both"/>
        <w:rPr>
          <w:rFonts w:ascii="Times New Roman" w:hAnsi="Times New Roman"/>
          <w:sz w:val="28"/>
          <w:szCs w:val="28"/>
        </w:rPr>
      </w:pPr>
      <w:r w:rsidRPr="00B86C53">
        <w:rPr>
          <w:rFonts w:ascii="Times New Roman" w:hAnsi="Times New Roman"/>
          <w:sz w:val="28"/>
          <w:szCs w:val="28"/>
        </w:rPr>
        <w:t>Câu 3 : Viết một đoạn văn (tối đa 1/2 trang giấy thi) qua phần trích trên em rút ra bài học gì cho bản thân, trong đó có sử dụng thành phần biệt lập (chỉ rõ thành phần biệt lập được sử dụng).</w:t>
      </w:r>
    </w:p>
    <w:p w:rsidR="0081168F" w:rsidRDefault="0081168F" w:rsidP="00C3523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CHUẨN BỊ HÀNH TRANG VÀO THẾ KỈ MỚ</w:t>
      </w:r>
      <w:r w:rsidR="00C3523F">
        <w:rPr>
          <w:rFonts w:ascii="Times New Roman" w:hAnsi="Times New Roman"/>
          <w:b/>
          <w:color w:val="FF0000"/>
          <w:sz w:val="28"/>
          <w:szCs w:val="28"/>
        </w:rPr>
        <w:t>I – VŨ KHOAN</w:t>
      </w:r>
    </w:p>
    <w:p w:rsidR="00C3523F" w:rsidRPr="00C3523F" w:rsidRDefault="00C3523F" w:rsidP="00C3523F">
      <w:pPr>
        <w:spacing w:after="0" w:line="288" w:lineRule="auto"/>
        <w:rPr>
          <w:rFonts w:ascii="Times New Roman" w:hAnsi="Times New Roman"/>
          <w:b/>
          <w:color w:val="FF0000"/>
          <w:sz w:val="28"/>
          <w:szCs w:val="28"/>
        </w:rPr>
      </w:pPr>
      <w:r>
        <w:rPr>
          <w:rFonts w:ascii="Times New Roman" w:hAnsi="Times New Roman"/>
          <w:b/>
          <w:color w:val="FF0000"/>
          <w:sz w:val="28"/>
          <w:szCs w:val="28"/>
        </w:rPr>
        <w:t>ĐỀ 01:</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Lớp trẻ Việt Nam cần nhận ra những cái mạnh, cái yếu của con người Việt Nam để rèn những thói quen tốt khi bước vào nền kinh tế mới.  </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Tết năm nay là sự chuyển tiếp giữa hai thế kỉ, và hơn thế nữa, là sự chuyển tiếp giữa hai thiên niên kỉ. Trong thời khắc như vậy, ai ai cũng nói tới việc chuẩn bị hành trang vào thế kỉ mới, thiên niên kỉ mới.</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Trong những hành trang ấy, có lẽ sự chuẩn bị bản thân con người là quan trọng nhất. Từ cổ chí kim, bao giờ con người cũng là động lực phát triển của lịch sử. Trong thế kỉ tới mà ai ai cũng thừ nhận rằng nền kinh tế tri thức sẽ là phát triển mạnh mẽ thì vai trò con người lại càng nổi trội.</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Cần chuẩn bị những cái cần thiết trong hành trang mang vào thế kỉ mới, trong khi chúng ta đã chứng kiến sự phát triển như huyền thoại của khoa học và công nghệ, làm cho tỉ trọng trí tuệ trong một sản phẩm ngày càng lớn. Chắc rằng chiều hướng này sẽ ngày càng gia tăng. Một phần dưới tác động của những tiến bộ về khoa học và công nghệ, sự giao thoa, hội nhập giữa các nền kinh tế chắc chắn sẽ sâu rộng hơn nhiều.</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1:</w:t>
      </w:r>
      <w:r w:rsidRPr="00B86C53">
        <w:rPr>
          <w:rFonts w:ascii="Times New Roman" w:eastAsia="Times New Roman" w:hAnsi="Times New Roman"/>
          <w:color w:val="000000"/>
          <w:sz w:val="28"/>
          <w:szCs w:val="28"/>
        </w:rPr>
        <w:t xml:space="preserve"> Xác định phương thức biểu đạt chính được sử dụng trong đoạn trích trên</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2:</w:t>
      </w:r>
      <w:r w:rsidRPr="00B86C53">
        <w:rPr>
          <w:rFonts w:ascii="Times New Roman" w:eastAsia="Times New Roman" w:hAnsi="Times New Roman"/>
          <w:color w:val="000000"/>
          <w:sz w:val="28"/>
          <w:szCs w:val="28"/>
        </w:rPr>
        <w:t>  Phần gạch chân trong câu văn: </w:t>
      </w:r>
      <w:r w:rsidRPr="00B86C53">
        <w:rPr>
          <w:rFonts w:ascii="Times New Roman" w:eastAsia="Times New Roman" w:hAnsi="Times New Roman"/>
          <w:color w:val="000000"/>
          <w:sz w:val="28"/>
          <w:szCs w:val="28"/>
          <w:u w:val="single"/>
        </w:rPr>
        <w:t>“Trong thời khắc như vậy</w:t>
      </w:r>
      <w:r w:rsidRPr="00B86C53">
        <w:rPr>
          <w:rFonts w:ascii="Times New Roman" w:eastAsia="Times New Roman" w:hAnsi="Times New Roman"/>
          <w:color w:val="000000"/>
          <w:sz w:val="28"/>
          <w:szCs w:val="28"/>
        </w:rPr>
        <w:t>, ai ai cũng nói tới việc chuẩn bị hành trang vào thế kỉ mới, thiên niên kỉ mới” thuộc thành phần gì của câu.</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3:</w:t>
      </w:r>
      <w:r w:rsidRPr="00B86C53">
        <w:rPr>
          <w:rFonts w:ascii="Times New Roman" w:eastAsia="Times New Roman" w:hAnsi="Times New Roman"/>
          <w:color w:val="000000"/>
          <w:sz w:val="28"/>
          <w:szCs w:val="28"/>
        </w:rPr>
        <w:t>  Theo tác giả, trong những hành trang chuẩn bị vào thế kỉ mới thì sự chuẩn bị nào là quan trọng nhất? Vì sao?</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4.</w:t>
      </w:r>
      <w:r w:rsidRPr="00B86C53">
        <w:rPr>
          <w:rFonts w:ascii="Times New Roman" w:eastAsia="Times New Roman" w:hAnsi="Times New Roman"/>
          <w:color w:val="000000"/>
          <w:sz w:val="28"/>
          <w:szCs w:val="28"/>
        </w:rPr>
        <w:t>  Là một học sinh, em nhận thấy mình cần phải làm gì để đóng góp công sức vào công cuộc xây dựng phát triển đất nước? Trả lời từ 3 đến 5 câu.</w:t>
      </w:r>
    </w:p>
    <w:p w:rsidR="0081168F" w:rsidRPr="00B86C53" w:rsidRDefault="0081168F" w:rsidP="0081168F">
      <w:pPr>
        <w:spacing w:after="0" w:line="288" w:lineRule="auto"/>
        <w:jc w:val="both"/>
        <w:rPr>
          <w:rFonts w:ascii="Times New Roman" w:eastAsia="Times New Roman" w:hAnsi="Times New Roman"/>
          <w:color w:val="000000"/>
          <w:sz w:val="28"/>
          <w:szCs w:val="28"/>
        </w:rPr>
      </w:pPr>
    </w:p>
    <w:p w:rsidR="0081168F" w:rsidRPr="00B86C53" w:rsidRDefault="00C3523F" w:rsidP="0081168F">
      <w:pPr>
        <w:spacing w:after="0" w:line="288" w:lineRule="auto"/>
        <w:rPr>
          <w:rFonts w:ascii="Times New Roman" w:hAnsi="Times New Roman"/>
          <w:b/>
          <w:color w:val="FF0000"/>
          <w:sz w:val="28"/>
          <w:szCs w:val="28"/>
        </w:rPr>
      </w:pPr>
      <w:r>
        <w:rPr>
          <w:rFonts w:ascii="Times New Roman" w:hAnsi="Times New Roman"/>
          <w:b/>
          <w:color w:val="FF0000"/>
          <w:sz w:val="28"/>
          <w:szCs w:val="28"/>
        </w:rPr>
        <w:t>ĐỀ 02:</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Đọc đoạn trích sau và thực hiện các yêu cầu bên dưới:</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w:t>
      </w:r>
      <w:r w:rsidRPr="00B86C53">
        <w:rPr>
          <w:rFonts w:ascii="Times New Roman" w:eastAsia="Times New Roman" w:hAnsi="Times New Roman"/>
          <w:i/>
          <w:iCs/>
          <w:color w:val="000000"/>
          <w:sz w:val="28"/>
          <w:szCs w:val="28"/>
        </w:rPr>
        <w:t>“ Cái mạnh của con người Việt Nam không chỉ chúng ta nhận biết mà cả thế giới đều thừa nhận là sự thông minh, nhạy bén với cái mới. Bản chất trời phú ấy rất có ích cho xã hội ngày mai mà sự sáng tạo là một yêu cầu hàng đầu. Nhưng bên cạnh cái mạnh đó cũng còn tồn tại không ít cái yếu. Ấy là những lỗ hổng về kiến thức cơ bản do thiên hướng chạy theo những môn học “thời thượng”, nhất là khả năng thực hành và sáng tạo bị hạn chế do lối học chay, học vẹt nặng nề. Không nhanh chóng lấp những lỗ hổng này thì thật khó bề phát huy trí thông minh vốn có và không thể thích ứng với nền kinh tế mới chứa đựng đầy tri thức cơ bản và biến đổi không ngừng”</w:t>
      </w:r>
    </w:p>
    <w:p w:rsidR="0081168F" w:rsidRPr="00B86C53" w:rsidRDefault="0081168F" w:rsidP="0081168F">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(Trích </w:t>
      </w:r>
      <w:r w:rsidRPr="00B86C53">
        <w:rPr>
          <w:rFonts w:ascii="Times New Roman" w:eastAsia="Times New Roman" w:hAnsi="Times New Roman"/>
          <w:i/>
          <w:iCs/>
          <w:color w:val="000000"/>
          <w:sz w:val="28"/>
          <w:szCs w:val="28"/>
        </w:rPr>
        <w:t>Chuẩn bị hành trang vào thế kỉ mới</w:t>
      </w:r>
      <w:r w:rsidRPr="00B86C53">
        <w:rPr>
          <w:rFonts w:ascii="Times New Roman" w:eastAsia="Times New Roman" w:hAnsi="Times New Roman"/>
          <w:color w:val="000000"/>
          <w:sz w:val="28"/>
          <w:szCs w:val="28"/>
        </w:rPr>
        <w:t>, Vũ Khoan, Ngữ văn 9, tập 2)</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 xml:space="preserve">Câu 1: </w:t>
      </w:r>
      <w:r w:rsidRPr="00B86C53">
        <w:rPr>
          <w:rFonts w:ascii="Times New Roman" w:eastAsia="Times New Roman" w:hAnsi="Times New Roman"/>
          <w:color w:val="000000"/>
          <w:sz w:val="28"/>
          <w:szCs w:val="28"/>
        </w:rPr>
        <w:t>Đoạn trích trên đề cập vấn đề gì?</w:t>
      </w:r>
    </w:p>
    <w:p w:rsidR="0081168F" w:rsidRPr="00B86C53" w:rsidRDefault="0081168F" w:rsidP="008116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 xml:space="preserve">Câu 2: </w:t>
      </w:r>
      <w:r w:rsidRPr="00B86C53">
        <w:rPr>
          <w:rFonts w:ascii="Times New Roman" w:eastAsia="Times New Roman" w:hAnsi="Times New Roman"/>
          <w:color w:val="000000"/>
          <w:sz w:val="28"/>
          <w:szCs w:val="28"/>
        </w:rPr>
        <w:t>Xác định phép liên kết hình thức trong hai câu đầu của đoạn trích.</w:t>
      </w:r>
    </w:p>
    <w:p w:rsidR="0081168F" w:rsidRPr="00B86C53" w:rsidRDefault="0081168F" w:rsidP="0081168F">
      <w:pPr>
        <w:spacing w:after="0" w:line="288" w:lineRule="auto"/>
        <w:jc w:val="both"/>
        <w:rPr>
          <w:rFonts w:ascii="Times New Roman" w:eastAsia="Times New Roman" w:hAnsi="Times New Roman"/>
          <w:i/>
          <w:iCs/>
          <w:color w:val="000000"/>
          <w:sz w:val="28"/>
          <w:szCs w:val="28"/>
        </w:rPr>
      </w:pPr>
      <w:r w:rsidRPr="00B86C53">
        <w:rPr>
          <w:rFonts w:ascii="Times New Roman" w:eastAsia="Times New Roman" w:hAnsi="Times New Roman"/>
          <w:b/>
          <w:bCs/>
          <w:color w:val="000000"/>
          <w:sz w:val="28"/>
          <w:szCs w:val="28"/>
        </w:rPr>
        <w:t xml:space="preserve">Câu 3: </w:t>
      </w:r>
      <w:r w:rsidRPr="00B86C53">
        <w:rPr>
          <w:rFonts w:ascii="Times New Roman" w:eastAsia="Times New Roman" w:hAnsi="Times New Roman"/>
          <w:color w:val="000000"/>
          <w:sz w:val="28"/>
          <w:szCs w:val="28"/>
        </w:rPr>
        <w:t>Em hiểu thế nào là </w:t>
      </w:r>
      <w:r w:rsidRPr="00B86C53">
        <w:rPr>
          <w:rFonts w:ascii="Times New Roman" w:eastAsia="Times New Roman" w:hAnsi="Times New Roman"/>
          <w:i/>
          <w:iCs/>
          <w:color w:val="000000"/>
          <w:sz w:val="28"/>
          <w:szCs w:val="28"/>
        </w:rPr>
        <w:t>thiên hướng chạy theo những môn học “thời thượng”?</w:t>
      </w:r>
    </w:p>
    <w:p w:rsidR="0081168F" w:rsidRPr="00C3523F" w:rsidRDefault="0081168F" w:rsidP="00C3523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 xml:space="preserve">Câu 4: </w:t>
      </w:r>
      <w:r w:rsidRPr="00B86C53">
        <w:rPr>
          <w:rFonts w:ascii="Times New Roman" w:eastAsia="Times New Roman" w:hAnsi="Times New Roman"/>
          <w:color w:val="000000"/>
          <w:sz w:val="28"/>
          <w:szCs w:val="28"/>
        </w:rPr>
        <w:t>Từ nội dung được đề cập trong đoạn trích, em thấy cần phải làm gì để phát huy điểm mạnh và hạn chế điểm yếu của bản th</w:t>
      </w:r>
      <w:r w:rsidR="00C3523F">
        <w:rPr>
          <w:rFonts w:ascii="Times New Roman" w:eastAsia="Times New Roman" w:hAnsi="Times New Roman"/>
          <w:color w:val="000000"/>
          <w:sz w:val="28"/>
          <w:szCs w:val="28"/>
        </w:rPr>
        <w:t>ân (Trình bày trong 5 – 7 dòng)</w:t>
      </w:r>
    </w:p>
    <w:p w:rsidR="0081168F" w:rsidRPr="00C3523F" w:rsidRDefault="00C3523F" w:rsidP="0081168F">
      <w:pPr>
        <w:spacing w:after="0" w:line="288" w:lineRule="auto"/>
        <w:rPr>
          <w:rFonts w:ascii="Times New Roman" w:hAnsi="Times New Roman"/>
          <w:b/>
          <w:color w:val="FF0000"/>
          <w:sz w:val="28"/>
          <w:szCs w:val="28"/>
        </w:rPr>
      </w:pPr>
      <w:r>
        <w:rPr>
          <w:rFonts w:ascii="Times New Roman" w:hAnsi="Times New Roman"/>
          <w:b/>
          <w:color w:val="FF0000"/>
          <w:sz w:val="28"/>
          <w:szCs w:val="28"/>
        </w:rPr>
        <w:t>ĐỀ 03:</w:t>
      </w:r>
    </w:p>
    <w:p w:rsidR="0081168F" w:rsidRPr="00B86C53" w:rsidRDefault="0081168F" w:rsidP="0081168F">
      <w:pPr>
        <w:tabs>
          <w:tab w:val="left" w:pos="7710"/>
        </w:tabs>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Đọc đoạn trích sau và thực hiện yêu cầu phía dưới:</w:t>
      </w:r>
    </w:p>
    <w:p w:rsidR="0081168F" w:rsidRPr="00B86C53" w:rsidRDefault="0081168F" w:rsidP="0081168F">
      <w:pPr>
        <w:tabs>
          <w:tab w:val="left" w:pos="7710"/>
        </w:tabs>
        <w:spacing w:after="0" w:line="288" w:lineRule="auto"/>
        <w:jc w:val="both"/>
        <w:rPr>
          <w:rFonts w:ascii="Times New Roman" w:eastAsia="Times New Roman" w:hAnsi="Times New Roman"/>
          <w:i/>
          <w:sz w:val="28"/>
          <w:szCs w:val="28"/>
        </w:rPr>
      </w:pPr>
      <w:r w:rsidRPr="00B86C53">
        <w:rPr>
          <w:rFonts w:ascii="Times New Roman" w:eastAsia="Times New Roman" w:hAnsi="Times New Roman"/>
          <w:i/>
          <w:sz w:val="28"/>
          <w:szCs w:val="28"/>
        </w:rPr>
        <w:t xml:space="preserve">      “Người Việt Nam ta cần cù thật, nhưng lại thiếu đức tính tỉ mỉ. Khác với người Nhật vốn cũng nổi tiếng cần cù lại thường rất cẩn trọng trong khâu chuẩn bị công việc, làm cái gì cũng tính toán chi ly từ đầu, người Việt Nam ta thường dựa vào tính tháo vát của mình, hành động theo phương châm “nước đến chân mới nhảy”, “liệu cơm gắp mắm”. Do còn chịu ảnh hưởng nặng nề của phương thức sản xuất nhỏ và cách sống ở nơi thôn dã vốn thoải mái và thanh thản nên người Việt Nam chưa có được thói quen tôn trọng những quy định nghiêm ngặt của công việc là cường độ khẩn trương. Ngay bản tính “sáng tạo” một phần nào đó cũng có mặt trái ở chỗ ta hay loay hoay “cải tiến”, làm tắt, không coi trọng nghiêm ngặt quy trình công nghệ. Trong một xã hội công nghiệp và “hậu công nghiệp”, những khuyết tật ấy sẽ là những vật cản ghê gớm.”</w:t>
      </w:r>
    </w:p>
    <w:p w:rsidR="0081168F" w:rsidRPr="00B86C53" w:rsidRDefault="0081168F" w:rsidP="0081168F">
      <w:pPr>
        <w:tabs>
          <w:tab w:val="left" w:pos="7710"/>
        </w:tabs>
        <w:spacing w:after="0" w:line="288" w:lineRule="auto"/>
        <w:jc w:val="right"/>
        <w:rPr>
          <w:rFonts w:ascii="Times New Roman" w:eastAsia="Times New Roman" w:hAnsi="Times New Roman"/>
          <w:i/>
          <w:sz w:val="28"/>
          <w:szCs w:val="28"/>
        </w:rPr>
      </w:pPr>
      <w:r w:rsidRPr="00B86C53">
        <w:rPr>
          <w:rFonts w:ascii="Times New Roman" w:eastAsia="Times New Roman" w:hAnsi="Times New Roman"/>
          <w:i/>
          <w:sz w:val="28"/>
          <w:szCs w:val="28"/>
        </w:rPr>
        <w:t xml:space="preserve">                                          (Theo Ngữ văn 9, tập hai, NXB Giáo dục Việt Nam, 2017)</w:t>
      </w:r>
    </w:p>
    <w:p w:rsidR="0081168F" w:rsidRPr="00B86C53" w:rsidRDefault="0081168F" w:rsidP="0081168F">
      <w:pPr>
        <w:tabs>
          <w:tab w:val="left" w:pos="7710"/>
        </w:tabs>
        <w:spacing w:after="0" w:line="288" w:lineRule="auto"/>
        <w:jc w:val="both"/>
        <w:rPr>
          <w:rFonts w:ascii="Times New Roman" w:eastAsia="Times New Roman" w:hAnsi="Times New Roman"/>
          <w:sz w:val="28"/>
          <w:szCs w:val="28"/>
        </w:rPr>
      </w:pPr>
      <w:r w:rsidRPr="00B86C53">
        <w:rPr>
          <w:rFonts w:ascii="Times New Roman" w:eastAsia="Times New Roman" w:hAnsi="Times New Roman"/>
          <w:b/>
          <w:sz w:val="28"/>
          <w:szCs w:val="28"/>
        </w:rPr>
        <w:t>1</w:t>
      </w:r>
      <w:r w:rsidRPr="00B86C53">
        <w:rPr>
          <w:rFonts w:ascii="Times New Roman" w:eastAsia="Times New Roman" w:hAnsi="Times New Roman"/>
          <w:sz w:val="28"/>
          <w:szCs w:val="28"/>
        </w:rPr>
        <w:t>. Đoạn văn trên nằm trong văn bản nào? Nêu tên tác giả và hoàn cảnh ra đời của văn bản</w:t>
      </w:r>
    </w:p>
    <w:p w:rsidR="0081168F" w:rsidRPr="00B86C53" w:rsidRDefault="0081168F" w:rsidP="0081168F">
      <w:pPr>
        <w:tabs>
          <w:tab w:val="left" w:pos="7710"/>
        </w:tabs>
        <w:spacing w:after="0" w:line="288" w:lineRule="auto"/>
        <w:jc w:val="both"/>
        <w:rPr>
          <w:rFonts w:ascii="Times New Roman" w:eastAsia="Times New Roman" w:hAnsi="Times New Roman"/>
          <w:sz w:val="28"/>
          <w:szCs w:val="28"/>
        </w:rPr>
      </w:pPr>
      <w:r w:rsidRPr="00B86C53">
        <w:rPr>
          <w:rFonts w:ascii="Times New Roman" w:eastAsia="Times New Roman" w:hAnsi="Times New Roman"/>
          <w:b/>
          <w:sz w:val="28"/>
          <w:szCs w:val="28"/>
        </w:rPr>
        <w:t>2</w:t>
      </w:r>
      <w:r w:rsidRPr="00B86C53">
        <w:rPr>
          <w:rFonts w:ascii="Times New Roman" w:eastAsia="Times New Roman" w:hAnsi="Times New Roman"/>
          <w:sz w:val="28"/>
          <w:szCs w:val="28"/>
        </w:rPr>
        <w:t>. Xác định các phép liên kết câu được tác giả sử dụng trong đoạn trích trên.</w:t>
      </w:r>
    </w:p>
    <w:p w:rsidR="0081168F" w:rsidRPr="00B86C53" w:rsidRDefault="0081168F" w:rsidP="0081168F">
      <w:pPr>
        <w:tabs>
          <w:tab w:val="left" w:pos="7710"/>
        </w:tabs>
        <w:spacing w:after="0" w:line="288" w:lineRule="auto"/>
        <w:jc w:val="both"/>
        <w:rPr>
          <w:rFonts w:ascii="Times New Roman" w:eastAsia="Times New Roman" w:hAnsi="Times New Roman"/>
          <w:sz w:val="28"/>
          <w:szCs w:val="28"/>
        </w:rPr>
      </w:pPr>
      <w:r w:rsidRPr="00B86C53">
        <w:rPr>
          <w:rFonts w:ascii="Times New Roman" w:eastAsia="Times New Roman" w:hAnsi="Times New Roman"/>
          <w:b/>
          <w:sz w:val="28"/>
          <w:szCs w:val="28"/>
        </w:rPr>
        <w:t>3</w:t>
      </w:r>
      <w:r w:rsidRPr="00B86C53">
        <w:rPr>
          <w:rFonts w:ascii="Times New Roman" w:eastAsia="Times New Roman" w:hAnsi="Times New Roman"/>
          <w:sz w:val="28"/>
          <w:szCs w:val="28"/>
        </w:rPr>
        <w:t>. Viết lại câu văn đầu tiên thành câu có sử dụng thành phần khởi ngữ.</w:t>
      </w:r>
    </w:p>
    <w:p w:rsidR="0081168F" w:rsidRPr="00C3523F" w:rsidRDefault="00C3523F" w:rsidP="0081168F">
      <w:pPr>
        <w:spacing w:after="0" w:line="288" w:lineRule="auto"/>
        <w:rPr>
          <w:rFonts w:ascii="Times New Roman" w:hAnsi="Times New Roman"/>
          <w:b/>
          <w:color w:val="FF0000"/>
          <w:sz w:val="28"/>
          <w:szCs w:val="28"/>
        </w:rPr>
      </w:pPr>
      <w:r>
        <w:rPr>
          <w:rFonts w:ascii="Times New Roman" w:hAnsi="Times New Roman"/>
          <w:b/>
          <w:color w:val="FF0000"/>
          <w:sz w:val="28"/>
          <w:szCs w:val="28"/>
        </w:rPr>
        <w:t>ĐỀ 04:</w:t>
      </w:r>
    </w:p>
    <w:p w:rsidR="0081168F" w:rsidRPr="00B86C53" w:rsidRDefault="0081168F" w:rsidP="0081168F">
      <w:pPr>
        <w:spacing w:after="0" w:line="288" w:lineRule="auto"/>
        <w:rPr>
          <w:rFonts w:ascii="Times New Roman" w:eastAsia="Times New Roman" w:hAnsi="Times New Roman"/>
          <w:color w:val="252525"/>
          <w:sz w:val="28"/>
          <w:szCs w:val="28"/>
        </w:rPr>
      </w:pPr>
      <w:r w:rsidRPr="00B86C53">
        <w:rPr>
          <w:rFonts w:ascii="Times New Roman" w:eastAsia="Times New Roman" w:hAnsi="Times New Roman"/>
          <w:color w:val="252525"/>
          <w:sz w:val="28"/>
          <w:szCs w:val="28"/>
        </w:rPr>
        <w:t>Đọc đoạn văn sau và trả lời câu hỏi : </w:t>
      </w:r>
    </w:p>
    <w:p w:rsidR="0081168F" w:rsidRPr="00B86C53" w:rsidRDefault="0081168F" w:rsidP="0081168F">
      <w:pPr>
        <w:spacing w:after="0" w:line="288" w:lineRule="auto"/>
        <w:rPr>
          <w:rFonts w:ascii="Times New Roman" w:eastAsia="Times New Roman" w:hAnsi="Times New Roman"/>
          <w:color w:val="252525"/>
          <w:sz w:val="28"/>
          <w:szCs w:val="28"/>
        </w:rPr>
      </w:pPr>
      <w:r w:rsidRPr="00B86C53">
        <w:rPr>
          <w:rFonts w:ascii="Times New Roman" w:eastAsia="Times New Roman" w:hAnsi="Times New Roman"/>
          <w:i/>
          <w:iCs/>
          <w:color w:val="252525"/>
          <w:sz w:val="28"/>
          <w:szCs w:val="28"/>
        </w:rPr>
        <w:t>“Trong những hành trang ấy, có lẽ sự chuẩn bị bản thân con người là quan trọng nhất. Từ cổ chí kim, bao giờ con người cũng là động lực phát triển của lịch sử. Trong thế kỉ tới mà ai ai cũng thừa nhận rằng nền kinh tế tri thức sẽ phát triển mạnh mẽ thì vai trò con người lại càng nổi trội.” </w:t>
      </w:r>
      <w:r w:rsidRPr="00B86C53">
        <w:rPr>
          <w:rFonts w:ascii="Times New Roman" w:eastAsia="Times New Roman" w:hAnsi="Times New Roman"/>
          <w:color w:val="252525"/>
          <w:sz w:val="28"/>
          <w:szCs w:val="28"/>
        </w:rPr>
        <w:t>                                                                                     </w:t>
      </w:r>
    </w:p>
    <w:p w:rsidR="0081168F" w:rsidRPr="00B86C53" w:rsidRDefault="0081168F" w:rsidP="0081168F">
      <w:pPr>
        <w:spacing w:after="0" w:line="288" w:lineRule="auto"/>
        <w:jc w:val="right"/>
        <w:rPr>
          <w:rFonts w:ascii="Times New Roman" w:eastAsia="Times New Roman" w:hAnsi="Times New Roman"/>
          <w:color w:val="252525"/>
          <w:sz w:val="28"/>
          <w:szCs w:val="28"/>
        </w:rPr>
      </w:pPr>
      <w:r w:rsidRPr="00B86C53">
        <w:rPr>
          <w:rFonts w:ascii="Times New Roman" w:eastAsia="Times New Roman" w:hAnsi="Times New Roman"/>
          <w:color w:val="252525"/>
          <w:sz w:val="28"/>
          <w:szCs w:val="28"/>
        </w:rPr>
        <w:t>(Ngữ Văn 9, tập II, NXB GD)</w:t>
      </w:r>
    </w:p>
    <w:p w:rsidR="0081168F" w:rsidRPr="00B86C53" w:rsidRDefault="0081168F" w:rsidP="0081168F">
      <w:pPr>
        <w:spacing w:after="0" w:line="288" w:lineRule="auto"/>
        <w:rPr>
          <w:rFonts w:ascii="Times New Roman" w:eastAsia="Times New Roman" w:hAnsi="Times New Roman"/>
          <w:color w:val="252525"/>
          <w:sz w:val="28"/>
          <w:szCs w:val="28"/>
        </w:rPr>
      </w:pPr>
      <w:r w:rsidRPr="00B86C53">
        <w:rPr>
          <w:rFonts w:ascii="Times New Roman" w:eastAsia="Times New Roman" w:hAnsi="Times New Roman"/>
          <w:b/>
          <w:bCs/>
          <w:color w:val="252525"/>
          <w:sz w:val="28"/>
          <w:szCs w:val="28"/>
        </w:rPr>
        <w:t xml:space="preserve">Câu 1: </w:t>
      </w:r>
      <w:r w:rsidRPr="00B86C53">
        <w:rPr>
          <w:rFonts w:ascii="Times New Roman" w:eastAsia="Times New Roman" w:hAnsi="Times New Roman"/>
          <w:color w:val="252525"/>
          <w:sz w:val="28"/>
          <w:szCs w:val="28"/>
        </w:rPr>
        <w:t>Đoạn trích trên trích trong văn bản nào? Đoạn trích thể hiện thái độ của tác giả về vấn đề gì ?</w:t>
      </w:r>
    </w:p>
    <w:p w:rsidR="0081168F" w:rsidRPr="00B86C53" w:rsidRDefault="0081168F" w:rsidP="0081168F">
      <w:pPr>
        <w:spacing w:after="0" w:line="288" w:lineRule="auto"/>
        <w:rPr>
          <w:rFonts w:ascii="Times New Roman" w:eastAsia="Times New Roman" w:hAnsi="Times New Roman"/>
          <w:color w:val="252525"/>
          <w:sz w:val="28"/>
          <w:szCs w:val="28"/>
        </w:rPr>
      </w:pPr>
      <w:r w:rsidRPr="00B86C53">
        <w:rPr>
          <w:rFonts w:ascii="Times New Roman" w:eastAsia="Times New Roman" w:hAnsi="Times New Roman"/>
          <w:b/>
          <w:bCs/>
          <w:color w:val="252525"/>
          <w:sz w:val="28"/>
          <w:szCs w:val="28"/>
        </w:rPr>
        <w:t xml:space="preserve">Câu 2: </w:t>
      </w:r>
      <w:r w:rsidRPr="00B86C53">
        <w:rPr>
          <w:rFonts w:ascii="Times New Roman" w:eastAsia="Times New Roman" w:hAnsi="Times New Roman"/>
          <w:color w:val="252525"/>
          <w:sz w:val="28"/>
          <w:szCs w:val="28"/>
        </w:rPr>
        <w:t>Chỉ ra phép lập luận luận trong  đoạn văn trên và cho biết hiệu quả của nghệ thuật lập luận đó trong việc thể hiện vấn đề được nói đến?</w:t>
      </w:r>
    </w:p>
    <w:p w:rsidR="0081168F" w:rsidRPr="00B86C53" w:rsidRDefault="0081168F" w:rsidP="0081168F">
      <w:pPr>
        <w:spacing w:after="0" w:line="288" w:lineRule="auto"/>
        <w:rPr>
          <w:rFonts w:ascii="Times New Roman" w:eastAsia="Times New Roman" w:hAnsi="Times New Roman"/>
          <w:color w:val="252525"/>
          <w:sz w:val="28"/>
          <w:szCs w:val="28"/>
        </w:rPr>
      </w:pPr>
      <w:r w:rsidRPr="00B86C53">
        <w:rPr>
          <w:rFonts w:ascii="Times New Roman" w:eastAsia="Times New Roman" w:hAnsi="Times New Roman"/>
          <w:b/>
          <w:bCs/>
          <w:color w:val="252525"/>
          <w:sz w:val="28"/>
          <w:szCs w:val="28"/>
        </w:rPr>
        <w:t xml:space="preserve">Câu 3: </w:t>
      </w:r>
      <w:r w:rsidRPr="00B86C53">
        <w:rPr>
          <w:rFonts w:ascii="Times New Roman" w:eastAsia="Times New Roman" w:hAnsi="Times New Roman"/>
          <w:color w:val="252525"/>
          <w:sz w:val="28"/>
          <w:szCs w:val="28"/>
        </w:rPr>
        <w:t>Viết một đoạn văn (khoảng 1/2 trang giấy thi) trình bày một vài nét nhận thức của bản thân trong giai đoạn hội nhập quốc tế hiện nay. (Trong đọan văn có sử dụng thành phần khởi ngữ  ( chỉ rõ thành phần khởi ngữ được sử dụng)</w:t>
      </w:r>
    </w:p>
    <w:p w:rsidR="0081168F" w:rsidRPr="00C3523F" w:rsidRDefault="00C3523F" w:rsidP="0081168F">
      <w:pPr>
        <w:spacing w:after="0" w:line="288" w:lineRule="auto"/>
        <w:rPr>
          <w:rFonts w:ascii="Times New Roman" w:hAnsi="Times New Roman"/>
          <w:b/>
          <w:color w:val="FF0000"/>
          <w:sz w:val="28"/>
          <w:szCs w:val="28"/>
        </w:rPr>
      </w:pPr>
      <w:r>
        <w:rPr>
          <w:rFonts w:ascii="Times New Roman" w:hAnsi="Times New Roman"/>
          <w:b/>
          <w:color w:val="FF0000"/>
          <w:sz w:val="28"/>
          <w:szCs w:val="28"/>
        </w:rPr>
        <w:t>ĐỀ 05:</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Đọc đoạn trích và thực hiện các yêu cầu sau :</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 xml:space="preserve">   “ Lớp trẻ Việt Nam cần nhận ra những cái mạnh, cái yếu của con người Việt Nam để rèn những thói quen tốt khi bước vào nền kinh tế mới.</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 xml:space="preserve">     Tết năm nay là sự chuyển tiếp giữa hai thế kỉ, và hơn nữa, là sự chuyển tiếp giữa hai thiên niên kỉ. Trong thời khắc như vậy, ai ai cũng nói tới việc chuẩn bị hành trang bước vào thế kỉ mới, thiên niên kỉ mới.</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i/>
          <w:sz w:val="28"/>
          <w:szCs w:val="28"/>
        </w:rPr>
        <w:t xml:space="preserve">       Trong những hành trang ấy, có lẽ sự chuẩn bị bản thân con người là quan trọng nhất. Từ cổ chí kim, bao giờ con người cũng là động lực phát triển của lịch sử. Trong thế kỷ tới mà ai cũng phải thừa nhận ra rằng nền kinh tế tri thức sẽ phát triển mạnh mẽ thì vai trò con người lại càng nổi trội.”</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sz w:val="28"/>
          <w:szCs w:val="28"/>
        </w:rPr>
        <w:t>(Chuẩn bị hành trang vào thế kỉ mới – Vũ Khoan-Ngữ văn 9, tập II, NXBGD VN 2015)</w:t>
      </w:r>
    </w:p>
    <w:p w:rsidR="0081168F" w:rsidRPr="00B86C53" w:rsidRDefault="0081168F" w:rsidP="0081168F">
      <w:pPr>
        <w:spacing w:after="0" w:line="288" w:lineRule="auto"/>
        <w:rPr>
          <w:rFonts w:ascii="Times New Roman" w:eastAsia="Times New Roman" w:hAnsi="Times New Roman"/>
          <w:b/>
          <w:sz w:val="28"/>
          <w:szCs w:val="28"/>
        </w:rPr>
      </w:pPr>
      <w:r w:rsidRPr="00B86C53">
        <w:rPr>
          <w:rFonts w:ascii="Times New Roman" w:eastAsia="Times New Roman" w:hAnsi="Times New Roman"/>
          <w:b/>
          <w:sz w:val="28"/>
          <w:szCs w:val="28"/>
        </w:rPr>
        <w:t>Câu 1.</w:t>
      </w:r>
      <w:r w:rsidRPr="00B86C53">
        <w:rPr>
          <w:rFonts w:ascii="Times New Roman" w:eastAsia="Times New Roman" w:hAnsi="Times New Roman"/>
          <w:sz w:val="28"/>
          <w:szCs w:val="28"/>
        </w:rPr>
        <w:t xml:space="preserve"> Phương thức biểu đạt chính của đoạn trích trên. </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b/>
          <w:sz w:val="28"/>
          <w:szCs w:val="28"/>
        </w:rPr>
        <w:t xml:space="preserve">Câu 2. </w:t>
      </w:r>
      <w:r w:rsidRPr="00B86C53">
        <w:rPr>
          <w:rFonts w:ascii="Times New Roman" w:hAnsi="Times New Roman"/>
          <w:sz w:val="28"/>
          <w:szCs w:val="28"/>
        </w:rPr>
        <w:t>Nêu xuất xứ văn bản chứa đoạn văn trên?</w:t>
      </w:r>
    </w:p>
    <w:p w:rsidR="0081168F" w:rsidRPr="00B86C53" w:rsidRDefault="0081168F" w:rsidP="0081168F">
      <w:pPr>
        <w:spacing w:after="0" w:line="288" w:lineRule="auto"/>
        <w:rPr>
          <w:rFonts w:ascii="Times New Roman" w:hAnsi="Times New Roman"/>
          <w:sz w:val="28"/>
          <w:szCs w:val="28"/>
        </w:rPr>
      </w:pPr>
      <w:r w:rsidRPr="00B86C53">
        <w:rPr>
          <w:rFonts w:ascii="Times New Roman" w:hAnsi="Times New Roman"/>
          <w:b/>
          <w:sz w:val="28"/>
          <w:szCs w:val="28"/>
        </w:rPr>
        <w:t>Câu 3.</w:t>
      </w:r>
      <w:r w:rsidRPr="00B86C53">
        <w:rPr>
          <w:rFonts w:ascii="Times New Roman" w:hAnsi="Times New Roman"/>
          <w:sz w:val="28"/>
          <w:szCs w:val="28"/>
        </w:rPr>
        <w:t xml:space="preserve"> Xác định và gọi tên thành phần biệt lập trong câu văn  sau:</w:t>
      </w:r>
    </w:p>
    <w:p w:rsidR="0081168F" w:rsidRPr="00B86C53" w:rsidRDefault="0081168F" w:rsidP="0081168F">
      <w:pPr>
        <w:spacing w:after="0" w:line="288" w:lineRule="auto"/>
        <w:rPr>
          <w:rFonts w:ascii="Times New Roman" w:hAnsi="Times New Roman"/>
          <w:i/>
          <w:sz w:val="28"/>
          <w:szCs w:val="28"/>
        </w:rPr>
      </w:pPr>
      <w:r w:rsidRPr="00B86C53">
        <w:rPr>
          <w:rFonts w:ascii="Times New Roman" w:hAnsi="Times New Roman"/>
          <w:sz w:val="28"/>
          <w:szCs w:val="28"/>
        </w:rPr>
        <w:t xml:space="preserve">      </w:t>
      </w:r>
      <w:r w:rsidRPr="00B86C53">
        <w:rPr>
          <w:rFonts w:ascii="Times New Roman" w:hAnsi="Times New Roman"/>
          <w:i/>
          <w:sz w:val="28"/>
          <w:szCs w:val="28"/>
        </w:rPr>
        <w:t>“Trong những hành trang ấy, có lẽ sự chuẩn bị bản thân con người là quan trọng nhất.”</w:t>
      </w:r>
    </w:p>
    <w:p w:rsidR="0081168F" w:rsidRDefault="0081168F" w:rsidP="0081168F">
      <w:pPr>
        <w:spacing w:after="0" w:line="288" w:lineRule="auto"/>
        <w:rPr>
          <w:rFonts w:ascii="Times New Roman" w:hAnsi="Times New Roman"/>
          <w:sz w:val="28"/>
          <w:szCs w:val="28"/>
        </w:rPr>
      </w:pPr>
      <w:r w:rsidRPr="00B86C53">
        <w:rPr>
          <w:rFonts w:ascii="Times New Roman" w:hAnsi="Times New Roman"/>
          <w:b/>
          <w:sz w:val="28"/>
          <w:szCs w:val="28"/>
        </w:rPr>
        <w:t xml:space="preserve"> Câu 4.</w:t>
      </w:r>
      <w:r w:rsidRPr="00B86C53">
        <w:rPr>
          <w:rFonts w:ascii="Times New Roman" w:hAnsi="Times New Roman"/>
          <w:sz w:val="28"/>
          <w:szCs w:val="28"/>
        </w:rPr>
        <w:t xml:space="preserve"> Theo tác giả hành trang quan trọng nhất cần chuẩn bị khi bước vào thế kỉ mới là gì?Tạ</w:t>
      </w:r>
      <w:r w:rsidR="0076041E">
        <w:rPr>
          <w:rFonts w:ascii="Times New Roman" w:hAnsi="Times New Roman"/>
          <w:sz w:val="28"/>
          <w:szCs w:val="28"/>
        </w:rPr>
        <w:t>i sao?</w:t>
      </w:r>
    </w:p>
    <w:p w:rsidR="0076041E" w:rsidRPr="00B86C53" w:rsidRDefault="0076041E" w:rsidP="0076041E">
      <w:pPr>
        <w:spacing w:after="0" w:line="288" w:lineRule="auto"/>
        <w:jc w:val="center"/>
        <w:rPr>
          <w:rFonts w:ascii="Times New Roman" w:eastAsia="Times New Roman" w:hAnsi="Times New Roman"/>
          <w:b/>
          <w:bCs/>
          <w:color w:val="FF0000"/>
          <w:sz w:val="28"/>
          <w:szCs w:val="28"/>
        </w:rPr>
      </w:pPr>
      <w:r w:rsidRPr="00B86C53">
        <w:rPr>
          <w:rFonts w:ascii="Times New Roman" w:eastAsia="Times New Roman" w:hAnsi="Times New Roman"/>
          <w:b/>
          <w:bCs/>
          <w:color w:val="FF0000"/>
          <w:sz w:val="28"/>
          <w:szCs w:val="28"/>
        </w:rPr>
        <w:t>CHỦ ĐỀ: VĂN BẢN NHẬT DỤNG</w:t>
      </w:r>
    </w:p>
    <w:p w:rsidR="0076041E" w:rsidRPr="00B86C53" w:rsidRDefault="0076041E" w:rsidP="0076041E">
      <w:pPr>
        <w:spacing w:after="0" w:line="288" w:lineRule="auto"/>
        <w:jc w:val="center"/>
        <w:rPr>
          <w:rFonts w:ascii="Times New Roman" w:eastAsia="Times New Roman" w:hAnsi="Times New Roman"/>
          <w:b/>
          <w:bCs/>
          <w:color w:val="FF0000"/>
          <w:sz w:val="28"/>
          <w:szCs w:val="28"/>
        </w:rPr>
      </w:pPr>
    </w:p>
    <w:p w:rsidR="0076041E" w:rsidRPr="00B86C53" w:rsidRDefault="0076041E" w:rsidP="0076041E">
      <w:pPr>
        <w:spacing w:after="0" w:line="288" w:lineRule="auto"/>
        <w:jc w:val="center"/>
        <w:rPr>
          <w:rFonts w:ascii="Times New Roman" w:eastAsia="Times New Roman" w:hAnsi="Times New Roman"/>
          <w:sz w:val="28"/>
          <w:szCs w:val="28"/>
        </w:rPr>
      </w:pPr>
      <w:r w:rsidRPr="00B86C53">
        <w:rPr>
          <w:rFonts w:ascii="Times New Roman" w:eastAsia="Times New Roman" w:hAnsi="Times New Roman"/>
          <w:b/>
          <w:bCs/>
          <w:color w:val="FF0000"/>
          <w:sz w:val="28"/>
          <w:szCs w:val="28"/>
        </w:rPr>
        <w:t>PHONG CÁCH HỒ CHÍ MINH – LÊ ANH TRÀ</w:t>
      </w:r>
    </w:p>
    <w:p w:rsidR="0076041E" w:rsidRPr="00B86C53" w:rsidRDefault="0076041E" w:rsidP="0076041E">
      <w:pPr>
        <w:spacing w:after="0" w:line="288" w:lineRule="auto"/>
        <w:jc w:val="both"/>
        <w:rPr>
          <w:rFonts w:ascii="Times New Roman" w:eastAsia="Times New Roman" w:hAnsi="Times New Roman"/>
          <w:b/>
          <w:bCs/>
          <w:color w:val="FF0000"/>
          <w:sz w:val="28"/>
          <w:szCs w:val="28"/>
          <w:bdr w:val="none" w:sz="0" w:space="0" w:color="auto" w:frame="1"/>
        </w:rPr>
      </w:pPr>
      <w:r>
        <w:rPr>
          <w:rFonts w:ascii="Times New Roman" w:eastAsia="Times New Roman" w:hAnsi="Times New Roman"/>
          <w:b/>
          <w:bCs/>
          <w:color w:val="FF0000"/>
          <w:sz w:val="28"/>
          <w:szCs w:val="28"/>
          <w:bdr w:val="none" w:sz="0" w:space="0" w:color="auto" w:frame="1"/>
        </w:rPr>
        <w:t>ĐỀ 01:</w:t>
      </w:r>
    </w:p>
    <w:p w:rsidR="0076041E" w:rsidRPr="00B86C53" w:rsidRDefault="0076041E" w:rsidP="0076041E">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bdr w:val="none" w:sz="0" w:space="0" w:color="auto" w:frame="1"/>
        </w:rPr>
        <w:t>Phần I </w:t>
      </w:r>
      <w:r w:rsidRPr="00B86C53">
        <w:rPr>
          <w:rFonts w:ascii="Times New Roman" w:eastAsia="Times New Roman" w:hAnsi="Times New Roman"/>
          <w:sz w:val="28"/>
          <w:szCs w:val="28"/>
        </w:rPr>
        <w:t>(4,0 điểm)</w:t>
      </w:r>
    </w:p>
    <w:p w:rsidR="0076041E" w:rsidRPr="00B86C53" w:rsidRDefault="0076041E" w:rsidP="0076041E">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Trong bài </w:t>
      </w:r>
      <w:r w:rsidRPr="00B86C53">
        <w:rPr>
          <w:rFonts w:ascii="Times New Roman" w:eastAsia="Times New Roman" w:hAnsi="Times New Roman"/>
          <w:i/>
          <w:iCs/>
          <w:sz w:val="28"/>
          <w:szCs w:val="28"/>
          <w:bdr w:val="none" w:sz="0" w:space="0" w:color="auto" w:frame="1"/>
        </w:rPr>
        <w:t>Phong cách Hồ Chí Minh</w:t>
      </w:r>
      <w:r w:rsidRPr="00B86C53">
        <w:rPr>
          <w:rFonts w:ascii="Times New Roman" w:eastAsia="Times New Roman" w:hAnsi="Times New Roman"/>
          <w:sz w:val="28"/>
          <w:szCs w:val="28"/>
        </w:rPr>
        <w:t>, sau khi nhắc lại việc Chủ tịch Hồ Chí Minh đã tiếp xúc với văn hóa nhiều nước, nhiều vùng trên thế giới, tác giả Lê Anh Trà viết:</w:t>
      </w:r>
    </w:p>
    <w:p w:rsidR="0076041E" w:rsidRPr="00B86C53" w:rsidRDefault="0076041E" w:rsidP="0076041E">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“Nhưng điều kỳ lạ lạ tất cả những ảnh hưởng quốc tế đó đã nhào nặn với cái gốc văn hóa dân tộc không gì lay chuyển được ở Người, để trở thành một nhân cách rất Việt Nam, một lối sống rất bình dị, rất Việt Nam, rất phương Đông, nhưng cũng đồng thời rất mới, rất hiện đại”…</w:t>
      </w:r>
    </w:p>
    <w:p w:rsidR="0076041E" w:rsidRPr="00B86C53" w:rsidRDefault="0076041E" w:rsidP="0076041E">
      <w:pPr>
        <w:spacing w:after="0" w:line="288" w:lineRule="auto"/>
        <w:jc w:val="right"/>
        <w:rPr>
          <w:rFonts w:ascii="Times New Roman" w:eastAsia="Times New Roman" w:hAnsi="Times New Roman"/>
          <w:sz w:val="28"/>
          <w:szCs w:val="28"/>
        </w:rPr>
      </w:pPr>
      <w:r w:rsidRPr="00B86C53">
        <w:rPr>
          <w:rFonts w:ascii="Times New Roman" w:eastAsia="Times New Roman" w:hAnsi="Times New Roman"/>
          <w:sz w:val="28"/>
          <w:szCs w:val="28"/>
        </w:rPr>
        <w:t>(Trích </w:t>
      </w:r>
      <w:r w:rsidRPr="00B86C53">
        <w:rPr>
          <w:rFonts w:ascii="Times New Roman" w:eastAsia="Times New Roman" w:hAnsi="Times New Roman"/>
          <w:i/>
          <w:iCs/>
          <w:sz w:val="28"/>
          <w:szCs w:val="28"/>
          <w:bdr w:val="none" w:sz="0" w:space="0" w:color="auto" w:frame="1"/>
        </w:rPr>
        <w:t>Ngữ văn</w:t>
      </w:r>
      <w:r w:rsidRPr="00B86C53">
        <w:rPr>
          <w:rFonts w:ascii="Times New Roman" w:eastAsia="Times New Roman" w:hAnsi="Times New Roman"/>
          <w:sz w:val="28"/>
          <w:szCs w:val="28"/>
        </w:rPr>
        <w:t> 9, tập một, NXB Giáo dục Việt Nam, 2015)</w:t>
      </w:r>
    </w:p>
    <w:p w:rsidR="0076041E" w:rsidRPr="00B86C53" w:rsidRDefault="0076041E" w:rsidP="0076041E">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1. Ở phần trích trên, tác giả đã cho thấy vẻ đẹp của phong cách Hồ Chí Minh được kết hợp hài hòa bởi những yếu tố nào? Em hiểu được điều gì về tình cảm của tác giả dành cho Người?</w:t>
      </w:r>
    </w:p>
    <w:p w:rsidR="0076041E" w:rsidRPr="00B86C53" w:rsidRDefault="0076041E" w:rsidP="0076041E">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2. Xác định hai danh từ được sử dụng như tính từ trong phần trích dẫn và cho biết hiệu quả nghệ thuật của cách dùng từ ấy.</w:t>
      </w:r>
    </w:p>
    <w:p w:rsidR="0076041E" w:rsidRPr="00B86C53" w:rsidRDefault="0076041E" w:rsidP="0076041E">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3. Em hãy trình bày suy nghĩ (khoảng 2/3 trang giấy thi) về trách nhiệm của thế hệ trẻ đối với việc giữ gìn bản sắc văn hóa dân tộc trong thời kỳ hội nhập và phát triển.</w:t>
      </w:r>
    </w:p>
    <w:p w:rsidR="0076041E" w:rsidRPr="00B86C53" w:rsidRDefault="0076041E" w:rsidP="0076041E">
      <w:pPr>
        <w:spacing w:after="0" w:line="288" w:lineRule="auto"/>
        <w:rPr>
          <w:rFonts w:ascii="Times New Roman" w:eastAsia="Times New Roman" w:hAnsi="Times New Roman"/>
          <w:b/>
          <w:color w:val="FF0000"/>
          <w:sz w:val="28"/>
          <w:szCs w:val="28"/>
        </w:rPr>
      </w:pPr>
      <w:r>
        <w:rPr>
          <w:rFonts w:ascii="Times New Roman" w:eastAsia="Times New Roman" w:hAnsi="Times New Roman"/>
          <w:b/>
          <w:color w:val="FF0000"/>
          <w:sz w:val="28"/>
          <w:szCs w:val="28"/>
        </w:rPr>
        <w:t>ĐỀ 02:</w:t>
      </w:r>
    </w:p>
    <w:p w:rsidR="0076041E" w:rsidRPr="00B86C53" w:rsidRDefault="0076041E" w:rsidP="0076041E">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Đọc đoạn trích sau và trả lời các câu hỏi từ câu 1 đến câu 4:</w:t>
      </w:r>
    </w:p>
    <w:p w:rsidR="0076041E" w:rsidRPr="00B86C53" w:rsidRDefault="0076041E" w:rsidP="0076041E">
      <w:pPr>
        <w:spacing w:after="0" w:line="288" w:lineRule="auto"/>
        <w:jc w:val="both"/>
        <w:rPr>
          <w:rFonts w:ascii="Times New Roman" w:eastAsia="Times New Roman" w:hAnsi="Times New Roman"/>
          <w:sz w:val="28"/>
          <w:szCs w:val="28"/>
        </w:rPr>
      </w:pPr>
      <w:r w:rsidRPr="00B86C53">
        <w:rPr>
          <w:rFonts w:ascii="Times New Roman" w:eastAsia="Times New Roman" w:hAnsi="Times New Roman"/>
          <w:i/>
          <w:iCs/>
          <w:sz w:val="28"/>
          <w:szCs w:val="28"/>
        </w:rPr>
        <w:t>“Trong cuộc đời đầy truân chuyên của mình, chủ tịch Hồ Chí Minh đã tiếp xúc với văn hóa nhiều nước, nhiều vùng trên thế giới, cả phương Đông và phương Tây. Trên những con tàu vượt trùng dương, Người đã ghé lại nhiều hải cảng, đã thăm các nước châu Phi, châu Á, châu Mĩ. Người đã từng sống dài ngày ở Pháp, ở Anh. Người nói và viết thạo nhiều thứ tiếng ngoại quốc: Pháp, Anh, Hoa, Nga… và Người đã làm nhiều nghề. Có thể nói ít có vị lãnh tụ nào lại am hiểu nhiều về các dân tộc và nhân dân thế giới, văn hóa thế giới sâu sắc như Chủ tịch Hồ Chí Minh. Đến đâu Người cũng học hỏi, tìm hiểu văn hóa, nghệ thuật đến một mức khá uyên thâm. Người cũng chịu ảnh hưởng của tất cả các nền văn hóa, đã tiếp thu mọi cái đẹp và cái hay đồng thời với việc phê phán những tiêu cực của chủ nghĩa tư bản. Nhưng điều kì lạ là tất cả những ảnh hưởng quốc tế đó đã nhào nặn với cái gốc văn hóa dân tộc không gì lay chuyển được ở Người, để trở thành một nhân cách rất Việt Nam, một lối sống rất bình dị, rất Việt Nam, rất phương Đông, nhưng cũng đồng thời rất mới, rất hiện đại.”</w:t>
      </w:r>
    </w:p>
    <w:p w:rsidR="0076041E" w:rsidRPr="00B86C53" w:rsidRDefault="0076041E" w:rsidP="0076041E">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rPr>
        <w:t>Câu 1: </w:t>
      </w:r>
      <w:r w:rsidRPr="00B86C53">
        <w:rPr>
          <w:rFonts w:ascii="Times New Roman" w:eastAsia="Times New Roman" w:hAnsi="Times New Roman"/>
          <w:sz w:val="28"/>
          <w:szCs w:val="28"/>
        </w:rPr>
        <w:t>Phương thức biểu đạt chính của đoạn văn trên là gì?</w:t>
      </w:r>
    </w:p>
    <w:p w:rsidR="0076041E" w:rsidRPr="00B86C53" w:rsidRDefault="0076041E" w:rsidP="0076041E">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rPr>
        <w:t>Câu 2: </w:t>
      </w:r>
      <w:r w:rsidRPr="00B86C53">
        <w:rPr>
          <w:rFonts w:ascii="Times New Roman" w:eastAsia="Times New Roman" w:hAnsi="Times New Roman"/>
          <w:sz w:val="28"/>
          <w:szCs w:val="28"/>
        </w:rPr>
        <w:t>Qua đoạn trích tác giả đã cho thấy vẻ đẹp của phong cách Hồ Chí Minh được kết hợp hài hòa bởi các yếu tố nào?</w:t>
      </w:r>
    </w:p>
    <w:p w:rsidR="0076041E" w:rsidRPr="00B86C53" w:rsidRDefault="0076041E" w:rsidP="0076041E">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rPr>
        <w:t>Câu 3: </w:t>
      </w:r>
      <w:r w:rsidRPr="00B86C53">
        <w:rPr>
          <w:rFonts w:ascii="Times New Roman" w:eastAsia="Times New Roman" w:hAnsi="Times New Roman"/>
          <w:sz w:val="28"/>
          <w:szCs w:val="28"/>
        </w:rPr>
        <w:t>Kể tên các tác phẩm do Hồ Chí Minh viết được đưa vào chương trình SGK Ngữ văn THCS?</w:t>
      </w:r>
    </w:p>
    <w:p w:rsidR="0076041E" w:rsidRPr="00B86C53" w:rsidRDefault="0076041E" w:rsidP="0076041E">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Kể tên các tác phẩm – Tác giả viết về Bác mà em đã học trong chương trình Ngữ văn THCS.</w:t>
      </w:r>
    </w:p>
    <w:p w:rsidR="0076041E" w:rsidRPr="00B86C53" w:rsidRDefault="0076041E" w:rsidP="0076041E">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rPr>
        <w:t>Câu 4: </w:t>
      </w:r>
      <w:r w:rsidRPr="00B86C53">
        <w:rPr>
          <w:rFonts w:ascii="Times New Roman" w:eastAsia="Times New Roman" w:hAnsi="Times New Roman"/>
          <w:sz w:val="28"/>
          <w:szCs w:val="28"/>
        </w:rPr>
        <w:t>Từ đoạn trích, em rút ra được bài học gì cho bản thân về cách học tập, tiếp thu văn hóa nhân loại?</w:t>
      </w:r>
    </w:p>
    <w:p w:rsidR="0076041E" w:rsidRDefault="0076041E" w:rsidP="0076041E">
      <w:pPr>
        <w:spacing w:after="0" w:line="288" w:lineRule="auto"/>
        <w:jc w:val="both"/>
        <w:rPr>
          <w:rFonts w:ascii="Times New Roman" w:eastAsia="Times New Roman" w:hAnsi="Times New Roman"/>
          <w:b/>
          <w:color w:val="FF0000"/>
          <w:sz w:val="28"/>
          <w:szCs w:val="28"/>
        </w:rPr>
      </w:pPr>
      <w:r>
        <w:rPr>
          <w:rFonts w:ascii="Times New Roman" w:eastAsia="Times New Roman" w:hAnsi="Times New Roman"/>
          <w:b/>
          <w:color w:val="FF0000"/>
          <w:sz w:val="28"/>
          <w:szCs w:val="28"/>
        </w:rPr>
        <w:t>ĐỀ 03:</w:t>
      </w:r>
    </w:p>
    <w:p w:rsidR="0076041E" w:rsidRPr="00B86C53" w:rsidRDefault="0076041E" w:rsidP="0076041E">
      <w:pPr>
        <w:spacing w:after="0" w:line="288" w:lineRule="auto"/>
        <w:jc w:val="both"/>
        <w:rPr>
          <w:rFonts w:ascii="Times New Roman" w:eastAsia="Times New Roman" w:hAnsi="Times New Roman"/>
          <w:b/>
          <w:sz w:val="28"/>
          <w:szCs w:val="28"/>
        </w:rPr>
      </w:pPr>
      <w:r w:rsidRPr="00B86C53">
        <w:rPr>
          <w:rStyle w:val="Strong"/>
          <w:rFonts w:ascii="Times New Roman" w:hAnsi="Times New Roman"/>
          <w:sz w:val="28"/>
          <w:szCs w:val="28"/>
          <w:bdr w:val="none" w:sz="0" w:space="0" w:color="auto" w:frame="1"/>
        </w:rPr>
        <w:t>Cho câu văn sau:</w:t>
      </w:r>
    </w:p>
    <w:p w:rsidR="0076041E" w:rsidRPr="00B86C53" w:rsidRDefault="0076041E" w:rsidP="0076041E">
      <w:pPr>
        <w:pStyle w:val="NormalWeb"/>
        <w:spacing w:before="0" w:beforeAutospacing="0" w:after="0" w:afterAutospacing="0" w:line="288" w:lineRule="auto"/>
        <w:ind w:firstLine="720"/>
        <w:jc w:val="both"/>
        <w:rPr>
          <w:sz w:val="28"/>
          <w:szCs w:val="28"/>
        </w:rPr>
      </w:pPr>
      <w:r w:rsidRPr="00B86C53">
        <w:rPr>
          <w:rStyle w:val="Emphasis"/>
          <w:sz w:val="28"/>
          <w:szCs w:val="28"/>
          <w:bdr w:val="none" w:sz="0" w:space="0" w:color="auto" w:frame="1"/>
        </w:rPr>
        <w:t>“Nếp sống giản dị và thanh đạm của Bác Hồ, cũng như các vị danh nho xưa, hoàn toàn không phải là một cách tự thần thánh hóa, tự làm cho khác đời, hơn đời, mà đây là lối sống thanh cao, một cách di dưỡng tinh thần, một quan niệm thẩm mĩ về cuộc sống, có khả năng đem lại hạnh phúc thanh cao cho tâm hồn và thể xác.”</w:t>
      </w:r>
    </w:p>
    <w:p w:rsidR="0076041E" w:rsidRPr="00B86C53" w:rsidRDefault="0076041E" w:rsidP="0076041E">
      <w:pPr>
        <w:pStyle w:val="NormalWeb"/>
        <w:spacing w:before="0" w:beforeAutospacing="0" w:after="0" w:afterAutospacing="0" w:line="288" w:lineRule="auto"/>
        <w:jc w:val="right"/>
        <w:rPr>
          <w:sz w:val="28"/>
          <w:szCs w:val="28"/>
        </w:rPr>
      </w:pPr>
      <w:r w:rsidRPr="00B86C53">
        <w:rPr>
          <w:sz w:val="28"/>
          <w:szCs w:val="28"/>
        </w:rPr>
        <w:t>(SGK Ngữ văn 9, tập một)</w:t>
      </w:r>
    </w:p>
    <w:p w:rsidR="0076041E" w:rsidRPr="00B86C53" w:rsidRDefault="0076041E" w:rsidP="0076041E">
      <w:pPr>
        <w:pStyle w:val="NormalWeb"/>
        <w:spacing w:before="0" w:beforeAutospacing="0" w:after="0" w:afterAutospacing="0" w:line="288" w:lineRule="auto"/>
        <w:jc w:val="both"/>
        <w:rPr>
          <w:sz w:val="28"/>
          <w:szCs w:val="28"/>
        </w:rPr>
      </w:pPr>
      <w:r w:rsidRPr="00B86C53">
        <w:rPr>
          <w:sz w:val="28"/>
          <w:szCs w:val="28"/>
        </w:rPr>
        <w:t xml:space="preserve">1. Câu văn trên trích trong văn bản nào? Tác giả là ai ? “di dưỡng tinh thần” được dùng ở đây có nghĩa là gì? </w:t>
      </w:r>
    </w:p>
    <w:p w:rsidR="0076041E" w:rsidRPr="00B86C53" w:rsidRDefault="0076041E" w:rsidP="0076041E">
      <w:pPr>
        <w:pStyle w:val="NormalWeb"/>
        <w:spacing w:before="0" w:beforeAutospacing="0" w:after="0" w:afterAutospacing="0" w:line="288" w:lineRule="auto"/>
        <w:jc w:val="both"/>
        <w:rPr>
          <w:sz w:val="28"/>
          <w:szCs w:val="28"/>
        </w:rPr>
      </w:pPr>
      <w:r w:rsidRPr="00B86C53">
        <w:rPr>
          <w:sz w:val="28"/>
          <w:szCs w:val="28"/>
        </w:rPr>
        <w:t>2. Văn bản chứa câu văn trên đề cập đến chủ đề gì?</w:t>
      </w:r>
    </w:p>
    <w:p w:rsidR="0076041E" w:rsidRPr="00B86C53" w:rsidRDefault="0076041E" w:rsidP="0076041E">
      <w:pPr>
        <w:pStyle w:val="NormalWeb"/>
        <w:spacing w:before="0" w:beforeAutospacing="0" w:after="0" w:afterAutospacing="0" w:line="288" w:lineRule="auto"/>
        <w:jc w:val="both"/>
        <w:rPr>
          <w:sz w:val="28"/>
          <w:szCs w:val="28"/>
        </w:rPr>
      </w:pPr>
      <w:r w:rsidRPr="00B86C53">
        <w:rPr>
          <w:sz w:val="28"/>
          <w:szCs w:val="28"/>
        </w:rPr>
        <w:t xml:space="preserve">3. Lối sống rất bình dị, rất Việt Nam, rất phương Đông của Bác Hồ được biểu hiện như thế nào? </w:t>
      </w:r>
    </w:p>
    <w:p w:rsidR="0076041E" w:rsidRPr="00B86C53" w:rsidRDefault="0076041E" w:rsidP="0076041E">
      <w:pPr>
        <w:pStyle w:val="NormalWeb"/>
        <w:spacing w:before="0" w:beforeAutospacing="0" w:after="0" w:afterAutospacing="0" w:line="288" w:lineRule="auto"/>
        <w:jc w:val="both"/>
        <w:rPr>
          <w:sz w:val="28"/>
          <w:szCs w:val="28"/>
        </w:rPr>
      </w:pPr>
      <w:r w:rsidRPr="00B86C53">
        <w:rPr>
          <w:sz w:val="28"/>
          <w:szCs w:val="28"/>
        </w:rPr>
        <w:t xml:space="preserve">4. Có bạn cho rằng, học tập theo lối sống cao đẹp của Bác, mỗi chúng ta cần nên ép mình vào cuộc sống khắc khổ. Em có đồng ý với suy nghĩ đó không? Vì sao? </w:t>
      </w:r>
    </w:p>
    <w:p w:rsidR="0076041E" w:rsidRPr="00B86C53" w:rsidRDefault="0076041E" w:rsidP="0076041E">
      <w:pPr>
        <w:pStyle w:val="NormalWeb"/>
        <w:spacing w:before="0" w:beforeAutospacing="0" w:after="0" w:afterAutospacing="0" w:line="288" w:lineRule="auto"/>
        <w:jc w:val="both"/>
        <w:rPr>
          <w:sz w:val="28"/>
          <w:szCs w:val="28"/>
        </w:rPr>
      </w:pPr>
      <w:r w:rsidRPr="00B86C53">
        <w:rPr>
          <w:sz w:val="28"/>
          <w:szCs w:val="28"/>
        </w:rPr>
        <w:t xml:space="preserve">5. Viết một văn bản ngắn (khoảng một trang giấy thi) trình bày suy nghĩ của em về một trong các bài học mà em rút ra được từ câu văn trên? </w:t>
      </w:r>
    </w:p>
    <w:p w:rsidR="0076041E" w:rsidRPr="00B86C53" w:rsidRDefault="0076041E" w:rsidP="0076041E">
      <w:pPr>
        <w:spacing w:after="0" w:line="288" w:lineRule="auto"/>
        <w:jc w:val="both"/>
        <w:rPr>
          <w:rFonts w:ascii="Times New Roman" w:eastAsia="Times New Roman" w:hAnsi="Times New Roman"/>
          <w:b/>
          <w:color w:val="FF0000"/>
          <w:sz w:val="28"/>
          <w:szCs w:val="28"/>
        </w:rPr>
      </w:pPr>
      <w:r>
        <w:rPr>
          <w:rFonts w:ascii="Times New Roman" w:eastAsia="Times New Roman" w:hAnsi="Times New Roman"/>
          <w:b/>
          <w:color w:val="FF0000"/>
          <w:sz w:val="28"/>
          <w:szCs w:val="28"/>
        </w:rPr>
        <w:t>ĐÊ 04:</w:t>
      </w:r>
    </w:p>
    <w:p w:rsidR="0076041E" w:rsidRPr="00B86C53" w:rsidRDefault="0076041E" w:rsidP="0076041E">
      <w:pPr>
        <w:spacing w:after="0" w:line="288" w:lineRule="auto"/>
        <w:jc w:val="both"/>
        <w:rPr>
          <w:rFonts w:ascii="Times New Roman" w:eastAsia="Times New Roman" w:hAnsi="Times New Roman"/>
          <w:iCs/>
          <w:sz w:val="28"/>
          <w:szCs w:val="28"/>
          <w:lang w:val="fr-FR"/>
        </w:rPr>
      </w:pPr>
      <w:r w:rsidRPr="00B86C53">
        <w:rPr>
          <w:rFonts w:ascii="Times New Roman" w:eastAsia="Times New Roman" w:hAnsi="Times New Roman"/>
          <w:iCs/>
          <w:sz w:val="28"/>
          <w:szCs w:val="28"/>
          <w:lang w:val="fr-FR"/>
        </w:rPr>
        <w:t>Đọc kĩ đoạn trích sau và trả lời câu hỏi:</w:t>
      </w:r>
    </w:p>
    <w:p w:rsidR="0076041E" w:rsidRPr="00B86C53" w:rsidRDefault="0076041E" w:rsidP="0076041E">
      <w:pPr>
        <w:spacing w:after="0" w:line="288" w:lineRule="auto"/>
        <w:jc w:val="both"/>
        <w:rPr>
          <w:rFonts w:ascii="Times New Roman" w:eastAsia="Times New Roman" w:hAnsi="Times New Roman"/>
          <w:i/>
          <w:iCs/>
          <w:sz w:val="28"/>
          <w:szCs w:val="28"/>
          <w:lang w:val="fr-FR"/>
        </w:rPr>
      </w:pPr>
      <w:r w:rsidRPr="00B86C53">
        <w:rPr>
          <w:rFonts w:ascii="Times New Roman" w:eastAsia="Times New Roman" w:hAnsi="Times New Roman"/>
          <w:i/>
          <w:iCs/>
          <w:sz w:val="28"/>
          <w:szCs w:val="28"/>
          <w:lang w:val="fr-FR"/>
        </w:rPr>
        <w:tab/>
        <w:t>“Nếp sống giản dị và thanh đạm của Bác Hồ, cũng như các vị danh nho xưa, hoàn toàn không phải là một cách tự thần thánh hóa, tự làm cho khác đời, hơn đời, mà đây là lối sống thanh cao, một cách di dưỡng tinh thần, một quan niệm thẩm mĩ về cuộc sống, có khả năng đem lại hạnh phúc thanh cao cho tâm hồn và thể xác”.</w:t>
      </w:r>
    </w:p>
    <w:p w:rsidR="0076041E" w:rsidRPr="00B86C53" w:rsidRDefault="0076041E" w:rsidP="0076041E">
      <w:pPr>
        <w:spacing w:after="0" w:line="288" w:lineRule="auto"/>
        <w:jc w:val="both"/>
        <w:rPr>
          <w:rFonts w:ascii="Times New Roman" w:eastAsia="Times New Roman" w:hAnsi="Times New Roman"/>
          <w:iCs/>
          <w:sz w:val="28"/>
          <w:szCs w:val="28"/>
          <w:lang w:val="fr-FR"/>
        </w:rPr>
      </w:pPr>
      <w:r w:rsidRPr="00B86C53">
        <w:rPr>
          <w:rFonts w:ascii="Times New Roman" w:eastAsia="Times New Roman" w:hAnsi="Times New Roman"/>
          <w:b/>
          <w:iCs/>
          <w:sz w:val="28"/>
          <w:szCs w:val="28"/>
          <w:lang w:val="fr-FR"/>
        </w:rPr>
        <w:t>Câu 1:</w:t>
      </w:r>
      <w:r w:rsidRPr="00B86C53">
        <w:rPr>
          <w:rFonts w:ascii="Times New Roman" w:eastAsia="Times New Roman" w:hAnsi="Times New Roman"/>
          <w:iCs/>
          <w:sz w:val="28"/>
          <w:szCs w:val="28"/>
          <w:lang w:val="fr-FR"/>
        </w:rPr>
        <w:t xml:space="preserve"> Đoạn trích trên trích trong văn bản nào? Ai là tác giả?</w:t>
      </w:r>
    </w:p>
    <w:p w:rsidR="0076041E" w:rsidRPr="00B86C53" w:rsidRDefault="0076041E" w:rsidP="0076041E">
      <w:pPr>
        <w:spacing w:after="0" w:line="288" w:lineRule="auto"/>
        <w:jc w:val="both"/>
        <w:rPr>
          <w:rFonts w:ascii="Times New Roman" w:eastAsia="Times New Roman" w:hAnsi="Times New Roman"/>
          <w:iCs/>
          <w:sz w:val="28"/>
          <w:szCs w:val="28"/>
          <w:lang w:val="fr-FR"/>
        </w:rPr>
      </w:pPr>
      <w:r w:rsidRPr="00B86C53">
        <w:rPr>
          <w:rFonts w:ascii="Times New Roman" w:eastAsia="Times New Roman" w:hAnsi="Times New Roman"/>
          <w:b/>
          <w:iCs/>
          <w:sz w:val="28"/>
          <w:szCs w:val="28"/>
          <w:lang w:val="fr-FR"/>
        </w:rPr>
        <w:t>Câu 2:</w:t>
      </w:r>
      <w:r w:rsidRPr="00B86C53">
        <w:rPr>
          <w:rFonts w:ascii="Times New Roman" w:eastAsia="Times New Roman" w:hAnsi="Times New Roman"/>
          <w:iCs/>
          <w:sz w:val="28"/>
          <w:szCs w:val="28"/>
          <w:lang w:val="fr-FR"/>
        </w:rPr>
        <w:t xml:space="preserve"> Giải nghĩa cụm từ </w:t>
      </w:r>
      <w:r w:rsidRPr="00B86C53">
        <w:rPr>
          <w:rFonts w:ascii="Times New Roman" w:eastAsia="Times New Roman" w:hAnsi="Times New Roman"/>
          <w:b/>
          <w:i/>
          <w:iCs/>
          <w:sz w:val="28"/>
          <w:szCs w:val="28"/>
          <w:lang w:val="fr-FR"/>
        </w:rPr>
        <w:t>“phong cách”</w:t>
      </w:r>
      <w:r w:rsidRPr="00B86C53">
        <w:rPr>
          <w:rFonts w:ascii="Times New Roman" w:eastAsia="Times New Roman" w:hAnsi="Times New Roman"/>
          <w:iCs/>
          <w:sz w:val="28"/>
          <w:szCs w:val="28"/>
          <w:lang w:val="fr-FR"/>
        </w:rPr>
        <w:t xml:space="preserve"> trong văn bản chứa đoạn trích trên?</w:t>
      </w:r>
    </w:p>
    <w:p w:rsidR="0076041E" w:rsidRPr="00B86C53" w:rsidRDefault="0076041E" w:rsidP="0076041E">
      <w:pPr>
        <w:spacing w:after="0" w:line="288" w:lineRule="auto"/>
        <w:jc w:val="both"/>
        <w:rPr>
          <w:rFonts w:ascii="Times New Roman" w:eastAsia="Times New Roman" w:hAnsi="Times New Roman"/>
          <w:iCs/>
          <w:sz w:val="28"/>
          <w:szCs w:val="28"/>
          <w:lang w:val="fr-FR"/>
        </w:rPr>
      </w:pPr>
      <w:r w:rsidRPr="00B86C53">
        <w:rPr>
          <w:rFonts w:ascii="Times New Roman" w:eastAsia="Times New Roman" w:hAnsi="Times New Roman"/>
          <w:b/>
          <w:iCs/>
          <w:sz w:val="28"/>
          <w:szCs w:val="28"/>
          <w:lang w:val="fr-FR"/>
        </w:rPr>
        <w:t>Câu 3:</w:t>
      </w:r>
      <w:r w:rsidRPr="00B86C53">
        <w:rPr>
          <w:rFonts w:ascii="Times New Roman" w:eastAsia="Times New Roman" w:hAnsi="Times New Roman"/>
          <w:iCs/>
          <w:sz w:val="28"/>
          <w:szCs w:val="28"/>
          <w:lang w:val="fr-FR"/>
        </w:rPr>
        <w:t xml:space="preserve"> Vì sao có thể nói lối sống của Bác là sự kết hợp giữa giản dị và thanh cao?</w:t>
      </w:r>
    </w:p>
    <w:p w:rsidR="0076041E" w:rsidRPr="00B86C53" w:rsidRDefault="0076041E" w:rsidP="0076041E">
      <w:pPr>
        <w:spacing w:after="0" w:line="288" w:lineRule="auto"/>
        <w:jc w:val="both"/>
        <w:rPr>
          <w:rFonts w:ascii="Times New Roman" w:eastAsia="Times New Roman" w:hAnsi="Times New Roman"/>
          <w:iCs/>
          <w:sz w:val="28"/>
          <w:szCs w:val="28"/>
          <w:lang w:val="fr-FR"/>
        </w:rPr>
      </w:pPr>
      <w:r w:rsidRPr="00B86C53">
        <w:rPr>
          <w:rFonts w:ascii="Times New Roman" w:eastAsia="Times New Roman" w:hAnsi="Times New Roman"/>
          <w:b/>
          <w:iCs/>
          <w:sz w:val="28"/>
          <w:szCs w:val="28"/>
          <w:lang w:val="fr-FR"/>
        </w:rPr>
        <w:t>Câu 4:</w:t>
      </w:r>
      <w:r w:rsidRPr="00B86C53">
        <w:rPr>
          <w:rFonts w:ascii="Times New Roman" w:eastAsia="Times New Roman" w:hAnsi="Times New Roman"/>
          <w:iCs/>
          <w:sz w:val="28"/>
          <w:szCs w:val="28"/>
          <w:lang w:val="fr-FR"/>
        </w:rPr>
        <w:t xml:space="preserve"> Trong chương trình Ngữ văn THCS mà em đã học cũng có một tác phẩm nói về phẩm chất tốt đẹp của Bác Hồ. Đó là văn bản nào?</w:t>
      </w:r>
    </w:p>
    <w:p w:rsidR="0076041E" w:rsidRPr="00B86C53" w:rsidRDefault="0076041E" w:rsidP="0076041E">
      <w:pPr>
        <w:spacing w:after="0" w:line="288" w:lineRule="auto"/>
        <w:jc w:val="both"/>
        <w:rPr>
          <w:rFonts w:ascii="Times New Roman" w:eastAsia="Times New Roman" w:hAnsi="Times New Roman"/>
          <w:b/>
          <w:color w:val="FF0000"/>
          <w:sz w:val="28"/>
          <w:szCs w:val="28"/>
        </w:rPr>
      </w:pPr>
      <w:r>
        <w:rPr>
          <w:rFonts w:ascii="Times New Roman" w:eastAsia="Times New Roman" w:hAnsi="Times New Roman"/>
          <w:b/>
          <w:color w:val="FF0000"/>
          <w:sz w:val="28"/>
          <w:szCs w:val="28"/>
        </w:rPr>
        <w:t>ĐÊ 05:</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Đọc đoạn văn sau và thực hiện các yêu cầu từ 1 đến 4</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(1) Lần đầu tiên trong lịch sử Việt Nam và có lẽ là cả thế giới, có một vị Chủ tịch nước lấy chiếc nhà sàn nhỏ bằng gỗ bên cạnh chiếc ao làm “cung điện” của mình.(2) Quả như một câu chuyện thần thoại, như câu chuyện về một vị tiên, một con người siêu phàm nào đó trong truyện cổ tích. (3) Chiếc nhà sàn đó cũng chỉ vẻn vẹn có vài phòng tiếp khách, họp Bộ Chính trị, làm việc và ngủ, với những đồ đạc rất mộc mạc, đơn sơ. (4) Và chủ nhân chiếc nhà sàn này cùng trang phục hết sức giản dị, với bộ quần áo bà ba nâu, chiếc áo trấn thủ, đôi dép lốp thô sơ như của các chiến sĩ Trường Sơn đã được một tác giả phương Tây ca ngợi như một vật thần kì. (5) Hàng ngày, việc ăn uống của Người cũng rất đạm bạc, với những món ăn dân tộc không chút cầu kì như cá kho, rau luộc, dưa ghém, cà muối, cháo hoa.</w:t>
      </w:r>
    </w:p>
    <w:p w:rsidR="0076041E" w:rsidRPr="00B86C53" w:rsidRDefault="0076041E" w:rsidP="0076041E">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(Trích </w:t>
      </w:r>
      <w:r w:rsidRPr="00B86C53">
        <w:rPr>
          <w:rFonts w:ascii="Times New Roman" w:eastAsia="Times New Roman" w:hAnsi="Times New Roman"/>
          <w:i/>
          <w:iCs/>
          <w:color w:val="000000"/>
          <w:sz w:val="28"/>
          <w:szCs w:val="28"/>
        </w:rPr>
        <w:t>Phong cách Hồ Chí Minh</w:t>
      </w:r>
      <w:r w:rsidRPr="00B86C53">
        <w:rPr>
          <w:rFonts w:ascii="Times New Roman" w:eastAsia="Times New Roman" w:hAnsi="Times New Roman"/>
          <w:color w:val="000000"/>
          <w:sz w:val="28"/>
          <w:szCs w:val="28"/>
        </w:rPr>
        <w:t>, Lê Anh Trà, Ngữ văn 9)</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1: </w:t>
      </w:r>
      <w:r w:rsidRPr="00B86C53">
        <w:rPr>
          <w:rFonts w:ascii="Times New Roman" w:eastAsia="Times New Roman" w:hAnsi="Times New Roman"/>
          <w:color w:val="000000"/>
          <w:sz w:val="28"/>
          <w:szCs w:val="28"/>
        </w:rPr>
        <w:t>Xác định nội dung đoạn văn. Đoạn văn trên gợi em nhớ đến văn bản nào đã học ở lớp 7?</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2: </w:t>
      </w:r>
      <w:r w:rsidRPr="00B86C53">
        <w:rPr>
          <w:rFonts w:ascii="Times New Roman" w:eastAsia="Times New Roman" w:hAnsi="Times New Roman"/>
          <w:color w:val="000000"/>
          <w:sz w:val="28"/>
          <w:szCs w:val="28"/>
        </w:rPr>
        <w:t>Trong đoạn văn, tác giả đã dẫn lại lời một người khác. Xác định lời dẫn và cho biết cách dẫn mà tác giả sử dụng.</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3: </w:t>
      </w:r>
      <w:r w:rsidRPr="00B86C53">
        <w:rPr>
          <w:rFonts w:ascii="Times New Roman" w:eastAsia="Times New Roman" w:hAnsi="Times New Roman"/>
          <w:color w:val="000000"/>
          <w:sz w:val="28"/>
          <w:szCs w:val="28"/>
        </w:rPr>
        <w:t>Tác giả đã kết hợp yếu tố biểu cảm qua những câu văn nào trong đoạn? Qua đó, em hiểu nhà văn bộc lộ tình cảm gì đối với Bác?</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4: </w:t>
      </w:r>
      <w:r w:rsidRPr="00B86C53">
        <w:rPr>
          <w:rFonts w:ascii="Times New Roman" w:eastAsia="Times New Roman" w:hAnsi="Times New Roman"/>
          <w:color w:val="000000"/>
          <w:sz w:val="28"/>
          <w:szCs w:val="28"/>
        </w:rPr>
        <w:t>Xác định và nêu tác dụng của các biện pháp tu từ được sử dụng  trong câu (4) (5).</w:t>
      </w:r>
    </w:p>
    <w:p w:rsidR="0076041E" w:rsidRPr="00B86C53" w:rsidRDefault="0076041E" w:rsidP="0076041E">
      <w:pPr>
        <w:spacing w:after="0"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ĐẤU TRANH CHO MỘT THẾ GIỚI HÒA BÌNH – G.G. Mác - két</w:t>
      </w:r>
    </w:p>
    <w:p w:rsidR="0076041E" w:rsidRPr="00B86C53" w:rsidRDefault="0076041E" w:rsidP="0076041E">
      <w:pPr>
        <w:spacing w:after="0" w:line="288" w:lineRule="auto"/>
        <w:jc w:val="both"/>
        <w:rPr>
          <w:rFonts w:ascii="Times New Roman" w:eastAsia="Times New Roman" w:hAnsi="Times New Roman"/>
          <w:sz w:val="28"/>
          <w:szCs w:val="28"/>
        </w:rPr>
      </w:pPr>
      <w:r>
        <w:rPr>
          <w:rFonts w:ascii="Times New Roman" w:eastAsia="Times New Roman" w:hAnsi="Times New Roman"/>
          <w:b/>
          <w:color w:val="FF0000"/>
          <w:sz w:val="28"/>
          <w:szCs w:val="28"/>
        </w:rPr>
        <w:t>ĐỀ 01</w:t>
      </w:r>
      <w:r w:rsidRPr="00B86C53">
        <w:rPr>
          <w:rFonts w:ascii="Times New Roman" w:eastAsia="Times New Roman" w:hAnsi="Times New Roman"/>
          <w:b/>
          <w:color w:val="FF0000"/>
          <w:sz w:val="28"/>
          <w:szCs w:val="28"/>
        </w:rPr>
        <w:t>:</w:t>
      </w:r>
      <w:r w:rsidRPr="00B86C53">
        <w:rPr>
          <w:rFonts w:ascii="Times New Roman" w:eastAsia="Times New Roman" w:hAnsi="Times New Roman"/>
          <w:sz w:val="28"/>
          <w:szCs w:val="28"/>
        </w:rPr>
        <w:t xml:space="preserve"> Một văn bản trong chương trình Ngữ văn 9 có viết:</w:t>
      </w:r>
    </w:p>
    <w:p w:rsidR="0076041E" w:rsidRPr="00B86C53" w:rsidRDefault="0076041E" w:rsidP="0076041E">
      <w:pPr>
        <w:spacing w:after="0" w:line="288" w:lineRule="auto"/>
        <w:ind w:firstLine="720"/>
        <w:jc w:val="both"/>
        <w:rPr>
          <w:rFonts w:ascii="Times New Roman" w:eastAsia="Times New Roman" w:hAnsi="Times New Roman"/>
          <w:sz w:val="28"/>
          <w:szCs w:val="28"/>
        </w:rPr>
      </w:pPr>
      <w:r w:rsidRPr="00B86C53">
        <w:rPr>
          <w:rFonts w:ascii="Times New Roman" w:eastAsia="Times New Roman" w:hAnsi="Times New Roman"/>
          <w:i/>
          <w:iCs/>
          <w:sz w:val="28"/>
          <w:szCs w:val="28"/>
        </w:rPr>
        <w:t>“Trong thời đại hoàng kim này của khoa học , trí tuệ con người chẳng có gì để tự hào vì đã phát minh ra một biện pháp , chỉ cần bấm nút một cái là đưa cả quá trình vĩ đại và tốn kém đó của hàng bao nhiêu triệu năm trở lại điểm xuất phát của nó”.</w:t>
      </w:r>
    </w:p>
    <w:p w:rsidR="0076041E" w:rsidRPr="00B86C53" w:rsidRDefault="0076041E" w:rsidP="00843253">
      <w:pPr>
        <w:numPr>
          <w:ilvl w:val="0"/>
          <w:numId w:val="2"/>
        </w:numPr>
        <w:spacing w:after="0" w:line="288" w:lineRule="auto"/>
        <w:ind w:left="284" w:hanging="284"/>
        <w:jc w:val="both"/>
        <w:rPr>
          <w:rFonts w:ascii="Times New Roman" w:eastAsia="Times New Roman" w:hAnsi="Times New Roman"/>
          <w:sz w:val="28"/>
          <w:szCs w:val="28"/>
        </w:rPr>
      </w:pPr>
      <w:r w:rsidRPr="00B86C53">
        <w:rPr>
          <w:rFonts w:ascii="Times New Roman" w:eastAsia="Times New Roman" w:hAnsi="Times New Roman"/>
          <w:sz w:val="28"/>
          <w:szCs w:val="28"/>
        </w:rPr>
        <w:t>Câu văn trên trích từ văn bản nào? Tác giả là ai?</w:t>
      </w:r>
    </w:p>
    <w:p w:rsidR="0076041E" w:rsidRPr="00B86C53" w:rsidRDefault="0076041E" w:rsidP="00843253">
      <w:pPr>
        <w:numPr>
          <w:ilvl w:val="0"/>
          <w:numId w:val="2"/>
        </w:numPr>
        <w:spacing w:after="0" w:line="288" w:lineRule="auto"/>
        <w:ind w:left="284" w:hanging="284"/>
        <w:jc w:val="both"/>
        <w:rPr>
          <w:rFonts w:ascii="Times New Roman" w:eastAsia="Times New Roman" w:hAnsi="Times New Roman"/>
          <w:sz w:val="28"/>
          <w:szCs w:val="28"/>
        </w:rPr>
      </w:pPr>
      <w:r w:rsidRPr="00B86C53">
        <w:rPr>
          <w:rFonts w:ascii="Times New Roman" w:eastAsia="Times New Roman" w:hAnsi="Times New Roman"/>
          <w:i/>
          <w:iCs/>
          <w:sz w:val="28"/>
          <w:szCs w:val="28"/>
        </w:rPr>
        <w:t>“Một biện pháp</w:t>
      </w:r>
      <w:r w:rsidRPr="00B86C53">
        <w:rPr>
          <w:rFonts w:ascii="Times New Roman" w:eastAsia="Times New Roman" w:hAnsi="Times New Roman"/>
          <w:sz w:val="28"/>
          <w:szCs w:val="28"/>
        </w:rPr>
        <w:t>” mà tác giả đề cập đến trong câu văn trên là việc gì?</w:t>
      </w:r>
    </w:p>
    <w:p w:rsidR="0076041E" w:rsidRPr="00B86C53" w:rsidRDefault="0076041E" w:rsidP="00843253">
      <w:pPr>
        <w:numPr>
          <w:ilvl w:val="0"/>
          <w:numId w:val="2"/>
        </w:numPr>
        <w:spacing w:after="0" w:line="288" w:lineRule="auto"/>
        <w:ind w:left="284" w:hanging="284"/>
        <w:jc w:val="both"/>
        <w:rPr>
          <w:rFonts w:ascii="Times New Roman" w:eastAsia="Times New Roman" w:hAnsi="Times New Roman"/>
          <w:sz w:val="28"/>
          <w:szCs w:val="28"/>
        </w:rPr>
      </w:pPr>
      <w:r w:rsidRPr="00B86C53">
        <w:rPr>
          <w:rFonts w:ascii="Times New Roman" w:eastAsia="Times New Roman" w:hAnsi="Times New Roman"/>
          <w:sz w:val="28"/>
          <w:szCs w:val="28"/>
        </w:rPr>
        <w:t>Tại sao tác giả lại cho rằng: “</w:t>
      </w:r>
      <w:r w:rsidRPr="00B86C53">
        <w:rPr>
          <w:rFonts w:ascii="Times New Roman" w:eastAsia="Times New Roman" w:hAnsi="Times New Roman"/>
          <w:i/>
          <w:iCs/>
          <w:sz w:val="28"/>
          <w:szCs w:val="28"/>
        </w:rPr>
        <w:t>trí tuệ con người chẳng có gì để tự hào vì đã phát minh ra một biện pháp”</w:t>
      </w:r>
      <w:r w:rsidRPr="00B86C53">
        <w:rPr>
          <w:rFonts w:ascii="Times New Roman" w:eastAsia="Times New Roman" w:hAnsi="Times New Roman"/>
          <w:sz w:val="28"/>
          <w:szCs w:val="28"/>
        </w:rPr>
        <w:t>ấy? Em hiểu thế nào về thái độ của tác giả về sự việc trên?</w:t>
      </w:r>
    </w:p>
    <w:p w:rsidR="0076041E" w:rsidRPr="0076041E" w:rsidRDefault="0076041E" w:rsidP="00843253">
      <w:pPr>
        <w:numPr>
          <w:ilvl w:val="0"/>
          <w:numId w:val="2"/>
        </w:numPr>
        <w:spacing w:after="0" w:line="288" w:lineRule="auto"/>
        <w:ind w:left="284" w:hanging="284"/>
        <w:jc w:val="both"/>
        <w:rPr>
          <w:rFonts w:ascii="Times New Roman" w:eastAsia="Times New Roman" w:hAnsi="Times New Roman"/>
          <w:sz w:val="28"/>
          <w:szCs w:val="28"/>
        </w:rPr>
      </w:pPr>
      <w:r w:rsidRPr="00B86C53">
        <w:rPr>
          <w:rFonts w:ascii="Times New Roman" w:eastAsia="Times New Roman" w:hAnsi="Times New Roman"/>
          <w:sz w:val="28"/>
          <w:szCs w:val="28"/>
        </w:rPr>
        <w:t>Đất nước chúng ta đã trải qua những năm tháng chiến tranh đầy khốc liệt và đau thương. Ngày nay, chiến tranh đã đi qua, thế hệ thanh niên đang được sống trong hòa bình. Bằng hiểu biết về văn bản trên và kiến thức xã hội, em hãy viết một đoạn văn ngắn trình bày về ý nghĩa của cuộc sống hòa bình.</w:t>
      </w:r>
    </w:p>
    <w:p w:rsidR="0076041E" w:rsidRPr="00B86C53" w:rsidRDefault="0076041E" w:rsidP="0076041E">
      <w:pPr>
        <w:spacing w:after="0" w:line="288" w:lineRule="auto"/>
        <w:jc w:val="both"/>
        <w:rPr>
          <w:rFonts w:ascii="Times New Roman" w:eastAsia="Times New Roman" w:hAnsi="Times New Roman"/>
          <w:b/>
          <w:color w:val="FF0000"/>
          <w:sz w:val="28"/>
          <w:szCs w:val="28"/>
        </w:rPr>
      </w:pPr>
      <w:r>
        <w:rPr>
          <w:rFonts w:ascii="Times New Roman" w:hAnsi="Times New Roman"/>
          <w:b/>
          <w:color w:val="FF0000"/>
          <w:sz w:val="28"/>
          <w:szCs w:val="28"/>
        </w:rPr>
        <w:t>ĐỀ 02:</w:t>
      </w:r>
    </w:p>
    <w:p w:rsidR="0076041E" w:rsidRPr="00B86C53" w:rsidRDefault="0076041E" w:rsidP="0076041E">
      <w:pPr>
        <w:pStyle w:val="NormalWeb"/>
        <w:spacing w:before="0" w:beforeAutospacing="0" w:after="0" w:afterAutospacing="0" w:line="288" w:lineRule="auto"/>
        <w:jc w:val="both"/>
        <w:rPr>
          <w:sz w:val="28"/>
          <w:szCs w:val="28"/>
        </w:rPr>
      </w:pPr>
      <w:r w:rsidRPr="00B86C53">
        <w:rPr>
          <w:rStyle w:val="Emphasis"/>
          <w:sz w:val="28"/>
          <w:szCs w:val="28"/>
          <w:bdr w:val="none" w:sz="0" w:space="0" w:color="auto" w:frame="1"/>
        </w:rPr>
        <w:t>“Không những đi ngược lại lí trí con người mà con đi ngược lại cả lí trí tự nhiên nữa […] Từ khi nhen nhóm sự sống trên Trái Đất, đã phải trải qua 380 triệu năm con bướm mới bay được, rồi 180 triệu năm nữa bông hồng mới nở, chỉ để làm đẹp mà thôi. Cũng đã trải qua bốn kỉ địa chất, con người mới hát được hay hơn</w:t>
      </w:r>
      <w:r w:rsidRPr="00B86C53">
        <w:rPr>
          <w:sz w:val="28"/>
          <w:szCs w:val="28"/>
        </w:rPr>
        <w:br/>
      </w:r>
      <w:r w:rsidRPr="00B86C53">
        <w:rPr>
          <w:rStyle w:val="Emphasis"/>
          <w:sz w:val="28"/>
          <w:szCs w:val="28"/>
          <w:bdr w:val="none" w:sz="0" w:space="0" w:color="auto" w:frame="1"/>
        </w:rPr>
        <w:t>chim và mới chết vì yêu. Trong thời đại hoàng kim này của khoa học, trí tuệ con người chẳng thể tự hào vì đã phát minh ra một biện pháp, chỉ cần bấm nút một cái là đưa cả quá trình vĩ đại và tốn kém hàng bao nhiêu triệu năm trở lại điểm xuất phát của nó”</w:t>
      </w:r>
    </w:p>
    <w:p w:rsidR="0076041E" w:rsidRPr="00B86C53" w:rsidRDefault="0076041E" w:rsidP="0076041E">
      <w:pPr>
        <w:pStyle w:val="NormalWeb"/>
        <w:spacing w:before="0" w:beforeAutospacing="0" w:after="0" w:afterAutospacing="0" w:line="288" w:lineRule="auto"/>
        <w:jc w:val="right"/>
        <w:rPr>
          <w:sz w:val="28"/>
          <w:szCs w:val="28"/>
        </w:rPr>
      </w:pPr>
      <w:r w:rsidRPr="00B86C53">
        <w:rPr>
          <w:sz w:val="28"/>
          <w:szCs w:val="28"/>
        </w:rPr>
        <w:t>(Đấu tranh cho một thế giới hòa bình, G.G. Mác- két. SGK Ngữ Văn lớp 9, tập 1)</w:t>
      </w:r>
    </w:p>
    <w:p w:rsidR="0076041E" w:rsidRPr="00B86C53" w:rsidRDefault="0076041E" w:rsidP="0076041E">
      <w:pPr>
        <w:pStyle w:val="NormalWeb"/>
        <w:spacing w:before="0" w:beforeAutospacing="0" w:after="0" w:afterAutospacing="0" w:line="288" w:lineRule="auto"/>
        <w:jc w:val="both"/>
        <w:rPr>
          <w:sz w:val="28"/>
          <w:szCs w:val="28"/>
        </w:rPr>
      </w:pPr>
      <w:r w:rsidRPr="00B86C53">
        <w:rPr>
          <w:sz w:val="28"/>
          <w:szCs w:val="28"/>
        </w:rPr>
        <w:t>a. Thông điệp mà nhà văn muốn nhắn nhủ ở đoạn văn trên là gì?</w:t>
      </w:r>
    </w:p>
    <w:p w:rsidR="0076041E" w:rsidRPr="00B86C53" w:rsidRDefault="0076041E" w:rsidP="0076041E">
      <w:pPr>
        <w:pStyle w:val="NormalWeb"/>
        <w:spacing w:before="0" w:beforeAutospacing="0" w:after="0" w:afterAutospacing="0" w:line="288" w:lineRule="auto"/>
        <w:jc w:val="both"/>
        <w:rPr>
          <w:sz w:val="28"/>
          <w:szCs w:val="28"/>
        </w:rPr>
      </w:pPr>
      <w:r w:rsidRPr="00B86C53">
        <w:rPr>
          <w:sz w:val="28"/>
          <w:szCs w:val="28"/>
        </w:rPr>
        <w:t>b. Đoạn văn trên câu văn nào vừa mang ý nghĩa là câu chuyển đoạn (chuyển luận điểm), vừa mang ý nghĩa là câu chủ đề của đoạn văn, của luận điểm.</w:t>
      </w:r>
    </w:p>
    <w:p w:rsidR="0076041E" w:rsidRPr="00B86C53" w:rsidRDefault="0076041E" w:rsidP="0076041E">
      <w:pPr>
        <w:spacing w:after="0" w:line="288" w:lineRule="auto"/>
        <w:rPr>
          <w:rFonts w:ascii="Times New Roman" w:eastAsia="Times New Roman" w:hAnsi="Times New Roman"/>
          <w:b/>
          <w:color w:val="FF0000"/>
          <w:sz w:val="28"/>
          <w:szCs w:val="28"/>
        </w:rPr>
      </w:pPr>
      <w:r>
        <w:rPr>
          <w:rFonts w:ascii="Times New Roman" w:eastAsia="Times New Roman" w:hAnsi="Times New Roman"/>
          <w:b/>
          <w:color w:val="FF0000"/>
          <w:sz w:val="28"/>
          <w:szCs w:val="28"/>
        </w:rPr>
        <w:t>ĐÊ 03:</w:t>
      </w:r>
    </w:p>
    <w:p w:rsidR="0076041E" w:rsidRPr="00B86C53" w:rsidRDefault="0076041E" w:rsidP="0076041E">
      <w:pPr>
        <w:spacing w:after="0" w:line="288" w:lineRule="auto"/>
        <w:jc w:val="both"/>
        <w:rPr>
          <w:rFonts w:ascii="Times New Roman" w:eastAsia="Times New Roman" w:hAnsi="Times New Roman"/>
          <w:bCs/>
          <w:sz w:val="28"/>
          <w:szCs w:val="28"/>
        </w:rPr>
      </w:pPr>
      <w:r w:rsidRPr="00B86C53">
        <w:rPr>
          <w:rFonts w:ascii="Times New Roman" w:eastAsia="Times New Roman" w:hAnsi="Times New Roman"/>
          <w:sz w:val="28"/>
          <w:szCs w:val="28"/>
        </w:rPr>
        <w:t xml:space="preserve">Trong văn bản </w:t>
      </w:r>
      <w:r w:rsidRPr="00B86C53">
        <w:rPr>
          <w:rFonts w:ascii="Times New Roman" w:eastAsia="Times New Roman" w:hAnsi="Times New Roman"/>
          <w:b/>
          <w:i/>
          <w:sz w:val="28"/>
          <w:szCs w:val="28"/>
        </w:rPr>
        <w:t>“Đấu tranh cho một thế giới hòa bình”,</w:t>
      </w:r>
      <w:r w:rsidRPr="00B86C53">
        <w:rPr>
          <w:rFonts w:ascii="Times New Roman" w:eastAsia="Times New Roman" w:hAnsi="Times New Roman"/>
          <w:sz w:val="28"/>
          <w:szCs w:val="28"/>
        </w:rPr>
        <w:t>đoạn mở đầu văn bản tác giả G.G. Mác-két viết:</w:t>
      </w:r>
    </w:p>
    <w:p w:rsidR="0076041E" w:rsidRPr="00B86C53" w:rsidRDefault="0076041E" w:rsidP="0076041E">
      <w:pPr>
        <w:spacing w:after="0" w:line="288" w:lineRule="auto"/>
        <w:jc w:val="both"/>
        <w:rPr>
          <w:rFonts w:ascii="Times New Roman" w:eastAsia="Times New Roman" w:hAnsi="Times New Roman"/>
          <w:i/>
          <w:sz w:val="28"/>
          <w:szCs w:val="28"/>
        </w:rPr>
      </w:pPr>
      <w:r w:rsidRPr="00B86C53">
        <w:rPr>
          <w:rFonts w:ascii="Times New Roman" w:eastAsia="Times New Roman" w:hAnsi="Times New Roman"/>
          <w:i/>
          <w:sz w:val="28"/>
          <w:szCs w:val="28"/>
        </w:rPr>
        <w:t xml:space="preserve">    “Chúng ta đang ở đâu? Hôm nay ngày 8-8-1986, hơn 50 000 đầu đạn hạt nhân được bố trí trên khắp hành tinh. Nói nôm na, điều đó có nghĩa là mỗi người, không trừ trẻ em, đang ngồi trên một thùng 4 tấn thuốc nổ; tất cả chỗ đó nổ tung lên sẽ làm biến hết thảy, không phải là một lần mà là mười hai lần mọi dấu vết của sự sống trên trái đất. Nguy cơ ghê gớm đó đè nặng lên chúng ta như thanh gươm Đa-mô-clét, về lí thuyết có thể tiêu diệt tất cả các hành tinh đang xoay quanh mặt trời, cộng thêm bốn hành tinh nữa và phá hủythế thăng bằng của hệ mặt trời.</w:t>
      </w:r>
    </w:p>
    <w:p w:rsidR="0076041E" w:rsidRPr="00B86C53" w:rsidRDefault="0076041E" w:rsidP="0076041E">
      <w:pPr>
        <w:spacing w:after="0" w:line="288" w:lineRule="auto"/>
        <w:jc w:val="both"/>
        <w:rPr>
          <w:rFonts w:ascii="Times New Roman" w:eastAsia="Times New Roman" w:hAnsi="Times New Roman"/>
          <w:i/>
          <w:sz w:val="28"/>
          <w:szCs w:val="28"/>
        </w:rPr>
      </w:pPr>
      <w:r w:rsidRPr="00B86C53">
        <w:rPr>
          <w:rFonts w:ascii="Times New Roman" w:eastAsia="Times New Roman" w:hAnsi="Times New Roman"/>
          <w:b/>
          <w:sz w:val="28"/>
          <w:szCs w:val="28"/>
        </w:rPr>
        <w:t xml:space="preserve">Câu 1: </w:t>
      </w:r>
      <w:r w:rsidRPr="00B86C53">
        <w:rPr>
          <w:rFonts w:ascii="Times New Roman" w:eastAsia="Times New Roman" w:hAnsi="Times New Roman"/>
          <w:sz w:val="28"/>
          <w:szCs w:val="28"/>
        </w:rPr>
        <w:t>Ở đoạn trích trên, tác giả đã sử dụng những phương thức biểu đạt nào để thấy được nguy cơ của chiến tranh hạt nhân? Em hiểu thái độ của tác giả như thế nào khi viết về PHIẾU SỐ chiến tranh hạt nhân?</w:t>
      </w:r>
    </w:p>
    <w:p w:rsidR="0076041E" w:rsidRPr="00B86C53" w:rsidRDefault="0076041E" w:rsidP="0076041E">
      <w:pPr>
        <w:spacing w:after="0" w:line="288" w:lineRule="auto"/>
        <w:jc w:val="both"/>
        <w:rPr>
          <w:rFonts w:ascii="Times New Roman" w:eastAsia="Times New Roman" w:hAnsi="Times New Roman"/>
          <w:i/>
          <w:sz w:val="28"/>
          <w:szCs w:val="28"/>
        </w:rPr>
      </w:pPr>
      <w:r w:rsidRPr="00B86C53">
        <w:rPr>
          <w:rFonts w:ascii="Times New Roman" w:eastAsia="Times New Roman" w:hAnsi="Times New Roman"/>
          <w:b/>
          <w:sz w:val="28"/>
          <w:szCs w:val="28"/>
        </w:rPr>
        <w:t xml:space="preserve">Câu 2: </w:t>
      </w:r>
      <w:r w:rsidRPr="00B86C53">
        <w:rPr>
          <w:rFonts w:ascii="Times New Roman" w:eastAsia="Times New Roman" w:hAnsi="Times New Roman"/>
          <w:sz w:val="28"/>
          <w:szCs w:val="28"/>
        </w:rPr>
        <w:t>Ghi lại câu văn có sử dụng biện pháp tu từ so sánh trong đoạn văn trên và cho biết hiệu quả của cách dùng biện pháp tu từ đó.</w:t>
      </w:r>
    </w:p>
    <w:p w:rsidR="0076041E" w:rsidRPr="0076041E" w:rsidRDefault="0076041E" w:rsidP="0076041E">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sz w:val="28"/>
          <w:szCs w:val="28"/>
        </w:rPr>
        <w:t xml:space="preserve">Câu 3: </w:t>
      </w:r>
      <w:r w:rsidRPr="00B86C53">
        <w:rPr>
          <w:rFonts w:ascii="Times New Roman" w:eastAsia="Times New Roman" w:hAnsi="Times New Roman"/>
          <w:sz w:val="28"/>
          <w:szCs w:val="28"/>
        </w:rPr>
        <w:t xml:space="preserve">Em hãy trình bày suy nghĩ của em (khoảng nửa trang giấy thi) về ý nghĩa của cuộc sống hòa bình đối với chúng </w:t>
      </w:r>
      <w:r>
        <w:rPr>
          <w:rFonts w:ascii="Times New Roman" w:eastAsia="Times New Roman" w:hAnsi="Times New Roman"/>
          <w:sz w:val="28"/>
          <w:szCs w:val="28"/>
        </w:rPr>
        <w:t>ta, đặc biệt là đối với trẻ em.</w:t>
      </w:r>
    </w:p>
    <w:p w:rsidR="0076041E" w:rsidRPr="00B86C53" w:rsidRDefault="0076041E" w:rsidP="0076041E">
      <w:pPr>
        <w:spacing w:after="0" w:line="288" w:lineRule="auto"/>
        <w:rPr>
          <w:rFonts w:ascii="Times New Roman" w:hAnsi="Times New Roman"/>
          <w:b/>
          <w:color w:val="FF0000"/>
          <w:sz w:val="28"/>
          <w:szCs w:val="28"/>
        </w:rPr>
      </w:pPr>
      <w:r>
        <w:rPr>
          <w:rFonts w:ascii="Times New Roman" w:hAnsi="Times New Roman"/>
          <w:b/>
          <w:color w:val="FF0000"/>
          <w:sz w:val="28"/>
          <w:szCs w:val="28"/>
        </w:rPr>
        <w:t>ĐỀ 04:</w:t>
      </w:r>
      <w:r w:rsidRPr="00B86C53">
        <w:rPr>
          <w:rFonts w:ascii="Times New Roman" w:hAnsi="Times New Roman"/>
          <w:b/>
          <w:color w:val="FF0000"/>
          <w:sz w:val="28"/>
          <w:szCs w:val="28"/>
        </w:rPr>
        <w:t xml:space="preserve">: </w:t>
      </w:r>
      <w:r w:rsidRPr="00B86C53">
        <w:rPr>
          <w:rFonts w:ascii="Times New Roman" w:eastAsia="Times New Roman" w:hAnsi="Times New Roman"/>
          <w:b/>
          <w:sz w:val="28"/>
          <w:szCs w:val="28"/>
        </w:rPr>
        <w:t>Đọc đoạn trích sau và trả lời các câu hỏi:</w:t>
      </w:r>
    </w:p>
    <w:p w:rsidR="0076041E" w:rsidRPr="00B86C53" w:rsidRDefault="0076041E" w:rsidP="0076041E">
      <w:pPr>
        <w:spacing w:after="0" w:line="288" w:lineRule="auto"/>
        <w:jc w:val="both"/>
        <w:rPr>
          <w:rFonts w:ascii="Times New Roman" w:hAnsi="Times New Roman"/>
          <w:color w:val="000000"/>
          <w:sz w:val="28"/>
          <w:szCs w:val="28"/>
          <w:shd w:val="clear" w:color="auto" w:fill="FFFFFF"/>
        </w:rPr>
      </w:pPr>
      <w:r w:rsidRPr="00B86C53">
        <w:rPr>
          <w:rFonts w:ascii="Times New Roman" w:eastAsia="Times New Roman" w:hAnsi="Times New Roman"/>
          <w:b/>
          <w:sz w:val="28"/>
          <w:szCs w:val="28"/>
        </w:rPr>
        <w:t xml:space="preserve">   </w:t>
      </w:r>
      <w:r w:rsidRPr="00B86C53">
        <w:rPr>
          <w:rFonts w:ascii="Times New Roman" w:hAnsi="Times New Roman"/>
          <w:color w:val="000000"/>
          <w:sz w:val="28"/>
          <w:szCs w:val="28"/>
          <w:shd w:val="clear" w:color="auto" w:fill="FFFFFF"/>
        </w:rPr>
        <w:t>(….)  Chúng ta đang ở đâu? Hôm nay ngày 8-8-1986, hơn 50 000 đầu đạn hạt nhân đã đựơc bố trí khắp các hành tinh. Nói nôm na ra, điều đó có nghĩa là mỗi người, không trừ trẻ con, đang ngồi trên một thùng 4 tấn thuốc nổ: tất cả chỗ đó nổ tung lên sẽ làm biến hết thảy, không phải một lần mà là mười hai lần, mọi dấu vết của sự sống trên trái đất. Nguy cơ ghê gớm đó đang đè nặng lên chúng ta như thanh gươm Đa-mô-clet, về lý thuyết có thể tiêu diệt tất cả các hành tinh đang xoay quanh mặt trời, cộng thêm bốn hành tinh nữa, và phá hủy thế thăng bằng của hệ mặt trời. Không có một ngành khoa học hay công nghiệp nào có được những tiến bộ nhanh ghê gớm như ngành công nghiệp hạt nhân kể từ khi nó ra đời cách đây 41 năm, không có một đứa con nào của tài năng con người lại có một tầm quan trọng quyết định đến như vậy đối với vận mệnh thế giới”.</w:t>
      </w:r>
    </w:p>
    <w:p w:rsidR="0076041E" w:rsidRPr="00B86C53" w:rsidRDefault="0076041E" w:rsidP="0076041E">
      <w:pPr>
        <w:spacing w:after="0" w:line="288" w:lineRule="auto"/>
        <w:jc w:val="right"/>
        <w:rPr>
          <w:rFonts w:ascii="Times New Roman" w:hAnsi="Times New Roman"/>
          <w:i/>
          <w:color w:val="000000"/>
          <w:sz w:val="28"/>
          <w:szCs w:val="28"/>
          <w:shd w:val="clear" w:color="auto" w:fill="FFFFFF"/>
        </w:rPr>
      </w:pPr>
      <w:r w:rsidRPr="00B86C53">
        <w:rPr>
          <w:rFonts w:ascii="Times New Roman" w:hAnsi="Times New Roman"/>
          <w:i/>
          <w:color w:val="000000"/>
          <w:sz w:val="28"/>
          <w:szCs w:val="28"/>
          <w:shd w:val="clear" w:color="auto" w:fill="FFFFFF"/>
        </w:rPr>
        <w:t xml:space="preserve">                                                       (Ngữ Văn 9, Tập 1)</w:t>
      </w:r>
    </w:p>
    <w:p w:rsidR="0076041E" w:rsidRPr="00B86C53" w:rsidRDefault="0076041E" w:rsidP="0076041E">
      <w:pPr>
        <w:autoSpaceDE w:val="0"/>
        <w:autoSpaceDN w:val="0"/>
        <w:adjustRightInd w:val="0"/>
        <w:spacing w:after="0" w:line="288" w:lineRule="auto"/>
        <w:rPr>
          <w:rFonts w:ascii="Times New Roman" w:eastAsia="Times New Roman" w:hAnsi="Times New Roman"/>
          <w:bCs/>
          <w:sz w:val="28"/>
          <w:szCs w:val="28"/>
          <w:lang w:val="en"/>
        </w:rPr>
      </w:pPr>
      <w:r w:rsidRPr="00B86C53">
        <w:rPr>
          <w:rFonts w:ascii="Times New Roman" w:eastAsia="Times New Roman" w:hAnsi="Times New Roman"/>
          <w:b/>
          <w:bCs/>
          <w:sz w:val="28"/>
          <w:szCs w:val="28"/>
          <w:lang w:val="en"/>
        </w:rPr>
        <w:t>Câu 1.</w:t>
      </w:r>
      <w:r w:rsidRPr="00B86C53">
        <w:rPr>
          <w:rFonts w:ascii="Times New Roman" w:eastAsia="Times New Roman" w:hAnsi="Times New Roman"/>
          <w:bCs/>
          <w:sz w:val="28"/>
          <w:szCs w:val="28"/>
          <w:lang w:val="en"/>
        </w:rPr>
        <w:t xml:space="preserve"> Đoạn văn trên trích từ văn bản nào? Tác giả của văn bản đó là ai? </w:t>
      </w:r>
    </w:p>
    <w:p w:rsidR="0076041E" w:rsidRPr="00B86C53" w:rsidRDefault="0076041E" w:rsidP="0076041E">
      <w:pPr>
        <w:autoSpaceDE w:val="0"/>
        <w:autoSpaceDN w:val="0"/>
        <w:adjustRightInd w:val="0"/>
        <w:spacing w:after="0" w:line="288" w:lineRule="auto"/>
        <w:rPr>
          <w:rFonts w:ascii="Times New Roman" w:eastAsia="Times New Roman" w:hAnsi="Times New Roman"/>
          <w:bCs/>
          <w:sz w:val="28"/>
          <w:szCs w:val="28"/>
          <w:lang w:val="en"/>
        </w:rPr>
      </w:pPr>
      <w:r w:rsidRPr="00B86C53">
        <w:rPr>
          <w:rFonts w:ascii="Times New Roman" w:eastAsia="Times New Roman" w:hAnsi="Times New Roman"/>
          <w:b/>
          <w:bCs/>
          <w:sz w:val="28"/>
          <w:szCs w:val="28"/>
          <w:lang w:val="en"/>
        </w:rPr>
        <w:t>Câu 2.</w:t>
      </w:r>
      <w:r w:rsidRPr="00B86C53">
        <w:rPr>
          <w:rFonts w:ascii="Times New Roman" w:eastAsia="Times New Roman" w:hAnsi="Times New Roman"/>
          <w:bCs/>
          <w:sz w:val="28"/>
          <w:szCs w:val="28"/>
          <w:lang w:val="en"/>
        </w:rPr>
        <w:t xml:space="preserve"> Văn bản chứa đoạn trích trên sáng tác trong hoàn cảnh nào?</w:t>
      </w:r>
    </w:p>
    <w:p w:rsidR="0076041E" w:rsidRPr="00B86C53" w:rsidRDefault="0076041E" w:rsidP="0076041E">
      <w:pPr>
        <w:autoSpaceDE w:val="0"/>
        <w:autoSpaceDN w:val="0"/>
        <w:adjustRightInd w:val="0"/>
        <w:spacing w:after="0" w:line="288" w:lineRule="auto"/>
        <w:rPr>
          <w:rFonts w:ascii="Times New Roman" w:eastAsia="Times New Roman" w:hAnsi="Times New Roman"/>
          <w:bCs/>
          <w:sz w:val="28"/>
          <w:szCs w:val="28"/>
          <w:lang w:val="en"/>
        </w:rPr>
      </w:pPr>
      <w:r w:rsidRPr="00B86C53">
        <w:rPr>
          <w:rFonts w:ascii="Times New Roman" w:eastAsia="Times New Roman" w:hAnsi="Times New Roman"/>
          <w:b/>
          <w:bCs/>
          <w:sz w:val="28"/>
          <w:szCs w:val="28"/>
          <w:lang w:val="en"/>
        </w:rPr>
        <w:t xml:space="preserve">Câu 3. </w:t>
      </w:r>
      <w:r w:rsidRPr="00B86C53">
        <w:rPr>
          <w:rFonts w:ascii="Times New Roman" w:eastAsia="Times New Roman" w:hAnsi="Times New Roman"/>
          <w:bCs/>
          <w:sz w:val="28"/>
          <w:szCs w:val="28"/>
          <w:lang w:val="en"/>
        </w:rPr>
        <w:t>Phương thức biểu đạt chính của đoạn trích trên là gì?</w:t>
      </w:r>
    </w:p>
    <w:p w:rsidR="0076041E" w:rsidRPr="00B86C53" w:rsidRDefault="0076041E" w:rsidP="0076041E">
      <w:pPr>
        <w:autoSpaceDE w:val="0"/>
        <w:autoSpaceDN w:val="0"/>
        <w:adjustRightInd w:val="0"/>
        <w:spacing w:after="0" w:line="288" w:lineRule="auto"/>
        <w:rPr>
          <w:rFonts w:ascii="Times New Roman" w:eastAsia="Times New Roman" w:hAnsi="Times New Roman"/>
          <w:sz w:val="28"/>
          <w:szCs w:val="28"/>
        </w:rPr>
      </w:pPr>
      <w:r w:rsidRPr="00B86C53">
        <w:rPr>
          <w:rFonts w:ascii="Times New Roman" w:eastAsia="Times New Roman" w:hAnsi="Times New Roman"/>
          <w:b/>
          <w:bCs/>
          <w:sz w:val="28"/>
          <w:szCs w:val="28"/>
          <w:lang w:val="en"/>
        </w:rPr>
        <w:t xml:space="preserve">Câu 4. </w:t>
      </w:r>
      <w:r w:rsidRPr="00B86C53">
        <w:rPr>
          <w:rFonts w:ascii="Times New Roman" w:eastAsia="Times New Roman" w:hAnsi="Times New Roman"/>
          <w:bCs/>
          <w:sz w:val="28"/>
          <w:szCs w:val="28"/>
          <w:lang w:val="en"/>
        </w:rPr>
        <w:t>Nêu nội dung chính của đoạn trích trên?</w:t>
      </w:r>
      <w:r w:rsidRPr="00B86C53">
        <w:rPr>
          <w:rFonts w:ascii="Times New Roman" w:eastAsia="Times New Roman" w:hAnsi="Times New Roman"/>
          <w:sz w:val="28"/>
          <w:szCs w:val="28"/>
        </w:rPr>
        <w:t xml:space="preserve"> </w:t>
      </w:r>
    </w:p>
    <w:p w:rsidR="0076041E" w:rsidRPr="00B86C53" w:rsidRDefault="0076041E" w:rsidP="0076041E">
      <w:pPr>
        <w:autoSpaceDE w:val="0"/>
        <w:autoSpaceDN w:val="0"/>
        <w:adjustRightInd w:val="0"/>
        <w:spacing w:after="0" w:line="288" w:lineRule="auto"/>
        <w:rPr>
          <w:rFonts w:ascii="Times New Roman" w:hAnsi="Times New Roman"/>
          <w:color w:val="000000"/>
          <w:sz w:val="28"/>
          <w:szCs w:val="28"/>
          <w:shd w:val="clear" w:color="auto" w:fill="FFFFFF"/>
        </w:rPr>
      </w:pPr>
      <w:r w:rsidRPr="00B86C53">
        <w:rPr>
          <w:rFonts w:ascii="Times New Roman" w:eastAsia="Times New Roman" w:hAnsi="Times New Roman"/>
          <w:b/>
          <w:bCs/>
          <w:sz w:val="28"/>
          <w:szCs w:val="28"/>
          <w:lang w:val="en"/>
        </w:rPr>
        <w:t xml:space="preserve">Câu 5. </w:t>
      </w:r>
      <w:r w:rsidRPr="00B86C53">
        <w:rPr>
          <w:rFonts w:ascii="Times New Roman" w:hAnsi="Times New Roman"/>
          <w:color w:val="000000"/>
          <w:sz w:val="28"/>
          <w:szCs w:val="28"/>
          <w:shd w:val="clear" w:color="auto" w:fill="FFFFFF"/>
        </w:rPr>
        <w:t>Nêu và chỉ rõ tác dụng của phép tu từ được sử dụng ở câu văn:</w:t>
      </w:r>
      <w:r w:rsidRPr="00B86C53">
        <w:rPr>
          <w:rFonts w:ascii="Times New Roman" w:eastAsia="Times New Roman" w:hAnsi="Times New Roman"/>
          <w:sz w:val="28"/>
          <w:szCs w:val="28"/>
        </w:rPr>
        <w:t xml:space="preserve"> "</w:t>
      </w:r>
      <w:r w:rsidRPr="00B86C53">
        <w:rPr>
          <w:rFonts w:ascii="Times New Roman" w:hAnsi="Times New Roman"/>
          <w:i/>
          <w:color w:val="000000"/>
          <w:sz w:val="28"/>
          <w:szCs w:val="28"/>
          <w:shd w:val="clear" w:color="auto" w:fill="FFFFFF"/>
        </w:rPr>
        <w:t>Nguy cơ ghê gớm đó đang đè nặng lên chúng ta như thanh gươm Đa-mô-clet, về lý thuyết có thể tiêu diệt tất cả các hành tinh đang xoay quanh mặt trời, cộng thêm bốn hành tinh nữa, và phá hủy thế thăng bằng của hệ mặt trời"?</w:t>
      </w:r>
    </w:p>
    <w:p w:rsidR="0076041E" w:rsidRPr="00B86C53" w:rsidRDefault="0076041E" w:rsidP="0076041E">
      <w:pPr>
        <w:spacing w:after="0" w:line="288" w:lineRule="auto"/>
        <w:jc w:val="both"/>
        <w:rPr>
          <w:rFonts w:ascii="Times New Roman" w:eastAsia="Times New Roman" w:hAnsi="Times New Roman"/>
          <w:sz w:val="28"/>
          <w:szCs w:val="28"/>
          <w:lang w:val="it-IT" w:eastAsia="vi-VN"/>
        </w:rPr>
      </w:pPr>
      <w:r w:rsidRPr="00B86C53">
        <w:rPr>
          <w:rFonts w:ascii="Times New Roman" w:eastAsia="Times New Roman" w:hAnsi="Times New Roman"/>
          <w:b/>
          <w:sz w:val="28"/>
          <w:szCs w:val="28"/>
          <w:lang w:val="it-IT" w:eastAsia="vi-VN"/>
        </w:rPr>
        <w:t xml:space="preserve">Câu 6. </w:t>
      </w:r>
      <w:r w:rsidRPr="00B86C53">
        <w:rPr>
          <w:rFonts w:ascii="Times New Roman" w:hAnsi="Times New Roman"/>
          <w:color w:val="000000"/>
          <w:sz w:val="28"/>
          <w:szCs w:val="28"/>
          <w:shd w:val="clear" w:color="auto" w:fill="FFFFFF"/>
        </w:rPr>
        <w:t xml:space="preserve">Viết đoạn văn ngắn (6- 8 câu) </w:t>
      </w:r>
      <w:r w:rsidRPr="00B86C53">
        <w:rPr>
          <w:rFonts w:ascii="Times New Roman" w:eastAsia="Times New Roman" w:hAnsi="Times New Roman"/>
          <w:sz w:val="28"/>
          <w:szCs w:val="28"/>
        </w:rPr>
        <w:t>trình bày suy nghĩ của em về PHIẾU SỐ được nêu ra trong đoạn trích.</w:t>
      </w:r>
    </w:p>
    <w:p w:rsidR="0076041E" w:rsidRPr="00B86C53" w:rsidRDefault="0076041E" w:rsidP="0076041E">
      <w:pPr>
        <w:spacing w:after="0"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 xml:space="preserve">TUYÊN BỐ THẾ GIỚI VỀ SỰ SỐNG CÒN, QUYỀN ĐƯỢC BẢO VỆ </w:t>
      </w:r>
    </w:p>
    <w:p w:rsidR="0076041E" w:rsidRPr="00B86C53" w:rsidRDefault="0076041E" w:rsidP="0076041E">
      <w:pPr>
        <w:spacing w:after="0"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VÀ PHÁT TRIỂN CỦA TRẺ EM</w:t>
      </w:r>
    </w:p>
    <w:p w:rsidR="0076041E" w:rsidRPr="00B86C53" w:rsidRDefault="0076041E" w:rsidP="0076041E">
      <w:pPr>
        <w:spacing w:after="0" w:line="288" w:lineRule="auto"/>
        <w:rPr>
          <w:rFonts w:ascii="Times New Roman" w:eastAsia="Times New Roman" w:hAnsi="Times New Roman"/>
          <w:b/>
          <w:color w:val="FF0000"/>
          <w:sz w:val="28"/>
          <w:szCs w:val="28"/>
        </w:rPr>
      </w:pPr>
      <w:r>
        <w:rPr>
          <w:rFonts w:ascii="Times New Roman" w:eastAsia="Times New Roman" w:hAnsi="Times New Roman"/>
          <w:b/>
          <w:color w:val="FF0000"/>
          <w:sz w:val="28"/>
          <w:szCs w:val="28"/>
        </w:rPr>
        <w:t>ĐỀ 1</w:t>
      </w:r>
      <w:r w:rsidRPr="00B86C53">
        <w:rPr>
          <w:rFonts w:ascii="Times New Roman" w:eastAsia="Times New Roman" w:hAnsi="Times New Roman"/>
          <w:b/>
          <w:color w:val="FF0000"/>
          <w:sz w:val="28"/>
          <w:szCs w:val="28"/>
        </w:rPr>
        <w:t xml:space="preserve">: </w:t>
      </w:r>
      <w:r w:rsidRPr="00B86C53">
        <w:rPr>
          <w:rFonts w:ascii="Times New Roman" w:hAnsi="Times New Roman"/>
          <w:sz w:val="28"/>
          <w:szCs w:val="28"/>
        </w:rPr>
        <w:t>Đọc đoạn trích dưới đây rồi trả lời câu hỏi từ câu 1 đến câu 4:</w:t>
      </w:r>
    </w:p>
    <w:p w:rsidR="0076041E" w:rsidRPr="00B86C53" w:rsidRDefault="0076041E" w:rsidP="0076041E">
      <w:pPr>
        <w:pStyle w:val="NormalWeb"/>
        <w:spacing w:before="0" w:beforeAutospacing="0" w:after="0" w:afterAutospacing="0" w:line="288" w:lineRule="auto"/>
        <w:jc w:val="center"/>
        <w:rPr>
          <w:sz w:val="28"/>
          <w:szCs w:val="28"/>
        </w:rPr>
      </w:pPr>
      <w:r w:rsidRPr="00B86C53">
        <w:rPr>
          <w:sz w:val="28"/>
          <w:szCs w:val="28"/>
        </w:rPr>
        <w:t>“TUYÊN BỐ THẾ GIỚI VỀ SỰ SỐNG CÒN,</w:t>
      </w:r>
    </w:p>
    <w:p w:rsidR="0076041E" w:rsidRPr="00B86C53" w:rsidRDefault="0076041E" w:rsidP="0076041E">
      <w:pPr>
        <w:pStyle w:val="NormalWeb"/>
        <w:spacing w:before="0" w:beforeAutospacing="0" w:after="0" w:afterAutospacing="0" w:line="288" w:lineRule="auto"/>
        <w:jc w:val="center"/>
        <w:rPr>
          <w:sz w:val="28"/>
          <w:szCs w:val="28"/>
        </w:rPr>
      </w:pPr>
      <w:r w:rsidRPr="00B86C53">
        <w:rPr>
          <w:sz w:val="28"/>
          <w:szCs w:val="28"/>
        </w:rPr>
        <w:t>QUYỀN ĐƯỢC BẢO VỆ VÀ PHÁT TRIỂN CỦA TRẺ EM” (trích)</w:t>
      </w:r>
    </w:p>
    <w:p w:rsidR="0076041E" w:rsidRPr="00B86C53" w:rsidRDefault="0076041E" w:rsidP="0076041E">
      <w:pPr>
        <w:pStyle w:val="NormalWeb"/>
        <w:spacing w:before="0" w:beforeAutospacing="0" w:after="0" w:afterAutospacing="0" w:line="288" w:lineRule="auto"/>
        <w:jc w:val="both"/>
        <w:rPr>
          <w:sz w:val="28"/>
          <w:szCs w:val="28"/>
        </w:rPr>
      </w:pPr>
      <w:r w:rsidRPr="00B86C53">
        <w:rPr>
          <w:sz w:val="28"/>
          <w:szCs w:val="28"/>
        </w:rPr>
        <w:t>“1. Chúng tôi tham dự Hội nghị cấp cao thế giới về trẻ em để cùng nhau cam kết và ra lời kêu gọi khẩn thiết với toàn nhân loại: Hãy đảm bảo cho tất cả trẻ em một tương lai tốt đẹp hơn.</w:t>
      </w:r>
    </w:p>
    <w:p w:rsidR="0076041E" w:rsidRPr="00B86C53" w:rsidRDefault="0076041E" w:rsidP="0076041E">
      <w:pPr>
        <w:pStyle w:val="NormalWeb"/>
        <w:spacing w:before="0" w:beforeAutospacing="0" w:after="0" w:afterAutospacing="0" w:line="288" w:lineRule="auto"/>
        <w:jc w:val="both"/>
        <w:rPr>
          <w:sz w:val="28"/>
          <w:szCs w:val="28"/>
        </w:rPr>
      </w:pPr>
      <w:r w:rsidRPr="00B86C53">
        <w:rPr>
          <w:sz w:val="28"/>
          <w:szCs w:val="28"/>
        </w:rPr>
        <w:t>2. Tất cả trẻ em trên thế giới đều trong trắng, dễ bị tổn thương và còn phụ thuộc. Đồng thời chúng hiểu biết, ham hoạt động và đầy ước vọng. Tuổi chúng phải sống trong vui tươi, thanh bình, được chơi, được học và phát triển. Tương lai của chúng phải được hình thành trong sự hòa hợp và tương trợ. Chúng phải được trưởng thành khi được mở rộng tầm nhìn, thu nhận thêm những kinh nghiệm mới.</w:t>
      </w:r>
    </w:p>
    <w:p w:rsidR="0076041E" w:rsidRPr="00B86C53" w:rsidRDefault="0076041E" w:rsidP="0076041E">
      <w:pPr>
        <w:pStyle w:val="NormalWeb"/>
        <w:spacing w:before="0" w:beforeAutospacing="0" w:after="0" w:afterAutospacing="0" w:line="288" w:lineRule="auto"/>
        <w:jc w:val="both"/>
        <w:rPr>
          <w:sz w:val="28"/>
          <w:szCs w:val="28"/>
        </w:rPr>
      </w:pPr>
      <w:r w:rsidRPr="00B86C53">
        <w:rPr>
          <w:sz w:val="28"/>
          <w:szCs w:val="28"/>
        </w:rPr>
        <w:t>Sự thách thức</w:t>
      </w:r>
    </w:p>
    <w:p w:rsidR="0076041E" w:rsidRPr="00B86C53" w:rsidRDefault="0076041E" w:rsidP="0076041E">
      <w:pPr>
        <w:pStyle w:val="NormalWeb"/>
        <w:spacing w:before="0" w:beforeAutospacing="0" w:after="0" w:afterAutospacing="0" w:line="288" w:lineRule="auto"/>
        <w:jc w:val="both"/>
        <w:rPr>
          <w:sz w:val="28"/>
          <w:szCs w:val="28"/>
        </w:rPr>
      </w:pPr>
      <w:r w:rsidRPr="00B86C53">
        <w:rPr>
          <w:sz w:val="28"/>
          <w:szCs w:val="28"/>
        </w:rPr>
        <w:t>3. Tuy nhiên, thực tế cuộc sống thời thơ ấu của nhiều trẻ em lại không như vậy.</w:t>
      </w:r>
    </w:p>
    <w:p w:rsidR="0076041E" w:rsidRPr="00B86C53" w:rsidRDefault="0076041E" w:rsidP="0076041E">
      <w:pPr>
        <w:pStyle w:val="NormalWeb"/>
        <w:spacing w:before="0" w:beforeAutospacing="0" w:after="0" w:afterAutospacing="0" w:line="288" w:lineRule="auto"/>
        <w:jc w:val="both"/>
        <w:rPr>
          <w:sz w:val="28"/>
          <w:szCs w:val="28"/>
        </w:rPr>
      </w:pPr>
      <w:r w:rsidRPr="00B86C53">
        <w:rPr>
          <w:sz w:val="28"/>
          <w:szCs w:val="28"/>
        </w:rPr>
        <w:t>4. Hằng ngày có vô số trẻ em khắp nơi trên thế giới bị phó mặc cho những hiểm họa làm kìm hãm sự tăng trưởng và phát triển của các cháu đó. Chúng phải chịu bao nhiêu nỗi bất hạnh do bị trở thành nạn nhân của chiến tranh và bạo lực […]. Có những cháu trở thành người tị nạn, sống tha hương […]</w:t>
      </w:r>
    </w:p>
    <w:p w:rsidR="0076041E" w:rsidRPr="00B86C53" w:rsidRDefault="0076041E" w:rsidP="0076041E">
      <w:pPr>
        <w:pStyle w:val="NormalWeb"/>
        <w:spacing w:before="0" w:beforeAutospacing="0" w:after="0" w:afterAutospacing="0" w:line="288" w:lineRule="auto"/>
        <w:jc w:val="both"/>
        <w:rPr>
          <w:sz w:val="28"/>
          <w:szCs w:val="28"/>
        </w:rPr>
      </w:pPr>
      <w:r w:rsidRPr="00B86C53">
        <w:rPr>
          <w:sz w:val="28"/>
          <w:szCs w:val="28"/>
        </w:rPr>
        <w:t>5. Mỗi ngày, có hàng triệu trẻ em phải chịu đựng những thảm họa của đói nghèo và khủng hoảng kinh tế, của nạn đói, tình trạng vô gia cư, dịch bệnh, mù chữ, môi trường xuống cấp […]”</w:t>
      </w:r>
    </w:p>
    <w:p w:rsidR="0076041E" w:rsidRPr="00B86C53" w:rsidRDefault="0076041E" w:rsidP="0076041E">
      <w:pPr>
        <w:pStyle w:val="NormalWeb"/>
        <w:spacing w:before="0" w:beforeAutospacing="0" w:after="0" w:afterAutospacing="0" w:line="288" w:lineRule="auto"/>
        <w:jc w:val="right"/>
        <w:rPr>
          <w:sz w:val="28"/>
          <w:szCs w:val="28"/>
        </w:rPr>
      </w:pPr>
      <w:r w:rsidRPr="00B86C53">
        <w:rPr>
          <w:sz w:val="28"/>
          <w:szCs w:val="28"/>
        </w:rPr>
        <w:t>(Dẫn theo Ngữ văn 9, tập 1, trang 31-32, NxbGD, 2005)</w:t>
      </w:r>
    </w:p>
    <w:p w:rsidR="0076041E" w:rsidRPr="00B86C53" w:rsidRDefault="0076041E" w:rsidP="0076041E">
      <w:pPr>
        <w:pStyle w:val="NormalWeb"/>
        <w:spacing w:before="0" w:beforeAutospacing="0" w:after="0" w:afterAutospacing="0" w:line="288" w:lineRule="auto"/>
        <w:jc w:val="both"/>
        <w:rPr>
          <w:sz w:val="28"/>
          <w:szCs w:val="28"/>
        </w:rPr>
      </w:pPr>
      <w:r w:rsidRPr="00B86C53">
        <w:rPr>
          <w:rStyle w:val="Strong"/>
          <w:sz w:val="28"/>
          <w:szCs w:val="28"/>
        </w:rPr>
        <w:t xml:space="preserve">Câu 1. </w:t>
      </w:r>
      <w:r w:rsidRPr="00B86C53">
        <w:rPr>
          <w:sz w:val="28"/>
          <w:szCs w:val="28"/>
        </w:rPr>
        <w:t>Đoạn trích trên đề cập đến đối tượng nào là chủ yếu?</w:t>
      </w:r>
    </w:p>
    <w:p w:rsidR="0076041E" w:rsidRPr="00B86C53" w:rsidRDefault="0076041E" w:rsidP="0076041E">
      <w:pPr>
        <w:pStyle w:val="NormalWeb"/>
        <w:spacing w:before="0" w:beforeAutospacing="0" w:after="0" w:afterAutospacing="0" w:line="288" w:lineRule="auto"/>
        <w:jc w:val="both"/>
        <w:rPr>
          <w:sz w:val="28"/>
          <w:szCs w:val="28"/>
        </w:rPr>
      </w:pPr>
      <w:r w:rsidRPr="00B86C53">
        <w:rPr>
          <w:rStyle w:val="Strong"/>
          <w:sz w:val="28"/>
          <w:szCs w:val="28"/>
        </w:rPr>
        <w:t xml:space="preserve">Câu 2. </w:t>
      </w:r>
      <w:r w:rsidRPr="00B86C53">
        <w:rPr>
          <w:sz w:val="28"/>
          <w:szCs w:val="28"/>
        </w:rPr>
        <w:t>“Tất cả trẻ em trên thế giới đều trong trắng, dễ bị tổn thương và còn phụ thuộc. Đồng thời chúng hiểu biết, ham hoạt động và đầy ước vọng”. Từ ngữ nào được sử dụng để nối hai câu đã dẫn?</w:t>
      </w:r>
    </w:p>
    <w:p w:rsidR="0076041E" w:rsidRPr="00B86C53" w:rsidRDefault="0076041E" w:rsidP="0076041E">
      <w:pPr>
        <w:pStyle w:val="NormalWeb"/>
        <w:spacing w:before="0" w:beforeAutospacing="0" w:after="0" w:afterAutospacing="0" w:line="288" w:lineRule="auto"/>
        <w:jc w:val="both"/>
        <w:rPr>
          <w:sz w:val="28"/>
          <w:szCs w:val="28"/>
        </w:rPr>
      </w:pPr>
      <w:r w:rsidRPr="00B86C53">
        <w:rPr>
          <w:rStyle w:val="Strong"/>
          <w:sz w:val="28"/>
          <w:szCs w:val="28"/>
        </w:rPr>
        <w:t>Câu 3.</w:t>
      </w:r>
      <w:r w:rsidRPr="00B86C53">
        <w:rPr>
          <w:sz w:val="28"/>
          <w:szCs w:val="28"/>
        </w:rPr>
        <w:t> “Chúng tôi tham dự Hội nghị cấp cao thế giới về trẻ em để cùng nhau cam kết và ra lời kêu gọi khẩn thiết với toàn nhân loại: Hãy đảm bảo cho tất cả trẻ em một tương lai tốt đẹp hơn”. Em hiểu thế nào về tình cảm và thái độ của “Chúng tôi”- những nhà lãnh đạo chính trị - trong câu văn này?</w:t>
      </w:r>
    </w:p>
    <w:p w:rsidR="0076041E" w:rsidRPr="00B86C53" w:rsidRDefault="0076041E" w:rsidP="0076041E">
      <w:pPr>
        <w:pStyle w:val="NormalWeb"/>
        <w:spacing w:before="0" w:beforeAutospacing="0" w:after="0" w:afterAutospacing="0" w:line="288" w:lineRule="auto"/>
        <w:jc w:val="both"/>
        <w:rPr>
          <w:sz w:val="28"/>
          <w:szCs w:val="28"/>
        </w:rPr>
      </w:pPr>
      <w:r w:rsidRPr="00B86C53">
        <w:rPr>
          <w:rStyle w:val="Strong"/>
          <w:sz w:val="28"/>
          <w:szCs w:val="28"/>
        </w:rPr>
        <w:t xml:space="preserve">Câu 4. </w:t>
      </w:r>
      <w:r w:rsidRPr="00B86C53">
        <w:rPr>
          <w:sz w:val="28"/>
          <w:szCs w:val="28"/>
        </w:rPr>
        <w:t>So với thời thơ ấu của nhiều trẻ em trên thế giới được nêu trong bản tuyên bố, tuổi thơ của em như thế nào? Hãy viết về điều đó khoảng 3 đến 5 câu.</w:t>
      </w:r>
    </w:p>
    <w:p w:rsidR="0076041E" w:rsidRPr="00B86C53" w:rsidRDefault="0076041E" w:rsidP="0076041E">
      <w:pPr>
        <w:spacing w:after="0" w:line="288" w:lineRule="auto"/>
        <w:rPr>
          <w:rFonts w:ascii="Times New Roman" w:eastAsia="Times New Roman" w:hAnsi="Times New Roman"/>
          <w:b/>
          <w:color w:val="FF0000"/>
          <w:sz w:val="28"/>
          <w:szCs w:val="28"/>
        </w:rPr>
      </w:pPr>
      <w:r>
        <w:rPr>
          <w:rFonts w:ascii="Times New Roman" w:eastAsia="Times New Roman" w:hAnsi="Times New Roman"/>
          <w:b/>
          <w:color w:val="FF0000"/>
          <w:sz w:val="28"/>
          <w:szCs w:val="28"/>
        </w:rPr>
        <w:t>ĐÊ 02:</w:t>
      </w:r>
    </w:p>
    <w:p w:rsidR="0076041E" w:rsidRPr="00B86C53" w:rsidRDefault="0076041E" w:rsidP="0076041E">
      <w:pPr>
        <w:pStyle w:val="NormalWeb"/>
        <w:spacing w:before="0" w:beforeAutospacing="0" w:after="0" w:afterAutospacing="0" w:line="288" w:lineRule="auto"/>
        <w:jc w:val="both"/>
        <w:rPr>
          <w:sz w:val="28"/>
          <w:szCs w:val="28"/>
        </w:rPr>
      </w:pPr>
      <w:r w:rsidRPr="00B86C53">
        <w:rPr>
          <w:sz w:val="28"/>
          <w:szCs w:val="28"/>
        </w:rPr>
        <w:t xml:space="preserve"> </w:t>
      </w:r>
      <w:r w:rsidRPr="00B86C53">
        <w:rPr>
          <w:sz w:val="28"/>
          <w:szCs w:val="28"/>
        </w:rPr>
        <w:tab/>
      </w:r>
      <w:r w:rsidRPr="00B86C53">
        <w:rPr>
          <w:rStyle w:val="Emphasis"/>
          <w:sz w:val="28"/>
          <w:szCs w:val="28"/>
          <w:bdr w:val="none" w:sz="0" w:space="0" w:color="auto" w:frame="1"/>
        </w:rPr>
        <w:t>Cần tạo cho trẻ em cơ hội tìm biết đuợc nguồn gốc lai lịch của mình và nhận thức được giá trị của bản thân trong một môi trường mà các em cảm thấy là nơi nương tựa an toàn, qua đình hoặc những người khác trông nom các em tạo ra. Phải chuẩn bị để các em có thể sống một cuộc sống có trách nhiệm trong một xã hội tự do. Cần khuyến khích trẻ em ngay từ lúc còn nhỏ tham gia vào sinh hoạt văn hóa xã hội…</w:t>
      </w:r>
    </w:p>
    <w:p w:rsidR="0076041E" w:rsidRPr="00B86C53" w:rsidRDefault="0076041E" w:rsidP="0076041E">
      <w:pPr>
        <w:pStyle w:val="NormalWeb"/>
        <w:spacing w:before="0" w:beforeAutospacing="0" w:after="0" w:afterAutospacing="0" w:line="288" w:lineRule="auto"/>
        <w:jc w:val="right"/>
        <w:rPr>
          <w:sz w:val="28"/>
          <w:szCs w:val="28"/>
        </w:rPr>
      </w:pPr>
      <w:r w:rsidRPr="00B86C53">
        <w:rPr>
          <w:sz w:val="28"/>
          <w:szCs w:val="28"/>
        </w:rPr>
        <w:t>(Tuyên bố thế giới về sự sống còn, quyền được bảo vệ và phát triển của trẻ em)</w:t>
      </w:r>
    </w:p>
    <w:p w:rsidR="0076041E" w:rsidRPr="00B86C53" w:rsidRDefault="0076041E" w:rsidP="0076041E">
      <w:pPr>
        <w:pStyle w:val="NormalWeb"/>
        <w:spacing w:before="0" w:beforeAutospacing="0" w:after="0" w:afterAutospacing="0" w:line="288" w:lineRule="auto"/>
        <w:jc w:val="both"/>
        <w:rPr>
          <w:sz w:val="28"/>
          <w:szCs w:val="28"/>
        </w:rPr>
      </w:pPr>
      <w:r w:rsidRPr="00B86C53">
        <w:rPr>
          <w:sz w:val="28"/>
          <w:szCs w:val="28"/>
        </w:rPr>
        <w:t xml:space="preserve">1. Hãy cho biết nội dung của đoạn trích trên? </w:t>
      </w:r>
    </w:p>
    <w:p w:rsidR="0076041E" w:rsidRPr="00B86C53" w:rsidRDefault="0076041E" w:rsidP="0076041E">
      <w:pPr>
        <w:pStyle w:val="NormalWeb"/>
        <w:spacing w:before="0" w:beforeAutospacing="0" w:after="0" w:afterAutospacing="0" w:line="288" w:lineRule="auto"/>
        <w:jc w:val="both"/>
        <w:rPr>
          <w:sz w:val="28"/>
          <w:szCs w:val="28"/>
        </w:rPr>
      </w:pPr>
      <w:r w:rsidRPr="00B86C53">
        <w:rPr>
          <w:sz w:val="28"/>
          <w:szCs w:val="28"/>
        </w:rPr>
        <w:t xml:space="preserve">2. Tìm ít nhất 4 từ mượn của tiếng Hán được sử dụng trong đoạn trích trên? </w:t>
      </w:r>
    </w:p>
    <w:p w:rsidR="0076041E" w:rsidRPr="00B86C53" w:rsidRDefault="0076041E" w:rsidP="0076041E">
      <w:pPr>
        <w:pStyle w:val="NormalWeb"/>
        <w:spacing w:before="0" w:beforeAutospacing="0" w:after="0" w:afterAutospacing="0" w:line="288" w:lineRule="auto"/>
        <w:jc w:val="both"/>
        <w:rPr>
          <w:sz w:val="28"/>
          <w:szCs w:val="28"/>
        </w:rPr>
      </w:pPr>
      <w:r w:rsidRPr="00B86C53">
        <w:rPr>
          <w:sz w:val="28"/>
          <w:szCs w:val="28"/>
        </w:rPr>
        <w:t xml:space="preserve">3. Có ý kiến cho rằng gia đình và những người thân chính là yếu tố quan trọng cho sự phát triển của trẻ em. Em có đồng ý với ý kiến đó hay không? Vì sao? </w:t>
      </w:r>
    </w:p>
    <w:p w:rsidR="0076041E" w:rsidRPr="00B86C53" w:rsidRDefault="0076041E" w:rsidP="0076041E">
      <w:pPr>
        <w:pStyle w:val="NormalWeb"/>
        <w:spacing w:before="0" w:beforeAutospacing="0" w:after="0" w:afterAutospacing="0" w:line="288" w:lineRule="auto"/>
        <w:jc w:val="both"/>
        <w:rPr>
          <w:sz w:val="28"/>
          <w:szCs w:val="28"/>
        </w:rPr>
      </w:pPr>
      <w:r w:rsidRPr="00B86C53">
        <w:rPr>
          <w:sz w:val="28"/>
          <w:szCs w:val="28"/>
        </w:rPr>
        <w:t xml:space="preserve">4. Tại sao việc bảo vệ trẻ em lại là việc quan trọng? </w:t>
      </w:r>
    </w:p>
    <w:p w:rsidR="0076041E" w:rsidRPr="00B86C53" w:rsidRDefault="0076041E" w:rsidP="00E93250">
      <w:pPr>
        <w:pStyle w:val="NormalWeb"/>
        <w:spacing w:before="0" w:beforeAutospacing="0" w:after="0" w:afterAutospacing="0" w:line="288" w:lineRule="auto"/>
        <w:jc w:val="both"/>
        <w:rPr>
          <w:sz w:val="28"/>
          <w:szCs w:val="28"/>
        </w:rPr>
      </w:pPr>
      <w:r w:rsidRPr="00B86C53">
        <w:rPr>
          <w:sz w:val="28"/>
          <w:szCs w:val="28"/>
        </w:rPr>
        <w:t>5. “Phải chuẩn bị để các em có thể sống một cuộc sống có trách nhiệm…” Viết một văn bản ngắn (khoảng 1 trang giấy thi) bà</w:t>
      </w:r>
      <w:r w:rsidR="00E93250">
        <w:rPr>
          <w:sz w:val="28"/>
          <w:szCs w:val="28"/>
        </w:rPr>
        <w:t xml:space="preserve">n luận về sống có trách nhiệm. </w:t>
      </w:r>
      <w:r w:rsidR="00E93250" w:rsidRPr="00B86C53">
        <w:rPr>
          <w:sz w:val="28"/>
          <w:szCs w:val="28"/>
        </w:rPr>
        <w:t xml:space="preserve"> </w:t>
      </w:r>
    </w:p>
    <w:p w:rsidR="0076041E" w:rsidRPr="00B86C53" w:rsidRDefault="00E93250" w:rsidP="0076041E">
      <w:pPr>
        <w:spacing w:after="0" w:line="288" w:lineRule="auto"/>
        <w:rPr>
          <w:rFonts w:ascii="Times New Roman" w:eastAsia="Times New Roman" w:hAnsi="Times New Roman"/>
          <w:b/>
          <w:color w:val="FF0000"/>
          <w:sz w:val="28"/>
          <w:szCs w:val="28"/>
        </w:rPr>
      </w:pPr>
      <w:r>
        <w:rPr>
          <w:rFonts w:ascii="Times New Roman" w:eastAsia="Times New Roman" w:hAnsi="Times New Roman"/>
          <w:b/>
          <w:color w:val="FF0000"/>
          <w:sz w:val="28"/>
          <w:szCs w:val="28"/>
        </w:rPr>
        <w:t>ĐÊ 03:</w:t>
      </w:r>
    </w:p>
    <w:p w:rsidR="0076041E" w:rsidRPr="00B86C53" w:rsidRDefault="0076041E" w:rsidP="0076041E">
      <w:pPr>
        <w:spacing w:after="0" w:line="288" w:lineRule="auto"/>
        <w:rPr>
          <w:rFonts w:ascii="Times New Roman" w:eastAsia="Times New Roman" w:hAnsi="Times New Roman"/>
          <w:sz w:val="28"/>
          <w:szCs w:val="28"/>
        </w:rPr>
      </w:pPr>
      <w:r w:rsidRPr="00B86C53">
        <w:rPr>
          <w:rFonts w:ascii="Times New Roman" w:eastAsia="Times New Roman" w:hAnsi="Times New Roman"/>
          <w:sz w:val="28"/>
          <w:szCs w:val="28"/>
        </w:rPr>
        <w:t>a. Mục đích chính của Hội nghị cấp cao thế giới về trẻ em được đưa ra trong văn bản “Tuyên bố thế giới về sự sống còn, quyền được bảo vệ và phát triển của trẻ em là gì?</w:t>
      </w:r>
    </w:p>
    <w:p w:rsidR="0076041E" w:rsidRPr="00B86C53" w:rsidRDefault="0076041E" w:rsidP="0076041E">
      <w:pPr>
        <w:spacing w:after="0" w:line="288" w:lineRule="auto"/>
        <w:rPr>
          <w:rFonts w:ascii="Times New Roman" w:eastAsia="Times New Roman" w:hAnsi="Times New Roman"/>
          <w:sz w:val="28"/>
          <w:szCs w:val="28"/>
        </w:rPr>
      </w:pPr>
      <w:r w:rsidRPr="00B86C53">
        <w:rPr>
          <w:rFonts w:ascii="Times New Roman" w:eastAsia="Times New Roman" w:hAnsi="Times New Roman"/>
          <w:sz w:val="28"/>
          <w:szCs w:val="28"/>
        </w:rPr>
        <w:t>b. Nêu những khó khăn cũng như thuận lợi cho việc thực hiện quyền trẻ em mà văn bản đã đưa ra. Tìm những số liệu năm 2019 thay cho số liệu năm 1990 mà văn bản dùng để thấy rõ tình hình thực hiện quyền trẻ em.</w:t>
      </w:r>
    </w:p>
    <w:p w:rsidR="0076041E" w:rsidRPr="00B86C53" w:rsidRDefault="0076041E" w:rsidP="0076041E">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c. Viết đoạn văn khoảng 12 câu với chủ đề: Trẻ em hôm nay, thế giới ngày mai.</w:t>
      </w:r>
    </w:p>
    <w:p w:rsidR="0076041E" w:rsidRPr="00B86C53" w:rsidRDefault="0076041E" w:rsidP="0076041E">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CHỦ ĐỀ: TRUYỆN HIỆN ĐẠI</w:t>
      </w:r>
    </w:p>
    <w:p w:rsidR="0076041E" w:rsidRPr="00B86C53" w:rsidRDefault="0076041E" w:rsidP="0076041E">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LẶNG LẼ SAPA</w:t>
      </w:r>
    </w:p>
    <w:p w:rsidR="0076041E" w:rsidRPr="00B86C53" w:rsidRDefault="0076041E" w:rsidP="0076041E">
      <w:pPr>
        <w:spacing w:after="0" w:line="288" w:lineRule="auto"/>
        <w:jc w:val="both"/>
        <w:rPr>
          <w:rFonts w:ascii="Times New Roman" w:hAnsi="Times New Roman"/>
          <w:sz w:val="28"/>
          <w:szCs w:val="28"/>
        </w:rPr>
      </w:pPr>
    </w:p>
    <w:p w:rsidR="0076041E" w:rsidRPr="00B86C53" w:rsidRDefault="00E93250"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 01:</w:t>
      </w:r>
      <w:r w:rsidR="0076041E" w:rsidRPr="00B86C53">
        <w:rPr>
          <w:rFonts w:ascii="Times New Roman" w:hAnsi="Times New Roman"/>
          <w:b/>
          <w:color w:val="FF0000"/>
          <w:sz w:val="28"/>
          <w:szCs w:val="28"/>
        </w:rPr>
        <w:t xml:space="preserve"> : </w:t>
      </w:r>
      <w:r w:rsidR="0076041E" w:rsidRPr="00B86C53">
        <w:rPr>
          <w:rFonts w:ascii="Times New Roman" w:hAnsi="Times New Roman"/>
          <w:color w:val="FF0000"/>
          <w:sz w:val="28"/>
          <w:szCs w:val="28"/>
        </w:rPr>
        <w:t>Đọc kĩ đoạn văn và trả lời câu hỏi;</w:t>
      </w:r>
    </w:p>
    <w:p w:rsidR="0076041E" w:rsidRPr="00B86C53" w:rsidRDefault="0076041E" w:rsidP="0076041E">
      <w:pPr>
        <w:spacing w:after="0" w:line="288" w:lineRule="auto"/>
        <w:jc w:val="both"/>
        <w:rPr>
          <w:rFonts w:ascii="Times New Roman" w:eastAsia="Times New Roman" w:hAnsi="Times New Roman"/>
          <w:color w:val="FF0000"/>
          <w:sz w:val="28"/>
          <w:szCs w:val="28"/>
        </w:rPr>
      </w:pPr>
      <w:r w:rsidRPr="00B86C53">
        <w:rPr>
          <w:rFonts w:ascii="Times New Roman" w:eastAsia="Times New Roman" w:hAnsi="Times New Roman"/>
          <w:i/>
          <w:iCs/>
          <w:color w:val="FF0000"/>
          <w:sz w:val="28"/>
          <w:szCs w:val="28"/>
          <w:bdr w:val="none" w:sz="0" w:space="0" w:color="auto" w:frame="1"/>
        </w:rPr>
        <w:t xml:space="preserve">- "Hồi chưa vào nghề, </w:t>
      </w:r>
      <w:r w:rsidRPr="00B86C53">
        <w:rPr>
          <w:rFonts w:ascii="Times New Roman" w:eastAsia="Times New Roman" w:hAnsi="Times New Roman"/>
          <w:i/>
          <w:iCs/>
          <w:sz w:val="28"/>
          <w:szCs w:val="28"/>
          <w:bdr w:val="none" w:sz="0" w:space="0" w:color="auto" w:frame="1"/>
        </w:rPr>
        <w:t xml:space="preserve">những đêm bầu trời đen kịt, nhìn kĩ mới thấy một ngôi sao xa, cháu cũng nghĩ ngay ngôi sao kia lẻ loi một mình. Bây giờ làm nghề này cháu không nghĩ như vậy nữa. Vả, khi ta việc, ta với công việc là đôi, sao gọi là một mình được? Huống chi việc của cháu gắn liền với việc của bao anh em, đồng chí dưới kia. Công việc của cháu gian khổ thế đấy, chứ cất nó đi, cháu buồn đến chết mất. Còn người thì ai mà chả "thèm" hở bác? Mình sinh ra là gì, mình đẻ ở đâu, mình vì ai mà làm việc? </w:t>
      </w:r>
      <w:r w:rsidRPr="00B86C53">
        <w:rPr>
          <w:rFonts w:ascii="Times New Roman" w:eastAsia="Times New Roman" w:hAnsi="Times New Roman"/>
          <w:i/>
          <w:iCs/>
          <w:color w:val="FF0000"/>
          <w:sz w:val="28"/>
          <w:szCs w:val="28"/>
          <w:bdr w:val="none" w:sz="0" w:space="0" w:color="auto" w:frame="1"/>
        </w:rPr>
        <w:t>Đấy, cháu tự nói với cháu thế đấy."</w:t>
      </w:r>
    </w:p>
    <w:p w:rsidR="0076041E" w:rsidRPr="00B86C53" w:rsidRDefault="0076041E" w:rsidP="0076041E">
      <w:pPr>
        <w:spacing w:after="0" w:line="288" w:lineRule="auto"/>
        <w:jc w:val="right"/>
        <w:rPr>
          <w:rFonts w:ascii="Times New Roman" w:eastAsia="Times New Roman" w:hAnsi="Times New Roman"/>
          <w:sz w:val="28"/>
          <w:szCs w:val="28"/>
        </w:rPr>
      </w:pPr>
      <w:r w:rsidRPr="00B86C53">
        <w:rPr>
          <w:rFonts w:ascii="Times New Roman" w:eastAsia="Times New Roman" w:hAnsi="Times New Roman"/>
          <w:sz w:val="28"/>
          <w:szCs w:val="28"/>
        </w:rPr>
        <w:t>(Lặng lẽ Sa Pa - Nguyễn Thành Long)</w:t>
      </w:r>
    </w:p>
    <w:p w:rsidR="0076041E" w:rsidRPr="00B86C53" w:rsidRDefault="0076041E" w:rsidP="0076041E">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bdr w:val="none" w:sz="0" w:space="0" w:color="auto" w:frame="1"/>
        </w:rPr>
        <w:t xml:space="preserve">Câu1. </w:t>
      </w:r>
      <w:r w:rsidRPr="00B86C53">
        <w:rPr>
          <w:rFonts w:ascii="Times New Roman" w:eastAsia="Times New Roman" w:hAnsi="Times New Roman"/>
          <w:sz w:val="28"/>
          <w:szCs w:val="28"/>
        </w:rPr>
        <w:t>Đoạn văn có hình thức ngôn ngữ nào: Đối thoại hay độc thoại hay độc thoại nội tâm? Chỉ ra dấu hiệu giúp em nhận biết hình thức ngôn ngữ đó?</w:t>
      </w:r>
    </w:p>
    <w:p w:rsidR="0076041E" w:rsidRPr="00B86C53" w:rsidRDefault="0076041E" w:rsidP="0076041E">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bdr w:val="none" w:sz="0" w:space="0" w:color="auto" w:frame="1"/>
        </w:rPr>
        <w:t xml:space="preserve">Câu 2. </w:t>
      </w:r>
      <w:r w:rsidRPr="00B86C53">
        <w:rPr>
          <w:rFonts w:ascii="Times New Roman" w:eastAsia="Times New Roman" w:hAnsi="Times New Roman"/>
          <w:sz w:val="28"/>
          <w:szCs w:val="28"/>
        </w:rPr>
        <w:t>Chỉ ra câu có sử dụng khởi ngữ trong đoạn trên?</w:t>
      </w:r>
    </w:p>
    <w:p w:rsidR="0076041E" w:rsidRPr="00B86C53" w:rsidRDefault="0076041E" w:rsidP="0076041E">
      <w:pPr>
        <w:spacing w:after="0" w:line="288" w:lineRule="auto"/>
        <w:jc w:val="both"/>
        <w:rPr>
          <w:rFonts w:ascii="Times New Roman" w:eastAsia="Times New Roman" w:hAnsi="Times New Roman"/>
          <w:color w:val="FF0000"/>
          <w:sz w:val="28"/>
          <w:szCs w:val="28"/>
        </w:rPr>
      </w:pPr>
      <w:r w:rsidRPr="00B86C53">
        <w:rPr>
          <w:rFonts w:ascii="Times New Roman" w:eastAsia="Times New Roman" w:hAnsi="Times New Roman"/>
          <w:b/>
          <w:bCs/>
          <w:color w:val="FF0000"/>
          <w:sz w:val="28"/>
          <w:szCs w:val="28"/>
          <w:bdr w:val="none" w:sz="0" w:space="0" w:color="auto" w:frame="1"/>
        </w:rPr>
        <w:t xml:space="preserve">Câu 3. </w:t>
      </w:r>
      <w:r w:rsidRPr="00B86C53">
        <w:rPr>
          <w:rFonts w:ascii="Times New Roman" w:eastAsia="Times New Roman" w:hAnsi="Times New Roman"/>
          <w:color w:val="FF0000"/>
          <w:sz w:val="28"/>
          <w:szCs w:val="28"/>
        </w:rPr>
        <w:t>Trong tác phẩm Lặng lẽ Sa Pa Nguyễn Thành Long đã để cho bác lái xe giới thiệu với ông họa sĩ, cô kĩ sư về anh thanh niên là "Người cô độc nhất thế gian". Em có đồng ý như vậy không? Cách giới thiệu như vậy có tác dụng gì?</w:t>
      </w:r>
    </w:p>
    <w:p w:rsidR="00E93250" w:rsidRDefault="0076041E" w:rsidP="0076041E">
      <w:pPr>
        <w:spacing w:after="0" w:line="288" w:lineRule="auto"/>
        <w:jc w:val="both"/>
        <w:rPr>
          <w:rFonts w:ascii="Times New Roman" w:eastAsia="Times New Roman" w:hAnsi="Times New Roman"/>
          <w:color w:val="FF0000"/>
          <w:sz w:val="28"/>
          <w:szCs w:val="28"/>
        </w:rPr>
      </w:pPr>
      <w:r w:rsidRPr="00B86C53">
        <w:rPr>
          <w:rFonts w:ascii="Times New Roman" w:eastAsia="Times New Roman" w:hAnsi="Times New Roman"/>
          <w:b/>
          <w:bCs/>
          <w:color w:val="FF0000"/>
          <w:sz w:val="28"/>
          <w:szCs w:val="28"/>
          <w:bdr w:val="none" w:sz="0" w:space="0" w:color="auto" w:frame="1"/>
        </w:rPr>
        <w:t xml:space="preserve">Câu 4. </w:t>
      </w:r>
      <w:r w:rsidRPr="00B86C53">
        <w:rPr>
          <w:rFonts w:ascii="Times New Roman" w:eastAsia="Times New Roman" w:hAnsi="Times New Roman"/>
          <w:color w:val="FF0000"/>
          <w:sz w:val="28"/>
          <w:szCs w:val="28"/>
        </w:rPr>
        <w:t>Lời tâm sự của nhân vật anh thanh niên gợi cho em những suy nghĩ gì về cách ứng xử với mọi người? Trình bày suy nghĩ của em bằng một đo</w:t>
      </w:r>
      <w:r w:rsidR="00E93250">
        <w:rPr>
          <w:rFonts w:ascii="Times New Roman" w:eastAsia="Times New Roman" w:hAnsi="Times New Roman"/>
          <w:color w:val="FF0000"/>
          <w:sz w:val="28"/>
          <w:szCs w:val="28"/>
        </w:rPr>
        <w:t>ạn văn khoảng ½ trang giấy thi.</w:t>
      </w:r>
    </w:p>
    <w:p w:rsidR="0076041E" w:rsidRPr="00E93250" w:rsidRDefault="00E93250" w:rsidP="0076041E">
      <w:pPr>
        <w:spacing w:after="0" w:line="288" w:lineRule="auto"/>
        <w:jc w:val="both"/>
        <w:rPr>
          <w:rFonts w:ascii="Times New Roman" w:eastAsia="Times New Roman" w:hAnsi="Times New Roman"/>
          <w:color w:val="FF0000"/>
          <w:sz w:val="28"/>
          <w:szCs w:val="28"/>
        </w:rPr>
      </w:pPr>
      <w:r>
        <w:rPr>
          <w:rFonts w:ascii="Times New Roman" w:hAnsi="Times New Roman"/>
          <w:b/>
          <w:color w:val="FF0000"/>
          <w:sz w:val="28"/>
          <w:szCs w:val="28"/>
        </w:rPr>
        <w:t>ĐÊ 02:</w:t>
      </w:r>
    </w:p>
    <w:p w:rsidR="0076041E" w:rsidRPr="00B86C53" w:rsidRDefault="0076041E" w:rsidP="0076041E">
      <w:pPr>
        <w:spacing w:after="0" w:line="288" w:lineRule="auto"/>
        <w:jc w:val="both"/>
        <w:rPr>
          <w:rFonts w:ascii="Times New Roman" w:hAnsi="Times New Roman"/>
          <w:color w:val="FF0000"/>
          <w:sz w:val="28"/>
          <w:szCs w:val="28"/>
        </w:rPr>
      </w:pPr>
      <w:r w:rsidRPr="00B86C53">
        <w:rPr>
          <w:rFonts w:ascii="Times New Roman" w:hAnsi="Times New Roman"/>
          <w:color w:val="FF0000"/>
          <w:sz w:val="28"/>
          <w:szCs w:val="28"/>
        </w:rPr>
        <w:t>Đọc đoạn trích sau:</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color w:val="FF0000"/>
          <w:sz w:val="28"/>
          <w:szCs w:val="28"/>
        </w:rPr>
        <w:t xml:space="preserve">“Họa sĩ nghĩ thầm: “Khách tời bất ngờ, chắc cu cậu chưa kịp quét tước dọn </w:t>
      </w:r>
      <w:r w:rsidRPr="00B86C53">
        <w:rPr>
          <w:rFonts w:ascii="Times New Roman" w:hAnsi="Times New Roman"/>
          <w:i/>
          <w:sz w:val="28"/>
          <w:szCs w:val="28"/>
        </w:rPr>
        <w:t>dẹp, chưa kịp gấp chăn chẳng hạn”... ông rất ngạc nhiên khi bước lên bậc thang bằng đất, thấy người con trai đang hái hoa. Còn cô kĩ sư chỉ “ô” lên một tiếng! Sau gần hai ngày, qua ngót bốn trăm cây số đường dài cách xa Hà Nội, đứng trong mây mù ngang tầm với chiếc cầu vồng kia, bỗng nhiên lại gặp hoa dơn, hoa thược dược, vàng, tím, đỏ, hồng phấn, tổ ong... ngay lúc dưới kia đang mùa hè, đột ngột và mừng rỡ, quên mất e lệ, cô chạy đến bên người con trai đang cắt hoa. Anh con trai, rất tự nhiên như với một người bạn đã quen thân, trao bó hoa đã cắt cho người con gái, và cũng rất tự nhiên, cô đỡ lấy”.</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(Lặng lẽ Sa Pa - Nguyễn Thành Long, SGK lớp 9)</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Nêu hoàn cảnh ra đời của truyện ngắn “Lặng lẽ Sa Pa” và nhận xét về tình huống truyện.</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Phân tích ngữ pháp câu văn cuối của đoạn trích trên. Xét theo câu tạo ngữ pháp, đó là kiểu câu gì?</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3: Qua đoạn trích trên, em có cảm nhận gì về nhân vật anh thanh niên? </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4: Một bạn học sinh đã viết câu mở đầu đoạn văn như sau: “Trong truyện ngắn “Lặng lẽ Sa Pa” của Nguyễn Thành Long, có những nhân vật không xuất hiện trực tiếp mà chỉ được giới thiệu gián tiếp qua lời kể của anh thanh niên, nhưng cũng góp phần thể hiện chủ đề tác phẩm.”</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Hãy viết khoảng 10 câu văn tiếp theo câu mở đầu ấy để tạo thành đoạn văn lập luận theo phương pháp Tổng - Phân - Hợp. Trong đoạn văn có sử dụng một câu phủ định và thành phần khởi ngữ (gạch dưới câu phủ định và thành phần khởi ngữ).</w:t>
      </w:r>
    </w:p>
    <w:p w:rsidR="0076041E" w:rsidRPr="00B86C53" w:rsidRDefault="00E93250" w:rsidP="0076041E">
      <w:pPr>
        <w:spacing w:after="0" w:line="288" w:lineRule="auto"/>
        <w:jc w:val="both"/>
        <w:rPr>
          <w:rFonts w:ascii="Times New Roman" w:hAnsi="Times New Roman"/>
          <w:b/>
          <w:sz w:val="28"/>
          <w:szCs w:val="28"/>
        </w:rPr>
      </w:pPr>
      <w:r>
        <w:rPr>
          <w:rFonts w:ascii="Times New Roman" w:hAnsi="Times New Roman"/>
          <w:b/>
          <w:color w:val="FF0000"/>
          <w:sz w:val="28"/>
          <w:szCs w:val="28"/>
        </w:rPr>
        <w:t>ĐỀ 03</w:t>
      </w:r>
      <w:r w:rsidR="0076041E" w:rsidRPr="00B86C53">
        <w:rPr>
          <w:rFonts w:ascii="Times New Roman" w:hAnsi="Times New Roman"/>
          <w:b/>
          <w:color w:val="FF0000"/>
          <w:sz w:val="28"/>
          <w:szCs w:val="28"/>
        </w:rPr>
        <w:t xml:space="preserve">: </w:t>
      </w:r>
      <w:r w:rsidR="0076041E" w:rsidRPr="00B86C53">
        <w:rPr>
          <w:rFonts w:ascii="Times New Roman" w:hAnsi="Times New Roman"/>
          <w:color w:val="000000"/>
          <w:sz w:val="28"/>
          <w:szCs w:val="28"/>
        </w:rPr>
        <w:t>Trong truyện ngắn </w:t>
      </w:r>
      <w:r w:rsidR="0076041E" w:rsidRPr="00B86C53">
        <w:rPr>
          <w:rFonts w:ascii="Times New Roman" w:hAnsi="Times New Roman"/>
          <w:i/>
          <w:iCs/>
          <w:color w:val="000000"/>
          <w:sz w:val="28"/>
          <w:szCs w:val="28"/>
        </w:rPr>
        <w:t>Lặng lẽ Sa Pa</w:t>
      </w:r>
      <w:r w:rsidR="0076041E" w:rsidRPr="00B86C53">
        <w:rPr>
          <w:rFonts w:ascii="Times New Roman" w:hAnsi="Times New Roman"/>
          <w:color w:val="000000"/>
          <w:sz w:val="28"/>
          <w:szCs w:val="28"/>
        </w:rPr>
        <w:t>, Nguyễn Thành Long viết:</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"Trong cái im lặng của Sa Pa, dưới những dinh thự cũ kĩ của Sa Pa, Sa Pa mà chỉ nghe tên người ta đã nghĩ đến việc nghỉ ngơi, có những con người làm việc và lo nghĩ như vậy cho đất nước."</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(Trích Lặng lẽ Sa Pa – Nguyễn Thành Long, Ngữ văn 9, tập 1, Nhà xuất bản Giáo dục Việt Nam, 2017).</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Câu 1</w:t>
      </w:r>
      <w:r w:rsidRPr="00B86C53">
        <w:rPr>
          <w:rFonts w:ascii="Times New Roman" w:eastAsia="Times New Roman" w:hAnsi="Times New Roman"/>
          <w:iCs/>
          <w:color w:val="000000"/>
          <w:sz w:val="28"/>
          <w:szCs w:val="28"/>
        </w:rPr>
        <w:t>:</w:t>
      </w:r>
      <w:r w:rsidRPr="00B86C53">
        <w:rPr>
          <w:rFonts w:ascii="Times New Roman" w:eastAsia="Times New Roman" w:hAnsi="Times New Roman"/>
          <w:i/>
          <w:iCs/>
          <w:color w:val="000000"/>
          <w:sz w:val="28"/>
          <w:szCs w:val="28"/>
        </w:rPr>
        <w:t xml:space="preserve"> </w:t>
      </w:r>
      <w:r w:rsidRPr="00B86C53">
        <w:rPr>
          <w:rFonts w:ascii="Times New Roman" w:eastAsia="Times New Roman" w:hAnsi="Times New Roman"/>
          <w:color w:val="000000"/>
          <w:sz w:val="28"/>
          <w:szCs w:val="28"/>
        </w:rPr>
        <w:t>Những nhân vật nào trong truyện được tác giả nhắc tới là </w:t>
      </w:r>
      <w:r w:rsidRPr="00B86C53">
        <w:rPr>
          <w:rFonts w:ascii="Times New Roman" w:eastAsia="Times New Roman" w:hAnsi="Times New Roman"/>
          <w:i/>
          <w:color w:val="000000"/>
          <w:sz w:val="28"/>
          <w:szCs w:val="28"/>
        </w:rPr>
        <w:t>Những con người làm việc và lo nghĩ như vậy cho đất nước</w:t>
      </w:r>
      <w:r w:rsidRPr="00B86C53">
        <w:rPr>
          <w:rFonts w:ascii="Times New Roman" w:eastAsia="Times New Roman" w:hAnsi="Times New Roman"/>
          <w:color w:val="000000"/>
          <w:sz w:val="28"/>
          <w:szCs w:val="28"/>
        </w:rPr>
        <w:t>?</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Câu 2: Trong truyện, bác lái xe giới thiệu với ông họa sĩ, cô kĩ sư về anh thanh niên là"Người cô độc nhất thế gian". Em có đồng ý như vậy không? Cách giới thiệu như vậy có tác dụng gì?</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Câu 3. Nghĩ về lối sống tử tế, nhà báo Nguyễn Lưu từng viết: "Người tử tế (…) luôn đặt lợi ích cộng đồng lên trên hết. Người tử tế luôn có những hành động xuất phát từ động cơ trong sáng, mọi suy nghĩ đều hướng đến sự lương thiện, vì cuộc sống chung, thậm chí còn biết hy sinh những quyền lợi cá nhân để hướng tới những điều tốt đẹp trọn vẹn cho cộng đồng."</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Các nhân vật trong </w:t>
      </w:r>
      <w:r w:rsidRPr="00B86C53">
        <w:rPr>
          <w:rFonts w:ascii="Times New Roman" w:eastAsia="Times New Roman" w:hAnsi="Times New Roman"/>
          <w:i/>
          <w:color w:val="000000"/>
          <w:sz w:val="28"/>
          <w:szCs w:val="28"/>
        </w:rPr>
        <w:t>Lặng lẽ Sa Pa</w:t>
      </w:r>
      <w:r w:rsidRPr="00B86C53">
        <w:rPr>
          <w:rFonts w:ascii="Times New Roman" w:eastAsia="Times New Roman" w:hAnsi="Times New Roman"/>
          <w:color w:val="000000"/>
          <w:sz w:val="28"/>
          <w:szCs w:val="28"/>
        </w:rPr>
        <w:t xml:space="preserve"> đều có lối sống tử tế, âm thầm cống hiến cho cuộc đời. Từ đó, em hãy viết đoạn văn (khoảng 2/3 trang giấy thi) </w:t>
      </w:r>
      <w:r w:rsidR="00E93250">
        <w:rPr>
          <w:rFonts w:ascii="Times New Roman" w:eastAsia="Times New Roman" w:hAnsi="Times New Roman"/>
          <w:color w:val="000000"/>
          <w:sz w:val="28"/>
          <w:szCs w:val="28"/>
        </w:rPr>
        <w:t>nêu suy nghĩ về lối sống tử tế?</w:t>
      </w:r>
    </w:p>
    <w:p w:rsidR="0076041E" w:rsidRPr="00B86C53" w:rsidRDefault="00E93250"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 04:</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Dưới đây là một phần trong truyện “Lặng lẽ Sa Pa” của nhà văn Nguyễn Thành Long:</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“Và khi ta làm việc, ta với công việc là đôi, sao gọi là một mình được? Huống chi việc của cháu gắn liền với việc của bao anh em đồng chí dưới kia. Công việc của cháu gian khổ thể đấy, chứ cất nó đi, cháu buồn đến chết mất. Còn người thì ai mà chả “thèm” hả bác? Mình sinh ra là gì, mình đẻ ở đâu, mình vì ai mà làm việc? Đấy, cháu tự nói với cháu thế đấy... ”</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Nội dung đoạn văn trên là gì?</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Trong truyện “Lặng lẽ Sa Pa”, nhà văn Nguyễn Thành Long đã viết: “Nghĩ cho cùng, “Lặng lẽ Sa Pa” là một bức chân dung”. Theo em, đó là bức chân dung của ai, hiện ra trong cái nhìn và suy nghĩ của những nhân vật nào?</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“Lặng lẽ Sa Pa” là một truyện ngắn thành công của nhà văn Nguyễn Thành Long. Em hãy giới thiệu ngắn gọn (khoảng nửa trang giấy thi) về tác phẩm này.</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4: Trong nhan đề “Lặng lẽ Sa Pa” tác giả đã sắp xếp các từ khác với trật tự thông thường như thế nào? Cách sắp xếp ấy có dụng ý gì trong việc thể hiện chủ đề truyện ngắn?</w:t>
      </w:r>
      <w:r w:rsidRPr="00B86C53">
        <w:rPr>
          <w:rFonts w:ascii="Times New Roman" w:hAnsi="Times New Roman"/>
          <w:sz w:val="28"/>
          <w:szCs w:val="28"/>
        </w:rPr>
        <w:tab/>
        <w:t xml:space="preserve"> </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5: Ghi lại một dẫn chứng ở một bài thơ đã học (nêu rõ tên tác phẩm) để thấy rằng cách sắp xếp đó được nhiều tác giả sử dụng trong sáng tác của mình.</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6: Phẩm chất nổi bật nhất của nhân vật anh thanh niên trong truyện “Lặng lẽ Sa Pa” là tình yêu nghề, say mê với công việc. Từ phần văn bản, em hãy viết một đoạn văn theo kiểu quy nạp khoảng 12 câu trình bày suy nghĩ của em về đặc điểm trên của nhân vật anh thanh niên. Trong đoạn văn có dùng một khởi ngữ, một câu rút gọn (gạch chân và chỉ rõ).</w:t>
      </w:r>
    </w:p>
    <w:p w:rsidR="0076041E" w:rsidRPr="00B86C53" w:rsidRDefault="00E93250"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 05:</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Cho đoạn văn sau:</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“...Họa sĩ nhấp chén trà nóng ba ngày nay ông mới lại gặp, không giấu vẻ thích thú, tự rót lấy một chén nữa, nói luôn:</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Ta thỏa thuận thế này. Chuyện dưới xuôi, mươi ngày nữa trở lại đây, tôi sẽ kể anh nghe. Tôi sẽ trở lại, danh dự đấy. Tôi cũng muốn biểt cải yên lặng lúc một giờ sáng chon von trên cao nó thế nào. Bây giờ có cả ba chúng ta đấy, anh hãy kể chuyện anh đi. Sao người ta bảo anh là người cô độc nhất thế gian? Rằng anh “thèm”người lắm?</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Anh thanh niên bật cười khanh khách:</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Các từ ấy đều là của bác lái xe. Không, không đúng đâu. Một mình thì anh bạn trên trạm đỉnh Phan-Xi-păng ba nghìn một trăm bốn mươi hai mét kia mới một mình hơn cháu. Làm khí tượng, ở được cao thế mới là lí tưởng chứ.</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Anh hạ giọng, nửa tâm sự, nửa đọc lại một điều rõ ràng đã ngẫm nghĩ nhiều:</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Hồi chưa vào nghề, những đêm bầu trời đen kịt, nhìn kĩ mới thấy một ngôi sao xa, cháu cũng nghĩ ngay ngôi sao kia lẻ loi một mình. Bây giờ làm nghề này cháu không nghĩ như vậy nữa. Và, khi ta làm việc, ta với công việc là đôi, sao gọi là một mình được? Huống chi việc của cháu găn liên với việc của bao anh em, đồng chí dưới kia. Công việc của cháu gian khổ thế đấy, chứ cất nó đi, cháu buồn đến chết mất...”</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(Lặng lẽ Sa Pa - Nguyễn Thành Long, Ngữ văn 9)</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1: Trong đoạn trích trên, ông họa sĩ có nói: </w:t>
      </w:r>
      <w:r w:rsidRPr="00B86C53">
        <w:rPr>
          <w:rFonts w:ascii="Times New Roman" w:hAnsi="Times New Roman"/>
          <w:i/>
          <w:sz w:val="28"/>
          <w:szCs w:val="28"/>
        </w:rPr>
        <w:t>“Bây giờ có cả ba chúng ta ở đây”</w:t>
      </w:r>
      <w:r w:rsidRPr="00B86C53">
        <w:rPr>
          <w:rFonts w:ascii="Times New Roman" w:hAnsi="Times New Roman"/>
          <w:sz w:val="28"/>
          <w:szCs w:val="28"/>
        </w:rPr>
        <w:t>. Em hãy cho biết ba nhân vật ấy là những ai? Họ gặp nhau trong hoàn cảnh nào?</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Tác phẩm Lặng lẽ Sa Pa sử dụng ngôi kể nào? Nêu tác dụng của ngôi kể đó.</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3: Tìm câu văn có thành phần khởi ngữ trong đoạn trích trên? </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4: Hãy viết một đoạn vãn khoảng 15 câu làm rõ những phẩm chất nổi bật của anh thanh niên trong truyện ngắn “Lặng lẽ Sa Pa”. Trong đoạn văn có sử dụng câu có thành phần tình thái và phép lặp để liên kết (gạch dưới thành phần tình thái và những từ ngữ dùng làm phép lặp). Chỉ ra kiểu lập luận của đoạn văn đó.</w:t>
      </w:r>
    </w:p>
    <w:p w:rsidR="0076041E" w:rsidRPr="00B86C53" w:rsidRDefault="00E93250"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 06:</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Cho đoạn văn sau:</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 “Gian khổ nhất là là lần ghi vào báo về lúc một giờ sáng. Rét bác ạ. Ở đây có cả mưa tuyết đấy. Nửa đêm đang nằm trong chăn, nghe chuông đồng hồ chỉ muốn đưa tay ra tắt đi. Chui ra khỏi chăn, ngọn đèn bão vặn to đến cỡ nào vẫn thấy là không đủ sáng. Xách đèn ra vườn, gió tuyết và lặng im ở bên ngoài như chỉ chực đợi mình ra là ào ào xô tới. Cái lặng im lúc đó mới thật dễ sợ: Nó như bị gió chặt ra từng khúc, mà gió thì giống những nhát chổi lớn muốn quét đi tất cả, ném vứt lung tung.” (...)</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 xml:space="preserve">   (Lặng lẽ Sa Pa - Nguyễn Thành Long - Ngữ văn 9)</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Đoạn văn trên là lời của nhân vật nào, được nói ra trong hoàn cảnh nào? Những lời tâm sự đó giúp em hiểu gì về hoàn cảnh sống và làm việc của nhân vật? Ngoài khó khăn được nói đến trong đoạn trích trên, hoàn cảnh sống của nhân vật còn có điều gì đặc biệt?</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Bằng hiểu biết của em về tác phẩm, hãy cho biết: Trong hoàn cảnh ấy, điều gì đã giúp nhân vật trên sống yêu đời và hoàn thành tốt nhiệm vụ?</w:t>
      </w:r>
    </w:p>
    <w:p w:rsidR="00E93250"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Chỉ ra một câu có sử dụng phép nhân hóa trong đoạn văn t</w:t>
      </w:r>
      <w:r w:rsidR="00E93250">
        <w:rPr>
          <w:rFonts w:ascii="Times New Roman" w:hAnsi="Times New Roman"/>
          <w:sz w:val="28"/>
          <w:szCs w:val="28"/>
        </w:rPr>
        <w:t>rên.</w:t>
      </w:r>
    </w:p>
    <w:p w:rsidR="0076041E" w:rsidRPr="00E93250" w:rsidRDefault="00E93250" w:rsidP="0076041E">
      <w:pPr>
        <w:spacing w:after="0" w:line="288" w:lineRule="auto"/>
        <w:jc w:val="both"/>
        <w:rPr>
          <w:rFonts w:ascii="Times New Roman" w:hAnsi="Times New Roman"/>
          <w:sz w:val="28"/>
          <w:szCs w:val="28"/>
        </w:rPr>
      </w:pPr>
      <w:r>
        <w:rPr>
          <w:rFonts w:ascii="Times New Roman" w:hAnsi="Times New Roman"/>
          <w:b/>
          <w:color w:val="FF0000"/>
          <w:sz w:val="28"/>
          <w:szCs w:val="28"/>
        </w:rPr>
        <w:t>ĐÊ 7:</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Trong văn bản “Lặng lẽ Sa Pa” của nhà văn Nguyễn Thành Long, một nhân vật đã tâm sự:</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Hồi chưa vào nghề, những đêm bầu trời đen kịt, nhìn kĩ mới thấy một ngôi sao xa, cháu cũng nghĩ ngay ngôi sao kia lẻ loi một mình. Bây giờ làm nghề này cháu không nghĩ như vậy nữa. Và, khi ta làm việc, ta với công việc là đôi sao gọi là một mình được? Huống chi việc của cháu gắn liền với việc của bao anh em đồng chí dưới kia. Công việc của cháu gian khổ thế đấy, chứ cất nó đi cháu buồn đến chết mất.”</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Lời tâm sự trên của ai? Nói với ai? Trong hoàn cảnh nào? Qua lời nói trên, em hiểu gì về vẻ đẹp tâm hồn của nhân vật?</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Tên truyện “Lặng lẽ Sa Pa” gợi ra cho em điều gì mà tác giả muốn gửi gắm trong truyện? Tại sao các nhân vật trong truyện đều không có tên riêng?</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Dựa vào đoạn văn trên và những hiểu biết của em về truyện ngắn “Lặng lẽ Sa Pa”, viết một đoạn văn khoảng 15 câu theo cách lập luận Tổng - Phân - Hợp trình bày cảm nhận của em về nhân vật chính của truyện. Trong đoạn văn có sử dụng một câu cảm thán và phép nối (gạch chân, chỉ rõ).</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4: Truyện ngăn này gợi cho em nhớ tới một bài thơ nào gần gũi về tư tưởng chủ đề mà em đã học trong chương trình Ngữ văn 9? Ghi rõ tên tác giả.</w:t>
      </w:r>
    </w:p>
    <w:p w:rsidR="0076041E" w:rsidRPr="00B86C53" w:rsidRDefault="00E93250"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ĐÊ 8:</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Đọc đoạn trích sau:</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“Người con trai mừng quýnh cầm cuốn sách còn đang cười cười nhìn khắp khách đi xe bây giờ đã xuống đất tất cả. Kẻ đang vươn vai, người ngồi bệt xuống ven đường giở thức ăn mang theo ra Bác lái xe dắt anh ta lại chỗ nhà hội hoạ và cô gái:</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Đây, tôi giới thiệu với anh một họa sĩ lão thành nhé. Và cô đây là kĩ sư nông nghiệp. Anh đưa khách về nhà đi. Tuổi già cần nước chè: ở Lào Cai đi sớm quá...”</w:t>
      </w:r>
    </w:p>
    <w:p w:rsidR="0076041E" w:rsidRPr="00B86C53" w:rsidRDefault="0076041E" w:rsidP="0076041E">
      <w:pPr>
        <w:spacing w:after="0" w:line="288" w:lineRule="auto"/>
        <w:jc w:val="right"/>
        <w:rPr>
          <w:rFonts w:ascii="Times New Roman" w:hAnsi="Times New Roman"/>
          <w:sz w:val="28"/>
          <w:szCs w:val="28"/>
        </w:rPr>
      </w:pPr>
      <w:r w:rsidRPr="00B86C53">
        <w:rPr>
          <w:rFonts w:ascii="Times New Roman" w:hAnsi="Times New Roman"/>
          <w:sz w:val="28"/>
          <w:szCs w:val="28"/>
        </w:rPr>
        <w:t>(Trích Ngữ văn 9, tập một, NXB Giáo dục)</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1: Nêu tình huống cơ bản của truyện. Việc xây dựng tình huống truyện như vậy có ý nghĩa như thế nào trong việc thể hiện nhân vật? </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Chỉ ra một câu có sử dụng hàm ý trong đoạn trích.</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Viết một đoạn văn khoảng 12 câu theo cách lập luận Tồng hợp - Phân tích – Tổng hợp có sư dụng phép thế để liên kết và một câu bị động, làm rõ nhưng nét đẹp được thể hiện thông qua các việc làm cụ thể của người thanh niên trong tác phẩm trên (gạch dưới từ ngữ dùng làm phép thế và câu bị động).</w:t>
      </w:r>
    </w:p>
    <w:p w:rsidR="0076041E" w:rsidRPr="00E93250" w:rsidRDefault="0076041E" w:rsidP="00E93250">
      <w:pPr>
        <w:spacing w:after="0" w:line="288" w:lineRule="auto"/>
        <w:jc w:val="both"/>
        <w:rPr>
          <w:rFonts w:ascii="Times New Roman" w:hAnsi="Times New Roman"/>
          <w:sz w:val="28"/>
          <w:szCs w:val="28"/>
        </w:rPr>
      </w:pPr>
      <w:r w:rsidRPr="00B86C53">
        <w:rPr>
          <w:rFonts w:ascii="Times New Roman" w:hAnsi="Times New Roman"/>
          <w:sz w:val="28"/>
          <w:szCs w:val="28"/>
        </w:rPr>
        <w:t>Câu 4: Thái độ “mừng quýnh” khi cầm cuốn sách của người con trai gợi cho em nhớ tới văn bản nào đã học trong chương trình Ngữ văn 9 cũng đề cập tới ý nghĩa, tầm quan trọng của sách? Ghi rõ tên tác giả</w:t>
      </w:r>
      <w:r w:rsidR="00E93250">
        <w:rPr>
          <w:rFonts w:ascii="Times New Roman" w:hAnsi="Times New Roman"/>
          <w:sz w:val="28"/>
          <w:szCs w:val="28"/>
        </w:rPr>
        <w:t>.</w:t>
      </w:r>
    </w:p>
    <w:p w:rsidR="0076041E" w:rsidRPr="00B86C53" w:rsidRDefault="00E93250"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 09:</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Dưới đây là đoạn trích trong truyện ngắn Lặng lẽ Sa Pa:</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Chào anh - Đến bậu cửa nhà họa sỹ bỗng quay lại chụp lấy tay người thanh niên lắc mạnh.</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Chắc chắn rồi tôi sẽ trở lại, tôi ở với anh ít hôm được chứ?</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Đến lượt cô gái từ biệt. Cô chìa tay ra cho anh nắm, cẩn trọng rõ ràng như người ta cho nhau cái gì chứ không phải là cái bắt tay. Cô nhìn vào mắt anh - những người con gái sắp xa ta hay nhìn ta như vậy...”</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Đoạn văn kể về cuộc chia tay của những, nhân vật nào? Theo em cuộc gặp gỡ trò chuyện giữa họ có gì đặc biệt để khi chia tay chủ nhân các vị khách lại lưu luyến đến vậy?</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Tìm và ghi lại phần tình thái có trong đoạn văn trên?</w:t>
      </w:r>
    </w:p>
    <w:p w:rsidR="0076041E" w:rsidRPr="00E93250" w:rsidRDefault="0076041E" w:rsidP="00E93250">
      <w:pPr>
        <w:spacing w:after="0" w:line="288" w:lineRule="auto"/>
        <w:jc w:val="both"/>
        <w:rPr>
          <w:rFonts w:ascii="Times New Roman" w:hAnsi="Times New Roman"/>
          <w:sz w:val="28"/>
          <w:szCs w:val="28"/>
        </w:rPr>
      </w:pPr>
      <w:r w:rsidRPr="00B86C53">
        <w:rPr>
          <w:rFonts w:ascii="Times New Roman" w:hAnsi="Times New Roman"/>
          <w:sz w:val="28"/>
          <w:szCs w:val="28"/>
        </w:rPr>
        <w:t>Câu 3: Từ kiến thức về truyện ngắn trên kểt hợp hiểu biết xã hội hãy trình bày suy nghĩ của em (khoảng nửa trang giấy thi) về ý thức tự giác của mỗi người trong cuộc số</w:t>
      </w:r>
      <w:r w:rsidR="00E93250">
        <w:rPr>
          <w:rFonts w:ascii="Times New Roman" w:hAnsi="Times New Roman"/>
          <w:sz w:val="28"/>
          <w:szCs w:val="28"/>
        </w:rPr>
        <w:t>ng.</w:t>
      </w:r>
    </w:p>
    <w:p w:rsidR="0076041E" w:rsidRPr="00B86C53" w:rsidRDefault="00E93250" w:rsidP="0076041E">
      <w:pPr>
        <w:spacing w:after="0" w:line="288" w:lineRule="auto"/>
        <w:jc w:val="both"/>
        <w:rPr>
          <w:rFonts w:ascii="Times New Roman" w:eastAsia="Times New Roman" w:hAnsi="Times New Roman"/>
          <w:b/>
          <w:iCs/>
          <w:color w:val="FF0000"/>
          <w:sz w:val="28"/>
          <w:szCs w:val="28"/>
        </w:rPr>
      </w:pPr>
      <w:r>
        <w:rPr>
          <w:rFonts w:ascii="Times New Roman" w:eastAsia="Times New Roman" w:hAnsi="Times New Roman"/>
          <w:b/>
          <w:iCs/>
          <w:color w:val="FF0000"/>
          <w:sz w:val="28"/>
          <w:szCs w:val="28"/>
        </w:rPr>
        <w:t>ĐỀ 10:</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“Thôi, chấm dứt tiết mục hái hoa – Người con trai bất chợt quyết định – Bác lái xe chỉ cho ba mươi phút thôi. Hết năm phút rồi. Cháu nói qua công việc của cháu, năm phút. Còn hai mươi phút, mời bác và cô vào nhà uống chè, cho cháu nghe chuyện. Cháu thèm nghe chuyện dưới xuôi lắm. Công việc của cháu cũng quanh quẩn ở mấy chiếc máy ngoài vườn này thôi. Những cái máy vườn trạm khí tượng nào cũng có. Dãy núi này có một ảnh hưởng quyết định tới gió mùa đông bắc đối với miền Bắc nước ta. Cháu ở đây có nhiệm vụ đo gió, đo mưa, đo nắng, tính mây, đo chấn động mặt đất, dự vào việc báo trước thời tiết hằng ngày, phục vụ sản xuất, phục vụ chiến đấu. Đây là máy móc của cháu. Cái thùng đo mưa này, ở đâu bác cũng trông thấy, mưa xong đổ nước ra cốc li phân mà đo. Cái này là máy nhật quang kí, ánh nắng mặt trời xuyên qua cái kính này, đốt các mảnh giấy này, cứ theo mức độ, hình dáng vết cháy mà định nắng. Đây là máy Vin, nhìn khoảng cách giữa các răng cưa mà đoán gió. Ban đêm, không nhìn mây, cháu nhìn gió lay lá hay nhìn trời, thấy sao nào khuất, sao nào sáng, có thể nói được mây, tính được gió. Cái máy nằm dưới sâu kia là máy đo chấn động vỏ quả đất. Cháu lấy những con số, mỗi ngày báo về “nhà” bằng máy bộ đàm bốn giờ, mười một giờ, bảy giờ tối, lại một giờ sáng. Bản báo ấy trong ngành gọi là “ốp”. Công việc nói chung dễ, chỉ cần chính xác. Gian khổ nhất là lần ghi và báo về lúc một giờ sáng. Rét, bác ạ. Ở đây có mưa tuyết đấy. Nửa đêm đang nằm trong chăn, nghe chuông đồng hồ chỉ muốn đưa tay tắt đi. Chui ra khỏi chăn, ngọn đèn bão vặn to đến cỡ nào vẫn thấy là không đủ sáng. Xách đèn ra vườn, gió tuyết và lặng im ở bên ngoài như chỉ chực đợi mình ra là ào ào xô tới. Cái lặng im lúc đó mới thật dễ sợ: nó như bị gió chặt ra từng khúc, mà gió thì giống những nhát chổi lớn, muốn quét đi tất cả, ném vứt lung tung… Những lúc im lặng lạnh cóng mà lại hừng hực như cháy. Xong việc, trở vào, không thể nào ngủ lại được.</w:t>
      </w:r>
    </w:p>
    <w:p w:rsidR="0076041E" w:rsidRPr="00B86C53" w:rsidRDefault="0076041E" w:rsidP="0076041E">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(Trích </w:t>
      </w:r>
      <w:r w:rsidRPr="00B86C53">
        <w:rPr>
          <w:rFonts w:ascii="Times New Roman" w:eastAsia="Times New Roman" w:hAnsi="Times New Roman"/>
          <w:i/>
          <w:iCs/>
          <w:color w:val="000000"/>
          <w:sz w:val="28"/>
          <w:szCs w:val="28"/>
        </w:rPr>
        <w:t>Lặng lẽ Sa Pa</w:t>
      </w:r>
      <w:r w:rsidRPr="00B86C53">
        <w:rPr>
          <w:rFonts w:ascii="Times New Roman" w:eastAsia="Times New Roman" w:hAnsi="Times New Roman"/>
          <w:color w:val="000000"/>
          <w:sz w:val="28"/>
          <w:szCs w:val="28"/>
        </w:rPr>
        <w:t>, Nguyễn Thành Long,</w:t>
      </w:r>
    </w:p>
    <w:p w:rsidR="0076041E" w:rsidRPr="00B86C53" w:rsidRDefault="0076041E" w:rsidP="0076041E">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Ngữ văn 9</w:t>
      </w:r>
      <w:r w:rsidRPr="00B86C53">
        <w:rPr>
          <w:rFonts w:ascii="Times New Roman" w:eastAsia="Times New Roman" w:hAnsi="Times New Roman"/>
          <w:color w:val="000000"/>
          <w:sz w:val="28"/>
          <w:szCs w:val="28"/>
        </w:rPr>
        <w:t>, tập 1, NXB Giáo dục Việt Nam 2016, trang 183, 184)</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1.</w:t>
      </w:r>
      <w:r w:rsidRPr="00B86C53">
        <w:rPr>
          <w:rFonts w:ascii="Times New Roman" w:eastAsia="Times New Roman" w:hAnsi="Times New Roman"/>
          <w:color w:val="000000"/>
          <w:sz w:val="28"/>
          <w:szCs w:val="28"/>
        </w:rPr>
        <w:t> Nêu hoàn cảnh sáng tác của văn bản chứa đoạn trích trên.</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2.</w:t>
      </w:r>
      <w:r w:rsidRPr="00B86C53">
        <w:rPr>
          <w:rFonts w:ascii="Times New Roman" w:eastAsia="Times New Roman" w:hAnsi="Times New Roman"/>
          <w:color w:val="000000"/>
          <w:sz w:val="28"/>
          <w:szCs w:val="28"/>
        </w:rPr>
        <w:t> Chỉ ra và nêu hiệu quả nghệ thuật của một biện pháp tu từ được sử dụng trong câu văn sau: “</w:t>
      </w:r>
      <w:r w:rsidRPr="00B86C53">
        <w:rPr>
          <w:rFonts w:ascii="Times New Roman" w:eastAsia="Times New Roman" w:hAnsi="Times New Roman"/>
          <w:i/>
          <w:iCs/>
          <w:color w:val="000000"/>
          <w:sz w:val="28"/>
          <w:szCs w:val="28"/>
        </w:rPr>
        <w:t>Cái lặng im lúc đó mới thật dễ sợ: nó như bị gió chặt ra từng khúc, mà gió thì giống những nhát chổi lớn muốn quét đi tất cả, ném vứt lung tung…</w:t>
      </w:r>
      <w:r w:rsidRPr="00B86C53">
        <w:rPr>
          <w:rFonts w:ascii="Times New Roman" w:eastAsia="Times New Roman" w:hAnsi="Times New Roman"/>
          <w:color w:val="000000"/>
          <w:sz w:val="28"/>
          <w:szCs w:val="28"/>
        </w:rPr>
        <w:t>”</w:t>
      </w:r>
    </w:p>
    <w:p w:rsidR="0076041E" w:rsidRPr="00E93250" w:rsidRDefault="0076041E" w:rsidP="00E93250">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3.</w:t>
      </w:r>
      <w:r w:rsidRPr="00B86C53">
        <w:rPr>
          <w:rFonts w:ascii="Times New Roman" w:eastAsia="Times New Roman" w:hAnsi="Times New Roman"/>
          <w:color w:val="000000"/>
          <w:sz w:val="28"/>
          <w:szCs w:val="28"/>
        </w:rPr>
        <w:t> Viết một bài văn ngắn (khoảng 300 từ) trình bày cảm nhận của em về vẻ đẹp nhân vật anh th</w:t>
      </w:r>
      <w:r w:rsidR="00E93250">
        <w:rPr>
          <w:rFonts w:ascii="Times New Roman" w:eastAsia="Times New Roman" w:hAnsi="Times New Roman"/>
          <w:color w:val="000000"/>
          <w:sz w:val="28"/>
          <w:szCs w:val="28"/>
        </w:rPr>
        <w:t>anh niên trong đoạn trích trên.</w:t>
      </w:r>
    </w:p>
    <w:p w:rsidR="0076041E" w:rsidRPr="00B86C53" w:rsidRDefault="00E93250"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 11:</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Đọc đoạn văn, thực hiện các yêu cầu sau:</w:t>
      </w:r>
    </w:p>
    <w:p w:rsidR="0076041E" w:rsidRPr="00B86C53" w:rsidRDefault="0076041E" w:rsidP="0076041E">
      <w:p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w:t>
      </w:r>
      <w:r w:rsidRPr="00B86C53">
        <w:rPr>
          <w:rFonts w:ascii="Times New Roman" w:eastAsia="Times New Roman" w:hAnsi="Times New Roman"/>
          <w:i/>
          <w:iCs/>
          <w:color w:val="000000"/>
          <w:sz w:val="28"/>
          <w:szCs w:val="28"/>
        </w:rPr>
        <w:t>Anh xoay sang người con gái đang một mắt đọc cuốn sách, một mắt lắng nghe, chân cô đung đưa khe khẽ, nói:</w:t>
      </w:r>
      <w:r w:rsidRPr="00B86C53">
        <w:rPr>
          <w:rFonts w:ascii="Times New Roman" w:eastAsia="Times New Roman" w:hAnsi="Times New Roman"/>
          <w:i/>
          <w:iCs/>
          <w:color w:val="000000"/>
          <w:sz w:val="28"/>
          <w:szCs w:val="28"/>
        </w:rPr>
        <w:br/>
        <w:t>    - Và cô cũng thấy đấy, lúc nào tôi cũng có người trò chuyện. Nghĩa là có sách ấy mà. Mỗi người viết một vẻ.</w:t>
      </w:r>
      <w:r w:rsidRPr="00B86C53">
        <w:rPr>
          <w:rFonts w:ascii="Times New Roman" w:eastAsia="Times New Roman" w:hAnsi="Times New Roman"/>
          <w:i/>
          <w:iCs/>
          <w:color w:val="000000"/>
          <w:sz w:val="28"/>
          <w:szCs w:val="28"/>
        </w:rPr>
        <w:br/>
        <w:t>    - Quê anh ở đâu thế? Họa sĩ hỏi.</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    - Quê cháu ở Lào Cai này thôi. Năm trước, cháu tưởng cháu đi xa lắm cơ đấy, hóa lại không. Cháu có ông bố tuyệt lắm. Hai bố con cùng viết đơn xin ra lính đi mặt trận. Kết quả: bố cháu thắng cháu một – không. Nhân dịp Tết, một đoàn các chú lái máy bay lên thăm cơ quan cháu ở Sa Pa. Không có cháu ở đấy. Các chú lại cử một chú lên tận đây. Chú ấy nói: nhờ cháu có góp phần phát hiện một đám mây khô mà ngày ấy, tháng ấy, không quân ta hạ được bao nhiêu phản lực Mĩ trên cầu Hàm Rồng. Đối với cháu, thật là đột ngột, không ngờ lại như thế. Chú lái máy bay có nhắc đến bố cháu, ôm cháu mà lắc “Thế là một – hòa nhé!”. Chưa hòa đâu bác ạ. Nhưng từ hôm ấy cháu sống thật hạnh phúc. Ơ, bác vẽ cháu đấy ư? Không, không, đừng vẽ cháu! Để cháu giới thiệu với bác những người khác đáng cho bác vẽ hơn…</w:t>
      </w:r>
    </w:p>
    <w:p w:rsidR="0076041E" w:rsidRPr="00B86C53" w:rsidRDefault="0076041E" w:rsidP="0076041E">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w:t>
      </w:r>
      <w:r w:rsidRPr="00B86C53">
        <w:rPr>
          <w:rFonts w:ascii="Times New Roman" w:eastAsia="Times New Roman" w:hAnsi="Times New Roman"/>
          <w:b/>
          <w:bCs/>
          <w:i/>
          <w:iCs/>
          <w:color w:val="000000"/>
          <w:sz w:val="28"/>
          <w:szCs w:val="28"/>
        </w:rPr>
        <w:t>Lặng lẽ Sa Pa</w:t>
      </w:r>
      <w:r w:rsidRPr="00B86C53">
        <w:rPr>
          <w:rFonts w:ascii="Times New Roman" w:eastAsia="Times New Roman" w:hAnsi="Times New Roman"/>
          <w:color w:val="000000"/>
          <w:sz w:val="28"/>
          <w:szCs w:val="28"/>
        </w:rPr>
        <w:t>, Nguyễn Thành Long, SGK Ngữ văn 9, Tập 1, NXBGD)</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a.</w:t>
      </w:r>
      <w:r w:rsidRPr="00B86C53">
        <w:rPr>
          <w:rFonts w:ascii="Times New Roman" w:eastAsia="Times New Roman" w:hAnsi="Times New Roman"/>
          <w:color w:val="000000"/>
          <w:sz w:val="28"/>
          <w:szCs w:val="28"/>
        </w:rPr>
        <w:t> Xác định phương thức biểu đạt chính được sử dụng trong đoạn văn.</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b.</w:t>
      </w:r>
      <w:r w:rsidRPr="00B86C53">
        <w:rPr>
          <w:rFonts w:ascii="Times New Roman" w:eastAsia="Times New Roman" w:hAnsi="Times New Roman"/>
          <w:color w:val="000000"/>
          <w:sz w:val="28"/>
          <w:szCs w:val="28"/>
        </w:rPr>
        <w:t xml:space="preserve"> Phân tích cấu tạo ngữ pháp câu văn sau: </w:t>
      </w:r>
      <w:r w:rsidRPr="00B86C53">
        <w:rPr>
          <w:rFonts w:ascii="Times New Roman" w:eastAsia="Times New Roman" w:hAnsi="Times New Roman"/>
          <w:i/>
          <w:iCs/>
          <w:color w:val="000000"/>
          <w:sz w:val="28"/>
          <w:szCs w:val="28"/>
        </w:rPr>
        <w:t>Năm trước, cháu tưởng cháu đi xa lắm cơ đấy, hóa lại không.</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w:t>
      </w:r>
      <w:r w:rsidRPr="00B86C53">
        <w:rPr>
          <w:rFonts w:ascii="Times New Roman" w:eastAsia="Times New Roman" w:hAnsi="Times New Roman"/>
          <w:color w:val="000000"/>
          <w:sz w:val="28"/>
          <w:szCs w:val="28"/>
        </w:rPr>
        <w:t xml:space="preserve"> Qua đoạn văn, theo em có thể giải thích vì sao anh thanh niên lại từ chối </w:t>
      </w:r>
      <w:r w:rsidRPr="00B86C53">
        <w:rPr>
          <w:rFonts w:ascii="Times New Roman" w:eastAsia="Times New Roman" w:hAnsi="Times New Roman"/>
          <w:i/>
          <w:iCs/>
          <w:color w:val="000000"/>
          <w:sz w:val="28"/>
          <w:szCs w:val="28"/>
        </w:rPr>
        <w:t>Không, không, đừng vẽ cháu! Để cháu giới thiệu với bác những người khác đáng cho bác vẽ hơn…</w:t>
      </w:r>
    </w:p>
    <w:p w:rsidR="0076041E"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d.</w:t>
      </w:r>
      <w:r w:rsidRPr="00B86C53">
        <w:rPr>
          <w:rFonts w:ascii="Times New Roman" w:eastAsia="Times New Roman" w:hAnsi="Times New Roman"/>
          <w:color w:val="000000"/>
          <w:sz w:val="28"/>
          <w:szCs w:val="28"/>
        </w:rPr>
        <w:t> Viết đoạn văn nghị luận (không quá 5 câu) trình bày cả</w:t>
      </w:r>
      <w:r w:rsidR="00E93250">
        <w:rPr>
          <w:rFonts w:ascii="Times New Roman" w:eastAsia="Times New Roman" w:hAnsi="Times New Roman"/>
          <w:color w:val="000000"/>
          <w:sz w:val="28"/>
          <w:szCs w:val="28"/>
        </w:rPr>
        <w:t>m nhận của em về đoạn văn trên</w:t>
      </w:r>
    </w:p>
    <w:p w:rsidR="00E93250" w:rsidRPr="00E93250" w:rsidRDefault="00E93250" w:rsidP="0076041E">
      <w:pPr>
        <w:spacing w:after="0" w:line="288" w:lineRule="auto"/>
        <w:jc w:val="both"/>
        <w:rPr>
          <w:rFonts w:ascii="Times New Roman" w:eastAsia="Times New Roman" w:hAnsi="Times New Roman"/>
          <w:b/>
          <w:color w:val="000000"/>
          <w:sz w:val="28"/>
          <w:szCs w:val="28"/>
        </w:rPr>
      </w:pPr>
      <w:r w:rsidRPr="00E93250">
        <w:rPr>
          <w:rFonts w:ascii="Times New Roman" w:eastAsia="Times New Roman" w:hAnsi="Times New Roman"/>
          <w:b/>
          <w:color w:val="FF0000"/>
          <w:sz w:val="28"/>
          <w:szCs w:val="28"/>
        </w:rPr>
        <w:t>ĐỀ 12:</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       Họa sĩ nghĩ thầm: “Khách tới bất ngờ, chắc cu cậu chưa kịp quét tước dọn dẹp, chưa kịp gấp chăn chẳng hạn”. Ông rất ngạc nhiên khi bước lên bậc thang bằng đất, thấy người con trai đang hái hoa.</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       Còn cô kỹ sư chỉ “ô” lên một tiếng! (...)Anh con trai, rất tự nhiên như với một người bạn đã quen thân, trao bó hoa đã cắt cho người con gái, và cũng rất tự nhiên, cô đỡ lấy.</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w:t>
      </w:r>
      <w:r w:rsidRPr="00B86C53">
        <w:rPr>
          <w:rFonts w:ascii="Times New Roman" w:eastAsia="Times New Roman" w:hAnsi="Times New Roman"/>
          <w:i/>
          <w:iCs/>
          <w:color w:val="000000"/>
          <w:sz w:val="28"/>
          <w:szCs w:val="28"/>
        </w:rPr>
        <w:t>Lặng lẽ Sa Pa, Nguyễn Thành Long</w:t>
      </w:r>
      <w:r w:rsidRPr="00B86C53">
        <w:rPr>
          <w:rFonts w:ascii="Times New Roman" w:eastAsia="Times New Roman" w:hAnsi="Times New Roman"/>
          <w:color w:val="000000"/>
          <w:sz w:val="28"/>
          <w:szCs w:val="28"/>
        </w:rPr>
        <w:t>, </w:t>
      </w:r>
      <w:r w:rsidRPr="00B86C53">
        <w:rPr>
          <w:rFonts w:ascii="Times New Roman" w:eastAsia="Times New Roman" w:hAnsi="Times New Roman"/>
          <w:i/>
          <w:iCs/>
          <w:color w:val="000000"/>
          <w:sz w:val="28"/>
          <w:szCs w:val="28"/>
        </w:rPr>
        <w:t>Ngữ văn 9</w:t>
      </w:r>
      <w:r w:rsidRPr="00B86C53">
        <w:rPr>
          <w:rFonts w:ascii="Times New Roman" w:eastAsia="Times New Roman" w:hAnsi="Times New Roman"/>
          <w:color w:val="000000"/>
          <w:sz w:val="28"/>
          <w:szCs w:val="28"/>
        </w:rPr>
        <w:t>, tập một, Nhà xuất bản Giáo dục, 2015, trang 182)</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a/ Xác định những phương thức biểu đạt chính trong đoạn văn trên. </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b/ Chỉ ra một lời dẫn trực tiếp có trong đoạn văn trên. </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c/ Tìm 2 phép liên kết được sử dụng trong văn bản? </w:t>
      </w:r>
    </w:p>
    <w:p w:rsidR="0076041E" w:rsidRPr="00E93250"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d/ Phân tích cấu tạo ngữ pháp và gọi tên kiểu câu (chia theo cấu tạo ngữ pháp) của câu văn sau: </w:t>
      </w:r>
      <w:r w:rsidRPr="00B86C53">
        <w:rPr>
          <w:rFonts w:ascii="Times New Roman" w:eastAsia="Times New Roman" w:hAnsi="Times New Roman"/>
          <w:i/>
          <w:iCs/>
          <w:color w:val="000000"/>
          <w:sz w:val="28"/>
          <w:szCs w:val="28"/>
        </w:rPr>
        <w:t>Anh con trai, rất tự nhiên như với một người bạn đã quen thân, trao bó hoa đã cắt cho người con gái, và cũng rất tự nhiên, cô đỡ lấy.</w:t>
      </w:r>
    </w:p>
    <w:p w:rsidR="0076041E" w:rsidRPr="00BC61D3" w:rsidRDefault="0076041E" w:rsidP="00BC61D3">
      <w:pPr>
        <w:spacing w:after="0" w:line="288" w:lineRule="auto"/>
        <w:jc w:val="center"/>
        <w:rPr>
          <w:rFonts w:ascii="Times New Roman" w:hAnsi="Times New Roman"/>
          <w:sz w:val="28"/>
          <w:szCs w:val="28"/>
        </w:rPr>
      </w:pPr>
      <w:r w:rsidRPr="00B86C53">
        <w:rPr>
          <w:rFonts w:ascii="Times New Roman" w:hAnsi="Times New Roman"/>
          <w:b/>
          <w:color w:val="FF0000"/>
          <w:sz w:val="28"/>
          <w:szCs w:val="28"/>
        </w:rPr>
        <w:t>LÀNG</w:t>
      </w:r>
    </w:p>
    <w:p w:rsidR="0076041E" w:rsidRPr="00B86C53" w:rsidRDefault="00E93250"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 xml:space="preserve">ĐỀ </w:t>
      </w:r>
      <w:r w:rsidR="0076041E" w:rsidRPr="00B86C53">
        <w:rPr>
          <w:rFonts w:ascii="Times New Roman" w:hAnsi="Times New Roman"/>
          <w:b/>
          <w:color w:val="FF0000"/>
          <w:sz w:val="28"/>
          <w:szCs w:val="28"/>
        </w:rPr>
        <w:t xml:space="preserve">1: </w:t>
      </w:r>
      <w:r w:rsidR="0076041E" w:rsidRPr="00B86C53">
        <w:rPr>
          <w:rFonts w:ascii="Times New Roman" w:hAnsi="Times New Roman"/>
          <w:sz w:val="28"/>
          <w:szCs w:val="28"/>
        </w:rPr>
        <w:t>Trong văn bản “Làng” của Kim Lân có đoạn:</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“Nhưng sao lại nảy ra cái tin như vậy được? Mà thằng Chánh Bệu thì đích là người làng không sai rồi. Không có lửa làm sao có khói? Ai người ta hơi đâu bịa ra những chuyện ấy làm gì. Chao ôi! Cực nhục chưa, cả làng Việt gian! Rồi đây biết làm ăn, buôn bản ra sao? Ai người ta chứa. Ai người ta buôn bán mấy. Suốt cả cái nước Việt Nam này người ta ghê tởm, người ta thù hằn cái giống Việt gian bán nước...Lại còn bao nhiêu người làng, tan tác mỗi người một phương nữa, không biết họ đã rõ cái cơ sự này chưa?”</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(SGK Ngữ văn 9, tập một)</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Tâm trạng của nhân vật được nói đến trong đoạn trích trên là ai? “Cái cơ sự này” trong đoạn trích là điều gì?</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2: Việc sử dụng liên tiếp các câu nghi vấn trong đoạn văn trên có tác dụng  gì trong khi diễn tả những cảm xúc, suy nghĩ của nhân vật? </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Bằng sự hiểu biết về truyện ngắn “Làng”, hay viết một đoạn văn nghị luận khoảng 12-15 câu theo theo phép lập luận Tổng hợp - Phân tích - Tổng hợp, phân tích diễn biến tâm trạng của nhân vật khi biết “cái cơ sự này”. Trong đoạn văn có sử dụng thành phần tình thái và khởi ngữ (gạch chân và chú thích rõ). </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4: Tại sao khi xây dựng hình tượng nhân vật chính luôn hướng về làng chợ Dầu, nhưng tác giả lại đặt tên tác phẩm của mình là “Làng” chứ không phải “Làng chợ Dầu”?</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5: Trong chương trình Ngữ văn THCS cũng có một tác phẩm viết về người nông dân với nỗi đau sâu sắc bộc lộ qua cử chỉ, ngoại hình. Đó là tác phẩm nào? Tác giả</w:t>
      </w:r>
      <w:r w:rsidR="00E93250">
        <w:rPr>
          <w:rFonts w:ascii="Times New Roman" w:hAnsi="Times New Roman"/>
          <w:sz w:val="28"/>
          <w:szCs w:val="28"/>
        </w:rPr>
        <w:t xml:space="preserve"> là ai?</w:t>
      </w:r>
    </w:p>
    <w:p w:rsidR="0076041E" w:rsidRPr="00B86C53" w:rsidRDefault="00E93250"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 02</w:t>
      </w:r>
      <w:r w:rsidR="0076041E" w:rsidRPr="00B86C53">
        <w:rPr>
          <w:rFonts w:ascii="Times New Roman" w:hAnsi="Times New Roman"/>
          <w:b/>
          <w:color w:val="FF0000"/>
          <w:sz w:val="28"/>
          <w:szCs w:val="28"/>
        </w:rPr>
        <w:t xml:space="preserve">: </w:t>
      </w:r>
      <w:r w:rsidR="0076041E" w:rsidRPr="00B86C53">
        <w:rPr>
          <w:rFonts w:ascii="Times New Roman" w:eastAsia="Times New Roman" w:hAnsi="Times New Roman"/>
          <w:color w:val="252525"/>
          <w:sz w:val="28"/>
          <w:szCs w:val="28"/>
        </w:rPr>
        <w:t>Đọc đoạn văn sau và trả lời các câu hỏi bên dưới:</w:t>
      </w:r>
    </w:p>
    <w:p w:rsidR="0076041E" w:rsidRPr="00B86C53" w:rsidRDefault="0076041E" w:rsidP="0076041E">
      <w:p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"Nhưng sao lại nảy ra cái tin như vậy được? Mà thằng chánh Bệu thì đích là người làng không sai rồi. Không có lửa làm sao có khói? Ai người ta hơi đâu bịa tạc ra những chuyện ấy làm gì. Chao ôi! Cực nhục chưa, cả làng Việt gian! rồi đây biết làm ăn buôn bán ra sao? Ai người ta chứa. Ai người ta buôn bán mấy. Suốt cả cái nước Việt Nam này người ta ghê tởm, người ta thù hằn cái giống Việt gian bán nước...Lại còn bao nhiêu người làng tan tác mỗi người một phương nữa, không biết họ đã rõ cái cơ sự này chưa?"</w:t>
      </w:r>
    </w:p>
    <w:p w:rsidR="0076041E" w:rsidRPr="00B86C53" w:rsidRDefault="0076041E" w:rsidP="0076041E">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(Trích Ngữ văn 9 – tập 1)</w:t>
      </w:r>
    </w:p>
    <w:p w:rsidR="0076041E" w:rsidRPr="00B86C53" w:rsidRDefault="0076041E" w:rsidP="0076041E">
      <w:p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1. Đoạn trích trên nằm trong tác phẩm nào? Tác giả là ai? </w:t>
      </w:r>
    </w:p>
    <w:p w:rsidR="0076041E" w:rsidRPr="00B86C53" w:rsidRDefault="0076041E" w:rsidP="0076041E">
      <w:p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2. Nêu ý nghĩa nhan đề của tác phẩm?</w:t>
      </w:r>
      <w:r w:rsidRPr="00B86C53">
        <w:rPr>
          <w:rFonts w:ascii="Times New Roman" w:eastAsia="Times New Roman" w:hAnsi="Times New Roman"/>
          <w:i/>
          <w:iCs/>
          <w:color w:val="000000"/>
          <w:sz w:val="28"/>
          <w:szCs w:val="28"/>
        </w:rPr>
        <w:t> </w:t>
      </w:r>
    </w:p>
    <w:p w:rsidR="0076041E" w:rsidRPr="00B86C53" w:rsidRDefault="0076041E" w:rsidP="0076041E">
      <w:p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3. Tìm một câu rút gọn có trong đoạn văn và chỉ rõ cách rút gọn?</w:t>
      </w:r>
      <w:r w:rsidRPr="00B86C53">
        <w:rPr>
          <w:rFonts w:ascii="Times New Roman" w:eastAsia="Times New Roman" w:hAnsi="Times New Roman"/>
          <w:i/>
          <w:iCs/>
          <w:color w:val="000000"/>
          <w:sz w:val="28"/>
          <w:szCs w:val="28"/>
        </w:rPr>
        <w:t> </w:t>
      </w:r>
    </w:p>
    <w:p w:rsidR="00E93250" w:rsidRDefault="0076041E" w:rsidP="00E93250">
      <w:p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4. Viết đoạn văn (khoảng 200 từ) trình bày cảm nhận của em về đoạn trích trên?</w:t>
      </w:r>
    </w:p>
    <w:p w:rsidR="0076041E" w:rsidRPr="00E93250" w:rsidRDefault="00E93250" w:rsidP="00E93250">
      <w:pPr>
        <w:spacing w:after="0" w:line="288" w:lineRule="auto"/>
        <w:rPr>
          <w:rFonts w:ascii="Times New Roman" w:eastAsia="Times New Roman" w:hAnsi="Times New Roman"/>
          <w:color w:val="000000"/>
          <w:sz w:val="28"/>
          <w:szCs w:val="28"/>
        </w:rPr>
      </w:pPr>
      <w:r>
        <w:rPr>
          <w:rFonts w:ascii="Times New Roman" w:hAnsi="Times New Roman"/>
          <w:b/>
          <w:color w:val="FF0000"/>
          <w:sz w:val="28"/>
          <w:szCs w:val="28"/>
        </w:rPr>
        <w:t>ĐỀ 03</w:t>
      </w:r>
      <w:r w:rsidR="0076041E" w:rsidRPr="00B86C53">
        <w:rPr>
          <w:rFonts w:ascii="Times New Roman" w:hAnsi="Times New Roman"/>
          <w:b/>
          <w:color w:val="FF0000"/>
          <w:sz w:val="28"/>
          <w:szCs w:val="28"/>
        </w:rPr>
        <w:t xml:space="preserve">: </w:t>
      </w:r>
      <w:r w:rsidR="0076041E" w:rsidRPr="00B86C53">
        <w:rPr>
          <w:rFonts w:ascii="Times New Roman" w:hAnsi="Times New Roman"/>
          <w:sz w:val="28"/>
          <w:szCs w:val="28"/>
        </w:rPr>
        <w:t>Cho đoạn trích sau:</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“Ông Hai vẫn trằn trọc không sao ngủ được, ông hết trở mình bên này lại trở mình bên kia, thở dài. Chợt ông lão lặng hẳn đi, chân tay nhũn ra, tưởng chừng như không cất lên được... Có tiếng nói léo xéo ở gian trên. Tiếng mụ chủ... Mụ nói cái gì yậy? Mụ nói cái gì mà lào xào thế? Trống ngực ông lão đập thình thịch. Ông lão nín thở, lắng tai nghe bên ngoài.”</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Đoạn trích trên trích trong tác phẩm nào? Do ai sáng tác?</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Chỉ ra những từ láy tượng thanh có trong đoạn trích. Những từ láy đó đã giúp bộc lộ tâm trạng của nhân vật ông Hai như thế nao? Tại sao ông Hai lại có tâm trạng đó?</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Truyện ngắn “Làng” là một trong những tác phẩm tiêu biểu cùa nhà văn Kim Lân, đã tạo một dấu ấn riêng trong lòng người đọc. Em hãy viết đoạn văn khoảng nửa trang giấy thi giới thiệu về tác phẩm này.</w:t>
      </w:r>
    </w:p>
    <w:p w:rsidR="0076041E" w:rsidRPr="00B86C53" w:rsidRDefault="00E93250"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 04</w:t>
      </w:r>
      <w:r w:rsidR="0076041E" w:rsidRPr="00B86C53">
        <w:rPr>
          <w:rFonts w:ascii="Times New Roman" w:hAnsi="Times New Roman"/>
          <w:b/>
          <w:color w:val="FF0000"/>
          <w:sz w:val="28"/>
          <w:szCs w:val="28"/>
        </w:rPr>
        <w:t xml:space="preserve">:  </w:t>
      </w:r>
      <w:r w:rsidR="0076041E" w:rsidRPr="00B86C53">
        <w:rPr>
          <w:rFonts w:ascii="Times New Roman" w:hAnsi="Times New Roman"/>
          <w:sz w:val="28"/>
          <w:szCs w:val="28"/>
        </w:rPr>
        <w:t>Cho đoạn trích sau:</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“Mãi khuya, bà Hai mới chống gối đứng dậy. Bà lẳng lặng xuống bếp châm lửa ngồi tính tiền hàng, vẫn nhưng tiền cua, tiền bún, tiền đỗ, tiền kẹo ...Vẫn cái giọng rì rầm, rì rầm thường ngày.</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Này, thầy nó ạ.</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Ông Hai nằm rũ ra ở trên giường không nói gì.</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Thầy nó ngủ rồi à ?</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Gì ?</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Ông lão khẽ nhúc nhích.</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Tôi thấy người ta đồn ...</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Ông lão gắt lên:</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Biết rồi!</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Bà Hai nín bặt. Gian nhà lặng đi hiu hắt.”</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w:t>
      </w:r>
      <w:r w:rsidRPr="00B86C53">
        <w:rPr>
          <w:rFonts w:ascii="Times New Roman" w:hAnsi="Times New Roman"/>
          <w:i/>
          <w:sz w:val="28"/>
          <w:szCs w:val="28"/>
        </w:rPr>
        <w:t xml:space="preserve">Trích Làng </w:t>
      </w:r>
      <w:r w:rsidRPr="00B86C53">
        <w:rPr>
          <w:rFonts w:ascii="Times New Roman" w:hAnsi="Times New Roman"/>
          <w:sz w:val="28"/>
          <w:szCs w:val="28"/>
        </w:rPr>
        <w:t>- Kim Lân)</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Dấu chấm lửng trong câu “Tôi thấy người ta đồn...” có tác dụng gì? Sự việc mà bà Hai nghe “người ta đồn” là sự việc nào?</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Theo trình tự cốt truyện thì đoạn trích nằm ở tình huống nào? Ý nghĩa của tình huống này là gì?</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Trong cuộc đối thoại trên, có những phương châm hội thoại  nào đã bị vi phạm? Theo em, việc tác giả để cho nhân vật vi phạm các phương châm hội thoại này nhằm mục đích gi?</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4: Viết một đoạn văn khoảng 12 câu theo phép lập luận Tổng - Phân - Hợp phân tích tâm trạng ông Hai kể từ khi nghe tin làng Chợ Dầu theo giặc. Trong đoạn văn có sử dụng một câu bị động và một phép nối liên kết.</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5: Từ văn bản trên, với những hiểu biết xã hội, em hãy trình bày những suy nghĩ của mình trong khoảng nửa trang giấy thi về tình yêu Tổ quốc của thế hệ trẻ ngày nay.</w:t>
      </w:r>
    </w:p>
    <w:p w:rsidR="0076041E" w:rsidRPr="00B86C53" w:rsidRDefault="00E93250"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ĐÊ 05</w:t>
      </w:r>
      <w:r w:rsidR="0076041E" w:rsidRPr="00B86C53">
        <w:rPr>
          <w:rFonts w:ascii="Times New Roman" w:hAnsi="Times New Roman"/>
          <w:b/>
          <w:color w:val="FF0000"/>
          <w:sz w:val="28"/>
          <w:szCs w:val="28"/>
        </w:rPr>
        <w:t xml:space="preserve">: </w:t>
      </w:r>
      <w:r w:rsidR="0076041E" w:rsidRPr="00B86C53">
        <w:rPr>
          <w:rFonts w:ascii="Times New Roman" w:hAnsi="Times New Roman"/>
          <w:sz w:val="28"/>
          <w:szCs w:val="28"/>
        </w:rPr>
        <w:t>Cho đoạn văn sau:</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“Nhìn lũ con tủi thân, nước mắt ông lão cứ giàn ra. Chúng nó cũng là trẻ con làng Việt gian đấy ư? Chúng nó cũng bị người ta rẻ rúng hắt hủi đấy ư? Khốn nạn, bằng ấy tuồi đầu...Ông lão nắm chặt tay lại mà rít lên:</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Chúng bay ăn miếng cơm hay miếng gì vào mồm mà đi làm cái giống Việt gian bán nước để nhục nhã thế này.”</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 xml:space="preserve">(Trích </w:t>
      </w:r>
      <w:r w:rsidRPr="00B86C53">
        <w:rPr>
          <w:rFonts w:ascii="Times New Roman" w:hAnsi="Times New Roman"/>
          <w:i/>
          <w:sz w:val="28"/>
          <w:szCs w:val="28"/>
        </w:rPr>
        <w:t>“Làng”</w:t>
      </w:r>
      <w:r w:rsidRPr="00B86C53">
        <w:rPr>
          <w:rFonts w:ascii="Times New Roman" w:hAnsi="Times New Roman"/>
          <w:sz w:val="28"/>
          <w:szCs w:val="28"/>
        </w:rPr>
        <w:t xml:space="preserve"> - Kim Lân)</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Tình huống cơ bản của truyện và ý nghĩa của tình huống truyện là gì? Đoạn văn trên nói lên tâm trạng như thế nào của nhân vật Ông Hai? Theo em tình huống nào trong truyện “Làng” đã khiến ông Hai có tâm trạng như vậy?</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2: Chỉ ra các câu nghi vấn trong đoạn trích trên. Việc sử dụng kiểu câu ấy đã góp phần tạo nên ngôn ngữ nhân vật độc đáo thế nào? </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Xây dựng hình tượng nhân vật ông Hai, luôn tự hào, luôn hướng về làng chợ Dầu nhưng vì sao Kim Lân lại đặt tên truyện ngắn của mình là “Làng” mà không phải làng chợ Dầu?</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4: Đoạn văn “Nhìn lũ con...bằng ấy tuổi đầu” có sử dụng ngôn ngữ đối thoại, độc thoại hay độc thoại nội tâm? Kể tên một tác phẩm trong chương trình Ngữ </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 xml:space="preserve">văn 9 cũng có sử dụng kiểu ngôn ngữ ấy? </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5: Hãy viết một đoạn văn khoảng 12 câu theo phép lập luận Tồng hợp - Phân tích - Tồng hợp, làm rõ tâm trạng của ông Hai khi nghe tin làng Dầu theo giặc. Trong đoạn có sử dụng một thanh phần biệt lập và phép nối.</w:t>
      </w:r>
    </w:p>
    <w:p w:rsidR="0076041E" w:rsidRPr="00B86C53" w:rsidRDefault="00E93250"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 xml:space="preserve">ĐỀ </w:t>
      </w:r>
      <w:r w:rsidR="0076041E" w:rsidRPr="00B86C53">
        <w:rPr>
          <w:rFonts w:ascii="Times New Roman" w:hAnsi="Times New Roman"/>
          <w:b/>
          <w:color w:val="FF0000"/>
          <w:sz w:val="28"/>
          <w:szCs w:val="28"/>
        </w:rPr>
        <w:t xml:space="preserve">6: </w:t>
      </w:r>
      <w:r w:rsidR="0076041E" w:rsidRPr="00B86C53">
        <w:rPr>
          <w:rFonts w:ascii="Times New Roman" w:hAnsi="Times New Roman"/>
          <w:sz w:val="28"/>
          <w:szCs w:val="28"/>
        </w:rPr>
        <w:t>Dưới đây là một phần truyện ngắn “Làng” của nhà văn Kim Lân:</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Thế nhà con ở đâu?</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Nhà ta ở làng Chợ Dầu.</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Thế con có thích về làng Chợ Dầu không?</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Thằng bé nép đầu vào ngực bố trả lời khe khẽ:</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-Có.</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Ông lão ôm khít thằng bé vào lòng, một lúc lâu ông lại hỏi:</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À, thầy hỏi con nhé. Thế con ủng hộ ai?</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Thằng bé giơ tay lên, mạnh bạo và rành rọt:</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Ủng hộ cụ Hồ Chí Minh muôn năm!</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Nước mắt ông lão cứ giàn ra, chảy ròng ròng trên hai má. Ông nói thủ thỉ:</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Ừ đúng rồi ủng hộ cụ Hồ con nhỉ.”</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(Trích Ngữ văn 9, tập một)</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1: Xét theo kiểu câu chia theo mục đích nói, câu văn </w:t>
      </w:r>
      <w:r w:rsidRPr="00B86C53">
        <w:rPr>
          <w:rFonts w:ascii="Times New Roman" w:hAnsi="Times New Roman"/>
          <w:i/>
          <w:sz w:val="28"/>
          <w:szCs w:val="28"/>
        </w:rPr>
        <w:t xml:space="preserve">“Thế nhà con ờ đâu?” </w:t>
      </w:r>
      <w:r w:rsidRPr="00B86C53">
        <w:rPr>
          <w:rFonts w:ascii="Times New Roman" w:hAnsi="Times New Roman"/>
          <w:sz w:val="28"/>
          <w:szCs w:val="28"/>
        </w:rPr>
        <w:t xml:space="preserve">Thuộc kiểu câu gì? Vì sao em xác định được điều đó? </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Tóm tắt nội dung phần truyện trên bằng một câu văn. Qua những lời trò chuyện, em cảm nhận được điều gì về tấm lòng của ông Hai với làng quê, đất nước và kháng chiến?</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Kể tên 2 tác phẩm văn xuôi Việt Nam đã học trong chương trình Ngữ văn trung học cơ sở viết về đề tài người nông dân, ghi rõ tên tác giả.</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4: Hồ Chí Minh là vị lãnh tụ vĩ đại của dân tộc Việt Nam. Ở Bác có rất nhiều những đức tính tốt đẹp. Viết một đoạn văn (khoảng 1 trang giấy thi) trình bày suy nghĩ của em về một đức tính tốt đẹp của Bác.</w:t>
      </w:r>
    </w:p>
    <w:p w:rsidR="0076041E" w:rsidRPr="00B86C53" w:rsidRDefault="00E93250"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w:t>
      </w:r>
      <w:r w:rsidR="0076041E" w:rsidRPr="00B86C53">
        <w:rPr>
          <w:rFonts w:ascii="Times New Roman" w:hAnsi="Times New Roman"/>
          <w:b/>
          <w:color w:val="FF0000"/>
          <w:sz w:val="28"/>
          <w:szCs w:val="28"/>
        </w:rPr>
        <w:t xml:space="preserve"> 7:</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Cho đoạn trích:</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“Ông nằm vật lên giường vắt tay lên trán nghĩ ngợi vẩn vơ. Ông lại nghĩ về cái làng của ông, lại nghĩ đến những ngày cùng làm với anh em. A, sao mà độ ấy vui thế. Ông thấy mình như trẻ ra. Cũng hát hỏng, bông phèng, cũng đào, cũng cuốc mê man suốt ngày. Trong lòng ông lão lại thấy náo nức hẳn lên. Ông lại muốn về làng, lại muốn được cùng anh em đào đường đắp ụ, xẻ hào, khuân đá... Không biết cái chòi gác ở đầu làng đã dựng xong chưa? Những đường hầm bí mật chắc là còn khướt lắm. Chao ôi! Ông lão nhớ làng, nhớ cái làng quá!”</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(SGK Ngữ Văn 9, tập 1)</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Đoạn văn trên được trích từ truyện ngắn nào? Của ai? Nêu hoàn cảnh ra đời của truyện ngắn này.</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Dòng cảm xúc, suy nghĩ của nhân vật ông lão được thể hiện qua việc nhắc lại các từ, cụm từ nào trong đoạn trích? Trong dòng cảm xúc, suy nghĩ ấy có những kĩỉniệm nào của ông với làng kháng chiến?</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Xét về mục đích nói, câu văn “Không biết cái chòi gác ở đầu làng đã dựng xong chưa?” thuộc kiểu câu gì? Vì sao nỗi trăn trở của ông lão trong câu văn đó lại là một biểu hiện của tình cảm công dân.</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4: Với hiểu biết của em về truyện ngắn trên, hãy viết một đoạn văn quy nạp khoảng 12 câu, có sử dụng câu ghép và phép thế (gạch dưới cấu ghép và từ ngữ được dùng làm phép thế) để khẳng định: Truyện đã khắc họa thành công hình ảnh những người nông dân trong kháng chiến.</w:t>
      </w:r>
    </w:p>
    <w:p w:rsidR="0076041E" w:rsidRPr="00B86C53" w:rsidRDefault="00E93250"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w:t>
      </w:r>
      <w:r w:rsidR="0076041E" w:rsidRPr="00B86C53">
        <w:rPr>
          <w:rFonts w:ascii="Times New Roman" w:hAnsi="Times New Roman"/>
          <w:b/>
          <w:color w:val="FF0000"/>
          <w:sz w:val="28"/>
          <w:szCs w:val="28"/>
        </w:rPr>
        <w:t xml:space="preserve"> 8:</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Đọc đoạn trích sau và trả lời các câu hỏi:</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“Cổ ông lão nghẹn ắng hẳn lại, da mặt tê rân rân. Ông lão lặng đi, tưởng như đến không thở được. Một lúc sau ông mới rặn è è, nuốt một cái gì vướng ở cổ, ông cất tiếng hỏi, giọng lạc hẳn đi:</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Liệu có thật không hở bác? Hay là chỉ lại...</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...Về đến nhà, ông Hai nằm vật ra giường, mấy đứa trẻ thấy bố hôm nay có vẻ khác, len lén đưa nhau ra đầu nhà chơi sậm chơi sụi với nhau.</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Nhìn lũ con, tủi thân, nước mắt ông lão cứ giàn ra. Chúng nó cũng là trẻ con làng Việt gian đấy ư? Chúng nó cũng bị người ta rẻ rúng hắt hủi đấy ư? Khốn nạn, bằng ấy tuổi đầu...”</w:t>
      </w:r>
    </w:p>
    <w:p w:rsidR="0076041E" w:rsidRPr="00B86C53" w:rsidRDefault="0076041E" w:rsidP="0076041E">
      <w:pPr>
        <w:spacing w:after="0" w:line="288" w:lineRule="auto"/>
        <w:jc w:val="right"/>
        <w:rPr>
          <w:rFonts w:ascii="Times New Roman" w:hAnsi="Times New Roman"/>
          <w:sz w:val="28"/>
          <w:szCs w:val="28"/>
        </w:rPr>
      </w:pPr>
      <w:r w:rsidRPr="00B86C53">
        <w:rPr>
          <w:rFonts w:ascii="Times New Roman" w:hAnsi="Times New Roman"/>
          <w:sz w:val="28"/>
          <w:szCs w:val="28"/>
        </w:rPr>
        <w:t xml:space="preserve">(Trích </w:t>
      </w:r>
      <w:r w:rsidRPr="00B86C53">
        <w:rPr>
          <w:rFonts w:ascii="Times New Roman" w:hAnsi="Times New Roman"/>
          <w:i/>
          <w:sz w:val="28"/>
          <w:szCs w:val="28"/>
        </w:rPr>
        <w:t>“Làng”-</w:t>
      </w:r>
      <w:r w:rsidRPr="00B86C53">
        <w:rPr>
          <w:rFonts w:ascii="Times New Roman" w:hAnsi="Times New Roman"/>
          <w:sz w:val="28"/>
          <w:szCs w:val="28"/>
        </w:rPr>
        <w:t xml:space="preserve"> Kim Lân)</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Tâm trạng của nhân vật ông Hai trong đoạn trích trên nảy sinh từ tình huống nào? Nêu ý nghĩa của tình huống ấy.</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Hãy chỉ rõ các kiểu ngôn ngữ nhân vật có trong đoạn trích và nêu tác dụng của mỗi kiểu ngôn ngữ nhân vật ấy trong đoạn văn.</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Viết đoạn văn khoảng 12 câu theo cách quy nạp phân tích tâm trạng của ông Hai trong tình huống em vừa xác định trên. Trong đoạn văn em sử dụng hợp lí một câu hỏi tu từ và câu bị động.</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4: Kể tên một tác phẩm văn học Việt Nam khác đã học trong chương trình Ngữ văn THCS cũng viết về đề tài tình yêu quê hương đất nước. (Ghi rõ tên tác giả của tác phẩm ấy).</w:t>
      </w:r>
    </w:p>
    <w:p w:rsidR="0076041E" w:rsidRPr="00B86C53" w:rsidRDefault="00E93250"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w:t>
      </w:r>
      <w:r w:rsidR="0076041E" w:rsidRPr="00B86C53">
        <w:rPr>
          <w:rFonts w:ascii="Times New Roman" w:hAnsi="Times New Roman"/>
          <w:b/>
          <w:color w:val="FF0000"/>
          <w:sz w:val="28"/>
          <w:szCs w:val="28"/>
        </w:rPr>
        <w:t xml:space="preserve"> 9: </w:t>
      </w:r>
      <w:r w:rsidR="0076041E" w:rsidRPr="00B86C53">
        <w:rPr>
          <w:rFonts w:ascii="Times New Roman" w:hAnsi="Times New Roman"/>
          <w:sz w:val="28"/>
          <w:szCs w:val="28"/>
        </w:rPr>
        <w:t>Đọc đoạn trích sau và trả lời câu hỏi:</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“Ông lão náo nức bước ra khỏi phòng thông tin, rẽ vào quán dặn vợ mấy việc rồi đi thẳng ra lối huyện cũ. Ở đây, những tốp người tản cư mới ở dưới xuôi lên đứng ngồi lố nhố cả dưới mấy gốc đa xù xì, cành lá rườm rà ken vào nhau, rải xuống mặt đường và bãi cỏ một vùng bóng mát rộng, ông lão ngồi vào một quán gần đấy. Hút một điếu thuốc lào, uống một bụm chè tươi nóng, ông chóp chép cái miệng ngẫm nghĩ; bao nhiêu ý nghĩ vui thích chen chúc trong đầu óc. Tiếng quạt, tiếng thở; tiếng trẻ con khóc, cùng với tiếng cười nói của cánh đi phá đường về râm ran một góc đường. Dưới chân đồi, những thửa ruộng lúa xanh mượt, uốn quanh co dưới trời nắng; lấp loáng như một khúc sông, có mấy bóng cò trắng bay dật dờ... ”</w:t>
      </w:r>
    </w:p>
    <w:p w:rsidR="0076041E" w:rsidRPr="00B86C53" w:rsidRDefault="0076041E" w:rsidP="0076041E">
      <w:pPr>
        <w:spacing w:after="0" w:line="288" w:lineRule="auto"/>
        <w:jc w:val="right"/>
        <w:rPr>
          <w:rFonts w:ascii="Times New Roman" w:hAnsi="Times New Roman"/>
          <w:i/>
          <w:sz w:val="28"/>
          <w:szCs w:val="28"/>
        </w:rPr>
      </w:pPr>
      <w:r w:rsidRPr="00B86C53">
        <w:rPr>
          <w:rFonts w:ascii="Times New Roman" w:hAnsi="Times New Roman"/>
          <w:i/>
          <w:sz w:val="28"/>
          <w:szCs w:val="28"/>
        </w:rPr>
        <w:t>(Làng - Kim Lân)</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Nhân vật “ông lão” trong đoạn trích trên là ai? Bằng hiểu biết của em về tác phẩm, hãy giải thích vì sao khi bước ra khỏi phòng thông tin, “ông lão” ấy lại có tâm trạng “náo nức”, “bao nhiêu ý nghĩ vui thích chen chúc trong đầu óc”?</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Bên cạnh những chi tiết kể sự việc, kề tâm trạng nhân vật, nhà văn có đưa vào đoạn truyện những chi tiểt miêu tả thiên nhiên: “Dưới chân đồi, những thửa mộng xanh mượt, uốn quanh co dưới trời nắng, lấp loáng như một khúc sông. Có mấy cánh cò trắng bay dật dờ...”. Theo em, dụng ý của tác giả là gì? Chỉ ra một câu văn có sử dụng nghệ thuật so sánh trong đoạn trích trên.</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Trò chuyện với tốp người tản cư mới ở dưới xuôi lên, ông lão bất ngờ nghe tin làng ông theo giặc. Từ phút ấy, ông lão trải qua một chuỗi tâm trạng vô cùng phức tạp.</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Bằng một đoạn văn có kết cấu quy nạp khoảng 12 đến 15 câu, hãy phân tích diễn biến tâm trạng nhân vật ông lão để thấy được rằng: trong nỗi đau đớn, tủi hồ, bế tắc, tuyệt vọng của ông là tình yêu làng, yêu nước bền vững, sâu nặng thiêng liêng, trong đoạn văn có sử dụng câu phủ định, phép nối.</w:t>
      </w:r>
    </w:p>
    <w:p w:rsidR="0076041E" w:rsidRPr="00B86C53" w:rsidRDefault="00E93250"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ĐÊ</w:t>
      </w:r>
      <w:r w:rsidR="0076041E" w:rsidRPr="00B86C53">
        <w:rPr>
          <w:rFonts w:ascii="Times New Roman" w:hAnsi="Times New Roman"/>
          <w:b/>
          <w:color w:val="FF0000"/>
          <w:sz w:val="28"/>
          <w:szCs w:val="28"/>
        </w:rPr>
        <w:t xml:space="preserve"> 10: </w:t>
      </w:r>
      <w:r w:rsidR="0076041E" w:rsidRPr="00B86C53">
        <w:rPr>
          <w:rFonts w:ascii="Times New Roman" w:hAnsi="Times New Roman"/>
          <w:sz w:val="28"/>
          <w:szCs w:val="28"/>
        </w:rPr>
        <w:t>Đọc phần trích sau và trả lời câu hỏi:</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“Ông lại muốn về làng, lại muốn được cùng anh em đào đường đắp ụ, xẻ hào, khuân đá... Không biết cái chòi gác ở đầu làng đã dựng xong chưa? Những đường hầm bí mật chắc còn làm khướt lắm. Chao ôi! Ông lão nhớ làng, nhớ cái làng quá”[...]</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Ông lão ôm thằng con út lên lòng, vỗ nhè nhẹ vào lưng nó, khẽ hỏi:</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Húc kia! Thầy hỏi con nhé, con là con ai?</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Là con thầy mấy lị con u</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Thế nhà con ở đâu?</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Nhà ta ở làng Chợ Dầu</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Thế con có thích về làng Chợ Dầu không?</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Thằng bé nép đấu vào ngực bố trả lời khe khẽ:</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Có...”</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1: Phần trích trên rút từ tác phẩm nào? Tác giả là ai? Trong tác phẩm đó, sự việc nào mang tính bước ngoặt làm thay đổi tâm trạng, cảm xúc của nhân vật ông lão từ “nhớ làng” đến quyết định “thù làng”? </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Xét về mục đích nói, câu văn: “Không biết cái chòi gác ở đầu làng đã dựng xong chưa?” thuộc kiểu câu gì? Câu văn ấy thực hiện hành động nói nào?</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Phần trích trên giúp em cảm nhận được điều gì về tấm lòng của ông lão với làng quê, với đất nước vả cuộc kháng chiến. Hãy trình bày những cảm nhận của em bằng một đoạn văn viết theo phương pháp lập luận Tổng hợp - Phân tích - Tổng hơp, có độ dài khoảng 12 câu. Trong đoạn cố sử dụng phép lặp liên kết câu và thành phần phụ chú (gạch chân và chú thích rõ).</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4: Tình cảm của ông lão đối với làng quê gợi em nhớ đến đoạn thơ nào trong chương trình THCS bộc lộ trực tiếp nỗi nhớ quê hương của tác giả. Hãy chép chính xác những câu thơ đó và ghi rõ tên tác giả, tác phẩm.</w:t>
      </w:r>
    </w:p>
    <w:p w:rsidR="0076041E" w:rsidRPr="00B86C53" w:rsidRDefault="00E93250"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w:t>
      </w:r>
      <w:r w:rsidR="0076041E" w:rsidRPr="00B86C53">
        <w:rPr>
          <w:rFonts w:ascii="Times New Roman" w:hAnsi="Times New Roman"/>
          <w:b/>
          <w:color w:val="FF0000"/>
          <w:sz w:val="28"/>
          <w:szCs w:val="28"/>
        </w:rPr>
        <w:t xml:space="preserve"> 11:</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Đọc đoạn trích sau và thực hiện các yêu cầu từ câu 1 đến câu 3:</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w:t>
      </w:r>
      <w:r w:rsidRPr="00B86C53">
        <w:rPr>
          <w:rFonts w:ascii="Times New Roman" w:eastAsia="Times New Roman" w:hAnsi="Times New Roman"/>
          <w:i/>
          <w:iCs/>
          <w:color w:val="000000"/>
          <w:sz w:val="28"/>
          <w:szCs w:val="28"/>
        </w:rPr>
        <w:t>… Ông lại muôn về làng, lại muốn được cùng anh em đào đường đắp ụ, xẻ hào, khuân đá. (1) Không biết cái chòi gác ở đầu làng đã dựng xong chưa? (2) Những đường hầm bí mật chắc còn là khướt lắm. (3)…</w:t>
      </w:r>
    </w:p>
    <w:p w:rsidR="0076041E" w:rsidRPr="00B86C53" w:rsidRDefault="0076041E" w:rsidP="0076041E">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(Theo </w:t>
      </w:r>
      <w:r w:rsidRPr="00B86C53">
        <w:rPr>
          <w:rFonts w:ascii="Times New Roman" w:eastAsia="Times New Roman" w:hAnsi="Times New Roman"/>
          <w:i/>
          <w:iCs/>
          <w:color w:val="000000"/>
          <w:sz w:val="28"/>
          <w:szCs w:val="28"/>
        </w:rPr>
        <w:t>Làng</w:t>
      </w:r>
      <w:r w:rsidRPr="00B86C53">
        <w:rPr>
          <w:rFonts w:ascii="Times New Roman" w:eastAsia="Times New Roman" w:hAnsi="Times New Roman"/>
          <w:color w:val="000000"/>
          <w:sz w:val="28"/>
          <w:szCs w:val="28"/>
        </w:rPr>
        <w:t> – Kim Lân, Ngữ văn 9, Tập 1, tr.163, NXB Giáo dục)</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1:</w:t>
      </w:r>
      <w:r w:rsidRPr="00B86C53">
        <w:rPr>
          <w:rFonts w:ascii="Times New Roman" w:eastAsia="Times New Roman" w:hAnsi="Times New Roman"/>
          <w:color w:val="000000"/>
          <w:sz w:val="28"/>
          <w:szCs w:val="28"/>
        </w:rPr>
        <w:t> Xác định các phương thức biểu đạt của đoạn trích?</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 xml:space="preserve">Câu 2: </w:t>
      </w:r>
      <w:r w:rsidRPr="00B86C53">
        <w:rPr>
          <w:rFonts w:ascii="Times New Roman" w:eastAsia="Times New Roman" w:hAnsi="Times New Roman"/>
          <w:color w:val="000000"/>
          <w:sz w:val="28"/>
          <w:szCs w:val="28"/>
        </w:rPr>
        <w:t>Gọi tên, chỉ ra một biện pháp tu từ và nêu hiệu quả diễn đạt của biện pháp tu từ đó trong câu sau: “Ông lại muốn về làng, lại muốn được cùng anh em đào đường đắp ụ, xẻ hào, khuân đá,…”</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 xml:space="preserve">Câu 3: </w:t>
      </w:r>
      <w:r w:rsidRPr="00B86C53">
        <w:rPr>
          <w:rFonts w:ascii="Times New Roman" w:eastAsia="Times New Roman" w:hAnsi="Times New Roman"/>
          <w:color w:val="000000"/>
          <w:sz w:val="28"/>
          <w:szCs w:val="28"/>
        </w:rPr>
        <w:t>Trong đoan trích trên, câu nào là lời trần thuật của tác giả? Câu nào là lời độc thoại nội tâm của nhân vật? Nêu tác dụng của các lời độc thoại nội tâm trong việc biểu đạt nội dung.</w:t>
      </w:r>
    </w:p>
    <w:p w:rsidR="0076041E" w:rsidRPr="00B86C53" w:rsidRDefault="0076041E" w:rsidP="0076041E">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CHIẾC LƯỢC NGÀ</w:t>
      </w:r>
    </w:p>
    <w:p w:rsidR="0076041E" w:rsidRPr="00B86C53" w:rsidRDefault="0076041E" w:rsidP="0076041E">
      <w:pPr>
        <w:spacing w:after="0" w:line="288" w:lineRule="auto"/>
        <w:jc w:val="center"/>
        <w:rPr>
          <w:rFonts w:ascii="Times New Roman" w:hAnsi="Times New Roman"/>
          <w:sz w:val="28"/>
          <w:szCs w:val="28"/>
        </w:rPr>
      </w:pPr>
    </w:p>
    <w:p w:rsidR="0076041E" w:rsidRPr="00B86C53" w:rsidRDefault="00FA5D59"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w:t>
      </w:r>
      <w:r w:rsidR="0076041E" w:rsidRPr="00B86C53">
        <w:rPr>
          <w:rFonts w:ascii="Times New Roman" w:hAnsi="Times New Roman"/>
          <w:b/>
          <w:color w:val="FF0000"/>
          <w:sz w:val="28"/>
          <w:szCs w:val="28"/>
        </w:rPr>
        <w:t xml:space="preserve"> 1  </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Cho đoạn trích sau:</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“Với lòng mong nhớ của anh, chắc anh nghĩ rằng, con anh sẽ chạy xô vào lòng anh, sẽ ôm chặt lấy cổ anh. Anh vừa bước vừa khom người đưa tay đón chờ con. Nghe gọi, con bé giật mình, tròn mắt nhìn. Nó ngơ ngác, lạ lùng. Còn anh, anh không ghìm nổi xúc động. Mỗi lần bị xúc động, vết thẹo dài bên mà phải lại đỏ ửng lên, giần giật, trông rất dễ sợ.”</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(Trích Chiếc lược ngà - Nguyễn Quang Sáng)</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Nhân vật “anh” và “con bé” trong đoạn trích trên là những ai? Tại sao trong đoạn trích trên, nhân vật con bé còn “ngơ ngác, lạ lùng” nhưng đến phần sau của truyện lại có sự thay đổi “Nó hôn tóc, hôn cổ, hôn vai và hôn cả vết thẹo dài bên má của ba nó nữa”?</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Xác định và gọi tên thành phần biệt lập có trong câu “Với lòng mong nhớ của anh, chắc anh nghĩ rằng, con anh sẽ chạy xô vào lòng anh, sẽ ôm chặt lấy cổ anh.”?</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Theo trình tự cốt truyện thì đoạn trích nằrn ở tình huống nào? Ý nghĩa của tình huống này là gì? Theo em, chi tiết “vết thẹo dài bên má phải” của nhân vật “anh” trong truyện ngắn này có ý nghĩa như thế nào trong việc xây dựng cốt truyện và bộc lộ chủ đề? </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4: Viết một đoạn văn từ 10 -12 câu theo phép lập luận Tổng - Phân - Hợp nêu cảm nhận của em về tình cảm của nhân vật “con bé” dành cho ba trong truyện ngắn “Chiếc lược ngà”. Trong đoạn văn có sử dụng một câu mở rộng thành phần và một phép liên kế</w:t>
      </w:r>
      <w:r w:rsidR="00FA5D59">
        <w:rPr>
          <w:rFonts w:ascii="Times New Roman" w:hAnsi="Times New Roman"/>
          <w:sz w:val="28"/>
          <w:szCs w:val="28"/>
        </w:rPr>
        <w:t>t.</w:t>
      </w:r>
    </w:p>
    <w:p w:rsidR="0076041E" w:rsidRPr="00B86C53" w:rsidRDefault="00FA5D59"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w:t>
      </w:r>
      <w:r w:rsidR="0076041E" w:rsidRPr="00B86C53">
        <w:rPr>
          <w:rFonts w:ascii="Times New Roman" w:hAnsi="Times New Roman"/>
          <w:b/>
          <w:color w:val="FF0000"/>
          <w:sz w:val="28"/>
          <w:szCs w:val="28"/>
        </w:rPr>
        <w:t xml:space="preserve"> 2: </w:t>
      </w:r>
      <w:r w:rsidR="0076041E" w:rsidRPr="00B86C53">
        <w:rPr>
          <w:rFonts w:ascii="Times New Roman" w:hAnsi="Times New Roman"/>
          <w:sz w:val="28"/>
          <w:szCs w:val="28"/>
        </w:rPr>
        <w:t>Dưới đây là đoạn trích trong truyện ngắn Chiếc lược ngà (Nguyễn Quang Sáng):</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“Đến lúc chia tay, mang ba lô lên vai, sau khi bắt tay hết mọi người, anh Sáu mới đưa mắt nhìn con, thấy nó đứng trong góc nhà.</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Chắc anh cũng muốn ôm con, hôn con, nhưng hình như cũng lại sợ nó giẫy lên lại bỏ chạy, nên anh chỉ đứng nhìn nó. Anh nhìn với đôi mắt trìu mến lẫn buồn rầu. Tôi thấy đôi mắt mênh mông của con bé bỗng xôn xao.</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Thôi! Ba đi nghe con! - Anh Sáu khe khẽ nói.</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Chúng tôi, mọi người - kể cả anh, đều tưởng con bé sẽ đứng yên đó thôi. Nhưng thật lạ lùng, đến lúc ấy, tình cha con như bỗng nổi dậy trong người nó, trong lúc không ai ngờ đến thì nó bỗng kêu thét lên:</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Ba...a...a...ba!</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Tiếng kêu của nó như tiếng xé, xé sự im lặng và xé cả ruột gan mọi người, nghe thật xót xa. Đó là tiếng “ba” mà nó có đè nén trong bao nhiêu năm nay, tiếng “ba” như vỡ tung ra từ đáy lòng nó, nó vừa kêu vừa chạy xô tới, nhanh như một con sóc, nó chạy thót lên và dang tay ôm chặt lấy cổ ba nó.”</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(Trích Ngữ văn 9, tập một)</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Trong truyện ngắn “Chiếc lược ngà”, những tình huống nào đã bộc lộ sâu sắc và cảm động tình cha con của ông Sáu và bé Thu?</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Chỉ ra 2 lời dẫn trực tiếp trong đoạn trích trên và chuyển chúng thành những lời dẫn gián tiếp.</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Bằng hiểu biết của em về tác phẩm, em hãy cho biết hình ảnh chiếc lược ngà trong truyện có ý nghĩa như thế nào?</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4: Viết một đoạn văn khoảng 12 câu theo cách lập luận diễn dịch làm rõ tình cảm cha con sâu nặng, câm động của ông Sáu và bé Thu trong cảnh chia tay, trong đó có sử dụng kiểu câu phủ định mang ý nghĩa khẳng định và phép lặp để liên kết (gạch dưới câu phủ định mang ý nghĩa khẳng định và các từ ngữ được sử dụng trong phép lặp).</w:t>
      </w:r>
    </w:p>
    <w:p w:rsidR="0076041E" w:rsidRPr="00B86C53" w:rsidRDefault="00FA5D59"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 xml:space="preserve">ĐỀ </w:t>
      </w:r>
      <w:r w:rsidR="0076041E" w:rsidRPr="00B86C53">
        <w:rPr>
          <w:rFonts w:ascii="Times New Roman" w:hAnsi="Times New Roman"/>
          <w:b/>
          <w:color w:val="FF0000"/>
          <w:sz w:val="28"/>
          <w:szCs w:val="28"/>
        </w:rPr>
        <w:t xml:space="preserve">3: </w:t>
      </w:r>
      <w:r w:rsidR="0076041E" w:rsidRPr="00B86C53">
        <w:rPr>
          <w:rFonts w:ascii="Times New Roman" w:hAnsi="Times New Roman"/>
          <w:sz w:val="28"/>
          <w:szCs w:val="28"/>
        </w:rPr>
        <w:t>Cho đoạn trích:</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“Con bé thấy lạ quá, nó chớp mắt nhìn tôi như muốn hỏi đó là ai, mặt nó bỗng tái đi, rải vụt chạy và kêu thét lên: “Má! Má!” Còn anh, anh đứng sững lại đó, nhìn theo con, nỗi đau đớn khiến mặt anh sầm lại trông thật đáng thương và hai tay buông xuống như bị gãy.”</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Đoạn trích trên được rút từ tác phẩm nào, của ai? Kề tên hai nhân vật được người kể chuyện nhắc tới trong đoạn trích.</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Xác định thành phần khởi ngữ trong câu: “Còn anh, anh đứng sững lại đó, nhìn theo con, nỗi đau đớn khiến mặt anh sầm lại trông thật đáng thương và hai tay buông xuống như bị gãy.”</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Lẽ ra, cuọc gặp mặt sau tám năm xa cách sẽ ngập tràn niềm vui và hạnh phúc nhưng trong câu chuyện, cuộc gặp ấy lại khiến nhân vật “anh” “đau đớn”. Vì sao vậy?</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4: Hãy viết một đoạn văn nghị luận khoảng 12 câu theo phép lập luận quy nạp làm rõ tình cảm sâu nặng của người cha đối với con trong tác phẩm trên, trong đoạn văn có sử dụng oâu bị động và phép thế (gạch dưới câu bị động và những từ ngữ dùng làm phép thế).</w:t>
      </w:r>
    </w:p>
    <w:p w:rsidR="0076041E" w:rsidRPr="00B86C53" w:rsidRDefault="00FA5D59" w:rsidP="0076041E">
      <w:pPr>
        <w:spacing w:after="0" w:line="288" w:lineRule="auto"/>
        <w:jc w:val="both"/>
        <w:rPr>
          <w:rFonts w:ascii="Times New Roman" w:hAnsi="Times New Roman"/>
          <w:b/>
          <w:sz w:val="28"/>
          <w:szCs w:val="28"/>
        </w:rPr>
      </w:pPr>
      <w:r>
        <w:rPr>
          <w:rFonts w:ascii="Times New Roman" w:hAnsi="Times New Roman"/>
          <w:b/>
          <w:color w:val="FF0000"/>
          <w:sz w:val="28"/>
          <w:szCs w:val="28"/>
        </w:rPr>
        <w:t>ĐỀ</w:t>
      </w:r>
      <w:r w:rsidR="0076041E" w:rsidRPr="00B86C53">
        <w:rPr>
          <w:rFonts w:ascii="Times New Roman" w:hAnsi="Times New Roman"/>
          <w:b/>
          <w:color w:val="FF0000"/>
          <w:sz w:val="28"/>
          <w:szCs w:val="28"/>
        </w:rPr>
        <w:t xml:space="preserve"> 4: </w:t>
      </w:r>
      <w:r w:rsidR="0076041E" w:rsidRPr="00B86C53">
        <w:rPr>
          <w:rFonts w:ascii="Times New Roman" w:hAnsi="Times New Roman"/>
          <w:sz w:val="28"/>
          <w:szCs w:val="28"/>
        </w:rPr>
        <w:t>Dưới đây là trích đoạn trong truyện ngắn “Chiếc lược ngà”:</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“Trong bữa cơm đó, anh Sáu gắp một cái trứng cá to vàng để vào chén của nó. Nó liền lấy đũa xoi vào chén, để đó rồi thất thần hất cái trắng ra cơm văng tung tóe cả mâm. Giận quá và không kịp suy nghĩ anh vung tay đánh vao mông nó và hét lên:</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Sao mày cứng đầu quá vậy hả?”</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“Chiếc lược ngà” được viết năm nào? Ghi lại từ mang màu sắc Nam Bộ trong đoạn trích trên.</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Những biểu hiện của nhân vật bé Thu ở trên nói lên thái độ gì và qua đó bộc lộ tình cảm như thế nào đối với nhân vật ông Sáu? Lời kể in nghiêng trong đoạn trích trên giúp em nhận biết mục đích nói ở câu văn có hình thức nghi vấn sau đó là gì?</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3: Viết một đoạn văn khoảng 15 câu theo phép lập luận quy nạp làm rõ tình cảm sâu nặng của bé Thu đối với cha trong truyện ngắn trên, ở đó có sử dụng câu có thành phần biệt lập và phép lặp để liên kết (gạch dưới thành phần biệt lập và từ ngữ sử dụng làm phép lặp). </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4: Kể tên một tác phẩm khác của chương trình Ngữ văn 9, trong đó có nhân vật người cha vì chiến tranh mà chia cách, khi trở về đứa con trai cũng hoài nghi xa lánh. Nêu suy nghĩ của em về chiến tranh (không quá 5 dòng).</w:t>
      </w:r>
    </w:p>
    <w:p w:rsidR="0076041E" w:rsidRPr="00B86C53" w:rsidRDefault="00FA5D59"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 xml:space="preserve">ĐỀ </w:t>
      </w:r>
      <w:r w:rsidR="0076041E" w:rsidRPr="00B86C53">
        <w:rPr>
          <w:rFonts w:ascii="Times New Roman" w:hAnsi="Times New Roman"/>
          <w:b/>
          <w:color w:val="FF0000"/>
          <w:sz w:val="28"/>
          <w:szCs w:val="28"/>
        </w:rPr>
        <w:t xml:space="preserve">5: </w:t>
      </w:r>
      <w:r w:rsidR="0076041E" w:rsidRPr="00B86C53">
        <w:rPr>
          <w:rFonts w:ascii="Times New Roman" w:hAnsi="Times New Roman"/>
          <w:sz w:val="28"/>
          <w:szCs w:val="28"/>
        </w:rPr>
        <w:t>Cảnh chia tay của cha con ông Sáu:</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“Nhìn cảnh ấy, bà con xung quanh có người không cầm được nước mắt, còn tôi bỗng thấy khó thở như có bàn tay ai nắm lấy trái tim tôi.”</w:t>
      </w:r>
    </w:p>
    <w:p w:rsidR="0076041E" w:rsidRPr="00B86C53" w:rsidRDefault="0076041E" w:rsidP="0076041E">
      <w:pPr>
        <w:spacing w:after="0" w:line="288" w:lineRule="auto"/>
        <w:jc w:val="right"/>
        <w:rPr>
          <w:rFonts w:ascii="Times New Roman" w:hAnsi="Times New Roman"/>
          <w:sz w:val="28"/>
          <w:szCs w:val="28"/>
        </w:rPr>
      </w:pPr>
      <w:r w:rsidRPr="00B86C53">
        <w:rPr>
          <w:rFonts w:ascii="Times New Roman" w:hAnsi="Times New Roman"/>
          <w:sz w:val="28"/>
          <w:szCs w:val="28"/>
        </w:rPr>
        <w:t>(Sách Ngữ Văn 9, tập một)</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Vì sao khi chứng kiến giây phút nay, “bà con xung quanh” và nhân vật “tôi” lại có cảm xúc như vậy?</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Người kể chuyện ờ đây là ai? Cách chọn vai kể ấy góp phần như thế nào để tạo nên sự thành công của “Chiếc lược ngà”?</w:t>
      </w:r>
    </w:p>
    <w:p w:rsidR="0076041E" w:rsidRPr="00FA5D59" w:rsidRDefault="0076041E" w:rsidP="00FA5D59">
      <w:pPr>
        <w:spacing w:after="0" w:line="288" w:lineRule="auto"/>
        <w:jc w:val="both"/>
        <w:rPr>
          <w:rFonts w:ascii="Times New Roman" w:hAnsi="Times New Roman"/>
          <w:sz w:val="28"/>
          <w:szCs w:val="28"/>
        </w:rPr>
      </w:pPr>
      <w:r w:rsidRPr="00B86C53">
        <w:rPr>
          <w:rFonts w:ascii="Times New Roman" w:hAnsi="Times New Roman"/>
          <w:sz w:val="28"/>
          <w:szCs w:val="28"/>
        </w:rPr>
        <w:t>Câu 3: Kể tên hai tác phẩm khác viết về đề tài cuộc kháng chiến chống Mĩ cứu nước của dân tộc ta mà em đã được học trong chương trình Ngữ Văn 9 và ghi rõ tên tác giả</w:t>
      </w:r>
      <w:r w:rsidR="00FA5D59">
        <w:rPr>
          <w:rFonts w:ascii="Times New Roman" w:hAnsi="Times New Roman"/>
          <w:sz w:val="28"/>
          <w:szCs w:val="28"/>
        </w:rPr>
        <w:t>.</w:t>
      </w:r>
    </w:p>
    <w:p w:rsidR="0076041E" w:rsidRPr="00B86C53" w:rsidRDefault="00FA5D59" w:rsidP="0076041E">
      <w:pPr>
        <w:spacing w:after="0" w:line="288" w:lineRule="auto"/>
        <w:jc w:val="both"/>
        <w:rPr>
          <w:rFonts w:ascii="Times New Roman" w:eastAsia="Times New Roman" w:hAnsi="Times New Roman"/>
          <w:b/>
          <w:color w:val="FF0000"/>
          <w:sz w:val="28"/>
          <w:szCs w:val="28"/>
        </w:rPr>
      </w:pPr>
      <w:r>
        <w:rPr>
          <w:rFonts w:ascii="Times New Roman" w:hAnsi="Times New Roman"/>
          <w:b/>
          <w:color w:val="FF0000"/>
          <w:sz w:val="28"/>
          <w:szCs w:val="28"/>
        </w:rPr>
        <w:t>ĐÊ</w:t>
      </w:r>
      <w:r w:rsidR="0076041E" w:rsidRPr="00B86C53">
        <w:rPr>
          <w:rFonts w:ascii="Times New Roman" w:eastAsia="Times New Roman" w:hAnsi="Times New Roman"/>
          <w:b/>
          <w:color w:val="FF0000"/>
          <w:sz w:val="28"/>
          <w:szCs w:val="28"/>
        </w:rPr>
        <w:t xml:space="preserve"> 6: </w:t>
      </w:r>
      <w:r w:rsidR="0076041E" w:rsidRPr="00B86C53">
        <w:rPr>
          <w:rFonts w:ascii="Times New Roman" w:eastAsia="Times New Roman" w:hAnsi="Times New Roman"/>
          <w:color w:val="000000"/>
          <w:sz w:val="28"/>
          <w:szCs w:val="28"/>
        </w:rPr>
        <w:t>Đọc đoạn trích sau và trả lời câu hỏi:</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“Tiếng kêu của nó như tiếng xé, xé sự im lặng và xé cả ruột gan của mọi người, nghe thật xót xa. Đó là tiếng "ba" mà nó cố đè nén trong bao nhiêu năm nay, tiếng "ba" như vỡ tung ra từ đáy lòng nó, nó vừa kêu vừa chạy xô tới, nhanh như một con sóc, nó chạy thót lên và dang hai tay ôm chặt lấy cổ ba nó.Tôi thấy làn tóc tơ sau ót nó như dựng đứng lên.</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Nó vừa ôm chặt lấy cổ ba nó vừa nói trong tiếng khóc:</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 Ba! Không cho ba đi nữa! Ba ở nhà với con!</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Ba nó bế nó lên. Nó hôn ba nó cùng khắp. Nó hôn tóc, hôn cổ, hôn vai và hôn cả vết thẹo dài bên má của ba nó nữa”.</w:t>
      </w:r>
    </w:p>
    <w:p w:rsidR="0076041E" w:rsidRPr="00B86C53" w:rsidRDefault="0076041E" w:rsidP="0076041E">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(Nguyễn Quang Sáng – Chiếc lược ngà, SGK Ngữ văn 9, tập một, trang 198)</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1</w:t>
      </w:r>
      <w:r w:rsidRPr="00B86C53">
        <w:rPr>
          <w:rFonts w:ascii="Times New Roman" w:eastAsia="Times New Roman" w:hAnsi="Times New Roman"/>
          <w:color w:val="000000"/>
          <w:sz w:val="28"/>
          <w:szCs w:val="28"/>
        </w:rPr>
        <w:t>: Xác định phép liên kết hình thức và từ ngữ liên kết trong các câu: </w:t>
      </w:r>
      <w:r w:rsidRPr="00B86C53">
        <w:rPr>
          <w:rFonts w:ascii="Times New Roman" w:eastAsia="Times New Roman" w:hAnsi="Times New Roman"/>
          <w:i/>
          <w:iCs/>
          <w:color w:val="000000"/>
          <w:sz w:val="28"/>
          <w:szCs w:val="28"/>
        </w:rPr>
        <w:t>“Ba nó bế nó lên. Nó hôn ba nó cùng khắp. Nó hôn tóc, hôn cổ, hôn vai và hôn cả vết thẹo dài bên má của ba nó nữa”</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2</w:t>
      </w:r>
      <w:r w:rsidRPr="00B86C53">
        <w:rPr>
          <w:rFonts w:ascii="Times New Roman" w:eastAsia="Times New Roman" w:hAnsi="Times New Roman"/>
          <w:color w:val="000000"/>
          <w:sz w:val="28"/>
          <w:szCs w:val="28"/>
        </w:rPr>
        <w:t>: Câu văn </w:t>
      </w:r>
      <w:r w:rsidRPr="00B86C53">
        <w:rPr>
          <w:rFonts w:ascii="Times New Roman" w:eastAsia="Times New Roman" w:hAnsi="Times New Roman"/>
          <w:i/>
          <w:iCs/>
          <w:color w:val="000000"/>
          <w:sz w:val="28"/>
          <w:szCs w:val="28"/>
        </w:rPr>
        <w:t>“Nó hôn ba nó cùng khắp. Nó hôn tóc, hôn cổ, hôn vai và hôn cả vết thẹo dài bên má của ba nó nữa”</w:t>
      </w:r>
      <w:r w:rsidRPr="00B86C53">
        <w:rPr>
          <w:rFonts w:ascii="Times New Roman" w:eastAsia="Times New Roman" w:hAnsi="Times New Roman"/>
          <w:color w:val="000000"/>
          <w:sz w:val="28"/>
          <w:szCs w:val="28"/>
        </w:rPr>
        <w:t> sử dụng phép tu từ gì?</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3:</w:t>
      </w:r>
      <w:r w:rsidRPr="00B86C53">
        <w:rPr>
          <w:rFonts w:ascii="Times New Roman" w:eastAsia="Times New Roman" w:hAnsi="Times New Roman"/>
          <w:color w:val="000000"/>
          <w:sz w:val="28"/>
          <w:szCs w:val="28"/>
        </w:rPr>
        <w:t> Theo em, vì sao tác giả lại nhấn mạnh chi tiết bé Thu “hôn cả vết thẹo dài bên má của ba nó nữa”?</w:t>
      </w:r>
    </w:p>
    <w:p w:rsidR="0076041E" w:rsidRPr="00B86C53" w:rsidRDefault="0076041E" w:rsidP="0076041E">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4:</w:t>
      </w:r>
      <w:r w:rsidRPr="00B86C53">
        <w:rPr>
          <w:rFonts w:ascii="Times New Roman" w:eastAsia="Times New Roman" w:hAnsi="Times New Roman"/>
          <w:color w:val="000000"/>
          <w:sz w:val="28"/>
          <w:szCs w:val="28"/>
        </w:rPr>
        <w:t>  Em có nhận xét gì về tình cảm bé Thu đối với ông Sáu được thể hiện qua đoạn trích trên?</w:t>
      </w:r>
    </w:p>
    <w:p w:rsidR="0076041E" w:rsidRPr="00B86C53" w:rsidRDefault="0076041E" w:rsidP="00BC61D3">
      <w:pPr>
        <w:spacing w:after="0" w:line="288" w:lineRule="auto"/>
        <w:jc w:val="center"/>
        <w:rPr>
          <w:rFonts w:ascii="Times New Roman" w:hAnsi="Times New Roman"/>
          <w:b/>
          <w:color w:val="FF0000"/>
          <w:sz w:val="28"/>
          <w:szCs w:val="28"/>
        </w:rPr>
      </w:pPr>
      <w:bookmarkStart w:id="0" w:name="_GoBack"/>
      <w:bookmarkEnd w:id="0"/>
      <w:r w:rsidRPr="00B86C53">
        <w:rPr>
          <w:rFonts w:ascii="Times New Roman" w:hAnsi="Times New Roman"/>
          <w:b/>
          <w:color w:val="FF0000"/>
          <w:sz w:val="28"/>
          <w:szCs w:val="28"/>
        </w:rPr>
        <w:t>NHỮNG NGÔI SAO XA XÔI</w:t>
      </w:r>
    </w:p>
    <w:p w:rsidR="0076041E" w:rsidRPr="00B86C53" w:rsidRDefault="0076041E" w:rsidP="0076041E">
      <w:pPr>
        <w:spacing w:after="0" w:line="288" w:lineRule="auto"/>
        <w:jc w:val="both"/>
        <w:rPr>
          <w:rFonts w:ascii="Times New Roman" w:hAnsi="Times New Roman"/>
          <w:sz w:val="28"/>
          <w:szCs w:val="28"/>
        </w:rPr>
      </w:pPr>
    </w:p>
    <w:p w:rsidR="0076041E" w:rsidRPr="00B86C53" w:rsidRDefault="00FA5D59"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w:t>
      </w:r>
      <w:r w:rsidR="0076041E" w:rsidRPr="00B86C53">
        <w:rPr>
          <w:rFonts w:ascii="Times New Roman" w:hAnsi="Times New Roman"/>
          <w:b/>
          <w:color w:val="FF0000"/>
          <w:sz w:val="28"/>
          <w:szCs w:val="28"/>
        </w:rPr>
        <w:t xml:space="preserve"> 1: </w:t>
      </w:r>
      <w:r w:rsidR="0076041E" w:rsidRPr="00B86C53">
        <w:rPr>
          <w:rFonts w:ascii="Times New Roman" w:hAnsi="Times New Roman"/>
          <w:sz w:val="28"/>
          <w:szCs w:val="28"/>
        </w:rPr>
        <w:t>Đọc đoạn văn sau vá thực hiện các yêu cầu dưới đây:</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“Tôi dùng xẻng nhỏ đào đất dưới quả bom. Đất rắn. Những hòn sỏi theo tay tôi bay ra hai bên. Thỉnh thoảng lưỡi xẻng chạm vào quả bom. Một tiếng động sắc đến gai người, cứa vào da thịt tôi. Tôi rùng mình và bỗng thấy tại sao mình làm quá chậm. Nhanh lên một tí vỏ quả bom nóng. Một dấu hiệu chẳng ỉành. Hoặc là nóng từ bên trong quả bom. Hoặc là mặt trời nung nóng.”</w:t>
      </w:r>
    </w:p>
    <w:p w:rsidR="0076041E" w:rsidRPr="00B86C53" w:rsidRDefault="0076041E" w:rsidP="0076041E">
      <w:pPr>
        <w:spacing w:after="0" w:line="288" w:lineRule="auto"/>
        <w:jc w:val="right"/>
        <w:rPr>
          <w:rFonts w:ascii="Times New Roman" w:hAnsi="Times New Roman"/>
          <w:sz w:val="28"/>
          <w:szCs w:val="28"/>
        </w:rPr>
      </w:pPr>
      <w:r w:rsidRPr="00B86C53">
        <w:rPr>
          <w:rFonts w:ascii="Times New Roman" w:hAnsi="Times New Roman"/>
          <w:sz w:val="28"/>
          <w:szCs w:val="28"/>
        </w:rPr>
        <w:t>(Những ngôi sao xa xôi - Lê Minh Khuê)</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Nhân vật “tôi” trong đoạn trích trên là ai? Trong đoạn trích, tác giả miêu tả nhân vật ấy đang làm công việc gì? Qua công việc đó, nhân vật đã bộc lộ những vẻ đẹp phẩm chất nào?</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2: Nhận xét về cách sử dụng các kiểu câu trong đoạn trích và nêu hiệu quả sử dụng các kiểu câu này trong việc biểu đạt nội dung? </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Nhân vật “tôi” trong đoạn trích trên khiến em xác định ngôi kể là ai? Tác dụng của ngôi kể ấy?</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4: Viết mọt đoạn văn khoảng 10 câu theo phép lập luận Tổng - Phân - Hợp phân tích nghệ thuật miêu tả tâm lí nhân vật “tôi” trong lần đi làm nhiệm vụ được nhắc đến qua đoạn trích trên. Trong đoạn văn có sử dụng một câu ghép chính phụ. </w:t>
      </w:r>
    </w:p>
    <w:p w:rsidR="0076041E" w:rsidRPr="00FA5D59" w:rsidRDefault="0076041E" w:rsidP="00FA5D59">
      <w:pPr>
        <w:spacing w:after="0" w:line="288" w:lineRule="auto"/>
        <w:jc w:val="both"/>
        <w:rPr>
          <w:rFonts w:ascii="Times New Roman" w:hAnsi="Times New Roman"/>
          <w:sz w:val="28"/>
          <w:szCs w:val="28"/>
        </w:rPr>
      </w:pPr>
      <w:r w:rsidRPr="00B86C53">
        <w:rPr>
          <w:rFonts w:ascii="Times New Roman" w:hAnsi="Times New Roman"/>
          <w:sz w:val="28"/>
          <w:szCs w:val="28"/>
        </w:rPr>
        <w:t>Cáu 5: Kể tên một tác phẳm trong chương trình Ngữ văn 9 cùng đề tài với truyện ngắn “Những ngôi sao xa xôi”? Ghi rõ tên tác giả</w:t>
      </w:r>
      <w:r w:rsidR="00FA5D59">
        <w:rPr>
          <w:rFonts w:ascii="Times New Roman" w:hAnsi="Times New Roman"/>
          <w:sz w:val="28"/>
          <w:szCs w:val="28"/>
        </w:rPr>
        <w:t>.?</w:t>
      </w:r>
      <w:r w:rsidRPr="00B86C53">
        <w:rPr>
          <w:rFonts w:ascii="Times New Roman" w:hAnsi="Times New Roman"/>
          <w:b/>
          <w:color w:val="FF0000"/>
          <w:sz w:val="28"/>
          <w:szCs w:val="28"/>
        </w:rPr>
        <w:tab/>
      </w:r>
      <w:r w:rsidRPr="00B86C53">
        <w:rPr>
          <w:rFonts w:ascii="Times New Roman" w:hAnsi="Times New Roman"/>
          <w:b/>
          <w:color w:val="FF0000"/>
          <w:sz w:val="28"/>
          <w:szCs w:val="28"/>
        </w:rPr>
        <w:tab/>
      </w:r>
    </w:p>
    <w:p w:rsidR="0076041E" w:rsidRPr="00B86C53" w:rsidRDefault="00FA5D59"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 02:</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“Những ngôi sao xa xôi’’ của Lê Minh Khuê là một trong những tác phẩm thành công viết về những nữ thanh niên xung phong thời kì cuộc kháng chiến chống Mĩ của dân tộc ta đang diễn ra ác liệt, nhất là trên tuyến đường Trường Sơn. Trong tác phẩm có đoạn:</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“Chị Thao vấp ngã, tôi đỡ chị. Nhưng chị vùng ra, mắt mở to, mờ trắmg đi như không còn sự sống. Sao vậy? Tôi không hiểu. Chị kéo luôn tay tôi, sà xuống mô đất. Vâng, một mô đất nhỏ, hơi dài, phủ đầy thuốc bom màu xám.”</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Đoan văn trên và tác phẩm được kể bằng lời của nhân vật nào? Nêu hiệu quả của cách chọn vai kể ấy.</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Chỉ ra mọt câu ghép và nêu rõ cấu tạo ngữ pháp của câu ghép đó.</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Trong không khí cả nước hân hoan kỉ niệm 40 năm giải phóng miền Nam, thống nhất đất nước, càng trân trọng, ngưỡng mộ thế hệ trẻ Việt Nam thời chống Mĩ - những con người đã không tiếc máu xương để đem lại nền hòa bình cho nước nhà, ta càng không khỏi giật mình trước lối sống thờ ơ, vô cảm của một bộ phận lớp trẻ hiện nay. Bằng một đoạn văn khoảng nửa trang giấy thi, em hãy nêu suy nghĩ của mình về PHIẾU SỐ này.</w:t>
      </w:r>
      <w:r w:rsidRPr="00B86C53">
        <w:rPr>
          <w:rFonts w:ascii="Times New Roman" w:hAnsi="Times New Roman"/>
          <w:sz w:val="28"/>
          <w:szCs w:val="28"/>
        </w:rPr>
        <w:tab/>
      </w:r>
    </w:p>
    <w:p w:rsidR="0076041E" w:rsidRPr="00B86C53" w:rsidRDefault="00FA5D59"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w:t>
      </w:r>
      <w:r w:rsidR="0076041E" w:rsidRPr="00B86C53">
        <w:rPr>
          <w:rFonts w:ascii="Times New Roman" w:hAnsi="Times New Roman"/>
          <w:b/>
          <w:color w:val="FF0000"/>
          <w:sz w:val="28"/>
          <w:szCs w:val="28"/>
        </w:rPr>
        <w:t xml:space="preserve"> 3</w:t>
      </w:r>
      <w:r>
        <w:rPr>
          <w:rFonts w:ascii="Times New Roman" w:hAnsi="Times New Roman"/>
          <w:b/>
          <w:color w:val="FF0000"/>
          <w:sz w:val="28"/>
          <w:szCs w:val="28"/>
        </w:rPr>
        <w:t>:</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“Tôi, một quả bom trên đồi. Nho, hai quả dưới lòng đường. Chị Thao, một quả dưới chân cái hầm ba-ri-e cũ”.</w:t>
      </w:r>
    </w:p>
    <w:p w:rsidR="0076041E" w:rsidRPr="00B86C53" w:rsidRDefault="0076041E" w:rsidP="0076041E">
      <w:pPr>
        <w:spacing w:after="0" w:line="288" w:lineRule="auto"/>
        <w:jc w:val="right"/>
        <w:rPr>
          <w:rFonts w:ascii="Times New Roman" w:hAnsi="Times New Roman"/>
          <w:sz w:val="28"/>
          <w:szCs w:val="28"/>
        </w:rPr>
      </w:pPr>
      <w:r w:rsidRPr="00B86C53">
        <w:rPr>
          <w:rFonts w:ascii="Times New Roman" w:hAnsi="Times New Roman"/>
          <w:sz w:val="28"/>
          <w:szCs w:val="28"/>
        </w:rPr>
        <w:t>(Những ngôi sao xa xôi - Lê Minh Khuê)</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Đoạn văn trên là lời kể của nhân vật nào trong tác phẩm? Viết về việc gì trong câu chuyện?</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Nếu các câu trên viết là: “Tôi phá một quả bom trên đồi. Nho phá hai quả dưới lòng đường. Chị Thao phá một quả dưới chân cái hầm ba-ri-e cũ.” thì cấu trúc ngữ pháp của câu thay đổi như thế nào? Vậy, cách đặt câu như trong tác phẩm có tác dụng đối với việc diễn tả ý và gợi cảm xúc như thế nao?</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Ba cô gái được giới thiệu trong đoạn văn trên họ là những con người dũng cảm tiêu biểu cho thế hệ trẻ Việt Nam anh hùng. Hãy viết một đoan văn khoảng 12 câu nêu suy nghĩ của em về lòng dũng cảm của tuổi trẻ hiện nay.</w:t>
      </w:r>
    </w:p>
    <w:p w:rsidR="0076041E" w:rsidRPr="00B86C53" w:rsidRDefault="00FA5D59"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w:t>
      </w:r>
      <w:r w:rsidR="0076041E" w:rsidRPr="00B86C53">
        <w:rPr>
          <w:rFonts w:ascii="Times New Roman" w:hAnsi="Times New Roman"/>
          <w:b/>
          <w:color w:val="FF0000"/>
          <w:sz w:val="28"/>
          <w:szCs w:val="28"/>
        </w:rPr>
        <w:t xml:space="preserve"> 4: </w:t>
      </w:r>
      <w:r w:rsidR="0076041E" w:rsidRPr="00B86C53">
        <w:rPr>
          <w:rFonts w:ascii="Times New Roman" w:hAnsi="Times New Roman"/>
          <w:sz w:val="28"/>
          <w:szCs w:val="28"/>
        </w:rPr>
        <w:t>Đọc đoạn trích và thực hiện các yêu cầu sau:</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“Tôi thích dân ca quan họ mềm mại, dịu dàng. Thích Ca-chiu-sa của Hồng quân Liên Xô</w:t>
      </w:r>
      <w:r w:rsidRPr="00B86C53">
        <w:rPr>
          <w:rFonts w:ascii="Times New Roman" w:hAnsi="Times New Roman"/>
          <w:i/>
          <w:sz w:val="28"/>
          <w:szCs w:val="28"/>
          <w:highlight w:val="yellow"/>
        </w:rPr>
        <w:t>. Thích ngồi bó gối mơ màng: “Về đây khi mái tóc còn xanh xanh...”.</w:t>
      </w:r>
      <w:r w:rsidRPr="00B86C53">
        <w:rPr>
          <w:rFonts w:ascii="Times New Roman" w:hAnsi="Times New Roman"/>
          <w:i/>
          <w:sz w:val="28"/>
          <w:szCs w:val="28"/>
        </w:rPr>
        <w:t xml:space="preserve"> Đó là dân ca Ý trữ tình giàu có, phải lấy giọng thật trầm. </w:t>
      </w:r>
      <w:r w:rsidRPr="00B86C53">
        <w:rPr>
          <w:rFonts w:ascii="Times New Roman" w:hAnsi="Times New Roman"/>
          <w:i/>
          <w:sz w:val="28"/>
          <w:szCs w:val="28"/>
          <w:highlight w:val="yellow"/>
        </w:rPr>
        <w:t>Thích nhiều</w:t>
      </w:r>
      <w:r w:rsidRPr="00B86C53">
        <w:rPr>
          <w:rFonts w:ascii="Times New Roman" w:hAnsi="Times New Roman"/>
          <w:i/>
          <w:sz w:val="28"/>
          <w:szCs w:val="28"/>
        </w:rPr>
        <w:t>. Nhưng tôi không muốn hát lúc này. Tôi đâm cáu với chị Thao, mặc dù, tôi hiểu những tình cảm gì đang quay cuồng trong chị. Chị cứ đưa mắt nhìn Nho, lấy tay sửa cái cổ áo, cái ve áo và tóc nó...”</w:t>
      </w:r>
    </w:p>
    <w:p w:rsidR="0076041E" w:rsidRPr="00B86C53" w:rsidRDefault="0076041E" w:rsidP="0076041E">
      <w:pPr>
        <w:spacing w:after="0" w:line="288" w:lineRule="auto"/>
        <w:jc w:val="right"/>
        <w:rPr>
          <w:rFonts w:ascii="Times New Roman" w:hAnsi="Times New Roman"/>
          <w:sz w:val="28"/>
          <w:szCs w:val="28"/>
        </w:rPr>
      </w:pPr>
      <w:r w:rsidRPr="00B86C53">
        <w:rPr>
          <w:rFonts w:ascii="Times New Roman" w:hAnsi="Times New Roman"/>
          <w:sz w:val="28"/>
          <w:szCs w:val="28"/>
        </w:rPr>
        <w:t>(</w:t>
      </w:r>
      <w:r w:rsidRPr="00B86C53">
        <w:rPr>
          <w:rFonts w:ascii="Times New Roman" w:hAnsi="Times New Roman"/>
          <w:i/>
          <w:sz w:val="28"/>
          <w:szCs w:val="28"/>
        </w:rPr>
        <w:t>Những ngôi sao xa xôi</w:t>
      </w:r>
      <w:r w:rsidRPr="00B86C53">
        <w:rPr>
          <w:rFonts w:ascii="Times New Roman" w:hAnsi="Times New Roman"/>
          <w:sz w:val="28"/>
          <w:szCs w:val="28"/>
        </w:rPr>
        <w:t>, SGK Ngữ văn 9)</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Đoạn trích trên là lời kể của nhân vật nào?</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Ghi lại một câu rút gọn và một câu có lời dẫn trực tiếp trong đoạn trích.</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 xml:space="preserve">Cáu 3: Dựa vào văn bản “Những ngôi sao xa xôi”, em hãy viết đoạn văn khoảng </w:t>
      </w:r>
      <w:r w:rsidRPr="00B86C53">
        <w:rPr>
          <w:rFonts w:ascii="Times New Roman" w:hAnsi="Times New Roman"/>
          <w:sz w:val="28"/>
          <w:szCs w:val="28"/>
          <w:highlight w:val="yellow"/>
        </w:rPr>
        <w:t>12 câu</w:t>
      </w:r>
      <w:r w:rsidRPr="00B86C53">
        <w:rPr>
          <w:rFonts w:ascii="Times New Roman" w:hAnsi="Times New Roman"/>
          <w:sz w:val="28"/>
          <w:szCs w:val="28"/>
        </w:rPr>
        <w:t xml:space="preserve"> theo cách lập luận </w:t>
      </w:r>
      <w:r w:rsidRPr="00B86C53">
        <w:rPr>
          <w:rFonts w:ascii="Times New Roman" w:hAnsi="Times New Roman"/>
          <w:sz w:val="28"/>
          <w:szCs w:val="28"/>
          <w:highlight w:val="yellow"/>
        </w:rPr>
        <w:t>Tổng hợp - Phân tích - Tổng hợp</w:t>
      </w:r>
      <w:r w:rsidRPr="00B86C53">
        <w:rPr>
          <w:rFonts w:ascii="Times New Roman" w:hAnsi="Times New Roman"/>
          <w:sz w:val="28"/>
          <w:szCs w:val="28"/>
        </w:rPr>
        <w:t xml:space="preserve"> để phân tích </w:t>
      </w:r>
      <w:r w:rsidRPr="00B86C53">
        <w:rPr>
          <w:rFonts w:ascii="Times New Roman" w:hAnsi="Times New Roman"/>
          <w:sz w:val="28"/>
          <w:szCs w:val="28"/>
          <w:highlight w:val="yellow"/>
        </w:rPr>
        <w:t>vẻ đẹp tâm hồn và tình đồng chí đồng đội của những cô gái thanh niên xung phong</w:t>
      </w:r>
      <w:r w:rsidRPr="00B86C53">
        <w:rPr>
          <w:rFonts w:ascii="Times New Roman" w:hAnsi="Times New Roman"/>
          <w:sz w:val="28"/>
          <w:szCs w:val="28"/>
        </w:rPr>
        <w:t xml:space="preserve"> trong tổ trinh sát mặt đường trên tuyến lửa Trường Sơn. Trong đoạn văn có sử dụng </w:t>
      </w:r>
      <w:r w:rsidRPr="00B86C53">
        <w:rPr>
          <w:rFonts w:ascii="Times New Roman" w:hAnsi="Times New Roman"/>
          <w:sz w:val="28"/>
          <w:szCs w:val="28"/>
          <w:highlight w:val="yellow"/>
        </w:rPr>
        <w:t>thành phần biệt lập cảm thán</w:t>
      </w:r>
      <w:r w:rsidRPr="00B86C53">
        <w:rPr>
          <w:rFonts w:ascii="Times New Roman" w:hAnsi="Times New Roman"/>
          <w:sz w:val="28"/>
          <w:szCs w:val="28"/>
        </w:rPr>
        <w:t xml:space="preserve"> và </w:t>
      </w:r>
      <w:r w:rsidRPr="00B86C53">
        <w:rPr>
          <w:rFonts w:ascii="Times New Roman" w:hAnsi="Times New Roman"/>
          <w:sz w:val="28"/>
          <w:szCs w:val="28"/>
          <w:highlight w:val="yellow"/>
        </w:rPr>
        <w:t>phép nối</w:t>
      </w:r>
      <w:r w:rsidRPr="00B86C53">
        <w:rPr>
          <w:rFonts w:ascii="Times New Roman" w:hAnsi="Times New Roman"/>
          <w:sz w:val="28"/>
          <w:szCs w:val="28"/>
        </w:rPr>
        <w:t xml:space="preserve"> (gạch chân thành phần biệt lập cảm thán và phép nối).</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4: Kể tên một tác phẩm khác trong chương trình Ngữ văn 9 cũng ca ngợi vẻ đẹp của tuồi trẻ Việt Nam trên tuyến đường Trường Sơn giai đoạn chống Mỹ ác liệt và nêu tên tác giả của tác phẩm ấy.</w:t>
      </w:r>
    </w:p>
    <w:p w:rsidR="0076041E" w:rsidRPr="00B86C53" w:rsidRDefault="00FA5D59"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 5:</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sz w:val="28"/>
          <w:szCs w:val="28"/>
        </w:rPr>
        <w:t xml:space="preserve">Mở đầu đoạn trích “Những ngôi sao xa xôi” của Lê Minh Khuê có viết: </w:t>
      </w:r>
      <w:r w:rsidRPr="00B86C53">
        <w:rPr>
          <w:rFonts w:ascii="Times New Roman" w:hAnsi="Times New Roman"/>
          <w:i/>
          <w:sz w:val="28"/>
          <w:szCs w:val="28"/>
        </w:rPr>
        <w:t>“Chúng tôi có ba người. Ba cô gái. Chúng tôi ở trong một cái hang dưới chân cao điểm...”</w:t>
      </w:r>
    </w:p>
    <w:p w:rsidR="0076041E" w:rsidRPr="00B86C53" w:rsidRDefault="0076041E" w:rsidP="0076041E">
      <w:pPr>
        <w:spacing w:after="0" w:line="288" w:lineRule="auto"/>
        <w:jc w:val="right"/>
        <w:rPr>
          <w:rFonts w:ascii="Times New Roman" w:hAnsi="Times New Roman"/>
          <w:sz w:val="28"/>
          <w:szCs w:val="28"/>
        </w:rPr>
      </w:pPr>
      <w:r w:rsidRPr="00B86C53">
        <w:rPr>
          <w:rFonts w:ascii="Times New Roman" w:hAnsi="Times New Roman"/>
          <w:sz w:val="28"/>
          <w:szCs w:val="28"/>
        </w:rPr>
        <w:t>(Sách Ngữ văn 9, tập 2)</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Nhân vật tôi trong truyện trên là ai? Chọn cách trần thuật như thế có tác dụng gì trong việc thể hiện nội dung truyện?</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Ba cồ gái trong truyện làm nhiệm vụ gì mà họ phải “ở trong một cái hang dưới chân cao điểm”? Họ có những nét chung nào đáng yêu, đáng trân trọng?</w:t>
      </w:r>
    </w:p>
    <w:p w:rsidR="0076041E" w:rsidRPr="00FA5D59" w:rsidRDefault="0076041E" w:rsidP="00FA5D59">
      <w:pPr>
        <w:spacing w:after="0" w:line="288" w:lineRule="auto"/>
        <w:jc w:val="both"/>
        <w:rPr>
          <w:rFonts w:ascii="Times New Roman" w:hAnsi="Times New Roman"/>
          <w:sz w:val="28"/>
          <w:szCs w:val="28"/>
        </w:rPr>
      </w:pPr>
      <w:r w:rsidRPr="00B86C53">
        <w:rPr>
          <w:rFonts w:ascii="Times New Roman" w:hAnsi="Times New Roman"/>
          <w:sz w:val="28"/>
          <w:szCs w:val="28"/>
        </w:rPr>
        <w:t>Câu 3: Từ hình ảnh ba cô gái thanh niên xung phong trong truyện, em có suy nghĩ gì về vẻ đẹp của con người Việt Nam trong những năm chiến tranh và trong cuộc sống hoà bình hôm nay? (Trĩnh bày thành một đoạn văn có độ dài khoảng nửa trang giấ</w:t>
      </w:r>
      <w:r w:rsidR="00FA5D59">
        <w:rPr>
          <w:rFonts w:ascii="Times New Roman" w:hAnsi="Times New Roman"/>
          <w:sz w:val="28"/>
          <w:szCs w:val="28"/>
        </w:rPr>
        <w:t>y thi).</w:t>
      </w:r>
    </w:p>
    <w:p w:rsidR="0076041E" w:rsidRPr="00B86C53" w:rsidRDefault="00FA5D59"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w:t>
      </w:r>
      <w:r w:rsidR="0076041E" w:rsidRPr="00B86C53">
        <w:rPr>
          <w:rFonts w:ascii="Times New Roman" w:hAnsi="Times New Roman"/>
          <w:b/>
          <w:color w:val="FF0000"/>
          <w:sz w:val="28"/>
          <w:szCs w:val="28"/>
        </w:rPr>
        <w:t xml:space="preserve"> 6: </w:t>
      </w:r>
      <w:r w:rsidR="0076041E" w:rsidRPr="00B86C53">
        <w:rPr>
          <w:rFonts w:ascii="Times New Roman" w:hAnsi="Times New Roman"/>
          <w:sz w:val="28"/>
          <w:szCs w:val="28"/>
        </w:rPr>
        <w:t xml:space="preserve">Dưới đây là đoạn trích trong truyện ngắn “Những ngôi sao xa xôi”: </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“Chị Thao cầm cái thước trên tay tôi, nuốt nốt miếng bích quy ngon lành: “Định ở nhà. Lần này nó bò ít hai đứa đi cũng đủ”, rồi kéo tay áo Nho, vác xẻng lên và đi ra cửa. Tôi không cãi chị quyền phân công là ở chị. Thời gian bắt đầu căng lên. Trí não tôi cũng không thua. Những gì đã qua những gì sắp tới... không đáng kể nữa. Có lí thú gì đâu nếu các bạn tôi không quay trở về?”</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Cho biết tên tác giả? Hoàn cảnh sáng tác của truyện ngắn trên?</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Xác định một câu phủ định có trong đoạn trích? Nhân vật “tôi” trong đoạn trích được chị Thao phân công nhiệm vụ gì mà phải “ở nhà”? Tại sao Phương Định lại có cảm giác căng thẳng và suy nghĩ: “Những gì đã qua những gì sắp tới... không đáng kể nữa”? Từ đó em thấy vẻ đẹp phẩm chất nào của nhân vật được thể hiện?</w:t>
      </w:r>
    </w:p>
    <w:p w:rsidR="0076041E" w:rsidRPr="00FA5D59" w:rsidRDefault="0076041E" w:rsidP="00FA5D59">
      <w:pPr>
        <w:spacing w:after="0" w:line="288" w:lineRule="auto"/>
        <w:jc w:val="both"/>
        <w:rPr>
          <w:rFonts w:ascii="Times New Roman" w:hAnsi="Times New Roman"/>
          <w:sz w:val="28"/>
          <w:szCs w:val="28"/>
        </w:rPr>
      </w:pPr>
      <w:r w:rsidRPr="00B86C53">
        <w:rPr>
          <w:rFonts w:ascii="Times New Roman" w:hAnsi="Times New Roman"/>
          <w:sz w:val="28"/>
          <w:szCs w:val="28"/>
        </w:rPr>
        <w:t>Câu 3: Từ đoạn trích trên kết hợp với hiểu biết về tác phẩm hãy viết một đoạn văn nghị luận theo lối diễn dịch khoảng 15 câu làm rõ những vẻ đẹp và phẩm chất của nhân vật Phương Định. Trong đoạn văn sử dụng một câu cảm thán, một phép nối, thành phần khởi ngữ</w:t>
      </w:r>
      <w:r w:rsidR="00FA5D59">
        <w:rPr>
          <w:rFonts w:ascii="Times New Roman" w:hAnsi="Times New Roman"/>
          <w:sz w:val="28"/>
          <w:szCs w:val="28"/>
        </w:rPr>
        <w:t xml:space="preserve">. </w:t>
      </w:r>
    </w:p>
    <w:p w:rsidR="0076041E" w:rsidRPr="00B86C53" w:rsidRDefault="00FA5D59"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ĐÊ</w:t>
      </w:r>
      <w:r w:rsidR="0076041E" w:rsidRPr="00B86C53">
        <w:rPr>
          <w:rFonts w:ascii="Times New Roman" w:hAnsi="Times New Roman"/>
          <w:b/>
          <w:color w:val="FF0000"/>
          <w:sz w:val="28"/>
          <w:szCs w:val="28"/>
        </w:rPr>
        <w:t xml:space="preserve"> 7: </w:t>
      </w:r>
      <w:r w:rsidR="0076041E" w:rsidRPr="00B86C53">
        <w:rPr>
          <w:rFonts w:ascii="Times New Roman" w:hAnsi="Times New Roman"/>
          <w:sz w:val="28"/>
          <w:szCs w:val="28"/>
        </w:rPr>
        <w:t>Dưới đây là đoạn trích truyện ngắn “Những ngôi sao xa xôi” của Lê Minh Khuê.</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“...Đơn vị chăm chúng tôi ra trò. Có gì lại bảo: “Để cho bọn trinh sát, chúng nó ở trên đó vắng...”</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“...Có gì lý thú đây nếu các bạn tôi không quay về? Điện thoại réo. Đại đội trưởng hỏi tình hình. Tôi nói như gắt vào máy</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Trinh sát chưa về. Không hiểu sao mình lại gắt nữa...”</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 “...Sốt ruột, tôi chạy ra ngoài một tí. Không thấy gì ngoài khói bom. Tôi lo.”...</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Truyện “Những ngôi sao xa xôi” được kể bằng ngôi kể thứ nhất nhưng người kể lúc xưng “tôi”, lúc lại xưng “chúng tôi”. Em hãy lí giải vì sao có sự thay đổi đó.</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Các phần trích trên nhắc tới những ai? Qua đó họ đã thể hiện phẩm chất cao đẹp nào?</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Viết một đoạn văn có độ dài khoảng 10-12 câu theo phép lập luận Tổng hợp - Phân tích - Tổng hợp để làm rõ vẻ đẹp phẩm chất của các nhân vật đó qua các phầ</w:t>
      </w:r>
      <w:r w:rsidR="00FA5D59">
        <w:rPr>
          <w:rFonts w:ascii="Times New Roman" w:hAnsi="Times New Roman"/>
          <w:sz w:val="28"/>
          <w:szCs w:val="28"/>
        </w:rPr>
        <w:t xml:space="preserve">n trích trên. </w:t>
      </w:r>
    </w:p>
    <w:p w:rsidR="0076041E" w:rsidRPr="00B86C53" w:rsidRDefault="00FA5D59"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w:t>
      </w:r>
      <w:r w:rsidR="0076041E" w:rsidRPr="00B86C53">
        <w:rPr>
          <w:rFonts w:ascii="Times New Roman" w:hAnsi="Times New Roman"/>
          <w:b/>
          <w:color w:val="FF0000"/>
          <w:sz w:val="28"/>
          <w:szCs w:val="28"/>
        </w:rPr>
        <w:t xml:space="preserve"> 8</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Trong truyện ngắn “Những ngôi sao xa xôi”, nhà văn Lê Minh Khuê viết:</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“Quen rồi. Một ngày chúng tôi phá bom đến năm lần. Ngày nào ít: ba lần. Tôi có nghĩ tới cái chết. Nhưng một cái chết mờ nhạt, không cụ thể. Còn cái chính: liệu mìn có nổ, bom có nổ không? Không thì làm cách nào để châm mìn lần thứ hai? Tôi nghĩ thế, nghĩ thêm: đứng cẩn thận, mảnh bom ghim vào cánh tay thì khá phiền. Và mồ hôi thấm vào môi tôi, mằn mặn, cát lạo xạo trong miệng.”</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(SGK Ngữ văn 9 tập 2)</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Đoan trích trên có sử dụng hình thức ngôn ngữ nào? Nêu tác dụng nghệ thuật của hình thức ngôn ngữ đó?</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Từ đoạn trích trên và từ những hiểu biết của em về tác phẩm, hãy viết một đoạn văn nghị luận theo phương pháp lập luận diễn dịch làm rõ diễn biến tâm trạng của nhân vật Phương Định trong một lần phá bom. Trong đoạn có sử dụng một phép thế, một câu bị độ</w:t>
      </w:r>
      <w:r w:rsidR="00FA5D59">
        <w:rPr>
          <w:rFonts w:ascii="Times New Roman" w:hAnsi="Times New Roman"/>
          <w:sz w:val="28"/>
          <w:szCs w:val="28"/>
        </w:rPr>
        <w:t>ng.</w:t>
      </w:r>
    </w:p>
    <w:p w:rsidR="0076041E" w:rsidRPr="00B86C53" w:rsidRDefault="00FA5D59"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 xml:space="preserve">ĐỀ </w:t>
      </w:r>
      <w:r w:rsidR="0076041E" w:rsidRPr="00B86C53">
        <w:rPr>
          <w:rFonts w:ascii="Times New Roman" w:hAnsi="Times New Roman"/>
          <w:b/>
          <w:color w:val="FF0000"/>
          <w:sz w:val="28"/>
          <w:szCs w:val="28"/>
        </w:rPr>
        <w:t xml:space="preserve">9: </w:t>
      </w:r>
      <w:r w:rsidR="0076041E" w:rsidRPr="00B86C53">
        <w:rPr>
          <w:rFonts w:ascii="Times New Roman" w:hAnsi="Times New Roman"/>
          <w:sz w:val="28"/>
          <w:szCs w:val="28"/>
        </w:rPr>
        <w:t>Đọc đoạn văn sau và trả lời câu hỏi:</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“Việc của chúng tôi là ngồi đây. Khi có bom nổ thì chạy lên, đo khối lượng đất lấp vào hố bom, đếm bom chưa nổ và nếu cần thì phá bom. Người ta gọi chúng tôi là tổ trinh sát mặt đường. Cái tên gợi sự khát khao làm nên những sự tích anh hùng”.</w:t>
      </w:r>
    </w:p>
    <w:p w:rsidR="0076041E" w:rsidRPr="00B86C53" w:rsidRDefault="0076041E" w:rsidP="0076041E">
      <w:pPr>
        <w:spacing w:after="0" w:line="288" w:lineRule="auto"/>
        <w:jc w:val="right"/>
        <w:rPr>
          <w:rFonts w:ascii="Times New Roman" w:hAnsi="Times New Roman"/>
          <w:sz w:val="28"/>
          <w:szCs w:val="28"/>
        </w:rPr>
      </w:pPr>
      <w:r w:rsidRPr="00B86C53">
        <w:rPr>
          <w:rFonts w:ascii="Times New Roman" w:hAnsi="Times New Roman"/>
          <w:sz w:val="28"/>
          <w:szCs w:val="28"/>
        </w:rPr>
        <w:t>(SGK Ngữ văn 9, tập hai)</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 Đoạn văn trên trích trong tác phảm nào? Của ai? Nêu hoàn cảnh ra đời của tác phẩm đó? Xác định câu rút gọn có trong đoạn trích và cho biết thành phần nào đã được rút gọn?</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Nếu viết “người ta gọi chúng tôi là tổ trinh sát mặt đường - cái tên gợi sự khát khao lám nên những sự tích anh hùng”. Bộ phận được gạch chân là thành phần nào của câu? Việc tách riêng thành phần ấy làm một câu độc lập góp phần nhấn mạnh điều gì ở các nhân vật?</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Viết một đoạn văn khoảng 15 câu theo phép lập luận Tổng - Phân - Hợp làm rõ vẻ đẹp của “tổ trinh sát mặt đường”. Đoạn văn có sử dụng câu ghép và thành phần khởi ngữ.</w:t>
      </w:r>
    </w:p>
    <w:p w:rsidR="0076041E" w:rsidRPr="00FA5D59" w:rsidRDefault="0076041E" w:rsidP="00FA5D59">
      <w:pPr>
        <w:spacing w:after="0" w:line="288" w:lineRule="auto"/>
        <w:jc w:val="both"/>
        <w:rPr>
          <w:rFonts w:ascii="Times New Roman" w:hAnsi="Times New Roman"/>
          <w:sz w:val="28"/>
          <w:szCs w:val="28"/>
        </w:rPr>
      </w:pPr>
      <w:r w:rsidRPr="00B86C53">
        <w:rPr>
          <w:rFonts w:ascii="Times New Roman" w:hAnsi="Times New Roman"/>
          <w:sz w:val="28"/>
          <w:szCs w:val="28"/>
        </w:rPr>
        <w:t>Câu 4: Từ vè đẹp của những con người “khát khao làm nên sự tích anh hùng”, em có suy ngẫm gì (không quá 5 câu) vê trách nhiệm của thế hệ trẻ trong công cuộc xây dựng và bảo vệ Tổ quố</w:t>
      </w:r>
      <w:r w:rsidR="00FA5D59">
        <w:rPr>
          <w:rFonts w:ascii="Times New Roman" w:hAnsi="Times New Roman"/>
          <w:sz w:val="28"/>
          <w:szCs w:val="28"/>
        </w:rPr>
        <w:t>c ngày nay.</w:t>
      </w:r>
    </w:p>
    <w:p w:rsidR="0076041E" w:rsidRPr="00B86C53" w:rsidRDefault="00FA5D59"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 xml:space="preserve">ĐỀ </w:t>
      </w:r>
      <w:r w:rsidR="0076041E" w:rsidRPr="00B86C53">
        <w:rPr>
          <w:rFonts w:ascii="Times New Roman" w:hAnsi="Times New Roman"/>
          <w:b/>
          <w:color w:val="FF0000"/>
          <w:sz w:val="28"/>
          <w:szCs w:val="28"/>
        </w:rPr>
        <w:t xml:space="preserve">10 : </w:t>
      </w:r>
      <w:r w:rsidR="0076041E" w:rsidRPr="00B86C53">
        <w:rPr>
          <w:rFonts w:ascii="Times New Roman" w:hAnsi="Times New Roman"/>
          <w:sz w:val="28"/>
          <w:szCs w:val="28"/>
        </w:rPr>
        <w:t>Dưới đây là đoạn trích trong truyện ngắn “Những ngôi sao xa xôi” của Lê Minh Khuê:</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“Bên ngoài nóng trên 30 độ, chui vào hang là sà ngay đến một thế giới khác. Cái mát lạnh làm toàn thân run lên đột ngột. Rồi ngửa cổ uống nước, trong ca hay trong bi đông. Nước suối pha đường. Xong thì nằm dài trên nền ẩm, lười biếng nheo mắt nghe ca nhạc từ cái đài bán dẫn nhỏ mà lúc nào cũng có pin đầy đủ. Có thể nghe, có thể nghĩ lung tung...”</w:t>
      </w:r>
    </w:p>
    <w:p w:rsidR="0076041E" w:rsidRPr="00B86C53" w:rsidRDefault="0076041E" w:rsidP="0076041E">
      <w:pPr>
        <w:spacing w:after="0" w:line="288" w:lineRule="auto"/>
        <w:jc w:val="right"/>
        <w:rPr>
          <w:rFonts w:ascii="Times New Roman" w:hAnsi="Times New Roman"/>
          <w:sz w:val="28"/>
          <w:szCs w:val="28"/>
        </w:rPr>
      </w:pPr>
      <w:r w:rsidRPr="00B86C53">
        <w:rPr>
          <w:rFonts w:ascii="Times New Roman" w:hAnsi="Times New Roman"/>
          <w:sz w:val="28"/>
          <w:szCs w:val="28"/>
        </w:rPr>
        <w:t>(Trích Ngữ văn 9, tập 1)</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Xét về hình thức và cấu tạo ngữ pháp, các câu văn trong đoạn trích trên có gì đặc biệt? Cách sử dụng các câu văn như vậy có tác dụng gì trong việc miêu tả nhân vật?</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Vì sao truyện viết về ba cô gái trong tổ trinh sát mặt đường nhưng tác giả lại đặt tên là “Những ngôi sao xa xôi”?</w:t>
      </w:r>
    </w:p>
    <w:p w:rsidR="0076041E" w:rsidRPr="00FA5D59" w:rsidRDefault="0076041E" w:rsidP="00FA5D59">
      <w:pPr>
        <w:spacing w:after="0" w:line="288" w:lineRule="auto"/>
        <w:jc w:val="both"/>
        <w:rPr>
          <w:rFonts w:ascii="Times New Roman" w:hAnsi="Times New Roman"/>
          <w:sz w:val="28"/>
          <w:szCs w:val="28"/>
        </w:rPr>
      </w:pPr>
      <w:r w:rsidRPr="00B86C53">
        <w:rPr>
          <w:rFonts w:ascii="Times New Roman" w:hAnsi="Times New Roman"/>
          <w:sz w:val="28"/>
          <w:szCs w:val="28"/>
        </w:rPr>
        <w:t>Câu 3: Truyện ngắn “Những ngôi sao xa xôi” đã khắc họa rõ nét những vẻ đẹp của ba cô gái trẻ trong công việc phá bom đầy nguy hiểm. Họ là những đại diện tiêu biểu cho thế hệ trẻ Việt Nạm thời đại chống Mỹ anh hùng. Hãy trình bày suy nghĩ của em về thế hệ trẻ Việt Nam thời chống Mỹ</w:t>
      </w:r>
      <w:r w:rsidR="00FA5D59">
        <w:rPr>
          <w:rFonts w:ascii="Times New Roman" w:hAnsi="Times New Roman"/>
          <w:sz w:val="28"/>
          <w:szCs w:val="28"/>
        </w:rPr>
        <w:t>.</w:t>
      </w:r>
    </w:p>
    <w:p w:rsidR="0076041E" w:rsidRPr="00B86C53" w:rsidRDefault="00FA5D59"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ĐỀ</w:t>
      </w:r>
      <w:r w:rsidR="0076041E" w:rsidRPr="00B86C53">
        <w:rPr>
          <w:rFonts w:ascii="Times New Roman" w:hAnsi="Times New Roman"/>
          <w:b/>
          <w:color w:val="FF0000"/>
          <w:sz w:val="28"/>
          <w:szCs w:val="28"/>
        </w:rPr>
        <w:t xml:space="preserve"> 11</w:t>
      </w:r>
    </w:p>
    <w:p w:rsidR="0076041E" w:rsidRPr="00B86C53" w:rsidRDefault="0076041E" w:rsidP="0076041E">
      <w:pPr>
        <w:spacing w:after="0" w:line="288" w:lineRule="auto"/>
        <w:jc w:val="both"/>
        <w:rPr>
          <w:rFonts w:ascii="Times New Roman" w:hAnsi="Times New Roman"/>
          <w:color w:val="FF0000"/>
          <w:sz w:val="28"/>
          <w:szCs w:val="28"/>
        </w:rPr>
      </w:pPr>
      <w:r w:rsidRPr="00B86C53">
        <w:rPr>
          <w:rFonts w:ascii="Times New Roman" w:hAnsi="Times New Roman"/>
          <w:color w:val="FF0000"/>
          <w:sz w:val="28"/>
          <w:szCs w:val="28"/>
        </w:rPr>
        <w:t>Đọc đoạn trích sau và trả lời câu hỏi:</w:t>
      </w:r>
    </w:p>
    <w:p w:rsidR="0076041E" w:rsidRPr="00B86C53" w:rsidRDefault="0076041E" w:rsidP="0076041E">
      <w:pPr>
        <w:spacing w:after="0" w:line="288" w:lineRule="auto"/>
        <w:jc w:val="both"/>
        <w:rPr>
          <w:rFonts w:ascii="Times New Roman" w:hAnsi="Times New Roman"/>
          <w:i/>
          <w:color w:val="FF0000"/>
          <w:sz w:val="28"/>
          <w:szCs w:val="28"/>
        </w:rPr>
      </w:pPr>
      <w:r w:rsidRPr="00B86C53">
        <w:rPr>
          <w:rFonts w:ascii="Times New Roman" w:hAnsi="Times New Roman"/>
          <w:i/>
          <w:color w:val="FF0000"/>
          <w:sz w:val="28"/>
          <w:szCs w:val="28"/>
        </w:rPr>
        <w:t>“Chúng tôi bị bom vùi luôn. Có khi bò trên cao điểm về chỉ thấy hai con mắt lấp lánh. Cười thì hàm răng trắng lóa trên khuôn mặt nhem nhuốc. Những lúc đó, chúng tôi gọi nhau là “những con quỷ mắt đen”.”</w:t>
      </w:r>
    </w:p>
    <w:p w:rsidR="0076041E" w:rsidRPr="00B86C53" w:rsidRDefault="0076041E" w:rsidP="0076041E">
      <w:pPr>
        <w:spacing w:after="0" w:line="288" w:lineRule="auto"/>
        <w:jc w:val="both"/>
        <w:rPr>
          <w:rFonts w:ascii="Times New Roman" w:hAnsi="Times New Roman"/>
          <w:color w:val="FF0000"/>
          <w:sz w:val="28"/>
          <w:szCs w:val="28"/>
        </w:rPr>
      </w:pPr>
      <w:r w:rsidRPr="00B86C53">
        <w:rPr>
          <w:rFonts w:ascii="Times New Roman" w:hAnsi="Times New Roman"/>
          <w:color w:val="FF0000"/>
          <w:sz w:val="28"/>
          <w:szCs w:val="28"/>
        </w:rPr>
        <w:t>Câu 1: Đoan văn trên trích trong vãn bản nào? Tác giả là ai? Nêu hoàn cảnh sáng tác của tác phẩm.</w:t>
      </w:r>
    </w:p>
    <w:p w:rsidR="0076041E" w:rsidRPr="00B86C53" w:rsidRDefault="0076041E" w:rsidP="0076041E">
      <w:pPr>
        <w:spacing w:after="0" w:line="288" w:lineRule="auto"/>
        <w:jc w:val="both"/>
        <w:rPr>
          <w:rFonts w:ascii="Times New Roman" w:hAnsi="Times New Roman"/>
          <w:color w:val="FF0000"/>
          <w:sz w:val="28"/>
          <w:szCs w:val="28"/>
        </w:rPr>
      </w:pPr>
      <w:r w:rsidRPr="00B86C53">
        <w:rPr>
          <w:rFonts w:ascii="Times New Roman" w:hAnsi="Times New Roman"/>
          <w:color w:val="FF0000"/>
          <w:sz w:val="28"/>
          <w:szCs w:val="28"/>
        </w:rPr>
        <w:t>Câu 2: Câu văn “Những lúc đó, chúng tôi gọi nhau là những con quỷ mắt đen” gợi cho em liên tưởng đến câu thơ nào có trong chương trình Ngữ văn 9, nêu tên bài thơ và tác giả?</w:t>
      </w:r>
    </w:p>
    <w:p w:rsidR="0076041E" w:rsidRPr="00B86C53" w:rsidRDefault="0076041E" w:rsidP="0076041E">
      <w:pPr>
        <w:spacing w:after="0" w:line="288" w:lineRule="auto"/>
        <w:jc w:val="both"/>
        <w:rPr>
          <w:rFonts w:ascii="Times New Roman" w:hAnsi="Times New Roman"/>
          <w:color w:val="FF0000"/>
          <w:sz w:val="28"/>
          <w:szCs w:val="28"/>
        </w:rPr>
      </w:pPr>
      <w:r w:rsidRPr="00B86C53">
        <w:rPr>
          <w:rFonts w:ascii="Times New Roman" w:hAnsi="Times New Roman"/>
          <w:color w:val="FF0000"/>
          <w:sz w:val="28"/>
          <w:szCs w:val="28"/>
        </w:rPr>
        <w:t>Câu 3: “Chúng tôi” được nói tới trong đoạn văn lả những ai? Nụ cười và những lời đùa gọi nhau của các nhân vật ấy thể hiện vẻ đẹp nào ở họ?</w:t>
      </w:r>
    </w:p>
    <w:p w:rsidR="0076041E" w:rsidRPr="00B86C53" w:rsidRDefault="0076041E" w:rsidP="00FA5D59">
      <w:pPr>
        <w:spacing w:after="0" w:line="288" w:lineRule="auto"/>
        <w:jc w:val="both"/>
        <w:rPr>
          <w:rFonts w:ascii="Times New Roman" w:hAnsi="Times New Roman"/>
          <w:b/>
          <w:color w:val="FF0000"/>
          <w:sz w:val="28"/>
          <w:szCs w:val="28"/>
        </w:rPr>
      </w:pPr>
      <w:r w:rsidRPr="00B86C53">
        <w:rPr>
          <w:rFonts w:ascii="Times New Roman" w:hAnsi="Times New Roman"/>
          <w:color w:val="FF0000"/>
          <w:sz w:val="28"/>
          <w:szCs w:val="28"/>
        </w:rPr>
        <w:t>Câu 4: Từ đó, chúng ta thấy khi gặp khó khăn, thừ thách trong cuộc sông, rất cần tinh thần lạc quan, ý chí và nghị lực. Hãy viết đoạn vãn nghị luận khoảng 10 câu để bàn về vấn đề trên.</w:t>
      </w:r>
      <w:r w:rsidR="00FA5D59" w:rsidRPr="00B86C53">
        <w:rPr>
          <w:rFonts w:ascii="Times New Roman" w:hAnsi="Times New Roman"/>
          <w:b/>
          <w:color w:val="FF0000"/>
          <w:sz w:val="28"/>
          <w:szCs w:val="28"/>
        </w:rPr>
        <w:t xml:space="preserve"> </w:t>
      </w:r>
    </w:p>
    <w:p w:rsidR="0076041E" w:rsidRPr="00B86C53" w:rsidRDefault="00FA5D59"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 xml:space="preserve">ĐỀ </w:t>
      </w:r>
      <w:r w:rsidR="0076041E" w:rsidRPr="00B86C53">
        <w:rPr>
          <w:rFonts w:ascii="Times New Roman" w:hAnsi="Times New Roman"/>
          <w:b/>
          <w:color w:val="FF0000"/>
          <w:sz w:val="28"/>
          <w:szCs w:val="28"/>
        </w:rPr>
        <w:t xml:space="preserve">12: </w:t>
      </w:r>
      <w:r w:rsidR="0076041E" w:rsidRPr="00B86C53">
        <w:rPr>
          <w:rFonts w:ascii="Times New Roman" w:hAnsi="Times New Roman"/>
          <w:sz w:val="28"/>
          <w:szCs w:val="28"/>
        </w:rPr>
        <w:t>Dưới đây là đoạn trích trong tác phẩm “Những ngôi sao xa xôi” của Lê Minh Khuê:</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“...Vắng lặng đến đáng sợ. Cây còn lại xơ xác. Đất nóng. Khói đen vật vờ từng cụng trong không trung, che đi những gì từ xa. Các anh cao xạ có nhìn thấy chúng tôi không? Chắc có, cắc anh ấy có những cái ống dòm có thể thu cả trái đất vào tầm mắt. Tôi đến gần quả bom. Cảm thấy có ánh mắt các chiến sĩ dõi theo mình, tôi không sợ nữa. Tôi sẽ không đi khom. Các anh ấy không thích cái kiểu đi khom khi có thể cứ đàng hoàng mà bước tới.”</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Tác phẩm Những ngôi sao xa xôi được sáng tác trong hoàn cảnh nào?</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Điều gì khiến nhân vật “tôi” đến gần quả bom lại cảm thấy không sợ nữa?</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Từ đoạn trích trên và những hiểu biết về xã hội, em hãỵ viết một đoạn văn (khoảng nửa trang giấy thi) trình bày suy nghĩ về thái độ của mỗi người trong mối quan hệ giữa cá nhân và tập thể</w:t>
      </w:r>
      <w:r w:rsidR="00FA5D59">
        <w:rPr>
          <w:rFonts w:ascii="Times New Roman" w:hAnsi="Times New Roman"/>
          <w:sz w:val="28"/>
          <w:szCs w:val="28"/>
        </w:rPr>
        <w:t>.</w:t>
      </w:r>
    </w:p>
    <w:p w:rsidR="0076041E" w:rsidRPr="00B86C53" w:rsidRDefault="00FA5D59" w:rsidP="0076041E">
      <w:pPr>
        <w:spacing w:after="0" w:line="288" w:lineRule="auto"/>
        <w:jc w:val="both"/>
        <w:rPr>
          <w:rFonts w:ascii="Times New Roman" w:hAnsi="Times New Roman"/>
          <w:b/>
          <w:color w:val="FF0000"/>
          <w:sz w:val="28"/>
          <w:szCs w:val="28"/>
        </w:rPr>
      </w:pPr>
      <w:r>
        <w:rPr>
          <w:rFonts w:ascii="Times New Roman" w:hAnsi="Times New Roman"/>
          <w:b/>
          <w:color w:val="FF0000"/>
          <w:sz w:val="28"/>
          <w:szCs w:val="28"/>
        </w:rPr>
        <w:t>ĐÊ</w:t>
      </w:r>
      <w:r w:rsidR="0076041E" w:rsidRPr="00B86C53">
        <w:rPr>
          <w:rFonts w:ascii="Times New Roman" w:hAnsi="Times New Roman"/>
          <w:b/>
          <w:color w:val="FF0000"/>
          <w:sz w:val="28"/>
          <w:szCs w:val="28"/>
        </w:rPr>
        <w:t xml:space="preserve"> 13: </w:t>
      </w:r>
      <w:r w:rsidR="0076041E" w:rsidRPr="00B86C53">
        <w:rPr>
          <w:rFonts w:ascii="Times New Roman" w:hAnsi="Times New Roman"/>
          <w:sz w:val="28"/>
          <w:szCs w:val="28"/>
        </w:rPr>
        <w:t>Cho đoạn trích:</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“Bây giờ là buổi trưa. Im ắng lạ. Tôi ngồi dựa vào thành đá và khe khẽ hát. Tôi mê hát. Thường cứ thuộc một điệu nhạc nào đó rồi bịa ra lời mà hát. Lời tôi bịa lộn xộn mà ngớ ngẩn đến tôi cũng ngạc nhiên, đôi khi bò ra mà cười một mình.</w:t>
      </w:r>
    </w:p>
    <w:p w:rsidR="0076041E" w:rsidRPr="00B86C53" w:rsidRDefault="0076041E" w:rsidP="0076041E">
      <w:pPr>
        <w:spacing w:after="0" w:line="288" w:lineRule="auto"/>
        <w:jc w:val="both"/>
        <w:rPr>
          <w:rFonts w:ascii="Times New Roman" w:hAnsi="Times New Roman"/>
          <w:i/>
          <w:sz w:val="28"/>
          <w:szCs w:val="28"/>
        </w:rPr>
      </w:pPr>
      <w:r w:rsidRPr="00B86C53">
        <w:rPr>
          <w:rFonts w:ascii="Times New Roman" w:hAnsi="Times New Roman"/>
          <w:i/>
          <w:sz w:val="28"/>
          <w:szCs w:val="28"/>
        </w:rPr>
        <w:t>Tôi là con gái Hà Nội. Nói một cách khiêm tốn, tôi là một cô gái khá. Hai bím tóc dày tương đối mềm, một cái cổ cao, kiêu hãnh như đài hoa loa kèn. Còn mắt tôi thì các anh lái xe bào: Cô có cái nhìn sao mà xa xăm!”</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1: Những câu văn này được rút ra từ tác phẩm nào? Nêu hoàn cảnh ra đời của tác phẩm ấy.</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2: Xác định câu có lời dẫn trực tiếp và câu đặc biệt trong đoạn văn trên.</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Câu 3: Giới thiệu ngắn gọn (không quá nửa trang giấy thi) về nhân vật “tôi” trong tác phẩm đó.</w:t>
      </w:r>
    </w:p>
    <w:p w:rsidR="0076041E" w:rsidRPr="00B86C53" w:rsidRDefault="0076041E" w:rsidP="0076041E">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4: Kể tên một tác phẩm khác viết về người chiến sĩ trong cuộc kháng chiến chống Mĩ mà em đã học trong chương trình Ngữ văn 9 vả ghi rõ tên tác giả. </w:t>
      </w:r>
    </w:p>
    <w:p w:rsidR="0076041E" w:rsidRPr="00B86C53" w:rsidRDefault="0076041E" w:rsidP="0081168F">
      <w:pPr>
        <w:spacing w:after="0" w:line="288" w:lineRule="auto"/>
        <w:rPr>
          <w:rFonts w:ascii="Times New Roman" w:hAnsi="Times New Roman"/>
          <w:sz w:val="28"/>
          <w:szCs w:val="28"/>
        </w:rPr>
      </w:pPr>
    </w:p>
    <w:sectPr w:rsidR="0076041E" w:rsidRPr="00B86C53" w:rsidSect="00733604">
      <w:headerReference w:type="default" r:id="rId8"/>
      <w:footerReference w:type="default" r:id="rId9"/>
      <w:pgSz w:w="11906" w:h="16838"/>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AE4" w:rsidRDefault="008D0AE4" w:rsidP="00AB74EE">
      <w:pPr>
        <w:spacing w:after="0" w:line="240" w:lineRule="auto"/>
      </w:pPr>
      <w:r>
        <w:separator/>
      </w:r>
    </w:p>
  </w:endnote>
  <w:endnote w:type="continuationSeparator" w:id="0">
    <w:p w:rsidR="008D0AE4" w:rsidRDefault="008D0AE4" w:rsidP="00AB7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68F" w:rsidRPr="00BC61D3" w:rsidRDefault="0081168F" w:rsidP="008245FA">
    <w:pPr>
      <w:pStyle w:val="Footer"/>
      <w:tabs>
        <w:tab w:val="clear" w:pos="4513"/>
        <w:tab w:val="clear" w:pos="9026"/>
        <w:tab w:val="center" w:pos="4819"/>
        <w:tab w:val="right" w:pos="9638"/>
      </w:tabs>
      <w:rPr>
        <w:rFonts w:ascii="Times New Roman" w:hAnsi="Times New Roman"/>
        <w:sz w:val="28"/>
        <w:szCs w:val="28"/>
      </w:rPr>
    </w:pPr>
    <w:r w:rsidRPr="00BC61D3">
      <w:rPr>
        <w:rFonts w:ascii="Times New Roman" w:hAnsi="Times New Roman"/>
        <w:noProof/>
        <w:sz w:val="28"/>
        <w:szCs w:val="28"/>
      </w:rPr>
      <mc:AlternateContent>
        <mc:Choice Requires="wps">
          <w:drawing>
            <wp:anchor distT="4294967295" distB="4294967295" distL="114300" distR="114300" simplePos="0" relativeHeight="251657728" behindDoc="0" locked="0" layoutInCell="1" allowOverlap="1" wp14:anchorId="272EF485" wp14:editId="4F675753">
              <wp:simplePos x="0" y="0"/>
              <wp:positionH relativeFrom="column">
                <wp:posOffset>-15240</wp:posOffset>
              </wp:positionH>
              <wp:positionV relativeFrom="paragraph">
                <wp:posOffset>-55246</wp:posOffset>
              </wp:positionV>
              <wp:extent cx="62103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030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4.35pt" to="487.8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" strokecolor="#4472c4" strokeweight=".5pt">
              <v:stroke joinstyle="miter"/>
              <o:lock v:ext="edit" shapetype="f"/>
            </v:line>
          </w:pict>
        </mc:Fallback>
      </mc:AlternateContent>
    </w:r>
    <w:r w:rsidRPr="00BC61D3">
      <w:rPr>
        <w:rFonts w:ascii="Times New Roman" w:hAnsi="Times New Roman"/>
        <w:sz w:val="28"/>
        <w:szCs w:val="28"/>
      </w:rPr>
      <w:t>Giáo viên: Đỗ Thị Xiêm</w:t>
    </w:r>
    <w:r w:rsidRPr="00BC61D3">
      <w:rPr>
        <w:rFonts w:ascii="Times New Roman" w:hAnsi="Times New Roman"/>
        <w:sz w:val="28"/>
        <w:szCs w:val="28"/>
      </w:rPr>
      <w:tab/>
      <w:t>0367841308</w:t>
    </w:r>
    <w:r w:rsidRPr="00BC61D3">
      <w:rPr>
        <w:rFonts w:ascii="Times New Roman" w:hAnsi="Times New Roman"/>
        <w:sz w:val="28"/>
        <w:szCs w:val="28"/>
      </w:rPr>
      <w:tab/>
      <w:t>Luyện thi vào 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AE4" w:rsidRDefault="008D0AE4" w:rsidP="00AB74EE">
      <w:pPr>
        <w:spacing w:after="0" w:line="240" w:lineRule="auto"/>
      </w:pPr>
      <w:r>
        <w:separator/>
      </w:r>
    </w:p>
  </w:footnote>
  <w:footnote w:type="continuationSeparator" w:id="0">
    <w:p w:rsidR="008D0AE4" w:rsidRDefault="008D0AE4" w:rsidP="00AB74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68F" w:rsidRPr="00FB4BCC" w:rsidRDefault="0081168F">
    <w:pPr>
      <w:pStyle w:val="Header"/>
      <w:rPr>
        <w:rFonts w:ascii="Times New Roman" w:hAnsi="Times New Roman"/>
        <w:sz w:val="32"/>
        <w:szCs w:val="32"/>
      </w:rPr>
    </w:pPr>
    <w:r w:rsidRPr="00FB4BCC">
      <w:rPr>
        <w:rFonts w:ascii="Times New Roman" w:hAnsi="Times New Roman"/>
        <w:sz w:val="32"/>
        <w:szCs w:val="32"/>
      </w:rPr>
      <w:t>Trường THCS Hạ Đình</w:t>
    </w:r>
    <w:r w:rsidRPr="00FB4BCC">
      <w:rPr>
        <w:rFonts w:ascii="Times New Roman" w:hAnsi="Times New Roman"/>
        <w:sz w:val="32"/>
        <w:szCs w:val="32"/>
      </w:rPr>
      <w:tab/>
    </w:r>
    <w:r w:rsidRPr="00FB4BCC">
      <w:rPr>
        <w:rFonts w:ascii="Times New Roman" w:hAnsi="Times New Roman"/>
        <w:sz w:val="32"/>
        <w:szCs w:val="32"/>
      </w:rPr>
      <w:tab/>
      <w:t>Văn 9</w:t>
    </w:r>
  </w:p>
  <w:p w:rsidR="0081168F" w:rsidRPr="00FB4BCC" w:rsidRDefault="0081168F">
    <w:pPr>
      <w:pStyle w:val="Header"/>
      <w:rPr>
        <w:rFonts w:ascii="Times New Roman" w:hAnsi="Times New Roman"/>
        <w:sz w:val="32"/>
        <w:szCs w:val="32"/>
      </w:rPr>
    </w:pPr>
    <w:r w:rsidRPr="00FB4BCC">
      <w:rPr>
        <w:rFonts w:ascii="Times New Roman" w:hAnsi="Times New Roman"/>
        <w:noProof/>
        <w:sz w:val="32"/>
        <w:szCs w:val="32"/>
      </w:rPr>
      <mc:AlternateContent>
        <mc:Choice Requires="wps">
          <w:drawing>
            <wp:anchor distT="4294967295" distB="4294967295" distL="114300" distR="114300" simplePos="0" relativeHeight="251656704" behindDoc="0" locked="0" layoutInCell="1" allowOverlap="1" wp14:anchorId="23836403" wp14:editId="02A09505">
              <wp:simplePos x="0" y="0"/>
              <wp:positionH relativeFrom="column">
                <wp:posOffset>-81915</wp:posOffset>
              </wp:positionH>
              <wp:positionV relativeFrom="paragraph">
                <wp:posOffset>50164</wp:posOffset>
              </wp:positionV>
              <wp:extent cx="61912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5pt,3.95pt" to="481.0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" strokecolor="#4472c4" strokeweight=".5pt">
              <v:stroke joinstyle="miter"/>
              <o:lock v:ext="edit" shapetype="f"/>
            </v:line>
          </w:pict>
        </mc:Fallback>
      </mc:AlternateContent>
    </w:r>
    <w:r w:rsidR="008D0AE4">
      <w:rPr>
        <w:rFonts w:ascii="Times New Roman" w:hAnsi="Times New Roman"/>
        <w:noProof/>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8739627" o:spid="_x0000_s2049" type="#_x0000_t136" style="position:absolute;margin-left:0;margin-top:0;width:481.8pt;height:111.15pt;z-index:-251657728;mso-position-horizontal:center;mso-position-horizontal-relative:margin;mso-position-vertical:center;mso-position-vertical-relative:margin" o:allowincell="f" fillcolor="silver" stroked="f">
          <v:fill opacity=".5"/>
          <v:textpath style="font-family:&quot;Calibri&quot;;font-size:1pt" string="CÔ XIÊM DẠY VĂ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16134"/>
    <w:multiLevelType w:val="multilevel"/>
    <w:tmpl w:val="A60EEC4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9267ED"/>
    <w:multiLevelType w:val="hybridMultilevel"/>
    <w:tmpl w:val="FF307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140"/>
  <w:drawingGridVerticalSpacing w:val="381"/>
  <w:displayHorizontalDrawingGridEvery w:val="2"/>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E75"/>
    <w:rsid w:val="00010EDE"/>
    <w:rsid w:val="000211DA"/>
    <w:rsid w:val="00097447"/>
    <w:rsid w:val="000D05FF"/>
    <w:rsid w:val="00164A4E"/>
    <w:rsid w:val="001F0EB4"/>
    <w:rsid w:val="001F4394"/>
    <w:rsid w:val="00322258"/>
    <w:rsid w:val="003A2C82"/>
    <w:rsid w:val="003C3F37"/>
    <w:rsid w:val="003D4B2D"/>
    <w:rsid w:val="004B4422"/>
    <w:rsid w:val="005E3A9A"/>
    <w:rsid w:val="00601B2B"/>
    <w:rsid w:val="006328E5"/>
    <w:rsid w:val="006A5243"/>
    <w:rsid w:val="006C7285"/>
    <w:rsid w:val="006C797B"/>
    <w:rsid w:val="00721410"/>
    <w:rsid w:val="00733604"/>
    <w:rsid w:val="0076041E"/>
    <w:rsid w:val="007D1E2B"/>
    <w:rsid w:val="007D1E75"/>
    <w:rsid w:val="007E296C"/>
    <w:rsid w:val="0081168F"/>
    <w:rsid w:val="008172B2"/>
    <w:rsid w:val="008245FA"/>
    <w:rsid w:val="00843253"/>
    <w:rsid w:val="008643E8"/>
    <w:rsid w:val="008821E9"/>
    <w:rsid w:val="00883532"/>
    <w:rsid w:val="008C4B95"/>
    <w:rsid w:val="008D0AE4"/>
    <w:rsid w:val="00971BC5"/>
    <w:rsid w:val="00992C9F"/>
    <w:rsid w:val="009A1E84"/>
    <w:rsid w:val="00AA67B0"/>
    <w:rsid w:val="00AB74EE"/>
    <w:rsid w:val="00AE7E6A"/>
    <w:rsid w:val="00BC61D3"/>
    <w:rsid w:val="00C07773"/>
    <w:rsid w:val="00C3523F"/>
    <w:rsid w:val="00C8760C"/>
    <w:rsid w:val="00D7738B"/>
    <w:rsid w:val="00E01EC7"/>
    <w:rsid w:val="00E1355B"/>
    <w:rsid w:val="00E17366"/>
    <w:rsid w:val="00E35732"/>
    <w:rsid w:val="00E93250"/>
    <w:rsid w:val="00F52542"/>
    <w:rsid w:val="00F536A4"/>
    <w:rsid w:val="00FA5D59"/>
    <w:rsid w:val="00FB4BCC"/>
    <w:rsid w:val="00FE4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E75"/>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74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74EE"/>
  </w:style>
  <w:style w:type="paragraph" w:styleId="Footer">
    <w:name w:val="footer"/>
    <w:basedOn w:val="Normal"/>
    <w:link w:val="FooterChar"/>
    <w:uiPriority w:val="99"/>
    <w:unhideWhenUsed/>
    <w:rsid w:val="00AB74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4EE"/>
  </w:style>
  <w:style w:type="paragraph" w:styleId="NormalWeb">
    <w:name w:val="Normal (Web)"/>
    <w:basedOn w:val="Normal"/>
    <w:uiPriority w:val="99"/>
    <w:unhideWhenUsed/>
    <w:rsid w:val="007D1E75"/>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8643E8"/>
    <w:pPr>
      <w:ind w:left="720"/>
      <w:contextualSpacing/>
    </w:pPr>
    <w:rPr>
      <w:rFonts w:ascii="Times New Roman" w:eastAsiaTheme="minorHAnsi" w:hAnsi="Times New Roman" w:cstheme="minorBidi"/>
      <w:sz w:val="28"/>
    </w:rPr>
  </w:style>
  <w:style w:type="table" w:styleId="TableGrid">
    <w:name w:val="Table Grid"/>
    <w:basedOn w:val="TableNormal"/>
    <w:uiPriority w:val="39"/>
    <w:rsid w:val="00971BC5"/>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71BC5"/>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1168F"/>
    <w:rPr>
      <w:b/>
      <w:bCs/>
    </w:rPr>
  </w:style>
  <w:style w:type="character" w:styleId="Emphasis">
    <w:name w:val="Emphasis"/>
    <w:basedOn w:val="DefaultParagraphFont"/>
    <w:uiPriority w:val="20"/>
    <w:qFormat/>
    <w:rsid w:val="0081168F"/>
    <w:rPr>
      <w:i/>
      <w:iCs/>
    </w:rPr>
  </w:style>
  <w:style w:type="paragraph" w:styleId="BalloonText">
    <w:name w:val="Balloon Text"/>
    <w:basedOn w:val="Normal"/>
    <w:link w:val="BalloonTextChar"/>
    <w:uiPriority w:val="99"/>
    <w:semiHidden/>
    <w:unhideWhenUsed/>
    <w:rsid w:val="0081168F"/>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1168F"/>
    <w:rPr>
      <w:rFonts w:ascii="Segoe UI" w:eastAsiaTheme="minorHAnsi" w:hAnsi="Segoe UI" w:cs="Segoe UI"/>
      <w:sz w:val="18"/>
      <w:szCs w:val="18"/>
    </w:rPr>
  </w:style>
  <w:style w:type="table" w:customStyle="1" w:styleId="TableGrid4">
    <w:name w:val="Table Grid4"/>
    <w:basedOn w:val="TableNormal"/>
    <w:next w:val="TableGrid"/>
    <w:uiPriority w:val="59"/>
    <w:rsid w:val="0081168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81168F"/>
  </w:style>
  <w:style w:type="table" w:customStyle="1" w:styleId="TableGrid1">
    <w:name w:val="Table Grid1"/>
    <w:basedOn w:val="TableNormal"/>
    <w:next w:val="TableGrid"/>
    <w:uiPriority w:val="59"/>
    <w:rsid w:val="0081168F"/>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81168F"/>
    <w:rPr>
      <w:color w:val="0000FF"/>
      <w:u w:val="single"/>
    </w:rPr>
  </w:style>
  <w:style w:type="numbering" w:customStyle="1" w:styleId="NoList2">
    <w:name w:val="No List2"/>
    <w:next w:val="NoList"/>
    <w:uiPriority w:val="99"/>
    <w:semiHidden/>
    <w:unhideWhenUsed/>
    <w:rsid w:val="0081168F"/>
  </w:style>
  <w:style w:type="paragraph" w:customStyle="1" w:styleId="c1">
    <w:name w:val="c1"/>
    <w:basedOn w:val="Normal"/>
    <w:rsid w:val="0081168F"/>
    <w:pPr>
      <w:spacing w:before="100" w:beforeAutospacing="1" w:after="100" w:afterAutospacing="1" w:line="240" w:lineRule="auto"/>
    </w:pPr>
    <w:rPr>
      <w:rFonts w:ascii="Times New Roman" w:eastAsia="Times New Roman" w:hAnsi="Times New Roman"/>
      <w:sz w:val="24"/>
      <w:szCs w:val="24"/>
    </w:rPr>
  </w:style>
  <w:style w:type="paragraph" w:customStyle="1" w:styleId="c2">
    <w:name w:val="c2"/>
    <w:basedOn w:val="Normal"/>
    <w:rsid w:val="0081168F"/>
    <w:pPr>
      <w:spacing w:before="100" w:beforeAutospacing="1" w:after="100" w:afterAutospacing="1" w:line="240" w:lineRule="auto"/>
    </w:pPr>
    <w:rPr>
      <w:rFonts w:ascii="Times New Roman" w:eastAsia="Times New Roman" w:hAnsi="Times New Roman"/>
      <w:sz w:val="24"/>
      <w:szCs w:val="24"/>
    </w:rPr>
  </w:style>
  <w:style w:type="numbering" w:customStyle="1" w:styleId="NoList3">
    <w:name w:val="No List3"/>
    <w:next w:val="NoList"/>
    <w:uiPriority w:val="99"/>
    <w:semiHidden/>
    <w:unhideWhenUsed/>
    <w:rsid w:val="0081168F"/>
  </w:style>
  <w:style w:type="table" w:customStyle="1" w:styleId="TableGrid41">
    <w:name w:val="Table Grid41"/>
    <w:basedOn w:val="TableNormal"/>
    <w:next w:val="TableGrid"/>
    <w:uiPriority w:val="59"/>
    <w:rsid w:val="0081168F"/>
    <w:rPr>
      <w:rFonts w:ascii="Calibri" w:eastAsiaTheme="minorHAnsi" w:hAnsi="Calibr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1168F"/>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E75"/>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74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74EE"/>
  </w:style>
  <w:style w:type="paragraph" w:styleId="Footer">
    <w:name w:val="footer"/>
    <w:basedOn w:val="Normal"/>
    <w:link w:val="FooterChar"/>
    <w:uiPriority w:val="99"/>
    <w:unhideWhenUsed/>
    <w:rsid w:val="00AB74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4EE"/>
  </w:style>
  <w:style w:type="paragraph" w:styleId="NormalWeb">
    <w:name w:val="Normal (Web)"/>
    <w:basedOn w:val="Normal"/>
    <w:uiPriority w:val="99"/>
    <w:unhideWhenUsed/>
    <w:rsid w:val="007D1E75"/>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8643E8"/>
    <w:pPr>
      <w:ind w:left="720"/>
      <w:contextualSpacing/>
    </w:pPr>
    <w:rPr>
      <w:rFonts w:ascii="Times New Roman" w:eastAsiaTheme="minorHAnsi" w:hAnsi="Times New Roman" w:cstheme="minorBidi"/>
      <w:sz w:val="28"/>
    </w:rPr>
  </w:style>
  <w:style w:type="table" w:styleId="TableGrid">
    <w:name w:val="Table Grid"/>
    <w:basedOn w:val="TableNormal"/>
    <w:uiPriority w:val="39"/>
    <w:rsid w:val="00971BC5"/>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71BC5"/>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1168F"/>
    <w:rPr>
      <w:b/>
      <w:bCs/>
    </w:rPr>
  </w:style>
  <w:style w:type="character" w:styleId="Emphasis">
    <w:name w:val="Emphasis"/>
    <w:basedOn w:val="DefaultParagraphFont"/>
    <w:uiPriority w:val="20"/>
    <w:qFormat/>
    <w:rsid w:val="0081168F"/>
    <w:rPr>
      <w:i/>
      <w:iCs/>
    </w:rPr>
  </w:style>
  <w:style w:type="paragraph" w:styleId="BalloonText">
    <w:name w:val="Balloon Text"/>
    <w:basedOn w:val="Normal"/>
    <w:link w:val="BalloonTextChar"/>
    <w:uiPriority w:val="99"/>
    <w:semiHidden/>
    <w:unhideWhenUsed/>
    <w:rsid w:val="0081168F"/>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1168F"/>
    <w:rPr>
      <w:rFonts w:ascii="Segoe UI" w:eastAsiaTheme="minorHAnsi" w:hAnsi="Segoe UI" w:cs="Segoe UI"/>
      <w:sz w:val="18"/>
      <w:szCs w:val="18"/>
    </w:rPr>
  </w:style>
  <w:style w:type="table" w:customStyle="1" w:styleId="TableGrid4">
    <w:name w:val="Table Grid4"/>
    <w:basedOn w:val="TableNormal"/>
    <w:next w:val="TableGrid"/>
    <w:uiPriority w:val="59"/>
    <w:rsid w:val="0081168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81168F"/>
  </w:style>
  <w:style w:type="table" w:customStyle="1" w:styleId="TableGrid1">
    <w:name w:val="Table Grid1"/>
    <w:basedOn w:val="TableNormal"/>
    <w:next w:val="TableGrid"/>
    <w:uiPriority w:val="59"/>
    <w:rsid w:val="0081168F"/>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81168F"/>
    <w:rPr>
      <w:color w:val="0000FF"/>
      <w:u w:val="single"/>
    </w:rPr>
  </w:style>
  <w:style w:type="numbering" w:customStyle="1" w:styleId="NoList2">
    <w:name w:val="No List2"/>
    <w:next w:val="NoList"/>
    <w:uiPriority w:val="99"/>
    <w:semiHidden/>
    <w:unhideWhenUsed/>
    <w:rsid w:val="0081168F"/>
  </w:style>
  <w:style w:type="paragraph" w:customStyle="1" w:styleId="c1">
    <w:name w:val="c1"/>
    <w:basedOn w:val="Normal"/>
    <w:rsid w:val="0081168F"/>
    <w:pPr>
      <w:spacing w:before="100" w:beforeAutospacing="1" w:after="100" w:afterAutospacing="1" w:line="240" w:lineRule="auto"/>
    </w:pPr>
    <w:rPr>
      <w:rFonts w:ascii="Times New Roman" w:eastAsia="Times New Roman" w:hAnsi="Times New Roman"/>
      <w:sz w:val="24"/>
      <w:szCs w:val="24"/>
    </w:rPr>
  </w:style>
  <w:style w:type="paragraph" w:customStyle="1" w:styleId="c2">
    <w:name w:val="c2"/>
    <w:basedOn w:val="Normal"/>
    <w:rsid w:val="0081168F"/>
    <w:pPr>
      <w:spacing w:before="100" w:beforeAutospacing="1" w:after="100" w:afterAutospacing="1" w:line="240" w:lineRule="auto"/>
    </w:pPr>
    <w:rPr>
      <w:rFonts w:ascii="Times New Roman" w:eastAsia="Times New Roman" w:hAnsi="Times New Roman"/>
      <w:sz w:val="24"/>
      <w:szCs w:val="24"/>
    </w:rPr>
  </w:style>
  <w:style w:type="numbering" w:customStyle="1" w:styleId="NoList3">
    <w:name w:val="No List3"/>
    <w:next w:val="NoList"/>
    <w:uiPriority w:val="99"/>
    <w:semiHidden/>
    <w:unhideWhenUsed/>
    <w:rsid w:val="0081168F"/>
  </w:style>
  <w:style w:type="table" w:customStyle="1" w:styleId="TableGrid41">
    <w:name w:val="Table Grid41"/>
    <w:basedOn w:val="TableNormal"/>
    <w:next w:val="TableGrid"/>
    <w:uiPriority w:val="59"/>
    <w:rsid w:val="0081168F"/>
    <w:rPr>
      <w:rFonts w:ascii="Calibri" w:eastAsiaTheme="minorHAnsi" w:hAnsi="Calibr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1168F"/>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cuments\Zalo%20Received%20Files\Doc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Doc5</Template>
  <TotalTime>0</TotalTime>
  <Pages>80</Pages>
  <Words>23077</Words>
  <Characters>131544</Characters>
  <Application>Microsoft Office Word</Application>
  <DocSecurity>0</DocSecurity>
  <Lines>1096</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2022-07-30T08:26:00Z</dcterms:created>
  <dcterms:modified xsi:type="dcterms:W3CDTF">2022-07-30T08:26:00Z</dcterms:modified>
</cp:coreProperties>
</file>