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04E" w:rsidRDefault="00691E4F" w:rsidP="00691E4F">
      <w:pPr>
        <w:rPr>
          <w:b/>
          <w:lang w:val="en-US"/>
        </w:rPr>
      </w:pPr>
      <w:r w:rsidRPr="00E85889">
        <w:rPr>
          <w:b/>
          <w:lang w:val="en-US"/>
        </w:rPr>
        <w:t>PHẦN I: KHÁI QUÁT KIẾN THỨC TRỌNG TÂM</w:t>
      </w:r>
    </w:p>
    <w:p w:rsidR="00B1606F" w:rsidRPr="00B1606F" w:rsidRDefault="00B1606F" w:rsidP="00B1606F">
      <w:pPr>
        <w:pStyle w:val="ListParagraph"/>
        <w:numPr>
          <w:ilvl w:val="0"/>
          <w:numId w:val="19"/>
        </w:numPr>
        <w:rPr>
          <w:b/>
          <w:color w:val="FF0000"/>
          <w:lang w:val="en-US"/>
        </w:rPr>
      </w:pPr>
      <w:r w:rsidRPr="00B1606F">
        <w:rPr>
          <w:b/>
          <w:color w:val="FF0000"/>
          <w:lang w:val="en-US"/>
        </w:rPr>
        <w:t>CÁC GIAI ĐOẠN VĂN HỌC:</w:t>
      </w:r>
    </w:p>
    <w:p w:rsidR="00B1606F" w:rsidRPr="00B1606F" w:rsidRDefault="00B1606F" w:rsidP="00B1606F">
      <w:pPr>
        <w:pStyle w:val="ListParagraph"/>
        <w:numPr>
          <w:ilvl w:val="0"/>
          <w:numId w:val="19"/>
        </w:numPr>
        <w:spacing w:after="200" w:line="276" w:lineRule="auto"/>
        <w:rPr>
          <w:color w:val="FF0000"/>
          <w:szCs w:val="28"/>
        </w:rPr>
      </w:pPr>
      <w:r w:rsidRPr="00B1606F">
        <w:rPr>
          <w:color w:val="FF0000"/>
          <w:szCs w:val="28"/>
        </w:rPr>
        <w:t>Từ</w:t>
      </w:r>
      <w:r w:rsidRPr="00B1606F">
        <w:rPr>
          <w:color w:val="FF0000"/>
          <w:szCs w:val="28"/>
        </w:rPr>
        <w:t xml:space="preserve"> 194</w:t>
      </w:r>
      <w:r w:rsidRPr="00B1606F">
        <w:rPr>
          <w:color w:val="FF0000"/>
          <w:szCs w:val="28"/>
          <w:lang w:val="en-US"/>
        </w:rPr>
        <w:t>6</w:t>
      </w:r>
      <w:r w:rsidRPr="00B1606F">
        <w:rPr>
          <w:color w:val="FF0000"/>
          <w:szCs w:val="28"/>
        </w:rPr>
        <w:t>-1954: Thời kỳ kháng chiến chống thực dân Pháp</w:t>
      </w:r>
    </w:p>
    <w:p w:rsidR="00B1606F" w:rsidRPr="00B1606F" w:rsidRDefault="00B1606F" w:rsidP="00B1606F">
      <w:pPr>
        <w:pStyle w:val="ListParagraph"/>
        <w:numPr>
          <w:ilvl w:val="0"/>
          <w:numId w:val="19"/>
        </w:numPr>
        <w:spacing w:after="200" w:line="276" w:lineRule="auto"/>
        <w:rPr>
          <w:color w:val="FF0000"/>
          <w:szCs w:val="28"/>
        </w:rPr>
      </w:pPr>
      <w:r w:rsidRPr="00B1606F">
        <w:rPr>
          <w:color w:val="FF0000"/>
          <w:szCs w:val="28"/>
        </w:rPr>
        <w:t>Từ</w:t>
      </w:r>
      <w:r w:rsidRPr="00B1606F">
        <w:rPr>
          <w:color w:val="FF0000"/>
          <w:szCs w:val="28"/>
        </w:rPr>
        <w:t xml:space="preserve"> </w:t>
      </w:r>
      <w:r w:rsidRPr="00B1606F">
        <w:rPr>
          <w:color w:val="FF0000"/>
          <w:szCs w:val="28"/>
          <w:lang w:val="en-US"/>
        </w:rPr>
        <w:t>sau 1954</w:t>
      </w:r>
      <w:r w:rsidRPr="00B1606F">
        <w:rPr>
          <w:color w:val="FF0000"/>
          <w:szCs w:val="28"/>
        </w:rPr>
        <w:t>-1975: Thời kỳ miền Bắc đi lên xây dựng Chủ nghĩa xã hội, mi</w:t>
      </w:r>
      <w:r w:rsidRPr="00B1606F">
        <w:rPr>
          <w:color w:val="FF0000"/>
          <w:szCs w:val="28"/>
          <w:lang w:val="en-US"/>
        </w:rPr>
        <w:t>ền</w:t>
      </w:r>
      <w:r w:rsidRPr="00B1606F">
        <w:rPr>
          <w:color w:val="FF0000"/>
          <w:szCs w:val="28"/>
        </w:rPr>
        <w:t xml:space="preserve"> Nam kháng chiến chống Mĩ.</w:t>
      </w:r>
    </w:p>
    <w:p w:rsidR="00B1606F" w:rsidRPr="00B1606F" w:rsidRDefault="00B1606F" w:rsidP="00B1606F">
      <w:pPr>
        <w:pStyle w:val="ListParagraph"/>
        <w:numPr>
          <w:ilvl w:val="0"/>
          <w:numId w:val="19"/>
        </w:numPr>
        <w:spacing w:after="200" w:line="276" w:lineRule="auto"/>
        <w:rPr>
          <w:color w:val="FF0000"/>
          <w:szCs w:val="28"/>
        </w:rPr>
      </w:pPr>
      <w:r w:rsidRPr="00B1606F">
        <w:rPr>
          <w:color w:val="FF0000"/>
          <w:szCs w:val="28"/>
        </w:rPr>
        <w:t>Từ 1975 - đến nay: Đất nước thống nhất</w:t>
      </w:r>
    </w:p>
    <w:p w:rsidR="00691E4F" w:rsidRPr="00E85889" w:rsidRDefault="00691E4F" w:rsidP="00691E4F">
      <w:pPr>
        <w:pStyle w:val="ListParagraph"/>
        <w:numPr>
          <w:ilvl w:val="0"/>
          <w:numId w:val="10"/>
        </w:numPr>
        <w:rPr>
          <w:b/>
          <w:lang w:val="en-US"/>
        </w:rPr>
      </w:pPr>
      <w:r w:rsidRPr="00E85889">
        <w:rPr>
          <w:b/>
          <w:lang w:val="en-US"/>
        </w:rPr>
        <w:t>PHẦN VĂN BẢN</w:t>
      </w:r>
    </w:p>
    <w:p w:rsidR="00691E4F" w:rsidRPr="00E85889" w:rsidRDefault="00691E4F" w:rsidP="00691E4F">
      <w:pPr>
        <w:pStyle w:val="ListParagraph"/>
        <w:numPr>
          <w:ilvl w:val="0"/>
          <w:numId w:val="13"/>
        </w:numPr>
        <w:rPr>
          <w:b/>
          <w:lang w:val="en-US"/>
        </w:rPr>
      </w:pPr>
      <w:r w:rsidRPr="00E85889">
        <w:rPr>
          <w:b/>
          <w:lang w:val="en-US"/>
        </w:rPr>
        <w:t>Chủ đề</w:t>
      </w:r>
      <w:r w:rsidR="00E85889" w:rsidRPr="00E85889">
        <w:rPr>
          <w:b/>
          <w:lang w:val="en-US"/>
        </w:rPr>
        <w:t xml:space="preserve"> : Văn học Trung đại Việt Nam</w:t>
      </w:r>
    </w:p>
    <w:p w:rsidR="00691E4F" w:rsidRDefault="00691E4F" w:rsidP="00691E4F">
      <w:pPr>
        <w:pStyle w:val="ListParagraph"/>
        <w:numPr>
          <w:ilvl w:val="0"/>
          <w:numId w:val="14"/>
        </w:numPr>
        <w:rPr>
          <w:lang w:val="en-US"/>
        </w:rPr>
      </w:pPr>
      <w:r>
        <w:rPr>
          <w:lang w:val="en-US"/>
        </w:rPr>
        <w:t>Chuyện người con gái Nam Xương (Nguyễn Dữ)</w:t>
      </w:r>
    </w:p>
    <w:p w:rsidR="00691E4F" w:rsidRDefault="00691E4F" w:rsidP="00691E4F">
      <w:pPr>
        <w:pStyle w:val="ListParagraph"/>
        <w:numPr>
          <w:ilvl w:val="0"/>
          <w:numId w:val="14"/>
        </w:numPr>
        <w:rPr>
          <w:lang w:val="en-US"/>
        </w:rPr>
      </w:pPr>
      <w:r>
        <w:rPr>
          <w:lang w:val="en-US"/>
        </w:rPr>
        <w:t>Hoàng Lê nhất thống chí  (Ngô gia văn phái)</w:t>
      </w:r>
    </w:p>
    <w:p w:rsidR="00E85889" w:rsidRDefault="00E85889" w:rsidP="00691E4F">
      <w:pPr>
        <w:pStyle w:val="ListParagraph"/>
        <w:numPr>
          <w:ilvl w:val="0"/>
          <w:numId w:val="14"/>
        </w:numPr>
        <w:rPr>
          <w:lang w:val="en-US"/>
        </w:rPr>
      </w:pPr>
      <w:r>
        <w:rPr>
          <w:lang w:val="en-US"/>
        </w:rPr>
        <w:t>Chị em Thúy Kiều (Trích Truyện Kiều-Nguyễn Du)</w:t>
      </w:r>
    </w:p>
    <w:p w:rsidR="00E85889" w:rsidRPr="00E85889" w:rsidRDefault="00E85889" w:rsidP="00E85889">
      <w:pPr>
        <w:pStyle w:val="ListParagraph"/>
        <w:numPr>
          <w:ilvl w:val="0"/>
          <w:numId w:val="13"/>
        </w:numPr>
        <w:rPr>
          <w:b/>
          <w:lang w:val="en-US"/>
        </w:rPr>
      </w:pPr>
      <w:r w:rsidRPr="00E85889">
        <w:rPr>
          <w:b/>
          <w:lang w:val="en-US"/>
        </w:rPr>
        <w:t>Chủ đề Thơ hiện đại Việt Nam</w:t>
      </w:r>
    </w:p>
    <w:p w:rsidR="00E85889" w:rsidRDefault="00E85889" w:rsidP="00E85889">
      <w:pPr>
        <w:pStyle w:val="ListParagraph"/>
        <w:numPr>
          <w:ilvl w:val="0"/>
          <w:numId w:val="15"/>
        </w:numPr>
        <w:rPr>
          <w:lang w:val="en-US"/>
        </w:rPr>
      </w:pPr>
      <w:r>
        <w:rPr>
          <w:lang w:val="en-US"/>
        </w:rPr>
        <w:t>Đồng chí (Chính Hữu)</w:t>
      </w:r>
    </w:p>
    <w:p w:rsidR="00E85889" w:rsidRDefault="00E85889" w:rsidP="00E85889">
      <w:pPr>
        <w:pStyle w:val="ListParagraph"/>
        <w:numPr>
          <w:ilvl w:val="0"/>
          <w:numId w:val="15"/>
        </w:numPr>
        <w:rPr>
          <w:lang w:val="en-US"/>
        </w:rPr>
      </w:pPr>
      <w:r>
        <w:rPr>
          <w:lang w:val="en-US"/>
        </w:rPr>
        <w:t>Bài thơ về tiểu đội xe không kính (Phạm Tiến Duật)</w:t>
      </w:r>
    </w:p>
    <w:p w:rsidR="00E85889" w:rsidRDefault="00E85889" w:rsidP="00E85889">
      <w:pPr>
        <w:pStyle w:val="ListParagraph"/>
        <w:numPr>
          <w:ilvl w:val="0"/>
          <w:numId w:val="15"/>
        </w:numPr>
        <w:rPr>
          <w:lang w:val="en-US"/>
        </w:rPr>
      </w:pPr>
      <w:r>
        <w:rPr>
          <w:lang w:val="en-US"/>
        </w:rPr>
        <w:t>Đoàn thuyền đánh cá ( Huy Cận)</w:t>
      </w:r>
    </w:p>
    <w:p w:rsidR="00E85889" w:rsidRDefault="00E85889" w:rsidP="00E85889">
      <w:pPr>
        <w:pStyle w:val="ListParagraph"/>
        <w:numPr>
          <w:ilvl w:val="0"/>
          <w:numId w:val="15"/>
        </w:numPr>
        <w:rPr>
          <w:lang w:val="en-US"/>
        </w:rPr>
      </w:pPr>
      <w:r>
        <w:rPr>
          <w:lang w:val="en-US"/>
        </w:rPr>
        <w:t>Bếp lửa (Bằng Việt)</w:t>
      </w:r>
    </w:p>
    <w:p w:rsidR="00E85889" w:rsidRDefault="00E85889" w:rsidP="00E85889">
      <w:pPr>
        <w:pStyle w:val="ListParagraph"/>
        <w:numPr>
          <w:ilvl w:val="0"/>
          <w:numId w:val="15"/>
        </w:numPr>
        <w:rPr>
          <w:lang w:val="en-US"/>
        </w:rPr>
      </w:pPr>
      <w:r>
        <w:rPr>
          <w:lang w:val="en-US"/>
        </w:rPr>
        <w:t xml:space="preserve"> Mùa xuân nho nhỏ (Thanh Hải)</w:t>
      </w:r>
    </w:p>
    <w:p w:rsidR="00E85889" w:rsidRDefault="00E85889" w:rsidP="00E85889">
      <w:pPr>
        <w:pStyle w:val="ListParagraph"/>
        <w:numPr>
          <w:ilvl w:val="0"/>
          <w:numId w:val="15"/>
        </w:numPr>
        <w:rPr>
          <w:lang w:val="en-US"/>
        </w:rPr>
      </w:pPr>
      <w:r>
        <w:rPr>
          <w:lang w:val="en-US"/>
        </w:rPr>
        <w:t>Viếng lăng Bác (Viễn Phương)</w:t>
      </w:r>
    </w:p>
    <w:p w:rsidR="00E85889" w:rsidRDefault="00E85889" w:rsidP="00E85889">
      <w:pPr>
        <w:pStyle w:val="ListParagraph"/>
        <w:numPr>
          <w:ilvl w:val="0"/>
          <w:numId w:val="15"/>
        </w:numPr>
        <w:rPr>
          <w:lang w:val="en-US"/>
        </w:rPr>
      </w:pPr>
      <w:r>
        <w:rPr>
          <w:lang w:val="en-US"/>
        </w:rPr>
        <w:t>Sang thu (Hữu Thỉnh)</w:t>
      </w:r>
    </w:p>
    <w:p w:rsidR="00E85889" w:rsidRDefault="00E85889" w:rsidP="00E85889">
      <w:pPr>
        <w:pStyle w:val="ListParagraph"/>
        <w:numPr>
          <w:ilvl w:val="0"/>
          <w:numId w:val="15"/>
        </w:numPr>
        <w:rPr>
          <w:lang w:val="en-US"/>
        </w:rPr>
      </w:pPr>
      <w:r>
        <w:rPr>
          <w:lang w:val="en-US"/>
        </w:rPr>
        <w:t>Nói với con (Y Phương)</w:t>
      </w:r>
    </w:p>
    <w:p w:rsidR="00E85889" w:rsidRPr="00E85889" w:rsidRDefault="00E85889" w:rsidP="00E85889">
      <w:pPr>
        <w:pStyle w:val="ListParagraph"/>
        <w:numPr>
          <w:ilvl w:val="0"/>
          <w:numId w:val="13"/>
        </w:numPr>
        <w:rPr>
          <w:b/>
          <w:lang w:val="en-US"/>
        </w:rPr>
      </w:pPr>
      <w:r w:rsidRPr="00E85889">
        <w:rPr>
          <w:b/>
          <w:lang w:val="en-US"/>
        </w:rPr>
        <w:t>Chủ đề Truyện ngắn hiện đại Việt Nam</w:t>
      </w:r>
    </w:p>
    <w:p w:rsidR="00E85889" w:rsidRDefault="00E85889" w:rsidP="00E85889">
      <w:pPr>
        <w:pStyle w:val="ListParagraph"/>
        <w:numPr>
          <w:ilvl w:val="0"/>
          <w:numId w:val="16"/>
        </w:numPr>
        <w:rPr>
          <w:lang w:val="en-US"/>
        </w:rPr>
      </w:pPr>
      <w:r>
        <w:rPr>
          <w:lang w:val="en-US"/>
        </w:rPr>
        <w:t>Làng (Kim Lân)</w:t>
      </w:r>
    </w:p>
    <w:p w:rsidR="00E85889" w:rsidRDefault="00E85889" w:rsidP="00E85889">
      <w:pPr>
        <w:pStyle w:val="ListParagraph"/>
        <w:numPr>
          <w:ilvl w:val="0"/>
          <w:numId w:val="16"/>
        </w:numPr>
        <w:rPr>
          <w:lang w:val="en-US"/>
        </w:rPr>
      </w:pPr>
      <w:r>
        <w:rPr>
          <w:lang w:val="en-US"/>
        </w:rPr>
        <w:t>Lặng lẽ Sa Pa (Nguyễn Thành Long)</w:t>
      </w:r>
    </w:p>
    <w:p w:rsidR="00E85889" w:rsidRDefault="00E85889" w:rsidP="00E85889">
      <w:pPr>
        <w:pStyle w:val="ListParagraph"/>
        <w:numPr>
          <w:ilvl w:val="0"/>
          <w:numId w:val="16"/>
        </w:numPr>
        <w:rPr>
          <w:lang w:val="en-US"/>
        </w:rPr>
      </w:pPr>
      <w:r>
        <w:rPr>
          <w:lang w:val="en-US"/>
        </w:rPr>
        <w:t>Chiếc lược ngà ( Nguyễn Quang Sáng)</w:t>
      </w:r>
    </w:p>
    <w:p w:rsidR="00E85889" w:rsidRDefault="00E85889" w:rsidP="00E85889">
      <w:pPr>
        <w:pStyle w:val="ListParagraph"/>
        <w:numPr>
          <w:ilvl w:val="0"/>
          <w:numId w:val="16"/>
        </w:numPr>
        <w:rPr>
          <w:lang w:val="en-US"/>
        </w:rPr>
      </w:pPr>
      <w:r>
        <w:rPr>
          <w:lang w:val="en-US"/>
        </w:rPr>
        <w:t>Những ngôi sao xa xôi (Lê Minh Khuê)</w:t>
      </w:r>
    </w:p>
    <w:p w:rsidR="00E85889" w:rsidRPr="00AF110C" w:rsidRDefault="00E85889" w:rsidP="00E85889">
      <w:pPr>
        <w:pStyle w:val="ListParagraph"/>
        <w:numPr>
          <w:ilvl w:val="0"/>
          <w:numId w:val="10"/>
        </w:numPr>
        <w:rPr>
          <w:b/>
          <w:lang w:val="en-US"/>
        </w:rPr>
      </w:pPr>
      <w:r w:rsidRPr="00AF110C">
        <w:rPr>
          <w:b/>
          <w:lang w:val="en-US"/>
        </w:rPr>
        <w:t>PHẦN TIẾNG VIỆT:</w:t>
      </w:r>
    </w:p>
    <w:p w:rsidR="00AF110C" w:rsidRPr="0030224D" w:rsidRDefault="00AF110C" w:rsidP="00AF110C">
      <w:pPr>
        <w:pStyle w:val="ListParagraph"/>
        <w:rPr>
          <w:szCs w:val="28"/>
        </w:rPr>
      </w:pPr>
      <w:r w:rsidRPr="0030224D">
        <w:rPr>
          <w:szCs w:val="28"/>
        </w:rPr>
        <w:t>1.</w:t>
      </w:r>
      <w:r w:rsidRPr="0030224D">
        <w:rPr>
          <w:b/>
          <w:color w:val="FF0000"/>
          <w:szCs w:val="28"/>
        </w:rPr>
        <w:t>Kiến thức về từ vựng:</w:t>
      </w:r>
      <w:r w:rsidRPr="0030224D">
        <w:rPr>
          <w:color w:val="FF0000"/>
          <w:szCs w:val="28"/>
        </w:rPr>
        <w:t xml:space="preserve"> </w:t>
      </w:r>
    </w:p>
    <w:p w:rsidR="00AF110C" w:rsidRPr="0030224D" w:rsidRDefault="00AF110C" w:rsidP="00AF110C">
      <w:pPr>
        <w:pStyle w:val="ListParagraph"/>
        <w:rPr>
          <w:szCs w:val="28"/>
        </w:rPr>
      </w:pPr>
      <w:r w:rsidRPr="0030224D">
        <w:rPr>
          <w:szCs w:val="28"/>
        </w:rPr>
        <w:t>- Từ xét về nguồn gốc: từ Thuần Việt/ từ Hán Việt</w:t>
      </w:r>
    </w:p>
    <w:p w:rsidR="00AF110C" w:rsidRPr="0030224D" w:rsidRDefault="00AF110C" w:rsidP="00AF110C">
      <w:pPr>
        <w:pStyle w:val="ListParagraph"/>
        <w:rPr>
          <w:szCs w:val="28"/>
        </w:rPr>
      </w:pPr>
      <w:r w:rsidRPr="0030224D">
        <w:rPr>
          <w:szCs w:val="28"/>
        </w:rPr>
        <w:t>- Xét về cấu tạo : Từ đơn/ ghép/ láy</w:t>
      </w:r>
    </w:p>
    <w:p w:rsidR="00AF110C" w:rsidRPr="0030224D" w:rsidRDefault="00AF110C" w:rsidP="00AF110C">
      <w:pPr>
        <w:pStyle w:val="ListParagraph"/>
        <w:rPr>
          <w:szCs w:val="28"/>
        </w:rPr>
      </w:pPr>
      <w:r w:rsidRPr="0030224D">
        <w:rPr>
          <w:szCs w:val="28"/>
        </w:rPr>
        <w:t>- Xét về từ loại: danh từ/ động từ/ tính từ….</w:t>
      </w:r>
    </w:p>
    <w:p w:rsidR="00AF110C" w:rsidRPr="0030224D" w:rsidRDefault="00AF110C" w:rsidP="00AF110C">
      <w:pPr>
        <w:pStyle w:val="ListParagraph"/>
        <w:rPr>
          <w:szCs w:val="28"/>
        </w:rPr>
      </w:pPr>
      <w:r w:rsidRPr="0030224D">
        <w:rPr>
          <w:szCs w:val="28"/>
        </w:rPr>
        <w:t>- Cụm từ: Cụm danh từ/ cụm động từ/ cụm tính từ</w:t>
      </w:r>
    </w:p>
    <w:p w:rsidR="00AF110C" w:rsidRPr="0030224D" w:rsidRDefault="00AF110C" w:rsidP="00AF110C">
      <w:pPr>
        <w:pStyle w:val="ListParagraph"/>
        <w:ind w:left="1080"/>
        <w:rPr>
          <w:b/>
          <w:color w:val="FF0000"/>
          <w:szCs w:val="28"/>
        </w:rPr>
      </w:pPr>
      <w:r w:rsidRPr="0030224D">
        <w:rPr>
          <w:szCs w:val="28"/>
        </w:rPr>
        <w:t xml:space="preserve">2. </w:t>
      </w:r>
      <w:r w:rsidRPr="0030224D">
        <w:rPr>
          <w:b/>
          <w:color w:val="FF0000"/>
          <w:szCs w:val="28"/>
        </w:rPr>
        <w:t>Kiến thức về câu:</w:t>
      </w:r>
    </w:p>
    <w:p w:rsidR="00AF110C" w:rsidRPr="0030224D" w:rsidRDefault="00AF110C" w:rsidP="00AF110C">
      <w:pPr>
        <w:pStyle w:val="ListParagraph"/>
        <w:ind w:left="1080"/>
        <w:rPr>
          <w:szCs w:val="28"/>
        </w:rPr>
      </w:pPr>
      <w:r w:rsidRPr="0030224D">
        <w:rPr>
          <w:szCs w:val="28"/>
        </w:rPr>
        <w:t>- Xét về cấu tạo ngữ pháp : câu đơn/ câu trần thuật đơn có từ “là”/ câu ghép/ câu rút gọn/câu đặc biệt</w:t>
      </w:r>
    </w:p>
    <w:p w:rsidR="00AF110C" w:rsidRPr="0030224D" w:rsidRDefault="00AF110C" w:rsidP="00AF110C">
      <w:pPr>
        <w:pStyle w:val="ListParagraph"/>
        <w:ind w:left="1080"/>
        <w:rPr>
          <w:szCs w:val="28"/>
        </w:rPr>
      </w:pPr>
      <w:r w:rsidRPr="0030224D">
        <w:rPr>
          <w:szCs w:val="28"/>
        </w:rPr>
        <w:t>- Xét về mục đích nói: câu trần thuật/câu nghi vấn/câu cảm thán/ câu cầu khiến</w:t>
      </w:r>
    </w:p>
    <w:p w:rsidR="00AF110C" w:rsidRPr="0030224D" w:rsidRDefault="00AF110C" w:rsidP="00AF110C">
      <w:pPr>
        <w:pStyle w:val="ListParagraph"/>
        <w:ind w:left="1080"/>
        <w:rPr>
          <w:szCs w:val="28"/>
        </w:rPr>
      </w:pPr>
      <w:r w:rsidRPr="0030224D">
        <w:rPr>
          <w:szCs w:val="28"/>
        </w:rPr>
        <w:t>- Xét về ý nghĩa: Câu phủ định</w:t>
      </w:r>
    </w:p>
    <w:p w:rsidR="00AF110C" w:rsidRPr="0030224D" w:rsidRDefault="00AF110C" w:rsidP="00AF110C">
      <w:pPr>
        <w:pStyle w:val="ListParagraph"/>
        <w:ind w:left="1080"/>
        <w:rPr>
          <w:szCs w:val="28"/>
        </w:rPr>
      </w:pPr>
      <w:r w:rsidRPr="0030224D">
        <w:rPr>
          <w:szCs w:val="28"/>
        </w:rPr>
        <w:t>- Câu chủ động/ câu bị động</w:t>
      </w:r>
    </w:p>
    <w:p w:rsidR="00AF110C" w:rsidRPr="0030224D" w:rsidRDefault="00AF110C" w:rsidP="00AF110C">
      <w:pPr>
        <w:pStyle w:val="ListParagraph"/>
        <w:ind w:left="1080"/>
        <w:rPr>
          <w:szCs w:val="28"/>
        </w:rPr>
      </w:pPr>
      <w:r w:rsidRPr="0030224D">
        <w:rPr>
          <w:szCs w:val="28"/>
        </w:rPr>
        <w:t>- Các thành phần câu: Chủ ngữ/vị ngữ/trạng ngữ/khởi ngữ</w:t>
      </w:r>
    </w:p>
    <w:p w:rsidR="00AF110C" w:rsidRPr="0030224D" w:rsidRDefault="00AF110C" w:rsidP="00AF110C">
      <w:pPr>
        <w:pStyle w:val="ListParagraph"/>
        <w:ind w:left="1080"/>
        <w:rPr>
          <w:szCs w:val="28"/>
        </w:rPr>
      </w:pPr>
      <w:r w:rsidRPr="0030224D">
        <w:rPr>
          <w:szCs w:val="28"/>
        </w:rPr>
        <w:t>-Các thành phần biệt lập: biệt lập cảm thán/ phụ chú/gọi đáp</w:t>
      </w:r>
    </w:p>
    <w:p w:rsidR="00AF110C" w:rsidRPr="0030224D" w:rsidRDefault="00AF110C" w:rsidP="00AF110C">
      <w:pPr>
        <w:pStyle w:val="ListParagraph"/>
        <w:ind w:left="1080"/>
        <w:rPr>
          <w:szCs w:val="28"/>
        </w:rPr>
      </w:pPr>
      <w:r w:rsidRPr="0030224D">
        <w:rPr>
          <w:szCs w:val="28"/>
        </w:rPr>
        <w:lastRenderedPageBreak/>
        <w:t>-Liên kết câu: Liên kết nội dung (liên kết chủ đề/ liên kết logic); liên kết hình thức (phép lặp/ nối/ thế)</w:t>
      </w:r>
    </w:p>
    <w:p w:rsidR="00AF110C" w:rsidRPr="00AF110C" w:rsidRDefault="00AF110C" w:rsidP="00AF110C">
      <w:pPr>
        <w:pStyle w:val="ListParagraph"/>
        <w:ind w:left="1080"/>
        <w:rPr>
          <w:szCs w:val="28"/>
        </w:rPr>
      </w:pPr>
      <w:r w:rsidRPr="00AF110C">
        <w:rPr>
          <w:szCs w:val="28"/>
        </w:rPr>
        <w:t>3. Các biện pháp tu từ: so sánh/ nhân hóa/ ẩn dụ/ hoán dụ/ điệp ngữ/ liệt kê/ nói giảm/ nói tránh/ nói quá….</w:t>
      </w:r>
    </w:p>
    <w:p w:rsidR="00AF110C" w:rsidRPr="00AF110C" w:rsidRDefault="00AF110C" w:rsidP="00AF110C">
      <w:pPr>
        <w:pStyle w:val="ListParagraph"/>
        <w:ind w:left="1080"/>
        <w:rPr>
          <w:szCs w:val="28"/>
          <w:lang w:val="en-US"/>
        </w:rPr>
      </w:pPr>
      <w:r w:rsidRPr="00AF110C">
        <w:rPr>
          <w:szCs w:val="28"/>
        </w:rPr>
        <w:t>4. Cách dẫn trực tiếp/ gián tiếp</w:t>
      </w:r>
    </w:p>
    <w:p w:rsidR="00AF110C" w:rsidRDefault="00AF110C" w:rsidP="00AF110C">
      <w:pPr>
        <w:pStyle w:val="ListParagraph"/>
        <w:ind w:left="1080"/>
        <w:rPr>
          <w:szCs w:val="28"/>
          <w:lang w:val="en-US"/>
        </w:rPr>
      </w:pPr>
      <w:r w:rsidRPr="00AF110C">
        <w:rPr>
          <w:szCs w:val="28"/>
        </w:rPr>
        <w:t>5. Nghĩa tường minh/hàm ý</w:t>
      </w:r>
    </w:p>
    <w:p w:rsidR="00AF110C" w:rsidRPr="0030224D" w:rsidRDefault="00AF110C" w:rsidP="00AF110C">
      <w:pPr>
        <w:ind w:left="360"/>
        <w:rPr>
          <w:b/>
          <w:color w:val="FF0000"/>
          <w:szCs w:val="28"/>
        </w:rPr>
      </w:pPr>
      <w:r>
        <w:rPr>
          <w:b/>
          <w:color w:val="FF0000"/>
          <w:szCs w:val="28"/>
          <w:lang w:val="en-US"/>
        </w:rPr>
        <w:t xml:space="preserve">C. PHẦN </w:t>
      </w:r>
      <w:r w:rsidRPr="0030224D">
        <w:rPr>
          <w:b/>
          <w:color w:val="FF0000"/>
          <w:szCs w:val="28"/>
        </w:rPr>
        <w:t>TẬP LÀM VĂN</w:t>
      </w:r>
    </w:p>
    <w:p w:rsidR="00AF110C" w:rsidRPr="0030224D" w:rsidRDefault="00AF110C" w:rsidP="00AF110C">
      <w:pPr>
        <w:ind w:left="360"/>
        <w:rPr>
          <w:b/>
          <w:color w:val="FF0000"/>
          <w:szCs w:val="28"/>
        </w:rPr>
      </w:pPr>
      <w:r w:rsidRPr="0030224D">
        <w:rPr>
          <w:szCs w:val="28"/>
        </w:rPr>
        <w:t>1</w:t>
      </w:r>
      <w:r w:rsidRPr="0030224D">
        <w:rPr>
          <w:b/>
          <w:color w:val="FF0000"/>
          <w:szCs w:val="28"/>
        </w:rPr>
        <w:t>. Kỹ năng viết đoạn văn:</w:t>
      </w:r>
    </w:p>
    <w:p w:rsidR="00AF110C" w:rsidRPr="0030224D" w:rsidRDefault="00AF110C" w:rsidP="00AF110C">
      <w:pPr>
        <w:ind w:left="360"/>
        <w:rPr>
          <w:szCs w:val="28"/>
        </w:rPr>
      </w:pPr>
      <w:r w:rsidRPr="0030224D">
        <w:rPr>
          <w:szCs w:val="28"/>
        </w:rPr>
        <w:t>-  Khái niệm: Đoạn văn tính từ chỗ viết hoa lùi đầu dòng đến dấu chấm hết xuống dòng.</w:t>
      </w:r>
    </w:p>
    <w:p w:rsidR="00AF110C" w:rsidRPr="0030224D" w:rsidRDefault="00AF110C" w:rsidP="00AF110C">
      <w:pPr>
        <w:ind w:left="360"/>
        <w:rPr>
          <w:szCs w:val="28"/>
        </w:rPr>
      </w:pPr>
      <w:r w:rsidRPr="0030224D">
        <w:rPr>
          <w:szCs w:val="28"/>
        </w:rPr>
        <w:t>- Phương pháp: diễn dịch, quy nạp, tổng-phân-hợp</w:t>
      </w:r>
    </w:p>
    <w:p w:rsidR="00AF110C" w:rsidRPr="0030224D" w:rsidRDefault="00AF110C" w:rsidP="00AF110C">
      <w:pPr>
        <w:ind w:left="360"/>
        <w:rPr>
          <w:szCs w:val="28"/>
        </w:rPr>
      </w:pPr>
      <w:r w:rsidRPr="0030224D">
        <w:rPr>
          <w:szCs w:val="28"/>
        </w:rPr>
        <w:t>- Phép liên kết: lặp, nối, thế</w:t>
      </w:r>
    </w:p>
    <w:p w:rsidR="00AF110C" w:rsidRPr="0030224D" w:rsidRDefault="00AF110C" w:rsidP="00AF110C">
      <w:pPr>
        <w:ind w:left="360"/>
        <w:rPr>
          <w:szCs w:val="28"/>
        </w:rPr>
      </w:pPr>
      <w:r w:rsidRPr="0030224D">
        <w:rPr>
          <w:szCs w:val="28"/>
        </w:rPr>
        <w:t>- Cách ghi chú thích đoạn văn :</w:t>
      </w:r>
    </w:p>
    <w:p w:rsidR="00AF110C" w:rsidRPr="0030224D" w:rsidRDefault="00AF110C" w:rsidP="00AF110C">
      <w:pPr>
        <w:ind w:left="360"/>
        <w:rPr>
          <w:szCs w:val="28"/>
        </w:rPr>
      </w:pPr>
      <w:r w:rsidRPr="0030224D">
        <w:rPr>
          <w:szCs w:val="28"/>
        </w:rPr>
        <w:t>+ Đoạn văn có ….câu</w:t>
      </w:r>
    </w:p>
    <w:p w:rsidR="00AF110C" w:rsidRPr="0030224D" w:rsidRDefault="00AF110C" w:rsidP="00AF110C">
      <w:pPr>
        <w:ind w:left="360"/>
        <w:rPr>
          <w:szCs w:val="28"/>
        </w:rPr>
      </w:pPr>
      <w:r w:rsidRPr="0030224D">
        <w:rPr>
          <w:szCs w:val="28"/>
        </w:rPr>
        <w:t>+ Phương pháp….</w:t>
      </w:r>
    </w:p>
    <w:p w:rsidR="00AF110C" w:rsidRDefault="00AF110C" w:rsidP="00AF110C">
      <w:pPr>
        <w:ind w:left="360"/>
        <w:rPr>
          <w:szCs w:val="28"/>
          <w:lang w:val="en-US"/>
        </w:rPr>
      </w:pPr>
      <w:r w:rsidRPr="0030224D">
        <w:rPr>
          <w:szCs w:val="28"/>
        </w:rPr>
        <w:t>+Kiến thức tiếng Việt:….</w:t>
      </w:r>
    </w:p>
    <w:p w:rsidR="00AF110C" w:rsidRPr="00AF110C" w:rsidRDefault="00AF110C" w:rsidP="00AF110C">
      <w:pPr>
        <w:ind w:left="360"/>
        <w:rPr>
          <w:b/>
          <w:color w:val="FF0000"/>
          <w:szCs w:val="28"/>
          <w:lang w:val="en-US"/>
        </w:rPr>
      </w:pPr>
      <w:r w:rsidRPr="00AF110C">
        <w:rPr>
          <w:b/>
          <w:color w:val="FF0000"/>
          <w:szCs w:val="28"/>
          <w:lang w:val="en-US"/>
        </w:rPr>
        <w:t xml:space="preserve">*Lưu ý: </w:t>
      </w:r>
    </w:p>
    <w:p w:rsidR="00AF110C" w:rsidRDefault="00AF110C" w:rsidP="00AF110C">
      <w:pPr>
        <w:ind w:left="360"/>
        <w:rPr>
          <w:szCs w:val="28"/>
          <w:lang w:val="en-US"/>
        </w:rPr>
      </w:pPr>
      <w:r>
        <w:rPr>
          <w:szCs w:val="28"/>
          <w:lang w:val="en-US"/>
        </w:rPr>
        <w:t>- HT: 1.5 điểm ( đúng phương pháp- đúng câu chủ đề (0,5) đúng KTTV- có gạch chân và chú thích (0,5) đảm bảo liên kết giữa các câu (0,5)</w:t>
      </w:r>
    </w:p>
    <w:p w:rsidR="00AF110C" w:rsidRPr="00AF110C" w:rsidRDefault="00AF110C" w:rsidP="00AF110C">
      <w:pPr>
        <w:ind w:left="360"/>
        <w:rPr>
          <w:szCs w:val="28"/>
          <w:lang w:val="en-US"/>
        </w:rPr>
      </w:pPr>
      <w:r>
        <w:rPr>
          <w:szCs w:val="28"/>
          <w:lang w:val="en-US"/>
        </w:rPr>
        <w:t>- ND: 2,0đ</w:t>
      </w:r>
    </w:p>
    <w:p w:rsidR="00AF110C" w:rsidRPr="0030224D" w:rsidRDefault="00AF110C" w:rsidP="00AF110C">
      <w:pPr>
        <w:ind w:left="360"/>
        <w:rPr>
          <w:szCs w:val="28"/>
        </w:rPr>
      </w:pPr>
      <w:r w:rsidRPr="0030224D">
        <w:rPr>
          <w:szCs w:val="28"/>
        </w:rPr>
        <w:t>2</w:t>
      </w:r>
      <w:r w:rsidRPr="0030224D">
        <w:rPr>
          <w:b/>
          <w:color w:val="FF0000"/>
          <w:szCs w:val="28"/>
        </w:rPr>
        <w:t>. Viết đoạn văn nghị luận văn học</w:t>
      </w:r>
    </w:p>
    <w:p w:rsidR="00AF110C" w:rsidRDefault="00AF110C" w:rsidP="00AF110C">
      <w:pPr>
        <w:ind w:left="360"/>
        <w:rPr>
          <w:szCs w:val="28"/>
          <w:lang w:val="en-US"/>
        </w:rPr>
      </w:pPr>
      <w:r w:rsidRPr="0030224D">
        <w:rPr>
          <w:szCs w:val="28"/>
        </w:rPr>
        <w:t>- Đoạn văn nghị luận về một khổ thơ/đoạn thơ/hình ảnh thơ</w:t>
      </w:r>
    </w:p>
    <w:p w:rsidR="00AF110C" w:rsidRPr="00AF110C" w:rsidRDefault="00AF110C" w:rsidP="00AF110C">
      <w:pPr>
        <w:ind w:left="360"/>
        <w:rPr>
          <w:szCs w:val="28"/>
          <w:lang w:val="en-US"/>
        </w:rPr>
      </w:pPr>
      <w:r>
        <w:rPr>
          <w:szCs w:val="28"/>
          <w:lang w:val="en-US"/>
        </w:rPr>
        <w:t>(Lưu ý: Phải xác định được giới hạn khố thơ/ đoạn thơ; phải khai thác được các dáu hiệu nghệ thuật (biện pháp tu từ, từ ngữ đặc sắc, dấu câu…)</w:t>
      </w:r>
    </w:p>
    <w:p w:rsidR="00AF110C" w:rsidRDefault="00AF110C" w:rsidP="00AF110C">
      <w:pPr>
        <w:ind w:left="360"/>
        <w:rPr>
          <w:szCs w:val="28"/>
          <w:lang w:val="en-US"/>
        </w:rPr>
      </w:pPr>
      <w:r w:rsidRPr="0030224D">
        <w:rPr>
          <w:szCs w:val="28"/>
        </w:rPr>
        <w:t xml:space="preserve">- Đoạn văn nghị luận về nhân vật </w:t>
      </w:r>
    </w:p>
    <w:p w:rsidR="00AF110C" w:rsidRPr="00AF110C" w:rsidRDefault="00AF110C" w:rsidP="00B1606F">
      <w:pPr>
        <w:ind w:left="360"/>
        <w:jc w:val="both"/>
        <w:rPr>
          <w:szCs w:val="28"/>
          <w:lang w:val="en-US"/>
        </w:rPr>
      </w:pPr>
      <w:r>
        <w:rPr>
          <w:szCs w:val="28"/>
          <w:lang w:val="en-US"/>
        </w:rPr>
        <w:t>(Lưu ý: Phải xác định được giới hạn đề (nghị luận về phẩm nào của nhân vật/ tâm trạng. tính cách của nhân vật ở thời điểm nào</w:t>
      </w:r>
      <w:r w:rsidR="00B1606F">
        <w:rPr>
          <w:szCs w:val="28"/>
          <w:lang w:val="en-US"/>
        </w:rPr>
        <w:t>…; phải có câu văn khái quát về nghệ thuật của truyện – nghệ thuật xây dựng tình huống truyện, miêu tả thành công diễn biến tâm lý nhân vật qua độc thoại/ đôc thoại nội tâm/ cách sử dụng ngôi kế thứ ….(nếu là đoạn văn quy nạp/ t-p-h thì để ở câu cuối-cđ bậc 2)</w:t>
      </w:r>
    </w:p>
    <w:p w:rsidR="00AF110C" w:rsidRPr="0030224D" w:rsidRDefault="00AF110C" w:rsidP="00AF110C">
      <w:pPr>
        <w:ind w:left="360"/>
        <w:rPr>
          <w:b/>
          <w:color w:val="FF0000"/>
          <w:szCs w:val="28"/>
        </w:rPr>
      </w:pPr>
      <w:r w:rsidRPr="0030224D">
        <w:rPr>
          <w:szCs w:val="28"/>
        </w:rPr>
        <w:t xml:space="preserve">3. </w:t>
      </w:r>
      <w:r w:rsidRPr="0030224D">
        <w:rPr>
          <w:b/>
          <w:color w:val="FF0000"/>
          <w:szCs w:val="28"/>
        </w:rPr>
        <w:t>Viết đoạn văn nghị luận xã hội</w:t>
      </w:r>
    </w:p>
    <w:p w:rsidR="00AF110C" w:rsidRPr="0030224D" w:rsidRDefault="00AF110C" w:rsidP="00AF110C">
      <w:pPr>
        <w:ind w:left="360"/>
        <w:rPr>
          <w:szCs w:val="28"/>
        </w:rPr>
      </w:pPr>
      <w:r w:rsidRPr="0030224D">
        <w:rPr>
          <w:szCs w:val="28"/>
        </w:rPr>
        <w:t>* Đoạn văn nghị luận về một tư tưởng, đạo lý (lòng dũng cảm, ý chí nghị lực, lòng khiêm tốn, lý tưởng sống cao đẹp, lòng khoan dung, lòng nhân ái, trách nhiệm của thế hệ trẻ….)</w:t>
      </w:r>
    </w:p>
    <w:p w:rsidR="00AF110C" w:rsidRPr="0030224D" w:rsidRDefault="00AF110C" w:rsidP="00AF110C">
      <w:pPr>
        <w:ind w:left="360"/>
        <w:rPr>
          <w:szCs w:val="28"/>
        </w:rPr>
      </w:pPr>
      <w:r w:rsidRPr="0030224D">
        <w:rPr>
          <w:szCs w:val="28"/>
        </w:rPr>
        <w:t>- Mở đoạn: Giới thiệu vẫn đề</w:t>
      </w:r>
    </w:p>
    <w:p w:rsidR="00AF110C" w:rsidRPr="0030224D" w:rsidRDefault="00AF110C" w:rsidP="00AF110C">
      <w:pPr>
        <w:ind w:left="360"/>
        <w:rPr>
          <w:szCs w:val="28"/>
        </w:rPr>
      </w:pPr>
      <w:r w:rsidRPr="0030224D">
        <w:rPr>
          <w:szCs w:val="28"/>
        </w:rPr>
        <w:t>- Thân đoạn:</w:t>
      </w:r>
    </w:p>
    <w:p w:rsidR="00AF110C" w:rsidRPr="0030224D" w:rsidRDefault="00AF110C" w:rsidP="00AF110C">
      <w:pPr>
        <w:ind w:left="360"/>
        <w:rPr>
          <w:szCs w:val="28"/>
        </w:rPr>
      </w:pPr>
      <w:r w:rsidRPr="0030224D">
        <w:rPr>
          <w:szCs w:val="28"/>
        </w:rPr>
        <w:t>+  Giải thích khái niệm</w:t>
      </w:r>
    </w:p>
    <w:p w:rsidR="00AF110C" w:rsidRPr="0030224D" w:rsidRDefault="00AF110C" w:rsidP="00AF110C">
      <w:pPr>
        <w:ind w:left="360"/>
        <w:rPr>
          <w:szCs w:val="28"/>
        </w:rPr>
      </w:pPr>
      <w:r w:rsidRPr="0030224D">
        <w:rPr>
          <w:szCs w:val="28"/>
        </w:rPr>
        <w:t>+ Nêu biểu hiện (lập luận+ dẫn chứng tiêu biểu, xác thực)</w:t>
      </w:r>
    </w:p>
    <w:p w:rsidR="00AF110C" w:rsidRPr="0030224D" w:rsidRDefault="00AF110C" w:rsidP="00AF110C">
      <w:pPr>
        <w:ind w:left="360"/>
        <w:rPr>
          <w:szCs w:val="28"/>
        </w:rPr>
      </w:pPr>
      <w:r w:rsidRPr="0030224D">
        <w:rPr>
          <w:szCs w:val="28"/>
        </w:rPr>
        <w:t>+ Vai trò/ ý nghĩa</w:t>
      </w:r>
    </w:p>
    <w:p w:rsidR="00AF110C" w:rsidRPr="0030224D" w:rsidRDefault="00AF110C" w:rsidP="00AF110C">
      <w:pPr>
        <w:ind w:left="360"/>
        <w:rPr>
          <w:szCs w:val="28"/>
        </w:rPr>
      </w:pPr>
      <w:r w:rsidRPr="0030224D">
        <w:rPr>
          <w:szCs w:val="28"/>
        </w:rPr>
        <w:t>+ Phản đề</w:t>
      </w:r>
    </w:p>
    <w:p w:rsidR="00AF110C" w:rsidRPr="0030224D" w:rsidRDefault="00AF110C" w:rsidP="00AF110C">
      <w:pPr>
        <w:rPr>
          <w:szCs w:val="28"/>
        </w:rPr>
      </w:pPr>
      <w:r w:rsidRPr="0030224D">
        <w:rPr>
          <w:szCs w:val="28"/>
        </w:rPr>
        <w:t>+ Bài học nhận thức và hành động</w:t>
      </w:r>
    </w:p>
    <w:p w:rsidR="00AF110C" w:rsidRPr="0030224D" w:rsidRDefault="00AF110C" w:rsidP="00AF110C">
      <w:pPr>
        <w:pStyle w:val="ListParagraph"/>
        <w:numPr>
          <w:ilvl w:val="0"/>
          <w:numId w:val="17"/>
        </w:numPr>
        <w:spacing w:after="200" w:line="276" w:lineRule="auto"/>
        <w:rPr>
          <w:szCs w:val="28"/>
        </w:rPr>
      </w:pPr>
      <w:r w:rsidRPr="0030224D">
        <w:rPr>
          <w:szCs w:val="28"/>
        </w:rPr>
        <w:t>Kết đoạn: Khái quát, khẳng định lại vấn đề</w:t>
      </w:r>
    </w:p>
    <w:p w:rsidR="00AF110C" w:rsidRPr="0030224D" w:rsidRDefault="00AF110C" w:rsidP="00AF110C">
      <w:pPr>
        <w:pStyle w:val="ListParagraph"/>
        <w:rPr>
          <w:b/>
          <w:color w:val="FF0000"/>
          <w:szCs w:val="28"/>
        </w:rPr>
      </w:pPr>
      <w:r w:rsidRPr="0030224D">
        <w:rPr>
          <w:b/>
          <w:color w:val="FF0000"/>
          <w:szCs w:val="28"/>
        </w:rPr>
        <w:t>*Lưu ý: Dẫn chứng</w:t>
      </w:r>
    </w:p>
    <w:p w:rsidR="00AF110C" w:rsidRPr="00B1606F" w:rsidRDefault="00AF110C" w:rsidP="00AF110C">
      <w:pPr>
        <w:pStyle w:val="ListParagraph"/>
        <w:rPr>
          <w:szCs w:val="28"/>
          <w:lang w:val="en-US"/>
        </w:rPr>
      </w:pPr>
      <w:r w:rsidRPr="0030224D">
        <w:rPr>
          <w:szCs w:val="28"/>
        </w:rPr>
        <w:t>- Nhớ khoảng 3  dẫn chứng về danh nhân, người nổi tiếng</w:t>
      </w:r>
      <w:r w:rsidR="00B1606F">
        <w:rPr>
          <w:szCs w:val="28"/>
          <w:lang w:val="en-US"/>
        </w:rPr>
        <w:t xml:space="preserve"> </w:t>
      </w:r>
    </w:p>
    <w:p w:rsidR="00AF110C" w:rsidRPr="0030224D" w:rsidRDefault="00AF110C" w:rsidP="00AF110C">
      <w:pPr>
        <w:pStyle w:val="ListParagraph"/>
        <w:rPr>
          <w:szCs w:val="28"/>
        </w:rPr>
      </w:pPr>
      <w:r w:rsidRPr="0030224D">
        <w:rPr>
          <w:szCs w:val="28"/>
        </w:rPr>
        <w:t>- 3 dẫn chứng doanh nhân thành đạt</w:t>
      </w:r>
    </w:p>
    <w:p w:rsidR="00AF110C" w:rsidRPr="0030224D" w:rsidRDefault="00AF110C" w:rsidP="00AF110C">
      <w:pPr>
        <w:pStyle w:val="ListParagraph"/>
        <w:rPr>
          <w:szCs w:val="28"/>
        </w:rPr>
      </w:pPr>
      <w:r w:rsidRPr="0030224D">
        <w:rPr>
          <w:szCs w:val="28"/>
        </w:rPr>
        <w:t>- 3 dẫn chứng người khuyết tật có ý chí nghị lực</w:t>
      </w:r>
    </w:p>
    <w:p w:rsidR="00AF110C" w:rsidRPr="0030224D" w:rsidRDefault="00AF110C" w:rsidP="00AF110C">
      <w:pPr>
        <w:pStyle w:val="ListParagraph"/>
        <w:rPr>
          <w:szCs w:val="28"/>
        </w:rPr>
      </w:pPr>
      <w:r w:rsidRPr="0030224D">
        <w:rPr>
          <w:szCs w:val="28"/>
        </w:rPr>
        <w:t>- 3 dẫn chứng người có đam mê, thành công xuất sắc trong sự nghiệp</w:t>
      </w:r>
    </w:p>
    <w:p w:rsidR="00AF110C" w:rsidRPr="0030224D" w:rsidRDefault="00AF110C" w:rsidP="00AF110C">
      <w:pPr>
        <w:pStyle w:val="ListParagraph"/>
        <w:rPr>
          <w:szCs w:val="28"/>
        </w:rPr>
      </w:pPr>
    </w:p>
    <w:p w:rsidR="00AF110C" w:rsidRPr="0030224D" w:rsidRDefault="00AF110C" w:rsidP="00AF110C">
      <w:pPr>
        <w:pStyle w:val="ListParagraph"/>
        <w:numPr>
          <w:ilvl w:val="0"/>
          <w:numId w:val="18"/>
        </w:numPr>
        <w:spacing w:after="200" w:line="276" w:lineRule="auto"/>
        <w:rPr>
          <w:szCs w:val="28"/>
        </w:rPr>
      </w:pPr>
      <w:r w:rsidRPr="0030224D">
        <w:rPr>
          <w:szCs w:val="28"/>
        </w:rPr>
        <w:t>Đoạn văn nghị luận về một hiện tượng xã hội (bạo lực học đường, bệnh vô cảm, ô nhiễm môi trường….)</w:t>
      </w:r>
    </w:p>
    <w:p w:rsidR="00AF110C" w:rsidRPr="0030224D" w:rsidRDefault="00AF110C" w:rsidP="00AF110C">
      <w:pPr>
        <w:pStyle w:val="ListParagraph"/>
        <w:ind w:left="1080"/>
        <w:rPr>
          <w:szCs w:val="28"/>
        </w:rPr>
      </w:pPr>
      <w:r w:rsidRPr="0030224D">
        <w:rPr>
          <w:szCs w:val="28"/>
        </w:rPr>
        <w:t>-Mở đoạn: Giới thiệu vẫn đề</w:t>
      </w:r>
    </w:p>
    <w:p w:rsidR="00AF110C" w:rsidRPr="0030224D" w:rsidRDefault="00AF110C" w:rsidP="00AF110C">
      <w:pPr>
        <w:pStyle w:val="ListParagraph"/>
        <w:ind w:left="1080"/>
        <w:rPr>
          <w:szCs w:val="28"/>
        </w:rPr>
      </w:pPr>
      <w:r w:rsidRPr="0030224D">
        <w:rPr>
          <w:szCs w:val="28"/>
        </w:rPr>
        <w:t>-Thân đoạn:</w:t>
      </w:r>
    </w:p>
    <w:p w:rsidR="00AF110C" w:rsidRPr="0030224D" w:rsidRDefault="00AF110C" w:rsidP="00AF110C">
      <w:pPr>
        <w:pStyle w:val="ListParagraph"/>
        <w:ind w:left="1080"/>
        <w:rPr>
          <w:szCs w:val="28"/>
        </w:rPr>
      </w:pPr>
      <w:r w:rsidRPr="0030224D">
        <w:rPr>
          <w:szCs w:val="28"/>
        </w:rPr>
        <w:t>+ Giải thích khái niệm</w:t>
      </w:r>
    </w:p>
    <w:p w:rsidR="00AF110C" w:rsidRPr="0030224D" w:rsidRDefault="00AF110C" w:rsidP="00AF110C">
      <w:pPr>
        <w:pStyle w:val="ListParagraph"/>
        <w:ind w:left="1080"/>
        <w:rPr>
          <w:szCs w:val="28"/>
        </w:rPr>
      </w:pPr>
      <w:r w:rsidRPr="0030224D">
        <w:rPr>
          <w:szCs w:val="28"/>
        </w:rPr>
        <w:t>+Nêu thực trạng</w:t>
      </w:r>
    </w:p>
    <w:p w:rsidR="00AF110C" w:rsidRPr="0030224D" w:rsidRDefault="00AF110C" w:rsidP="00AF110C">
      <w:pPr>
        <w:pStyle w:val="ListParagraph"/>
        <w:ind w:left="1080"/>
        <w:rPr>
          <w:szCs w:val="28"/>
        </w:rPr>
      </w:pPr>
      <w:r w:rsidRPr="0030224D">
        <w:rPr>
          <w:szCs w:val="28"/>
        </w:rPr>
        <w:t>+Nêu nguyên nhân</w:t>
      </w:r>
    </w:p>
    <w:p w:rsidR="00AF110C" w:rsidRPr="0030224D" w:rsidRDefault="00AF110C" w:rsidP="00AF110C">
      <w:pPr>
        <w:pStyle w:val="ListParagraph"/>
        <w:ind w:left="1080"/>
        <w:rPr>
          <w:szCs w:val="28"/>
        </w:rPr>
      </w:pPr>
      <w:r w:rsidRPr="0030224D">
        <w:rPr>
          <w:szCs w:val="28"/>
        </w:rPr>
        <w:t>+ Nêu giải pháp (giải pháp phải gắn với nguyên nhân)</w:t>
      </w:r>
    </w:p>
    <w:p w:rsidR="00AF110C" w:rsidRPr="0030224D" w:rsidRDefault="00AF110C" w:rsidP="00AF110C">
      <w:pPr>
        <w:pStyle w:val="ListParagraph"/>
        <w:ind w:left="1080"/>
        <w:rPr>
          <w:szCs w:val="28"/>
        </w:rPr>
      </w:pPr>
      <w:r w:rsidRPr="0030224D">
        <w:rPr>
          <w:szCs w:val="28"/>
        </w:rPr>
        <w:t>+ Bài học nhận thức và hành động</w:t>
      </w:r>
    </w:p>
    <w:p w:rsidR="00AF110C" w:rsidRPr="0030224D" w:rsidRDefault="00AF110C" w:rsidP="00AF110C">
      <w:pPr>
        <w:pStyle w:val="ListParagraph"/>
        <w:numPr>
          <w:ilvl w:val="0"/>
          <w:numId w:val="17"/>
        </w:numPr>
        <w:spacing w:after="200" w:line="276" w:lineRule="auto"/>
        <w:rPr>
          <w:szCs w:val="28"/>
        </w:rPr>
      </w:pPr>
      <w:r w:rsidRPr="0030224D">
        <w:rPr>
          <w:szCs w:val="28"/>
        </w:rPr>
        <w:t>Kết đoạn:Khái quát lại vấn đề</w:t>
      </w:r>
    </w:p>
    <w:p w:rsidR="00AF110C" w:rsidRDefault="00050D13" w:rsidP="00050D13">
      <w:pPr>
        <w:pStyle w:val="ListParagraph"/>
        <w:numPr>
          <w:ilvl w:val="0"/>
          <w:numId w:val="10"/>
        </w:numPr>
        <w:rPr>
          <w:szCs w:val="28"/>
          <w:lang w:val="en-US"/>
        </w:rPr>
      </w:pPr>
      <w:r>
        <w:rPr>
          <w:szCs w:val="28"/>
          <w:lang w:val="en-US"/>
        </w:rPr>
        <w:t>CẤU TRÚC ĐỀ THI VÀO 10 CỦA HÀ NỘI</w:t>
      </w:r>
    </w:p>
    <w:p w:rsidR="00050D13" w:rsidRDefault="00050D13" w:rsidP="00050D13">
      <w:pPr>
        <w:pStyle w:val="ListParagraph"/>
        <w:ind w:left="360"/>
        <w:rPr>
          <w:szCs w:val="28"/>
          <w:lang w:val="en-US"/>
        </w:rPr>
      </w:pPr>
      <w:r>
        <w:rPr>
          <w:szCs w:val="28"/>
          <w:lang w:val="en-US"/>
        </w:rPr>
        <w:t>Gồm 2 phần</w:t>
      </w:r>
    </w:p>
    <w:p w:rsidR="00050D13" w:rsidRDefault="00050D13" w:rsidP="00050D13">
      <w:pPr>
        <w:pStyle w:val="ListParagraph"/>
        <w:numPr>
          <w:ilvl w:val="0"/>
          <w:numId w:val="17"/>
        </w:numPr>
        <w:rPr>
          <w:szCs w:val="28"/>
          <w:lang w:val="en-US"/>
        </w:rPr>
      </w:pPr>
      <w:r w:rsidRPr="00050D13">
        <w:rPr>
          <w:b/>
          <w:color w:val="FF0000"/>
          <w:szCs w:val="28"/>
          <w:lang w:val="en-US"/>
        </w:rPr>
        <w:t>PHẦN I (6-6,5 đ):</w:t>
      </w:r>
      <w:r w:rsidRPr="00050D13">
        <w:rPr>
          <w:color w:val="FF0000"/>
          <w:szCs w:val="28"/>
          <w:lang w:val="en-US"/>
        </w:rPr>
        <w:t xml:space="preserve"> </w:t>
      </w:r>
      <w:r>
        <w:rPr>
          <w:szCs w:val="28"/>
          <w:lang w:val="en-US"/>
        </w:rPr>
        <w:t>Nghị luận văn học/ ngữ liệu là một trong các văn bản đã học trong chương trình Ngữ văn 9</w:t>
      </w:r>
    </w:p>
    <w:p w:rsidR="00050D13" w:rsidRDefault="00050D13" w:rsidP="00050D13">
      <w:pPr>
        <w:pStyle w:val="ListParagraph"/>
        <w:rPr>
          <w:szCs w:val="28"/>
          <w:lang w:val="en-US"/>
        </w:rPr>
      </w:pPr>
      <w:r>
        <w:rPr>
          <w:szCs w:val="28"/>
          <w:lang w:val="en-US"/>
        </w:rPr>
        <w:t>+ Câu 1 (nhận biết): chép thuộc thơ/ tên văn bản/ tác giả/ hoàn cảnh sáng tác..</w:t>
      </w:r>
    </w:p>
    <w:p w:rsidR="00050D13" w:rsidRDefault="00050D13" w:rsidP="00050D13">
      <w:pPr>
        <w:pStyle w:val="ListParagraph"/>
        <w:rPr>
          <w:szCs w:val="28"/>
          <w:lang w:val="en-US"/>
        </w:rPr>
      </w:pPr>
      <w:r>
        <w:rPr>
          <w:szCs w:val="28"/>
          <w:lang w:val="en-US"/>
        </w:rPr>
        <w:t>+ Câu 2 (thông hiểu): ý nghĩa nhan đề/ mạch cảm xúc/ tình huống, ý nghĩa tình huống truyện/ ý nghĩa 1 hình ảnh/ chi tiết; chỉ ra và nêu tác dụng của BPTT..</w:t>
      </w:r>
    </w:p>
    <w:p w:rsidR="00050D13" w:rsidRDefault="00050D13" w:rsidP="00050D13">
      <w:pPr>
        <w:pStyle w:val="ListParagraph"/>
        <w:rPr>
          <w:szCs w:val="28"/>
          <w:lang w:val="en-US"/>
        </w:rPr>
      </w:pPr>
      <w:r>
        <w:rPr>
          <w:szCs w:val="28"/>
          <w:lang w:val="en-US"/>
        </w:rPr>
        <w:t>+ Câu 3: ( Vận dụng) Viết đoạn văn nghị luận khổ thơ/ đoạn thơ/ nghị luận nhân vật</w:t>
      </w:r>
    </w:p>
    <w:p w:rsidR="00050D13" w:rsidRDefault="00050D13" w:rsidP="00050D13">
      <w:pPr>
        <w:pStyle w:val="ListParagraph"/>
        <w:rPr>
          <w:szCs w:val="28"/>
          <w:lang w:val="en-US"/>
        </w:rPr>
      </w:pPr>
      <w:r>
        <w:rPr>
          <w:szCs w:val="28"/>
          <w:lang w:val="en-US"/>
        </w:rPr>
        <w:t>+ Câu 4 ( nhận biết) Tên văn bán/ tác giả có cùng chủ đề/ thể loại/ cùng đặc điểm nghệ thuật….</w:t>
      </w:r>
    </w:p>
    <w:p w:rsidR="00050D13" w:rsidRDefault="00050D13" w:rsidP="00050D13">
      <w:pPr>
        <w:pStyle w:val="ListParagraph"/>
        <w:numPr>
          <w:ilvl w:val="0"/>
          <w:numId w:val="17"/>
        </w:numPr>
        <w:rPr>
          <w:szCs w:val="28"/>
          <w:lang w:val="en-US"/>
        </w:rPr>
      </w:pPr>
      <w:r w:rsidRPr="00050D13">
        <w:rPr>
          <w:b/>
          <w:color w:val="FF0000"/>
          <w:szCs w:val="28"/>
          <w:lang w:val="en-US"/>
        </w:rPr>
        <w:t>PHẦN II(3-3,5 đ)</w:t>
      </w:r>
      <w:r>
        <w:rPr>
          <w:szCs w:val="28"/>
          <w:lang w:val="en-US"/>
        </w:rPr>
        <w:t xml:space="preserve"> Nghị luận xã hội (ngữ liệu bên ngoài SGK)</w:t>
      </w:r>
    </w:p>
    <w:p w:rsidR="00050D13" w:rsidRDefault="00050D13" w:rsidP="00050D13">
      <w:pPr>
        <w:pStyle w:val="ListParagraph"/>
        <w:rPr>
          <w:szCs w:val="28"/>
          <w:lang w:val="en-US"/>
        </w:rPr>
      </w:pPr>
      <w:r>
        <w:rPr>
          <w:szCs w:val="28"/>
          <w:lang w:val="en-US"/>
        </w:rPr>
        <w:t>+ Câu 1 (nhận biết) : PTBĐ chính</w:t>
      </w:r>
    </w:p>
    <w:p w:rsidR="00050D13" w:rsidRDefault="00050D13" w:rsidP="00050D13">
      <w:pPr>
        <w:pStyle w:val="ListParagraph"/>
        <w:rPr>
          <w:szCs w:val="28"/>
          <w:lang w:val="en-US"/>
        </w:rPr>
      </w:pPr>
      <w:r>
        <w:rPr>
          <w:szCs w:val="28"/>
          <w:lang w:val="en-US"/>
        </w:rPr>
        <w:t>+ Câu 2: (thông hiểu) Phép liên kết/ Kiểu câu/ ý nghĩa của hình ảnh…..</w:t>
      </w:r>
    </w:p>
    <w:p w:rsidR="00050D13" w:rsidRDefault="00050D13" w:rsidP="00050D13">
      <w:pPr>
        <w:pStyle w:val="ListParagraph"/>
        <w:rPr>
          <w:szCs w:val="28"/>
          <w:lang w:val="en-US"/>
        </w:rPr>
      </w:pPr>
      <w:r>
        <w:rPr>
          <w:szCs w:val="28"/>
          <w:lang w:val="en-US"/>
        </w:rPr>
        <w:t>+ Câu 3: Viết đoạn văn nghị luận xã hội nêu suy nghĩ về một ý kiến/ quan điểm/ tư tưởng….</w:t>
      </w:r>
    </w:p>
    <w:p w:rsidR="009362AF" w:rsidRDefault="009362AF" w:rsidP="009362AF">
      <w:pPr>
        <w:pStyle w:val="ListParagraph"/>
        <w:numPr>
          <w:ilvl w:val="0"/>
          <w:numId w:val="18"/>
        </w:numPr>
        <w:rPr>
          <w:szCs w:val="28"/>
          <w:lang w:val="en-US"/>
        </w:rPr>
      </w:pPr>
      <w:r>
        <w:rPr>
          <w:szCs w:val="28"/>
          <w:lang w:val="en-US"/>
        </w:rPr>
        <w:t>Lưu ý:</w:t>
      </w:r>
    </w:p>
    <w:p w:rsidR="009362AF" w:rsidRPr="009362AF" w:rsidRDefault="009362AF" w:rsidP="009362AF">
      <w:pPr>
        <w:shd w:val="clear" w:color="auto" w:fill="FFFFFF"/>
        <w:spacing w:before="405" w:after="255" w:line="450" w:lineRule="atLeast"/>
        <w:outlineLvl w:val="2"/>
        <w:rPr>
          <w:rFonts w:ascii="Arial" w:eastAsia="Times New Roman" w:hAnsi="Arial" w:cs="Arial"/>
          <w:color w:val="111111"/>
          <w:sz w:val="33"/>
          <w:szCs w:val="33"/>
          <w:lang w:val="en-US"/>
        </w:rPr>
      </w:pPr>
      <w:r w:rsidRPr="009362AF">
        <w:rPr>
          <w:rFonts w:ascii="Arial" w:eastAsia="Times New Roman" w:hAnsi="Arial" w:cs="Arial"/>
          <w:b/>
          <w:bCs/>
          <w:i/>
          <w:iCs/>
          <w:color w:val="111111"/>
          <w:sz w:val="33"/>
          <w:szCs w:val="33"/>
          <w:lang w:val="en-US"/>
        </w:rPr>
        <w:t>Đọc hiểu văn bản (2 – 3 điểm)</w:t>
      </w:r>
    </w:p>
    <w:p w:rsidR="009362AF" w:rsidRPr="009362AF" w:rsidRDefault="009362AF" w:rsidP="009362AF">
      <w:pPr>
        <w:numPr>
          <w:ilvl w:val="0"/>
          <w:numId w:val="21"/>
        </w:numPr>
        <w:shd w:val="clear" w:color="auto" w:fill="FFFFFF"/>
        <w:spacing w:before="100" w:beforeAutospacing="1" w:after="100" w:afterAutospacing="1" w:line="390" w:lineRule="atLeast"/>
        <w:ind w:left="1035"/>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Xác định phương thức biểu đạt/thể loại.</w:t>
      </w:r>
    </w:p>
    <w:p w:rsidR="009362AF" w:rsidRPr="009362AF" w:rsidRDefault="009362AF" w:rsidP="009362AF">
      <w:pPr>
        <w:numPr>
          <w:ilvl w:val="0"/>
          <w:numId w:val="21"/>
        </w:numPr>
        <w:shd w:val="clear" w:color="auto" w:fill="FFFFFF"/>
        <w:spacing w:before="100" w:beforeAutospacing="1" w:after="100" w:afterAutospacing="1" w:line="390" w:lineRule="atLeast"/>
        <w:ind w:left="1035"/>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Giải thích từ ngữ, câu nói; nêu ý nghĩa một chi tiết trong văn bản.</w:t>
      </w:r>
    </w:p>
    <w:p w:rsidR="009362AF" w:rsidRPr="009362AF" w:rsidRDefault="009362AF" w:rsidP="009362AF">
      <w:pPr>
        <w:numPr>
          <w:ilvl w:val="0"/>
          <w:numId w:val="21"/>
        </w:numPr>
        <w:shd w:val="clear" w:color="auto" w:fill="FFFFFF"/>
        <w:spacing w:before="100" w:beforeAutospacing="1" w:after="100" w:afterAutospacing="1" w:line="390" w:lineRule="atLeast"/>
        <w:ind w:left="1035"/>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Nêu chủ đề/nội dung chính/thông điệp của văn bản.</w:t>
      </w:r>
    </w:p>
    <w:p w:rsidR="009362AF" w:rsidRPr="009362AF" w:rsidRDefault="009362AF" w:rsidP="009362AF">
      <w:pPr>
        <w:numPr>
          <w:ilvl w:val="0"/>
          <w:numId w:val="21"/>
        </w:numPr>
        <w:shd w:val="clear" w:color="auto" w:fill="FFFFFF"/>
        <w:spacing w:before="100" w:beforeAutospacing="1" w:after="100" w:afterAutospacing="1" w:line="390" w:lineRule="atLeast"/>
        <w:ind w:left="1035"/>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Nêu ý kiến/suy nghĩ của bản thân về một vấn đề thực tế gắn với nội dung văn bản.</w:t>
      </w:r>
    </w:p>
    <w:p w:rsidR="009362AF" w:rsidRPr="009362AF" w:rsidRDefault="009362AF" w:rsidP="009362AF">
      <w:pPr>
        <w:numPr>
          <w:ilvl w:val="0"/>
          <w:numId w:val="21"/>
        </w:numPr>
        <w:shd w:val="clear" w:color="auto" w:fill="FFFFFF"/>
        <w:spacing w:before="100" w:beforeAutospacing="1" w:after="100" w:afterAutospacing="1" w:line="390" w:lineRule="atLeast"/>
        <w:ind w:left="1035"/>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Các yêu cầu Tiếng Việt: về từ, cụm từ, câu, đoạn văn, các biện pháp tu từ.</w:t>
      </w:r>
    </w:p>
    <w:p w:rsidR="009362AF" w:rsidRPr="009362AF" w:rsidRDefault="009362AF" w:rsidP="009362AF">
      <w:pPr>
        <w:shd w:val="clear" w:color="auto" w:fill="FFFFFF"/>
        <w:spacing w:before="405" w:after="255" w:line="450" w:lineRule="atLeast"/>
        <w:outlineLvl w:val="2"/>
        <w:rPr>
          <w:rFonts w:ascii="Arial" w:eastAsia="Times New Roman" w:hAnsi="Arial" w:cs="Arial"/>
          <w:color w:val="111111"/>
          <w:sz w:val="33"/>
          <w:szCs w:val="33"/>
          <w:lang w:val="en-US"/>
        </w:rPr>
      </w:pPr>
      <w:r w:rsidRPr="009362AF">
        <w:rPr>
          <w:rFonts w:ascii="Arial" w:eastAsia="Times New Roman" w:hAnsi="Arial" w:cs="Arial"/>
          <w:b/>
          <w:bCs/>
          <w:i/>
          <w:iCs/>
          <w:color w:val="111111"/>
          <w:sz w:val="33"/>
          <w:szCs w:val="33"/>
          <w:lang w:val="en-US"/>
        </w:rPr>
        <w:t>Nghị luận xã hội (2 – 3 điểm)</w:t>
      </w:r>
    </w:p>
    <w:p w:rsidR="009362AF" w:rsidRPr="009362AF" w:rsidRDefault="009362AF" w:rsidP="009362AF">
      <w:pPr>
        <w:numPr>
          <w:ilvl w:val="0"/>
          <w:numId w:val="22"/>
        </w:numPr>
        <w:shd w:val="clear" w:color="auto" w:fill="FFFFFF"/>
        <w:spacing w:before="100" w:beforeAutospacing="1" w:after="100" w:afterAutospacing="1" w:line="390" w:lineRule="atLeast"/>
        <w:ind w:left="1035"/>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 xml:space="preserve">Hình thức: đoạn văn </w:t>
      </w:r>
      <w:r>
        <w:rPr>
          <w:rFonts w:ascii="Verdana" w:eastAsia="Times New Roman" w:hAnsi="Verdana"/>
          <w:color w:val="222222"/>
          <w:sz w:val="23"/>
          <w:szCs w:val="23"/>
          <w:lang w:val="en-US"/>
        </w:rPr>
        <w:t>2/3</w:t>
      </w:r>
      <w:r w:rsidRPr="009362AF">
        <w:rPr>
          <w:rFonts w:ascii="Verdana" w:eastAsia="Times New Roman" w:hAnsi="Verdana"/>
          <w:color w:val="222222"/>
          <w:sz w:val="23"/>
          <w:szCs w:val="23"/>
          <w:lang w:val="en-US"/>
        </w:rPr>
        <w:t xml:space="preserve"> trang giấy thi).</w:t>
      </w:r>
    </w:p>
    <w:p w:rsidR="009362AF" w:rsidRPr="009362AF" w:rsidRDefault="009362AF" w:rsidP="009362AF">
      <w:pPr>
        <w:numPr>
          <w:ilvl w:val="0"/>
          <w:numId w:val="22"/>
        </w:numPr>
        <w:shd w:val="clear" w:color="auto" w:fill="FFFFFF"/>
        <w:spacing w:before="100" w:beforeAutospacing="1" w:after="100" w:afterAutospacing="1" w:line="390" w:lineRule="atLeast"/>
        <w:ind w:left="1035"/>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Nội dung:</w:t>
      </w:r>
    </w:p>
    <w:p w:rsidR="009362AF" w:rsidRPr="009362AF" w:rsidRDefault="009362AF" w:rsidP="009362AF">
      <w:pPr>
        <w:numPr>
          <w:ilvl w:val="1"/>
          <w:numId w:val="22"/>
        </w:numPr>
        <w:shd w:val="clear" w:color="auto" w:fill="FFFFFF"/>
        <w:spacing w:before="100" w:beforeAutospacing="1" w:after="100" w:afterAutospacing="1" w:line="390" w:lineRule="atLeast"/>
        <w:ind w:left="2070"/>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Một tư tưởng đạo lí: về một phẩm chất, tình cảm, năng lực, hành động, ứng xử, mối quan hệ,… của con người; về vai trò của những yếu tố thiên nhiên, xã hội trong cuộc sống.</w:t>
      </w:r>
    </w:p>
    <w:p w:rsidR="009362AF" w:rsidRPr="009362AF" w:rsidRDefault="009362AF" w:rsidP="009362AF">
      <w:pPr>
        <w:numPr>
          <w:ilvl w:val="1"/>
          <w:numId w:val="22"/>
        </w:numPr>
        <w:shd w:val="clear" w:color="auto" w:fill="FFFFFF"/>
        <w:spacing w:before="100" w:beforeAutospacing="1" w:after="100" w:afterAutospacing="1" w:line="390" w:lineRule="atLeast"/>
        <w:ind w:left="2070"/>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Một hiện tượng đời sống: hiện tượng tích cực/tiêu cực gần gũi và quen thuộc với học sinh.</w:t>
      </w:r>
    </w:p>
    <w:p w:rsidR="009362AF" w:rsidRPr="009362AF" w:rsidRDefault="009362AF" w:rsidP="009362AF">
      <w:pPr>
        <w:shd w:val="clear" w:color="auto" w:fill="FFFFFF"/>
        <w:spacing w:before="405" w:after="255" w:line="450" w:lineRule="atLeast"/>
        <w:outlineLvl w:val="2"/>
        <w:rPr>
          <w:rFonts w:ascii="Arial" w:eastAsia="Times New Roman" w:hAnsi="Arial" w:cs="Arial"/>
          <w:color w:val="111111"/>
          <w:sz w:val="33"/>
          <w:szCs w:val="33"/>
          <w:lang w:val="en-US"/>
        </w:rPr>
      </w:pPr>
      <w:r w:rsidRPr="009362AF">
        <w:rPr>
          <w:rFonts w:ascii="Arial" w:eastAsia="Times New Roman" w:hAnsi="Arial" w:cs="Arial"/>
          <w:b/>
          <w:bCs/>
          <w:i/>
          <w:iCs/>
          <w:color w:val="111111"/>
          <w:sz w:val="33"/>
          <w:szCs w:val="33"/>
          <w:lang w:val="en-US"/>
        </w:rPr>
        <w:t>Nghị luận văn học (3 – 5 điểm)</w:t>
      </w:r>
    </w:p>
    <w:p w:rsidR="009362AF" w:rsidRPr="009362AF" w:rsidRDefault="009362AF" w:rsidP="009362AF">
      <w:pPr>
        <w:numPr>
          <w:ilvl w:val="0"/>
          <w:numId w:val="23"/>
        </w:numPr>
        <w:shd w:val="clear" w:color="auto" w:fill="FFFFFF"/>
        <w:spacing w:before="100" w:beforeAutospacing="1" w:after="100" w:afterAutospacing="1" w:line="390" w:lineRule="atLeast"/>
        <w:ind w:left="1035"/>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Hình thức: đoạn v</w:t>
      </w:r>
      <w:r>
        <w:rPr>
          <w:rFonts w:ascii="Verdana" w:eastAsia="Times New Roman" w:hAnsi="Verdana"/>
          <w:color w:val="222222"/>
          <w:sz w:val="23"/>
          <w:szCs w:val="23"/>
          <w:lang w:val="en-US"/>
        </w:rPr>
        <w:t xml:space="preserve">ăn (khoảng 12 câu) </w:t>
      </w:r>
    </w:p>
    <w:p w:rsidR="009362AF" w:rsidRPr="009362AF" w:rsidRDefault="009362AF" w:rsidP="009362AF">
      <w:pPr>
        <w:numPr>
          <w:ilvl w:val="0"/>
          <w:numId w:val="23"/>
        </w:numPr>
        <w:shd w:val="clear" w:color="auto" w:fill="FFFFFF"/>
        <w:spacing w:before="100" w:beforeAutospacing="1" w:after="100" w:afterAutospacing="1" w:line="390" w:lineRule="atLeast"/>
        <w:ind w:left="1035"/>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Nội dung:</w:t>
      </w:r>
    </w:p>
    <w:p w:rsidR="009362AF" w:rsidRPr="009362AF" w:rsidRDefault="009362AF" w:rsidP="009362AF">
      <w:pPr>
        <w:numPr>
          <w:ilvl w:val="1"/>
          <w:numId w:val="23"/>
        </w:numPr>
        <w:shd w:val="clear" w:color="auto" w:fill="FFFFFF"/>
        <w:spacing w:before="100" w:beforeAutospacing="1" w:after="100" w:afterAutospacing="1" w:line="390" w:lineRule="atLeast"/>
        <w:ind w:left="2070"/>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Một đoạn trích (thơ/truyện).</w:t>
      </w:r>
    </w:p>
    <w:p w:rsidR="009362AF" w:rsidRPr="009362AF" w:rsidRDefault="009362AF" w:rsidP="009362AF">
      <w:pPr>
        <w:numPr>
          <w:ilvl w:val="1"/>
          <w:numId w:val="23"/>
        </w:numPr>
        <w:shd w:val="clear" w:color="auto" w:fill="FFFFFF"/>
        <w:spacing w:before="100" w:beforeAutospacing="1" w:after="100" w:afterAutospacing="1" w:line="390" w:lineRule="atLeast"/>
        <w:ind w:left="2070"/>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Một nhân vật/hình tượng trong tác phẩm.</w:t>
      </w:r>
    </w:p>
    <w:p w:rsidR="009362AF" w:rsidRPr="009362AF" w:rsidRDefault="009362AF" w:rsidP="009362AF">
      <w:pPr>
        <w:numPr>
          <w:ilvl w:val="1"/>
          <w:numId w:val="23"/>
        </w:numPr>
        <w:shd w:val="clear" w:color="auto" w:fill="FFFFFF"/>
        <w:spacing w:before="100" w:beforeAutospacing="1" w:after="100" w:afterAutospacing="1" w:line="390" w:lineRule="atLeast"/>
        <w:ind w:left="2070"/>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Một chủ đề xuyên suốt tác phẩm.</w:t>
      </w:r>
    </w:p>
    <w:p w:rsidR="009362AF" w:rsidRPr="009362AF" w:rsidRDefault="009362AF" w:rsidP="009362AF">
      <w:pPr>
        <w:numPr>
          <w:ilvl w:val="1"/>
          <w:numId w:val="23"/>
        </w:numPr>
        <w:shd w:val="clear" w:color="auto" w:fill="FFFFFF"/>
        <w:spacing w:before="100" w:beforeAutospacing="1" w:after="100" w:afterAutospacing="1" w:line="390" w:lineRule="atLeast"/>
        <w:ind w:left="2070"/>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Một đặc điểm nghệ thuật nổi bật.</w:t>
      </w:r>
    </w:p>
    <w:p w:rsidR="009362AF" w:rsidRPr="009362AF" w:rsidRDefault="009362AF" w:rsidP="009362AF">
      <w:pPr>
        <w:numPr>
          <w:ilvl w:val="1"/>
          <w:numId w:val="23"/>
        </w:numPr>
        <w:shd w:val="clear" w:color="auto" w:fill="FFFFFF"/>
        <w:spacing w:before="100" w:beforeAutospacing="1" w:after="100" w:afterAutospacing="1" w:line="390" w:lineRule="atLeast"/>
        <w:ind w:left="2070"/>
        <w:rPr>
          <w:rFonts w:ascii="Verdana" w:eastAsia="Times New Roman" w:hAnsi="Verdana"/>
          <w:color w:val="222222"/>
          <w:sz w:val="23"/>
          <w:szCs w:val="23"/>
          <w:lang w:val="en-US"/>
        </w:rPr>
      </w:pPr>
      <w:r w:rsidRPr="009362AF">
        <w:rPr>
          <w:rFonts w:ascii="Verdana" w:eastAsia="Times New Roman" w:hAnsi="Verdana"/>
          <w:color w:val="222222"/>
          <w:sz w:val="23"/>
          <w:szCs w:val="23"/>
          <w:lang w:val="en-US"/>
        </w:rPr>
        <w:t>Một vấn đề mang tính lí luận văn học.</w:t>
      </w:r>
    </w:p>
    <w:p w:rsidR="009362AF" w:rsidRDefault="009362AF" w:rsidP="009362AF">
      <w:pPr>
        <w:pStyle w:val="ListParagraph"/>
        <w:ind w:left="1080"/>
        <w:rPr>
          <w:szCs w:val="28"/>
          <w:lang w:val="en-US"/>
        </w:rPr>
      </w:pPr>
      <w:bookmarkStart w:id="0" w:name="_GoBack"/>
      <w:bookmarkEnd w:id="0"/>
    </w:p>
    <w:p w:rsidR="00050D13" w:rsidRPr="00AF110C" w:rsidRDefault="00050D13" w:rsidP="00050D13">
      <w:pPr>
        <w:pStyle w:val="ListParagraph"/>
        <w:rPr>
          <w:szCs w:val="28"/>
          <w:lang w:val="en-US"/>
        </w:rPr>
      </w:pPr>
    </w:p>
    <w:p w:rsidR="00E85889" w:rsidRPr="00E85889" w:rsidRDefault="00E85889" w:rsidP="00E85889">
      <w:pPr>
        <w:pStyle w:val="ListParagraph"/>
        <w:rPr>
          <w:lang w:val="en-US"/>
        </w:rPr>
      </w:pPr>
    </w:p>
    <w:p w:rsidR="00E85889" w:rsidRPr="00E85889" w:rsidRDefault="00E85889" w:rsidP="00E85889">
      <w:pPr>
        <w:ind w:left="720"/>
        <w:rPr>
          <w:lang w:val="en-US"/>
        </w:rPr>
      </w:pPr>
    </w:p>
    <w:p w:rsidR="00691E4F" w:rsidRPr="00691E4F" w:rsidRDefault="00691E4F" w:rsidP="00691E4F">
      <w:pPr>
        <w:pStyle w:val="ListParagraph"/>
        <w:ind w:left="1440"/>
        <w:rPr>
          <w:lang w:val="en-US"/>
        </w:rPr>
      </w:pPr>
    </w:p>
    <w:sectPr w:rsidR="00691E4F" w:rsidRPr="00691E4F" w:rsidSect="00733604">
      <w:headerReference w:type="default" r:id="rId8"/>
      <w:footerReference w:type="default" r:id="rId9"/>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2F7" w:rsidRDefault="000D12F7" w:rsidP="00AB74EE">
      <w:pPr>
        <w:spacing w:after="0" w:line="240" w:lineRule="auto"/>
      </w:pPr>
      <w:r>
        <w:separator/>
      </w:r>
    </w:p>
  </w:endnote>
  <w:endnote w:type="continuationSeparator" w:id="0">
    <w:p w:rsidR="000D12F7" w:rsidRDefault="000D12F7" w:rsidP="00AB7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4EE" w:rsidRPr="008245FA" w:rsidRDefault="00D9315F" w:rsidP="008245FA">
    <w:pPr>
      <w:pStyle w:val="Footer"/>
      <w:tabs>
        <w:tab w:val="clear" w:pos="4513"/>
        <w:tab w:val="clear" w:pos="9026"/>
        <w:tab w:val="center" w:pos="4819"/>
        <w:tab w:val="right" w:pos="9638"/>
      </w:tabs>
      <w:rPr>
        <w:lang w:val="en-US"/>
      </w:rPr>
    </w:pPr>
    <w:r>
      <w:rPr>
        <w:noProof/>
        <w:lang w:val="en-US"/>
      </w:rPr>
      <mc:AlternateContent>
        <mc:Choice Requires="wps">
          <w:drawing>
            <wp:anchor distT="4294967295" distB="4294967295" distL="114300" distR="114300" simplePos="0" relativeHeight="251657728" behindDoc="0" locked="0" layoutInCell="1" allowOverlap="1">
              <wp:simplePos x="0" y="0"/>
              <wp:positionH relativeFrom="column">
                <wp:posOffset>-15240</wp:posOffset>
              </wp:positionH>
              <wp:positionV relativeFrom="paragraph">
                <wp:posOffset>-55246</wp:posOffset>
              </wp:positionV>
              <wp:extent cx="6210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3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4.35pt" to="487.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" strokecolor="#4472c4" strokeweight=".5pt">
              <v:stroke joinstyle="miter"/>
              <o:lock v:ext="edit" shapetype="f"/>
            </v:line>
          </w:pict>
        </mc:Fallback>
      </mc:AlternateContent>
    </w:r>
    <w:r w:rsidR="008245FA">
      <w:rPr>
        <w:lang w:val="en-US"/>
      </w:rPr>
      <w:t>Giáo viên: Đỗ Thị Xiêm</w:t>
    </w:r>
    <w:r w:rsidR="008245FA">
      <w:rPr>
        <w:lang w:val="en-US"/>
      </w:rPr>
      <w:tab/>
      <w:t>0367841308</w:t>
    </w:r>
    <w:r w:rsidR="008245FA">
      <w:rPr>
        <w:lang w:val="en-US"/>
      </w:rPr>
      <w:tab/>
      <w:t>Luyện thi vào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2F7" w:rsidRDefault="000D12F7" w:rsidP="00AB74EE">
      <w:pPr>
        <w:spacing w:after="0" w:line="240" w:lineRule="auto"/>
      </w:pPr>
      <w:r>
        <w:separator/>
      </w:r>
    </w:p>
  </w:footnote>
  <w:footnote w:type="continuationSeparator" w:id="0">
    <w:p w:rsidR="000D12F7" w:rsidRDefault="000D12F7" w:rsidP="00AB7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4EE" w:rsidRDefault="00AB74EE">
    <w:pPr>
      <w:pStyle w:val="Header"/>
    </w:pPr>
    <w:r>
      <w:rPr>
        <w:lang w:val="en-US"/>
      </w:rPr>
      <w:t>Trường THCS Hạ Đình</w:t>
    </w:r>
    <w:r w:rsidR="00691E4F">
      <w:rPr>
        <w:lang w:val="en-US"/>
      </w:rPr>
      <w:t xml:space="preserve">                            </w:t>
    </w:r>
    <w:r>
      <w:rPr>
        <w:lang w:val="en-US"/>
      </w:rPr>
      <w:tab/>
    </w:r>
    <w:r w:rsidR="00691E4F">
      <w:rPr>
        <w:lang w:val="en-US"/>
      </w:rPr>
      <w:t>Nội dung trọng tâm kiến thức Ngữ v</w:t>
    </w:r>
    <w:r>
      <w:rPr>
        <w:lang w:val="en-US"/>
      </w:rPr>
      <w:t>ăn 9</w:t>
    </w:r>
  </w:p>
  <w:p w:rsidR="00AB74EE" w:rsidRDefault="00D9315F">
    <w:pPr>
      <w:pStyle w:val="Header"/>
    </w:pPr>
    <w:r>
      <w:rPr>
        <w:noProof/>
        <w:lang w:val="en-US"/>
      </w:rPr>
      <mc:AlternateContent>
        <mc:Choice Requires="wps">
          <w:drawing>
            <wp:anchor distT="4294967295" distB="4294967295" distL="114300" distR="114300" simplePos="0" relativeHeight="251656704" behindDoc="0" locked="0" layoutInCell="1" allowOverlap="1">
              <wp:simplePos x="0" y="0"/>
              <wp:positionH relativeFrom="column">
                <wp:posOffset>-81915</wp:posOffset>
              </wp:positionH>
              <wp:positionV relativeFrom="paragraph">
                <wp:posOffset>50164</wp:posOffset>
              </wp:positionV>
              <wp:extent cx="61912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3.95pt" to="481.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" strokecolor="#4472c4" strokeweight=".5pt">
              <v:stroke joinstyle="miter"/>
              <o:lock v:ext="edit" shapetype="f"/>
            </v:line>
          </w:pict>
        </mc:Fallback>
      </mc:AlternateContent>
    </w:r>
    <w:r w:rsidR="000D12F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8739627" o:spid="_x0000_s2049" type="#_x0000_t136" style="position:absolute;margin-left:0;margin-top:0;width:481.8pt;height:111.15pt;z-index:-251657728;mso-position-horizontal:center;mso-position-horizontal-relative:margin;mso-position-vertical:center;mso-position-vertical-relative:margin" o:allowincell="f" fillcolor="silver" stroked="f">
          <v:fill opacity=".5"/>
          <v:textpath style="font-family:&quot;Calibri&quot;;font-size:1pt" string="CÔ XIÊM DẠY VĂ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A3F11"/>
    <w:multiLevelType w:val="hybridMultilevel"/>
    <w:tmpl w:val="0144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EE6A72"/>
    <w:multiLevelType w:val="hybridMultilevel"/>
    <w:tmpl w:val="A5986692"/>
    <w:lvl w:ilvl="0" w:tplc="C2FCB75A">
      <w:start w:val="1"/>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F2717E"/>
    <w:multiLevelType w:val="hybridMultilevel"/>
    <w:tmpl w:val="1A26A7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F3174B"/>
    <w:multiLevelType w:val="hybridMultilevel"/>
    <w:tmpl w:val="27041740"/>
    <w:lvl w:ilvl="0" w:tplc="5D340C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8552FC"/>
    <w:multiLevelType w:val="multilevel"/>
    <w:tmpl w:val="8B5E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D34BB2"/>
    <w:multiLevelType w:val="hybridMultilevel"/>
    <w:tmpl w:val="FC6204D2"/>
    <w:lvl w:ilvl="0" w:tplc="525AD9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9415C8"/>
    <w:multiLevelType w:val="multilevel"/>
    <w:tmpl w:val="92985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0E2967"/>
    <w:multiLevelType w:val="hybridMultilevel"/>
    <w:tmpl w:val="C4A22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AF6F60"/>
    <w:multiLevelType w:val="multilevel"/>
    <w:tmpl w:val="15328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9B13F5"/>
    <w:multiLevelType w:val="hybridMultilevel"/>
    <w:tmpl w:val="5F16363E"/>
    <w:lvl w:ilvl="0" w:tplc="52503F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C04846"/>
    <w:multiLevelType w:val="hybridMultilevel"/>
    <w:tmpl w:val="5698A150"/>
    <w:lvl w:ilvl="0" w:tplc="10584F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9443491"/>
    <w:multiLevelType w:val="hybridMultilevel"/>
    <w:tmpl w:val="754C85A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BE168DE"/>
    <w:multiLevelType w:val="hybridMultilevel"/>
    <w:tmpl w:val="5E7AC8DE"/>
    <w:lvl w:ilvl="0" w:tplc="452E4444">
      <w:start w:val="1"/>
      <w:numFmt w:val="bullet"/>
      <w:lvlText w:val="-"/>
      <w:lvlJc w:val="left"/>
      <w:pPr>
        <w:ind w:left="1440" w:hanging="360"/>
      </w:pPr>
      <w:rPr>
        <w:rFonts w:ascii="Times New Roman" w:eastAsia="Arial"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2674F3"/>
    <w:multiLevelType w:val="hybridMultilevel"/>
    <w:tmpl w:val="65E6A174"/>
    <w:lvl w:ilvl="0" w:tplc="E146C4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0E061EF"/>
    <w:multiLevelType w:val="hybridMultilevel"/>
    <w:tmpl w:val="39469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9275AE"/>
    <w:multiLevelType w:val="hybridMultilevel"/>
    <w:tmpl w:val="FE8E5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477C74"/>
    <w:multiLevelType w:val="hybridMultilevel"/>
    <w:tmpl w:val="B0867418"/>
    <w:lvl w:ilvl="0" w:tplc="66F092C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591A63"/>
    <w:multiLevelType w:val="hybridMultilevel"/>
    <w:tmpl w:val="3594E8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DB5F66"/>
    <w:multiLevelType w:val="hybridMultilevel"/>
    <w:tmpl w:val="914C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1B5839"/>
    <w:multiLevelType w:val="hybridMultilevel"/>
    <w:tmpl w:val="1C74D256"/>
    <w:lvl w:ilvl="0" w:tplc="315E423A">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BC5EFB"/>
    <w:multiLevelType w:val="hybridMultilevel"/>
    <w:tmpl w:val="F858D100"/>
    <w:lvl w:ilvl="0" w:tplc="6F0CAB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514D7C"/>
    <w:multiLevelType w:val="hybridMultilevel"/>
    <w:tmpl w:val="9F0E4D08"/>
    <w:lvl w:ilvl="0" w:tplc="71AC30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133734A"/>
    <w:multiLevelType w:val="hybridMultilevel"/>
    <w:tmpl w:val="64D23B32"/>
    <w:lvl w:ilvl="0" w:tplc="11C2C788">
      <w:start w:val="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4"/>
  </w:num>
  <w:num w:numId="3">
    <w:abstractNumId w:val="0"/>
  </w:num>
  <w:num w:numId="4">
    <w:abstractNumId w:val="9"/>
  </w:num>
  <w:num w:numId="5">
    <w:abstractNumId w:val="10"/>
  </w:num>
  <w:num w:numId="6">
    <w:abstractNumId w:val="11"/>
  </w:num>
  <w:num w:numId="7">
    <w:abstractNumId w:val="15"/>
  </w:num>
  <w:num w:numId="8">
    <w:abstractNumId w:val="5"/>
  </w:num>
  <w:num w:numId="9">
    <w:abstractNumId w:val="2"/>
  </w:num>
  <w:num w:numId="10">
    <w:abstractNumId w:val="17"/>
  </w:num>
  <w:num w:numId="11">
    <w:abstractNumId w:val="3"/>
  </w:num>
  <w:num w:numId="12">
    <w:abstractNumId w:val="12"/>
  </w:num>
  <w:num w:numId="13">
    <w:abstractNumId w:val="1"/>
  </w:num>
  <w:num w:numId="14">
    <w:abstractNumId w:val="21"/>
  </w:num>
  <w:num w:numId="15">
    <w:abstractNumId w:val="20"/>
  </w:num>
  <w:num w:numId="16">
    <w:abstractNumId w:val="13"/>
  </w:num>
  <w:num w:numId="17">
    <w:abstractNumId w:val="16"/>
  </w:num>
  <w:num w:numId="18">
    <w:abstractNumId w:val="22"/>
  </w:num>
  <w:num w:numId="19">
    <w:abstractNumId w:val="19"/>
  </w:num>
  <w:num w:numId="20">
    <w:abstractNumId w:val="18"/>
  </w:num>
  <w:num w:numId="21">
    <w:abstractNumId w:val="4"/>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drawingGridHorizontalSpacing w:val="140"/>
  <w:drawingGridVerticalSpacing w:val="381"/>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15F"/>
    <w:rsid w:val="00050D13"/>
    <w:rsid w:val="00097D51"/>
    <w:rsid w:val="000D12F7"/>
    <w:rsid w:val="00137F16"/>
    <w:rsid w:val="00160DA2"/>
    <w:rsid w:val="00307BD5"/>
    <w:rsid w:val="003A2C82"/>
    <w:rsid w:val="003D5E01"/>
    <w:rsid w:val="00495EEB"/>
    <w:rsid w:val="005053F5"/>
    <w:rsid w:val="005F4B18"/>
    <w:rsid w:val="00691E4F"/>
    <w:rsid w:val="00733604"/>
    <w:rsid w:val="00795488"/>
    <w:rsid w:val="007A1175"/>
    <w:rsid w:val="008245FA"/>
    <w:rsid w:val="00883532"/>
    <w:rsid w:val="009362AF"/>
    <w:rsid w:val="00AB74EE"/>
    <w:rsid w:val="00AD7C86"/>
    <w:rsid w:val="00AF110C"/>
    <w:rsid w:val="00B1606F"/>
    <w:rsid w:val="00B54583"/>
    <w:rsid w:val="00BB186F"/>
    <w:rsid w:val="00D4352B"/>
    <w:rsid w:val="00D9315F"/>
    <w:rsid w:val="00E85889"/>
    <w:rsid w:val="00F52542"/>
    <w:rsid w:val="00F9704E"/>
    <w:rsid w:val="00FB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8"/>
      <w:szCs w:val="22"/>
      <w:lang w:val="vi-VN"/>
    </w:rPr>
  </w:style>
  <w:style w:type="paragraph" w:styleId="Heading3">
    <w:name w:val="heading 3"/>
    <w:basedOn w:val="Normal"/>
    <w:link w:val="Heading3Char"/>
    <w:uiPriority w:val="9"/>
    <w:qFormat/>
    <w:rsid w:val="009362AF"/>
    <w:pPr>
      <w:spacing w:before="100" w:beforeAutospacing="1" w:after="100" w:afterAutospacing="1" w:line="240" w:lineRule="auto"/>
      <w:outlineLvl w:val="2"/>
    </w:pPr>
    <w:rPr>
      <w:rFonts w:eastAsia="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4EE"/>
  </w:style>
  <w:style w:type="paragraph" w:styleId="Footer">
    <w:name w:val="footer"/>
    <w:basedOn w:val="Normal"/>
    <w:link w:val="FooterChar"/>
    <w:uiPriority w:val="99"/>
    <w:unhideWhenUsed/>
    <w:rsid w:val="00AB7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4EE"/>
  </w:style>
  <w:style w:type="paragraph" w:styleId="ListParagraph">
    <w:name w:val="List Paragraph"/>
    <w:basedOn w:val="Normal"/>
    <w:uiPriority w:val="34"/>
    <w:qFormat/>
    <w:rsid w:val="007A1175"/>
    <w:pPr>
      <w:ind w:left="720"/>
      <w:contextualSpacing/>
    </w:p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locked/>
    <w:rsid w:val="00AD7C86"/>
    <w:rPr>
      <w:rFonts w:eastAsia="Times New Roman"/>
      <w:sz w:val="24"/>
      <w:szCs w:val="24"/>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rsid w:val="00AD7C86"/>
    <w:pPr>
      <w:spacing w:before="100" w:beforeAutospacing="1" w:after="100" w:afterAutospacing="1" w:line="240" w:lineRule="auto"/>
    </w:pPr>
    <w:rPr>
      <w:rFonts w:eastAsia="Times New Roman"/>
      <w:sz w:val="24"/>
      <w:szCs w:val="24"/>
      <w:lang w:val="en-US"/>
    </w:rPr>
  </w:style>
  <w:style w:type="table" w:styleId="TableGrid">
    <w:name w:val="Table Grid"/>
    <w:basedOn w:val="TableNormal"/>
    <w:uiPriority w:val="39"/>
    <w:rsid w:val="00AD7C86"/>
    <w:rPr>
      <w:rFonts w:asciiTheme="minorHAnsi" w:eastAsia="Calibr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362AF"/>
    <w:rPr>
      <w:rFonts w:eastAsia="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8"/>
      <w:szCs w:val="22"/>
      <w:lang w:val="vi-VN"/>
    </w:rPr>
  </w:style>
  <w:style w:type="paragraph" w:styleId="Heading3">
    <w:name w:val="heading 3"/>
    <w:basedOn w:val="Normal"/>
    <w:link w:val="Heading3Char"/>
    <w:uiPriority w:val="9"/>
    <w:qFormat/>
    <w:rsid w:val="009362AF"/>
    <w:pPr>
      <w:spacing w:before="100" w:beforeAutospacing="1" w:after="100" w:afterAutospacing="1" w:line="240" w:lineRule="auto"/>
      <w:outlineLvl w:val="2"/>
    </w:pPr>
    <w:rPr>
      <w:rFonts w:eastAsia="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4EE"/>
  </w:style>
  <w:style w:type="paragraph" w:styleId="Footer">
    <w:name w:val="footer"/>
    <w:basedOn w:val="Normal"/>
    <w:link w:val="FooterChar"/>
    <w:uiPriority w:val="99"/>
    <w:unhideWhenUsed/>
    <w:rsid w:val="00AB7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4EE"/>
  </w:style>
  <w:style w:type="paragraph" w:styleId="ListParagraph">
    <w:name w:val="List Paragraph"/>
    <w:basedOn w:val="Normal"/>
    <w:uiPriority w:val="34"/>
    <w:qFormat/>
    <w:rsid w:val="007A1175"/>
    <w:pPr>
      <w:ind w:left="720"/>
      <w:contextualSpacing/>
    </w:p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locked/>
    <w:rsid w:val="00AD7C86"/>
    <w:rPr>
      <w:rFonts w:eastAsia="Times New Roman"/>
      <w:sz w:val="24"/>
      <w:szCs w:val="24"/>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rsid w:val="00AD7C86"/>
    <w:pPr>
      <w:spacing w:before="100" w:beforeAutospacing="1" w:after="100" w:afterAutospacing="1" w:line="240" w:lineRule="auto"/>
    </w:pPr>
    <w:rPr>
      <w:rFonts w:eastAsia="Times New Roman"/>
      <w:sz w:val="24"/>
      <w:szCs w:val="24"/>
      <w:lang w:val="en-US"/>
    </w:rPr>
  </w:style>
  <w:style w:type="table" w:styleId="TableGrid">
    <w:name w:val="Table Grid"/>
    <w:basedOn w:val="TableNormal"/>
    <w:uiPriority w:val="39"/>
    <w:rsid w:val="00AD7C86"/>
    <w:rPr>
      <w:rFonts w:asciiTheme="minorHAnsi" w:eastAsia="Calibr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362AF"/>
    <w:rPr>
      <w:rFonts w:eastAsia="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39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Doc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Doc5</Template>
  <TotalTime>1</TotalTime>
  <Pages>5</Pages>
  <Words>834</Words>
  <Characters>4758</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Đọc hiểu văn bản (2 – 3 điểm)</vt:lpstr>
      <vt:lpstr>        Nghị luận xã hội (2 – 3 điểm)</vt:lpstr>
      <vt:lpstr>        Nghị luận văn học (3 – 5 điểm)</vt:lpstr>
    </vt:vector>
  </TitlesOfParts>
  <Company/>
  <LinksUpToDate>false</LinksUpToDate>
  <CharactersWithSpaces>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2022-07-22T09:20:00Z</dcterms:created>
  <dcterms:modified xsi:type="dcterms:W3CDTF">2022-07-22T09:20:00Z</dcterms:modified>
</cp:coreProperties>
</file>