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C3798F" w14:textId="77777777" w:rsidR="006B08DC" w:rsidRPr="00E82213" w:rsidRDefault="006B08DC" w:rsidP="006B08DC">
      <w:pPr>
        <w:spacing w:line="288" w:lineRule="auto"/>
        <w:jc w:val="both"/>
        <w:rPr>
          <w:sz w:val="26"/>
          <w:szCs w:val="26"/>
        </w:rPr>
      </w:pPr>
      <w:r w:rsidRPr="00E82213">
        <w:rPr>
          <w:sz w:val="26"/>
          <w:szCs w:val="26"/>
        </w:rPr>
        <w:t xml:space="preserve">Ngày dạy: </w:t>
      </w:r>
    </w:p>
    <w:p w14:paraId="531B52AB" w14:textId="77777777" w:rsidR="006B08DC" w:rsidRPr="00612C1C" w:rsidRDefault="006B08DC" w:rsidP="006B08DC">
      <w:pPr>
        <w:pStyle w:val="Heading1"/>
        <w:spacing w:line="312" w:lineRule="auto"/>
        <w:jc w:val="center"/>
        <w:rPr>
          <w:rFonts w:ascii="UTM Charlemagne" w:hAnsi="UTM Charlemagne" w:cs="VNI-Times"/>
          <w:b/>
          <w:color w:val="FF0000"/>
          <w:sz w:val="36"/>
          <w:szCs w:val="36"/>
        </w:rPr>
      </w:pPr>
      <w:r w:rsidRPr="00612C1C">
        <w:rPr>
          <w:rFonts w:ascii="UTM Charlemagne" w:hAnsi="UTM Charlemagne"/>
          <w:b/>
          <w:color w:val="FF0000"/>
          <w:sz w:val="36"/>
          <w:szCs w:val="36"/>
        </w:rPr>
        <w:t>T</w:t>
      </w:r>
      <w:r>
        <w:rPr>
          <w:rFonts w:ascii="UTM Charlemagne" w:hAnsi="UTM Charlemagne"/>
          <w:b/>
          <w:color w:val="FF0000"/>
          <w:sz w:val="36"/>
          <w:szCs w:val="36"/>
        </w:rPr>
        <w:t>IẾT</w:t>
      </w:r>
      <w:r w:rsidRPr="00612C1C">
        <w:rPr>
          <w:rFonts w:ascii="UTM Charlemagne" w:hAnsi="UTM Charlemagne"/>
          <w:b/>
          <w:color w:val="FF0000"/>
          <w:sz w:val="36"/>
          <w:szCs w:val="36"/>
        </w:rPr>
        <w:t xml:space="preserve"> </w:t>
      </w:r>
      <w:r>
        <w:rPr>
          <w:rFonts w:ascii="UTM Charlemagne" w:hAnsi="UTM Charlemagne"/>
          <w:b/>
          <w:color w:val="FF0000"/>
          <w:sz w:val="36"/>
          <w:szCs w:val="36"/>
        </w:rPr>
        <w:t>60</w:t>
      </w:r>
      <w:r w:rsidRPr="00612C1C">
        <w:rPr>
          <w:rFonts w:ascii="UTM Charlemagne" w:hAnsi="UTM Charlemagne"/>
          <w:b/>
          <w:color w:val="FF0000"/>
          <w:sz w:val="36"/>
          <w:szCs w:val="36"/>
        </w:rPr>
        <w:t xml:space="preserve"> - </w:t>
      </w:r>
      <w:r>
        <w:rPr>
          <w:rFonts w:ascii="UTM Charlemagne" w:hAnsi="UTM Charlemagne"/>
          <w:b/>
          <w:color w:val="FF0000"/>
          <w:sz w:val="36"/>
          <w:szCs w:val="36"/>
        </w:rPr>
        <w:t>62</w:t>
      </w:r>
      <w:r w:rsidRPr="00612C1C">
        <w:rPr>
          <w:rFonts w:ascii="UTM Charlemagne" w:hAnsi="UTM Charlemagne"/>
          <w:b/>
          <w:color w:val="FF0000"/>
          <w:sz w:val="36"/>
          <w:szCs w:val="36"/>
        </w:rPr>
        <w:t xml:space="preserve"> : </w:t>
      </w:r>
      <w:bookmarkStart w:id="0" w:name="_GoBack"/>
      <w:r w:rsidRPr="00612C1C">
        <w:rPr>
          <w:rFonts w:ascii="UTM Charlemagne" w:hAnsi="UTM Charlemagne"/>
          <w:b/>
          <w:color w:val="FF0000"/>
          <w:sz w:val="36"/>
          <w:szCs w:val="36"/>
        </w:rPr>
        <w:t>CH</w:t>
      </w:r>
      <w:r w:rsidRPr="00612C1C">
        <w:rPr>
          <w:rFonts w:ascii="UTM Charlemagne" w:hAnsi="UTM Charlemagne" w:cs="Cambria"/>
          <w:b/>
          <w:color w:val="FF0000"/>
          <w:sz w:val="36"/>
          <w:szCs w:val="36"/>
        </w:rPr>
        <w:t>Ủ</w:t>
      </w:r>
      <w:r w:rsidRPr="00612C1C">
        <w:rPr>
          <w:rFonts w:ascii="UTM Charlemagne" w:hAnsi="UTM Charlemagne"/>
          <w:b/>
          <w:color w:val="FF0000"/>
          <w:sz w:val="36"/>
          <w:szCs w:val="36"/>
        </w:rPr>
        <w:t xml:space="preserve"> </w:t>
      </w:r>
      <w:r w:rsidRPr="00612C1C">
        <w:rPr>
          <w:rFonts w:ascii="UTM Charlemagne" w:hAnsi="UTM Charlemagne" w:cs="Cambria"/>
          <w:b/>
          <w:color w:val="FF0000"/>
          <w:sz w:val="36"/>
          <w:szCs w:val="36"/>
        </w:rPr>
        <w:t>ĐỀ</w:t>
      </w:r>
      <w:r w:rsidRPr="00612C1C">
        <w:rPr>
          <w:rFonts w:ascii="UTM Charlemagne" w:hAnsi="UTM Charlemagne"/>
          <w:b/>
          <w:color w:val="FF0000"/>
          <w:sz w:val="36"/>
          <w:szCs w:val="36"/>
        </w:rPr>
        <w:t xml:space="preserve"> : </w:t>
      </w:r>
      <w:r>
        <w:rPr>
          <w:rFonts w:ascii="UTM Charlemagne" w:hAnsi="UTM Charlemagne"/>
          <w:b/>
          <w:color w:val="FF0000"/>
          <w:sz w:val="36"/>
          <w:szCs w:val="36"/>
        </w:rPr>
        <w:t>MỘT SỐ TUYẾN NỘI TIẾT</w:t>
      </w:r>
    </w:p>
    <w:bookmarkEnd w:id="0"/>
    <w:p w14:paraId="5A3F3D4A" w14:textId="77777777" w:rsidR="006B08DC" w:rsidRPr="00CA6909" w:rsidRDefault="006B08DC" w:rsidP="006B08DC">
      <w:pPr>
        <w:shd w:val="clear" w:color="auto" w:fill="FFFFFF"/>
        <w:spacing w:line="312" w:lineRule="auto"/>
        <w:jc w:val="center"/>
        <w:rPr>
          <w:bCs/>
          <w:color w:val="222222"/>
          <w:sz w:val="26"/>
          <w:szCs w:val="26"/>
        </w:rPr>
      </w:pPr>
      <w:r w:rsidRPr="00CA6909">
        <w:rPr>
          <w:bCs/>
          <w:color w:val="222222"/>
          <w:sz w:val="26"/>
          <w:szCs w:val="26"/>
          <w:lang w:val="nl-NL"/>
        </w:rPr>
        <w:t xml:space="preserve">(Thời lượng </w:t>
      </w:r>
      <w:r>
        <w:rPr>
          <w:bCs/>
          <w:color w:val="222222"/>
          <w:sz w:val="26"/>
          <w:szCs w:val="26"/>
          <w:lang w:val="nl-NL"/>
        </w:rPr>
        <w:t>3</w:t>
      </w:r>
      <w:r w:rsidRPr="00CA6909">
        <w:rPr>
          <w:bCs/>
          <w:color w:val="222222"/>
          <w:sz w:val="26"/>
          <w:szCs w:val="26"/>
          <w:lang w:val="nl-NL"/>
        </w:rPr>
        <w:t xml:space="preserve"> tiết – Tiết </w:t>
      </w:r>
      <w:r>
        <w:rPr>
          <w:bCs/>
          <w:color w:val="222222"/>
          <w:sz w:val="26"/>
          <w:szCs w:val="26"/>
          <w:lang w:val="nl-NL"/>
        </w:rPr>
        <w:t>60, 61, 62</w:t>
      </w:r>
      <w:r w:rsidRPr="00CA6909">
        <w:rPr>
          <w:bCs/>
          <w:color w:val="222222"/>
          <w:sz w:val="26"/>
          <w:szCs w:val="26"/>
          <w:lang w:val="nl-NL"/>
        </w:rPr>
        <w:t>)</w:t>
      </w:r>
    </w:p>
    <w:p w14:paraId="471F318D" w14:textId="77777777" w:rsidR="006B08DC" w:rsidRPr="00742143" w:rsidRDefault="006B08DC" w:rsidP="006B08DC">
      <w:pPr>
        <w:spacing w:line="288" w:lineRule="auto"/>
        <w:jc w:val="both"/>
        <w:rPr>
          <w:b/>
          <w:sz w:val="26"/>
          <w:szCs w:val="26"/>
        </w:rPr>
      </w:pPr>
      <w:r w:rsidRPr="00742143">
        <w:rPr>
          <w:b/>
          <w:sz w:val="26"/>
          <w:szCs w:val="26"/>
        </w:rPr>
        <w:t>I. MỤC TIÊU</w:t>
      </w:r>
    </w:p>
    <w:p w14:paraId="12BCB6C2" w14:textId="77777777" w:rsidR="006B08DC" w:rsidRPr="00742143" w:rsidRDefault="006B08DC" w:rsidP="006B08DC">
      <w:pPr>
        <w:tabs>
          <w:tab w:val="left" w:pos="202"/>
        </w:tabs>
        <w:spacing w:line="288" w:lineRule="auto"/>
        <w:jc w:val="both"/>
        <w:rPr>
          <w:i/>
          <w:sz w:val="26"/>
          <w:szCs w:val="26"/>
        </w:rPr>
      </w:pPr>
      <w:r w:rsidRPr="00742143">
        <w:rPr>
          <w:b/>
          <w:i/>
          <w:sz w:val="26"/>
          <w:szCs w:val="26"/>
        </w:rPr>
        <w:tab/>
      </w:r>
      <w:r w:rsidRPr="00742143">
        <w:rPr>
          <w:i/>
          <w:sz w:val="26"/>
          <w:szCs w:val="26"/>
        </w:rPr>
        <w:t>1. Kiến thức:</w:t>
      </w:r>
    </w:p>
    <w:p w14:paraId="6CBBDD5B" w14:textId="77777777" w:rsidR="006B08DC" w:rsidRPr="00742143" w:rsidRDefault="006B08DC" w:rsidP="006B08DC">
      <w:pPr>
        <w:numPr>
          <w:ilvl w:val="0"/>
          <w:numId w:val="239"/>
        </w:numPr>
        <w:tabs>
          <w:tab w:val="clear" w:pos="288"/>
          <w:tab w:val="left" w:pos="202"/>
          <w:tab w:val="num" w:pos="720"/>
        </w:tabs>
        <w:spacing w:line="288" w:lineRule="auto"/>
        <w:ind w:left="720" w:hanging="360"/>
        <w:jc w:val="both"/>
        <w:rPr>
          <w:sz w:val="26"/>
          <w:szCs w:val="26"/>
        </w:rPr>
      </w:pPr>
      <w:r w:rsidRPr="00742143">
        <w:rPr>
          <w:sz w:val="26"/>
          <w:szCs w:val="26"/>
        </w:rPr>
        <w:t>Trình bày được vị trí, cấu tạo, chức năng của tuyến yên và tuyến giáp.</w:t>
      </w:r>
    </w:p>
    <w:p w14:paraId="7E27E4B1" w14:textId="77777777" w:rsidR="006B08DC" w:rsidRPr="00742143" w:rsidRDefault="006B08DC" w:rsidP="006B08DC">
      <w:pPr>
        <w:numPr>
          <w:ilvl w:val="0"/>
          <w:numId w:val="239"/>
        </w:numPr>
        <w:tabs>
          <w:tab w:val="clear" w:pos="288"/>
          <w:tab w:val="left" w:pos="202"/>
          <w:tab w:val="num" w:pos="720"/>
        </w:tabs>
        <w:spacing w:line="288" w:lineRule="auto"/>
        <w:ind w:left="720" w:hanging="360"/>
        <w:jc w:val="both"/>
        <w:rPr>
          <w:sz w:val="26"/>
          <w:szCs w:val="26"/>
        </w:rPr>
      </w:pPr>
      <w:r w:rsidRPr="00742143">
        <w:rPr>
          <w:sz w:val="26"/>
          <w:szCs w:val="26"/>
        </w:rPr>
        <w:t>Xác định rõ mối quan hệ nhân quả giữa hoạt động của các tuyến với các bệnh do hoocmôn của các tuyến đó tiết ra quá ít hoặc quá nhiều.</w:t>
      </w:r>
    </w:p>
    <w:p w14:paraId="5B7D4539" w14:textId="77777777" w:rsidR="006B08DC" w:rsidRPr="00742143" w:rsidRDefault="006B08DC" w:rsidP="006B08DC">
      <w:pPr>
        <w:pStyle w:val="BlockText"/>
        <w:tabs>
          <w:tab w:val="left" w:pos="202"/>
          <w:tab w:val="left" w:pos="404"/>
        </w:tabs>
        <w:spacing w:line="288" w:lineRule="auto"/>
        <w:ind w:left="0"/>
        <w:jc w:val="both"/>
        <w:rPr>
          <w:rFonts w:ascii="Times New Roman" w:hAnsi="Times New Roman"/>
          <w:i/>
          <w:szCs w:val="26"/>
        </w:rPr>
      </w:pPr>
      <w:r w:rsidRPr="00742143">
        <w:rPr>
          <w:rFonts w:ascii="Times New Roman" w:hAnsi="Times New Roman"/>
          <w:i/>
          <w:szCs w:val="26"/>
        </w:rPr>
        <w:tab/>
        <w:t xml:space="preserve">2. Kỹ năng: </w:t>
      </w:r>
    </w:p>
    <w:p w14:paraId="6FD57D56" w14:textId="77777777" w:rsidR="006B08DC" w:rsidRPr="00742143" w:rsidRDefault="006B08DC" w:rsidP="006B08DC">
      <w:pPr>
        <w:pStyle w:val="BlockText"/>
        <w:numPr>
          <w:ilvl w:val="0"/>
          <w:numId w:val="240"/>
        </w:numPr>
        <w:tabs>
          <w:tab w:val="left" w:pos="202"/>
          <w:tab w:val="left" w:pos="404"/>
        </w:tabs>
        <w:spacing w:line="288" w:lineRule="auto"/>
        <w:ind w:firstLine="72"/>
        <w:jc w:val="both"/>
        <w:rPr>
          <w:rFonts w:ascii="Times New Roman" w:hAnsi="Times New Roman"/>
          <w:szCs w:val="26"/>
        </w:rPr>
      </w:pPr>
      <w:r w:rsidRPr="00742143">
        <w:rPr>
          <w:rFonts w:ascii="Times New Roman" w:hAnsi="Times New Roman"/>
          <w:szCs w:val="26"/>
        </w:rPr>
        <w:t>Rèn kỹ năng quan sát, phân tích kênh hình.</w:t>
      </w:r>
    </w:p>
    <w:p w14:paraId="6C364014" w14:textId="77777777" w:rsidR="006B08DC" w:rsidRPr="00742143" w:rsidRDefault="006B08DC" w:rsidP="006B08DC">
      <w:pPr>
        <w:pStyle w:val="BlockText"/>
        <w:numPr>
          <w:ilvl w:val="0"/>
          <w:numId w:val="240"/>
        </w:numPr>
        <w:tabs>
          <w:tab w:val="left" w:pos="202"/>
          <w:tab w:val="left" w:pos="404"/>
        </w:tabs>
        <w:spacing w:line="288" w:lineRule="auto"/>
        <w:ind w:firstLine="72"/>
        <w:jc w:val="both"/>
        <w:rPr>
          <w:rFonts w:ascii="Times New Roman" w:hAnsi="Times New Roman"/>
          <w:szCs w:val="26"/>
        </w:rPr>
      </w:pPr>
      <w:r w:rsidRPr="00742143">
        <w:rPr>
          <w:rFonts w:ascii="Times New Roman" w:hAnsi="Times New Roman"/>
          <w:szCs w:val="26"/>
        </w:rPr>
        <w:t>Rèn kỹ năng hoạt động nhóm.</w:t>
      </w:r>
    </w:p>
    <w:p w14:paraId="78453892" w14:textId="77777777" w:rsidR="006B08DC" w:rsidRPr="00742143" w:rsidRDefault="006B08DC" w:rsidP="006B08DC">
      <w:pPr>
        <w:tabs>
          <w:tab w:val="left" w:pos="202"/>
        </w:tabs>
        <w:spacing w:line="288" w:lineRule="auto"/>
        <w:ind w:right="552"/>
        <w:jc w:val="both"/>
        <w:rPr>
          <w:i/>
          <w:sz w:val="26"/>
          <w:szCs w:val="26"/>
        </w:rPr>
      </w:pPr>
      <w:r w:rsidRPr="00742143">
        <w:rPr>
          <w:i/>
          <w:sz w:val="26"/>
          <w:szCs w:val="26"/>
        </w:rPr>
        <w:tab/>
        <w:t>3. Thái độ:</w:t>
      </w:r>
    </w:p>
    <w:p w14:paraId="12983C3E" w14:textId="77777777" w:rsidR="006B08DC" w:rsidRPr="00742143" w:rsidRDefault="006B08DC" w:rsidP="006B08DC">
      <w:pPr>
        <w:numPr>
          <w:ilvl w:val="0"/>
          <w:numId w:val="241"/>
        </w:numPr>
        <w:tabs>
          <w:tab w:val="left" w:pos="202"/>
        </w:tabs>
        <w:spacing w:line="288" w:lineRule="auto"/>
        <w:ind w:right="552" w:hanging="3"/>
        <w:jc w:val="both"/>
        <w:rPr>
          <w:sz w:val="26"/>
          <w:szCs w:val="26"/>
        </w:rPr>
      </w:pPr>
      <w:r w:rsidRPr="00742143">
        <w:rPr>
          <w:sz w:val="26"/>
          <w:szCs w:val="26"/>
        </w:rPr>
        <w:t>Giáo dục ý thức giữ gìn sức khoẻ, bảo vệ cơ thể.</w:t>
      </w:r>
    </w:p>
    <w:p w14:paraId="754BCC18" w14:textId="77777777" w:rsidR="006B08DC" w:rsidRPr="00742143" w:rsidRDefault="006B08DC" w:rsidP="006B08DC">
      <w:pPr>
        <w:tabs>
          <w:tab w:val="left" w:pos="202"/>
          <w:tab w:val="left" w:pos="404"/>
          <w:tab w:val="left" w:pos="9315"/>
        </w:tabs>
        <w:spacing w:line="288" w:lineRule="auto"/>
        <w:ind w:right="-225"/>
        <w:jc w:val="both"/>
        <w:rPr>
          <w:sz w:val="26"/>
          <w:szCs w:val="26"/>
        </w:rPr>
      </w:pPr>
      <w:r w:rsidRPr="00742143">
        <w:rPr>
          <w:b/>
          <w:sz w:val="26"/>
          <w:szCs w:val="26"/>
        </w:rPr>
        <w:t xml:space="preserve">  Trọng tâm: </w:t>
      </w:r>
      <w:r w:rsidRPr="00742143">
        <w:rPr>
          <w:sz w:val="26"/>
          <w:szCs w:val="26"/>
        </w:rPr>
        <w:t xml:space="preserve"> Xác định vai trò của tuyến yên, tuyến giáp</w:t>
      </w:r>
    </w:p>
    <w:p w14:paraId="77E1B00C" w14:textId="77777777" w:rsidR="006B08DC" w:rsidRPr="00742143" w:rsidRDefault="006B08DC" w:rsidP="006B08DC">
      <w:pPr>
        <w:spacing w:before="120" w:line="288" w:lineRule="auto"/>
        <w:ind w:right="550"/>
        <w:jc w:val="both"/>
        <w:rPr>
          <w:b/>
          <w:sz w:val="26"/>
          <w:szCs w:val="26"/>
        </w:rPr>
      </w:pPr>
      <w:r w:rsidRPr="00742143">
        <w:rPr>
          <w:b/>
          <w:sz w:val="26"/>
          <w:szCs w:val="26"/>
        </w:rPr>
        <w:t xml:space="preserve">II. ĐỒ DÙNG DẠY HỌC : </w:t>
      </w:r>
    </w:p>
    <w:p w14:paraId="282BBBF7" w14:textId="77777777" w:rsidR="006B08DC" w:rsidRPr="00742143" w:rsidRDefault="006B08DC" w:rsidP="006B08DC">
      <w:pPr>
        <w:numPr>
          <w:ilvl w:val="0"/>
          <w:numId w:val="154"/>
        </w:numPr>
        <w:tabs>
          <w:tab w:val="clear" w:pos="720"/>
          <w:tab w:val="left" w:pos="900"/>
          <w:tab w:val="left" w:pos="2160"/>
          <w:tab w:val="left" w:pos="2880"/>
          <w:tab w:val="left" w:pos="3600"/>
          <w:tab w:val="left" w:pos="4320"/>
          <w:tab w:val="left" w:pos="5040"/>
          <w:tab w:val="left" w:pos="8070"/>
        </w:tabs>
        <w:spacing w:line="288" w:lineRule="auto"/>
        <w:ind w:right="552"/>
        <w:jc w:val="both"/>
        <w:rPr>
          <w:sz w:val="26"/>
          <w:szCs w:val="26"/>
        </w:rPr>
      </w:pPr>
      <w:r w:rsidRPr="00742143">
        <w:rPr>
          <w:sz w:val="26"/>
          <w:szCs w:val="26"/>
        </w:rPr>
        <w:t>Tranh phóng to hình 55.3, 56.1, 56.2 và 56.3 SGK.</w:t>
      </w:r>
    </w:p>
    <w:p w14:paraId="30D6B318" w14:textId="77777777" w:rsidR="006B08DC" w:rsidRPr="00742143" w:rsidRDefault="006B08DC" w:rsidP="006B08DC">
      <w:pPr>
        <w:tabs>
          <w:tab w:val="left" w:pos="404"/>
        </w:tabs>
        <w:spacing w:before="120" w:line="288" w:lineRule="auto"/>
        <w:ind w:right="550"/>
        <w:jc w:val="both"/>
        <w:rPr>
          <w:b/>
          <w:sz w:val="26"/>
          <w:szCs w:val="26"/>
        </w:rPr>
      </w:pPr>
      <w:r w:rsidRPr="00742143">
        <w:rPr>
          <w:b/>
          <w:sz w:val="26"/>
          <w:szCs w:val="26"/>
        </w:rPr>
        <w:t>III. HOẠT ĐỘNG DẠY VÀ HỌC :</w:t>
      </w:r>
    </w:p>
    <w:p w14:paraId="37A17AAF" w14:textId="77777777" w:rsidR="006B08DC" w:rsidRPr="00742143" w:rsidRDefault="006B08DC" w:rsidP="006B08DC">
      <w:pPr>
        <w:pStyle w:val="BodyText2"/>
        <w:spacing w:line="288" w:lineRule="auto"/>
        <w:jc w:val="both"/>
        <w:rPr>
          <w:rFonts w:ascii="Times New Roman" w:hAnsi="Times New Roman"/>
          <w:i/>
          <w:szCs w:val="26"/>
        </w:rPr>
      </w:pPr>
      <w:r w:rsidRPr="00742143">
        <w:rPr>
          <w:rFonts w:ascii="Times New Roman" w:hAnsi="Times New Roman"/>
          <w:b/>
          <w:i/>
          <w:szCs w:val="26"/>
        </w:rPr>
        <w:t xml:space="preserve">   </w:t>
      </w:r>
      <w:r w:rsidRPr="00742143">
        <w:rPr>
          <w:rFonts w:ascii="Times New Roman" w:hAnsi="Times New Roman"/>
          <w:i/>
          <w:szCs w:val="26"/>
        </w:rPr>
        <w:t>1. Ổn định tổ chức</w:t>
      </w:r>
    </w:p>
    <w:p w14:paraId="48EC52AE" w14:textId="77777777" w:rsidR="006B08DC" w:rsidRPr="00742143" w:rsidRDefault="006B08DC" w:rsidP="006B08DC">
      <w:pPr>
        <w:pStyle w:val="BodyText2"/>
        <w:spacing w:line="288" w:lineRule="auto"/>
        <w:jc w:val="both"/>
        <w:rPr>
          <w:rFonts w:ascii="Times New Roman" w:hAnsi="Times New Roman"/>
          <w:i/>
          <w:szCs w:val="26"/>
        </w:rPr>
      </w:pPr>
      <w:r w:rsidRPr="00742143">
        <w:rPr>
          <w:rFonts w:ascii="Times New Roman" w:hAnsi="Times New Roman"/>
          <w:i/>
          <w:szCs w:val="26"/>
        </w:rPr>
        <w:t xml:space="preserve">  2. Kiểm tra:</w:t>
      </w:r>
    </w:p>
    <w:p w14:paraId="2D2CC583" w14:textId="77777777" w:rsidR="006B08DC" w:rsidRPr="00742143" w:rsidRDefault="006B08DC" w:rsidP="006B08DC">
      <w:pPr>
        <w:pStyle w:val="BodyText2"/>
        <w:numPr>
          <w:ilvl w:val="0"/>
          <w:numId w:val="253"/>
        </w:numPr>
        <w:tabs>
          <w:tab w:val="clear" w:pos="505"/>
          <w:tab w:val="left" w:pos="720"/>
        </w:tabs>
        <w:spacing w:line="288" w:lineRule="auto"/>
        <w:jc w:val="both"/>
        <w:rPr>
          <w:rFonts w:ascii="Times New Roman" w:hAnsi="Times New Roman"/>
          <w:szCs w:val="26"/>
        </w:rPr>
      </w:pPr>
      <w:r w:rsidRPr="00742143">
        <w:rPr>
          <w:rFonts w:ascii="Times New Roman" w:hAnsi="Times New Roman"/>
          <w:szCs w:val="26"/>
        </w:rPr>
        <w:t>So sánh tuyến nội tiết và tuyến ngoại tiết ?</w:t>
      </w:r>
    </w:p>
    <w:p w14:paraId="29A20670" w14:textId="77777777" w:rsidR="006B08DC" w:rsidRPr="00742143" w:rsidRDefault="006B08DC" w:rsidP="006B08DC">
      <w:pPr>
        <w:pStyle w:val="BodyText2"/>
        <w:numPr>
          <w:ilvl w:val="0"/>
          <w:numId w:val="253"/>
        </w:numPr>
        <w:tabs>
          <w:tab w:val="clear" w:pos="505"/>
          <w:tab w:val="left" w:pos="720"/>
        </w:tabs>
        <w:spacing w:line="288" w:lineRule="auto"/>
        <w:jc w:val="both"/>
        <w:rPr>
          <w:rFonts w:ascii="Times New Roman" w:hAnsi="Times New Roman"/>
          <w:szCs w:val="26"/>
        </w:rPr>
      </w:pPr>
      <w:r w:rsidRPr="00742143">
        <w:rPr>
          <w:rFonts w:ascii="Times New Roman" w:hAnsi="Times New Roman"/>
          <w:szCs w:val="26"/>
        </w:rPr>
        <w:t>Nêu vai trò của hooc môn. Từ đó xác định tầm quan trọng của hệ nội tiết ?</w:t>
      </w:r>
    </w:p>
    <w:p w14:paraId="47DDB3FB" w14:textId="77777777" w:rsidR="006B08DC" w:rsidRPr="00742143" w:rsidRDefault="006B08DC" w:rsidP="006B08DC">
      <w:pPr>
        <w:pStyle w:val="BodyText2"/>
        <w:spacing w:line="288" w:lineRule="auto"/>
        <w:jc w:val="both"/>
        <w:rPr>
          <w:rFonts w:ascii="Times New Roman" w:hAnsi="Times New Roman"/>
          <w:i/>
          <w:szCs w:val="26"/>
        </w:rPr>
      </w:pPr>
      <w:r w:rsidRPr="00742143">
        <w:rPr>
          <w:rFonts w:ascii="Times New Roman" w:hAnsi="Times New Roman"/>
          <w:szCs w:val="26"/>
        </w:rPr>
        <w:t xml:space="preserve">  </w:t>
      </w:r>
      <w:r w:rsidRPr="00742143">
        <w:rPr>
          <w:rFonts w:ascii="Times New Roman" w:hAnsi="Times New Roman"/>
          <w:i/>
          <w:szCs w:val="26"/>
        </w:rPr>
        <w:t>3. Bài mới</w:t>
      </w:r>
    </w:p>
    <w:p w14:paraId="1F4E6DFE" w14:textId="77777777" w:rsidR="006B08DC" w:rsidRPr="00742143" w:rsidRDefault="006B08DC" w:rsidP="006B08DC">
      <w:pPr>
        <w:tabs>
          <w:tab w:val="left" w:pos="404"/>
          <w:tab w:val="left" w:pos="9315"/>
        </w:tabs>
        <w:spacing w:line="288" w:lineRule="auto"/>
        <w:ind w:right="-45"/>
        <w:jc w:val="both"/>
        <w:rPr>
          <w:sz w:val="26"/>
          <w:szCs w:val="26"/>
        </w:rPr>
      </w:pPr>
      <w:r w:rsidRPr="00742143">
        <w:rPr>
          <w:sz w:val="26"/>
          <w:szCs w:val="26"/>
        </w:rPr>
        <w:t xml:space="preserve">            Tuyến yên và tuyến giáp là 2 tuyến có vai trò rất quan trọng đối với hoạt động của cơ thể. Vậy các tuyến đó có cấu tạo và chức năng như thế nào?</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7"/>
        <w:gridCol w:w="3096"/>
        <w:gridCol w:w="72"/>
        <w:gridCol w:w="3024"/>
        <w:gridCol w:w="29"/>
      </w:tblGrid>
      <w:tr w:rsidR="006B08DC" w:rsidRPr="00742143" w14:paraId="0D6992A2" w14:textId="77777777" w:rsidTr="009D0212">
        <w:tc>
          <w:tcPr>
            <w:tcW w:w="3277" w:type="dxa"/>
          </w:tcPr>
          <w:p w14:paraId="1EDE5988" w14:textId="77777777" w:rsidR="006B08DC" w:rsidRPr="00742143" w:rsidRDefault="006B08DC" w:rsidP="009D0212">
            <w:pPr>
              <w:tabs>
                <w:tab w:val="left" w:pos="303"/>
                <w:tab w:val="left" w:pos="505"/>
              </w:tabs>
              <w:spacing w:line="288" w:lineRule="auto"/>
              <w:jc w:val="center"/>
              <w:rPr>
                <w:sz w:val="26"/>
                <w:szCs w:val="26"/>
              </w:rPr>
            </w:pPr>
            <w:r w:rsidRPr="00742143">
              <w:rPr>
                <w:sz w:val="26"/>
                <w:szCs w:val="26"/>
              </w:rPr>
              <w:t>Hoạt động của giáo viên</w:t>
            </w:r>
          </w:p>
        </w:tc>
        <w:tc>
          <w:tcPr>
            <w:tcW w:w="3168" w:type="dxa"/>
            <w:gridSpan w:val="2"/>
          </w:tcPr>
          <w:p w14:paraId="531D68FB" w14:textId="77777777" w:rsidR="006B08DC" w:rsidRPr="00742143" w:rsidRDefault="006B08DC" w:rsidP="009D0212">
            <w:pPr>
              <w:tabs>
                <w:tab w:val="left" w:pos="303"/>
                <w:tab w:val="left" w:pos="505"/>
              </w:tabs>
              <w:spacing w:line="288" w:lineRule="auto"/>
              <w:jc w:val="center"/>
              <w:rPr>
                <w:sz w:val="26"/>
                <w:szCs w:val="26"/>
              </w:rPr>
            </w:pPr>
            <w:r w:rsidRPr="00742143">
              <w:rPr>
                <w:sz w:val="26"/>
                <w:szCs w:val="26"/>
              </w:rPr>
              <w:t>Hoạt động của học sinh</w:t>
            </w:r>
          </w:p>
        </w:tc>
        <w:tc>
          <w:tcPr>
            <w:tcW w:w="3053" w:type="dxa"/>
            <w:gridSpan w:val="2"/>
          </w:tcPr>
          <w:p w14:paraId="2A515654" w14:textId="77777777" w:rsidR="006B08DC" w:rsidRPr="00742143" w:rsidRDefault="006B08DC" w:rsidP="009D0212">
            <w:pPr>
              <w:tabs>
                <w:tab w:val="left" w:pos="303"/>
                <w:tab w:val="left" w:pos="505"/>
              </w:tabs>
              <w:spacing w:line="288" w:lineRule="auto"/>
              <w:jc w:val="center"/>
              <w:rPr>
                <w:sz w:val="26"/>
                <w:szCs w:val="26"/>
              </w:rPr>
            </w:pPr>
            <w:r w:rsidRPr="00742143">
              <w:rPr>
                <w:sz w:val="26"/>
                <w:szCs w:val="26"/>
              </w:rPr>
              <w:t>Nội dung</w:t>
            </w:r>
          </w:p>
        </w:tc>
      </w:tr>
      <w:tr w:rsidR="006B08DC" w:rsidRPr="00742143" w14:paraId="38A97E87" w14:textId="77777777" w:rsidTr="009D0212">
        <w:tc>
          <w:tcPr>
            <w:tcW w:w="3277" w:type="dxa"/>
          </w:tcPr>
          <w:p w14:paraId="262B1A95"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sym w:font="Wingdings 2" w:char="F0B3"/>
            </w:r>
            <w:r w:rsidRPr="00742143">
              <w:rPr>
                <w:sz w:val="26"/>
                <w:szCs w:val="26"/>
              </w:rPr>
              <w:t xml:space="preserve"> </w:t>
            </w:r>
            <w:r w:rsidRPr="00742143">
              <w:rPr>
                <w:b/>
                <w:sz w:val="26"/>
                <w:szCs w:val="26"/>
                <w:u w:val="single"/>
              </w:rPr>
              <w:t>Hoạt động 1</w:t>
            </w:r>
            <w:r w:rsidRPr="00742143">
              <w:rPr>
                <w:sz w:val="26"/>
                <w:szCs w:val="26"/>
              </w:rPr>
              <w:t xml:space="preserve"> :</w:t>
            </w:r>
          </w:p>
          <w:p w14:paraId="5EA795C7" w14:textId="77777777" w:rsidR="006B08DC" w:rsidRPr="00742143" w:rsidRDefault="006B08DC" w:rsidP="009D0212">
            <w:pPr>
              <w:tabs>
                <w:tab w:val="left" w:pos="303"/>
                <w:tab w:val="left" w:pos="505"/>
              </w:tabs>
              <w:spacing w:line="288" w:lineRule="auto"/>
              <w:jc w:val="both"/>
              <w:rPr>
                <w:i/>
                <w:sz w:val="26"/>
                <w:szCs w:val="26"/>
              </w:rPr>
            </w:pPr>
            <w:r w:rsidRPr="00742143">
              <w:rPr>
                <w:i/>
                <w:sz w:val="26"/>
                <w:szCs w:val="26"/>
              </w:rPr>
              <w:t>+ Tuyến yên nằm ở đâu ? có cấu tạo như thế nào ?</w:t>
            </w:r>
          </w:p>
          <w:p w14:paraId="5E29D05A" w14:textId="77777777" w:rsidR="006B08DC" w:rsidRPr="00742143" w:rsidRDefault="006B08DC" w:rsidP="009D0212">
            <w:pPr>
              <w:tabs>
                <w:tab w:val="left" w:pos="303"/>
                <w:tab w:val="left" w:pos="505"/>
              </w:tabs>
              <w:spacing w:line="288" w:lineRule="auto"/>
              <w:jc w:val="both"/>
              <w:rPr>
                <w:i/>
                <w:sz w:val="26"/>
                <w:szCs w:val="26"/>
              </w:rPr>
            </w:pPr>
          </w:p>
          <w:p w14:paraId="052AFD77" w14:textId="77777777" w:rsidR="006B08DC" w:rsidRPr="00742143" w:rsidRDefault="006B08DC" w:rsidP="009D0212">
            <w:pPr>
              <w:tabs>
                <w:tab w:val="left" w:pos="303"/>
                <w:tab w:val="left" w:pos="505"/>
              </w:tabs>
              <w:spacing w:line="288" w:lineRule="auto"/>
              <w:jc w:val="both"/>
              <w:rPr>
                <w:i/>
                <w:sz w:val="26"/>
                <w:szCs w:val="26"/>
              </w:rPr>
            </w:pPr>
          </w:p>
          <w:p w14:paraId="5D4A7FDE" w14:textId="77777777" w:rsidR="006B08DC" w:rsidRPr="00742143" w:rsidRDefault="006B08DC" w:rsidP="009D0212">
            <w:pPr>
              <w:tabs>
                <w:tab w:val="left" w:pos="303"/>
                <w:tab w:val="left" w:pos="505"/>
              </w:tabs>
              <w:spacing w:line="288" w:lineRule="auto"/>
              <w:jc w:val="both"/>
              <w:rPr>
                <w:i/>
                <w:sz w:val="26"/>
                <w:szCs w:val="26"/>
              </w:rPr>
            </w:pPr>
          </w:p>
          <w:p w14:paraId="0E1845FD" w14:textId="77777777" w:rsidR="006B08DC" w:rsidRPr="00742143" w:rsidRDefault="006B08DC" w:rsidP="009D0212">
            <w:pPr>
              <w:tabs>
                <w:tab w:val="left" w:pos="303"/>
                <w:tab w:val="left" w:pos="505"/>
              </w:tabs>
              <w:spacing w:line="288" w:lineRule="auto"/>
              <w:jc w:val="both"/>
              <w:rPr>
                <w:i/>
                <w:sz w:val="26"/>
                <w:szCs w:val="26"/>
              </w:rPr>
            </w:pPr>
          </w:p>
          <w:p w14:paraId="5441A252" w14:textId="77777777" w:rsidR="006B08DC" w:rsidRPr="00742143" w:rsidRDefault="006B08DC" w:rsidP="009D0212">
            <w:pPr>
              <w:tabs>
                <w:tab w:val="left" w:pos="303"/>
                <w:tab w:val="left" w:pos="505"/>
              </w:tabs>
              <w:spacing w:line="288" w:lineRule="auto"/>
              <w:jc w:val="both"/>
              <w:rPr>
                <w:i/>
                <w:sz w:val="26"/>
                <w:szCs w:val="26"/>
              </w:rPr>
            </w:pPr>
          </w:p>
          <w:p w14:paraId="74FD1275" w14:textId="77777777" w:rsidR="006B08DC" w:rsidRPr="00742143" w:rsidRDefault="006B08DC" w:rsidP="009D0212">
            <w:pPr>
              <w:tabs>
                <w:tab w:val="left" w:pos="303"/>
                <w:tab w:val="left" w:pos="505"/>
              </w:tabs>
              <w:spacing w:line="288" w:lineRule="auto"/>
              <w:jc w:val="both"/>
              <w:rPr>
                <w:i/>
                <w:sz w:val="26"/>
                <w:szCs w:val="26"/>
              </w:rPr>
            </w:pPr>
            <w:r w:rsidRPr="00742143">
              <w:rPr>
                <w:i/>
                <w:sz w:val="26"/>
                <w:szCs w:val="26"/>
              </w:rPr>
              <w:t>+ Hooc môn tuyến yên tác động với những cơ quan nào?</w:t>
            </w:r>
          </w:p>
          <w:p w14:paraId="2BB9F736" w14:textId="77777777" w:rsidR="006B08DC" w:rsidRDefault="006B08DC" w:rsidP="009D0212">
            <w:pPr>
              <w:tabs>
                <w:tab w:val="left" w:pos="303"/>
                <w:tab w:val="left" w:pos="505"/>
              </w:tabs>
              <w:spacing w:line="288" w:lineRule="auto"/>
              <w:jc w:val="both"/>
              <w:rPr>
                <w:sz w:val="26"/>
                <w:szCs w:val="26"/>
              </w:rPr>
            </w:pPr>
          </w:p>
          <w:p w14:paraId="184D8AE4" w14:textId="77777777" w:rsidR="006B08DC" w:rsidRDefault="006B08DC" w:rsidP="009D0212">
            <w:pPr>
              <w:tabs>
                <w:tab w:val="left" w:pos="303"/>
                <w:tab w:val="left" w:pos="505"/>
              </w:tabs>
              <w:spacing w:line="288" w:lineRule="auto"/>
              <w:jc w:val="both"/>
              <w:rPr>
                <w:sz w:val="26"/>
                <w:szCs w:val="26"/>
              </w:rPr>
            </w:pPr>
            <w:r w:rsidRPr="00742143">
              <w:rPr>
                <w:sz w:val="26"/>
                <w:szCs w:val="26"/>
              </w:rPr>
              <w:t>- Gv hoàn thiện lại kiến thức: Có thể nêu thêm một số thông tin như SGV.</w:t>
            </w:r>
          </w:p>
          <w:p w14:paraId="71D6101C" w14:textId="77777777" w:rsidR="006B08DC" w:rsidRDefault="006B08DC" w:rsidP="009D0212">
            <w:pPr>
              <w:tabs>
                <w:tab w:val="left" w:pos="303"/>
                <w:tab w:val="left" w:pos="505"/>
              </w:tabs>
              <w:spacing w:line="288" w:lineRule="auto"/>
              <w:jc w:val="both"/>
              <w:rPr>
                <w:sz w:val="26"/>
                <w:szCs w:val="26"/>
              </w:rPr>
            </w:pPr>
          </w:p>
          <w:p w14:paraId="3C3506B8" w14:textId="77777777" w:rsidR="006B08DC" w:rsidRPr="00742143" w:rsidRDefault="006B08DC" w:rsidP="009D0212">
            <w:pPr>
              <w:tabs>
                <w:tab w:val="left" w:pos="303"/>
                <w:tab w:val="left" w:pos="505"/>
              </w:tabs>
              <w:spacing w:line="288" w:lineRule="auto"/>
              <w:jc w:val="both"/>
              <w:rPr>
                <w:sz w:val="26"/>
                <w:szCs w:val="26"/>
              </w:rPr>
            </w:pPr>
          </w:p>
          <w:p w14:paraId="594FA71F"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lastRenderedPageBreak/>
              <w:t>- Gv gọi 1, 2 HS đọc lại thông tin bảng 56.1.</w:t>
            </w:r>
          </w:p>
          <w:p w14:paraId="5FCB27C7" w14:textId="77777777" w:rsidR="006B08DC" w:rsidRPr="00742143" w:rsidRDefault="006B08DC" w:rsidP="009D0212">
            <w:pPr>
              <w:tabs>
                <w:tab w:val="left" w:pos="303"/>
                <w:tab w:val="left" w:pos="505"/>
              </w:tabs>
              <w:spacing w:line="288" w:lineRule="auto"/>
              <w:jc w:val="both"/>
              <w:rPr>
                <w:sz w:val="26"/>
                <w:szCs w:val="26"/>
              </w:rPr>
            </w:pPr>
          </w:p>
          <w:p w14:paraId="0FC1DD21"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Gv đưa thêm tranh ảnh, thông tin liên quan đến các bệnh do hoocmôn tiết nhiều hoặc ít.</w:t>
            </w:r>
          </w:p>
        </w:tc>
        <w:tc>
          <w:tcPr>
            <w:tcW w:w="3168" w:type="dxa"/>
            <w:gridSpan w:val="2"/>
          </w:tcPr>
          <w:p w14:paraId="1B4CFAAE" w14:textId="77777777" w:rsidR="006B08DC" w:rsidRPr="00742143" w:rsidRDefault="006B08DC" w:rsidP="009D0212">
            <w:pPr>
              <w:spacing w:line="288" w:lineRule="auto"/>
              <w:jc w:val="both"/>
              <w:rPr>
                <w:sz w:val="26"/>
                <w:szCs w:val="26"/>
              </w:rPr>
            </w:pPr>
          </w:p>
          <w:p w14:paraId="7339A7D2"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quan sát tranh 55.3, nghiên cứu kỹ thông tin và bảng 56.1, trả lời</w:t>
            </w:r>
          </w:p>
          <w:p w14:paraId="05E80F7D" w14:textId="77777777" w:rsidR="006B08DC" w:rsidRPr="00742143" w:rsidRDefault="006B08DC" w:rsidP="009D0212">
            <w:pPr>
              <w:tabs>
                <w:tab w:val="left" w:pos="303"/>
                <w:tab w:val="left" w:pos="505"/>
              </w:tabs>
              <w:spacing w:line="288" w:lineRule="auto"/>
              <w:jc w:val="both"/>
              <w:rPr>
                <w:sz w:val="26"/>
                <w:szCs w:val="26"/>
              </w:rPr>
            </w:pPr>
          </w:p>
          <w:p w14:paraId="32A6ECFA" w14:textId="77777777" w:rsidR="006B08DC" w:rsidRPr="00742143" w:rsidRDefault="006B08DC" w:rsidP="009D0212">
            <w:pPr>
              <w:tabs>
                <w:tab w:val="left" w:pos="303"/>
                <w:tab w:val="left" w:pos="505"/>
              </w:tabs>
              <w:spacing w:line="288" w:lineRule="auto"/>
              <w:jc w:val="both"/>
              <w:rPr>
                <w:sz w:val="26"/>
                <w:szCs w:val="26"/>
              </w:rPr>
            </w:pPr>
          </w:p>
          <w:p w14:paraId="48DDFFFF" w14:textId="77777777" w:rsidR="006B08DC" w:rsidRPr="00742143" w:rsidRDefault="006B08DC" w:rsidP="009D0212">
            <w:pPr>
              <w:tabs>
                <w:tab w:val="left" w:pos="303"/>
                <w:tab w:val="left" w:pos="505"/>
              </w:tabs>
              <w:spacing w:line="288" w:lineRule="auto"/>
              <w:jc w:val="both"/>
              <w:rPr>
                <w:sz w:val="26"/>
                <w:szCs w:val="26"/>
              </w:rPr>
            </w:pPr>
          </w:p>
          <w:p w14:paraId="07B2B6ED" w14:textId="77777777" w:rsidR="006B08DC" w:rsidRPr="00742143" w:rsidRDefault="006B08DC" w:rsidP="009D0212">
            <w:pPr>
              <w:tabs>
                <w:tab w:val="left" w:pos="303"/>
                <w:tab w:val="left" w:pos="505"/>
              </w:tabs>
              <w:spacing w:line="288" w:lineRule="auto"/>
              <w:jc w:val="both"/>
              <w:rPr>
                <w:sz w:val="26"/>
                <w:szCs w:val="26"/>
              </w:rPr>
            </w:pPr>
          </w:p>
          <w:p w14:paraId="6E205B0A"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trả lời</w:t>
            </w:r>
          </w:p>
          <w:p w14:paraId="6A5190A2" w14:textId="77777777" w:rsidR="006B08DC" w:rsidRPr="00742143" w:rsidRDefault="006B08DC" w:rsidP="009D0212">
            <w:pPr>
              <w:tabs>
                <w:tab w:val="left" w:pos="303"/>
                <w:tab w:val="left" w:pos="505"/>
              </w:tabs>
              <w:spacing w:line="288" w:lineRule="auto"/>
              <w:jc w:val="both"/>
              <w:rPr>
                <w:sz w:val="26"/>
                <w:szCs w:val="26"/>
              </w:rPr>
            </w:pPr>
          </w:p>
          <w:p w14:paraId="56267662" w14:textId="77777777" w:rsidR="006B08DC" w:rsidRPr="00742143" w:rsidRDefault="006B08DC" w:rsidP="009D0212">
            <w:pPr>
              <w:tabs>
                <w:tab w:val="left" w:pos="303"/>
                <w:tab w:val="left" w:pos="505"/>
              </w:tabs>
              <w:spacing w:line="288" w:lineRule="auto"/>
              <w:jc w:val="both"/>
              <w:rPr>
                <w:sz w:val="26"/>
                <w:szCs w:val="26"/>
              </w:rPr>
            </w:pPr>
          </w:p>
          <w:p w14:paraId="1C987E25" w14:textId="77777777" w:rsidR="006B08DC" w:rsidRPr="00742143" w:rsidRDefault="006B08DC" w:rsidP="009D0212">
            <w:pPr>
              <w:tabs>
                <w:tab w:val="left" w:pos="303"/>
                <w:tab w:val="left" w:pos="505"/>
              </w:tabs>
              <w:spacing w:line="288" w:lineRule="auto"/>
              <w:jc w:val="both"/>
              <w:rPr>
                <w:b/>
                <w:sz w:val="26"/>
                <w:szCs w:val="26"/>
              </w:rPr>
            </w:pPr>
            <w:r w:rsidRPr="00742143">
              <w:rPr>
                <w:sz w:val="26"/>
                <w:szCs w:val="26"/>
              </w:rPr>
              <w:t>- 1 hoặc 2 HS đọc  bảng 56.1, lớp theo dõi, ghi nhớ tên hoocmôn và tác dụng của chúng.</w:t>
            </w:r>
          </w:p>
          <w:p w14:paraId="212C248A" w14:textId="77777777" w:rsidR="006B08DC" w:rsidRPr="00742143" w:rsidRDefault="006B08DC" w:rsidP="009D0212">
            <w:pPr>
              <w:rPr>
                <w:sz w:val="26"/>
                <w:szCs w:val="26"/>
              </w:rPr>
            </w:pPr>
          </w:p>
          <w:p w14:paraId="35828678" w14:textId="77777777" w:rsidR="006B08DC" w:rsidRPr="00742143" w:rsidRDefault="006B08DC" w:rsidP="009D0212">
            <w:pPr>
              <w:rPr>
                <w:sz w:val="26"/>
                <w:szCs w:val="26"/>
              </w:rPr>
            </w:pPr>
          </w:p>
          <w:p w14:paraId="6B6D763E" w14:textId="77777777" w:rsidR="006B08DC" w:rsidRPr="00742143" w:rsidRDefault="006B08DC" w:rsidP="009D0212">
            <w:pPr>
              <w:rPr>
                <w:sz w:val="26"/>
                <w:szCs w:val="26"/>
              </w:rPr>
            </w:pPr>
            <w:r w:rsidRPr="00742143">
              <w:rPr>
                <w:sz w:val="26"/>
                <w:szCs w:val="26"/>
              </w:rPr>
              <w:t>- HS quan sát, nghe giảng</w:t>
            </w:r>
          </w:p>
        </w:tc>
        <w:tc>
          <w:tcPr>
            <w:tcW w:w="3053" w:type="dxa"/>
            <w:gridSpan w:val="2"/>
          </w:tcPr>
          <w:p w14:paraId="615E21C1" w14:textId="77777777" w:rsidR="006B08DC" w:rsidRPr="00742143" w:rsidRDefault="006B08DC" w:rsidP="009D0212">
            <w:pPr>
              <w:pStyle w:val="BodyText"/>
              <w:spacing w:line="288" w:lineRule="auto"/>
              <w:rPr>
                <w:rFonts w:ascii="Times New Roman" w:hAnsi="Times New Roman"/>
                <w:b/>
                <w:i/>
                <w:sz w:val="26"/>
                <w:szCs w:val="26"/>
              </w:rPr>
            </w:pPr>
            <w:r w:rsidRPr="00742143">
              <w:rPr>
                <w:rFonts w:ascii="Times New Roman" w:hAnsi="Times New Roman"/>
                <w:b/>
                <w:sz w:val="26"/>
                <w:szCs w:val="26"/>
              </w:rPr>
              <w:lastRenderedPageBreak/>
              <w:t>I. Tuyến yên:</w:t>
            </w:r>
          </w:p>
          <w:p w14:paraId="7341E56B"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Vị trí: nằm ở nền sọ, có liên quan đến vùng dưới đồi.</w:t>
            </w:r>
          </w:p>
          <w:p w14:paraId="420B20D3"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Cấu tạo: gồm 3 thuỳ:</w:t>
            </w:r>
          </w:p>
          <w:p w14:paraId="3FF7084F"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Thuỳ trước.</w:t>
            </w:r>
          </w:p>
          <w:p w14:paraId="03068762"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Thuỳ giữa.</w:t>
            </w:r>
          </w:p>
          <w:p w14:paraId="2C84756C"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Thuỳ sau.</w:t>
            </w:r>
          </w:p>
          <w:p w14:paraId="70997A43"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Hoạt động của tuyến: chịu sự điều khiển trực tiếp hoặc gián tiếp của hệ thần kinh.</w:t>
            </w:r>
          </w:p>
          <w:p w14:paraId="4AF45EDD" w14:textId="77777777" w:rsidR="006B08DC"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Vai trò:</w:t>
            </w:r>
          </w:p>
          <w:p w14:paraId="1BE82E50" w14:textId="77777777" w:rsidR="006B08DC" w:rsidRDefault="006B08DC" w:rsidP="009D0212">
            <w:pPr>
              <w:pStyle w:val="BodyText"/>
              <w:spacing w:line="288" w:lineRule="auto"/>
              <w:rPr>
                <w:rFonts w:ascii="Times New Roman" w:hAnsi="Times New Roman"/>
                <w:sz w:val="26"/>
                <w:szCs w:val="26"/>
              </w:rPr>
            </w:pPr>
          </w:p>
          <w:p w14:paraId="3545675D" w14:textId="77777777" w:rsidR="006B08DC" w:rsidRPr="00742143" w:rsidRDefault="006B08DC" w:rsidP="009D0212">
            <w:pPr>
              <w:pStyle w:val="BodyText"/>
              <w:spacing w:line="288" w:lineRule="auto"/>
              <w:rPr>
                <w:rFonts w:ascii="Times New Roman" w:hAnsi="Times New Roman"/>
                <w:sz w:val="26"/>
                <w:szCs w:val="26"/>
              </w:rPr>
            </w:pPr>
          </w:p>
          <w:p w14:paraId="429B2C62"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lastRenderedPageBreak/>
              <w:t>+ Tiết hoocmôn kích thích hoạt động của nhiều tuyến nội tiết khác.</w:t>
            </w:r>
          </w:p>
          <w:p w14:paraId="56027E06"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Tiết hooc môn ảnh hưởng tới một số quá trình sinh lí trong cơ thể.</w:t>
            </w:r>
          </w:p>
        </w:tc>
      </w:tr>
      <w:tr w:rsidR="006B08DC" w:rsidRPr="00742143" w14:paraId="1A5AC357" w14:textId="77777777" w:rsidTr="009D0212">
        <w:tc>
          <w:tcPr>
            <w:tcW w:w="3277" w:type="dxa"/>
          </w:tcPr>
          <w:p w14:paraId="5967CC6B" w14:textId="77777777" w:rsidR="006B08DC" w:rsidRPr="00742143" w:rsidRDefault="006B08DC" w:rsidP="009D0212">
            <w:pPr>
              <w:pStyle w:val="BodyText3"/>
              <w:spacing w:line="288" w:lineRule="auto"/>
              <w:jc w:val="both"/>
              <w:rPr>
                <w:rFonts w:ascii="Times New Roman" w:hAnsi="Times New Roman"/>
                <w:szCs w:val="26"/>
              </w:rPr>
            </w:pPr>
            <w:r w:rsidRPr="00742143">
              <w:rPr>
                <w:rFonts w:ascii="Times New Roman" w:hAnsi="Times New Roman"/>
                <w:szCs w:val="26"/>
              </w:rPr>
              <w:lastRenderedPageBreak/>
              <w:sym w:font="Wingdings 2" w:char="F0B3"/>
            </w:r>
            <w:r w:rsidRPr="00742143">
              <w:rPr>
                <w:rFonts w:ascii="Times New Roman" w:hAnsi="Times New Roman"/>
                <w:szCs w:val="26"/>
              </w:rPr>
              <w:t xml:space="preserve"> </w:t>
            </w:r>
            <w:r w:rsidRPr="00742143">
              <w:rPr>
                <w:rFonts w:ascii="Times New Roman" w:hAnsi="Times New Roman"/>
                <w:szCs w:val="26"/>
                <w:u w:val="single"/>
              </w:rPr>
              <w:t>Hoạt động 2</w:t>
            </w:r>
            <w:r w:rsidRPr="00742143">
              <w:rPr>
                <w:rFonts w:ascii="Times New Roman" w:hAnsi="Times New Roman"/>
                <w:szCs w:val="26"/>
              </w:rPr>
              <w:t xml:space="preserve"> :</w:t>
            </w:r>
          </w:p>
          <w:p w14:paraId="7E1A1ABB"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Nêu vị trí tuyến giáp ?</w:t>
            </w:r>
          </w:p>
          <w:p w14:paraId="4A806D6C"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xml:space="preserve">+ Cấu tạo và chức năng của tuyến giáp ? </w:t>
            </w:r>
          </w:p>
          <w:p w14:paraId="3BF29AE1"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Gv tổng kết lại các ý kiến.</w:t>
            </w:r>
          </w:p>
          <w:p w14:paraId="652C90FD"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79C31F49"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Nêu ý nghĩa của cuộc vận động “toàn dân dùng muối iôt”</w:t>
            </w:r>
          </w:p>
          <w:p w14:paraId="4D942A81"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Gv đưa thêm thông tin về vai trò của tuyến yên trong điều hoà hoạt động tuyến giáp.</w:t>
            </w:r>
          </w:p>
          <w:p w14:paraId="482F81C9"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xml:space="preserve">+ Phân biệt bệnh bazơđô với bệnh bướu cổ do thiếu iôt ?  </w:t>
            </w:r>
          </w:p>
        </w:tc>
        <w:tc>
          <w:tcPr>
            <w:tcW w:w="3168" w:type="dxa"/>
            <w:gridSpan w:val="2"/>
          </w:tcPr>
          <w:p w14:paraId="6192DD93" w14:textId="77777777" w:rsidR="006B08DC" w:rsidRPr="00742143" w:rsidRDefault="006B08DC" w:rsidP="009D0212">
            <w:pPr>
              <w:tabs>
                <w:tab w:val="left" w:pos="303"/>
                <w:tab w:val="left" w:pos="505"/>
              </w:tabs>
              <w:spacing w:line="288" w:lineRule="auto"/>
              <w:jc w:val="both"/>
              <w:rPr>
                <w:sz w:val="26"/>
                <w:szCs w:val="26"/>
              </w:rPr>
            </w:pPr>
          </w:p>
          <w:p w14:paraId="5A4B3D46"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quan sát hình 56 – 2 trả lời câu hỏi:</w:t>
            </w:r>
          </w:p>
          <w:p w14:paraId="137A7D59"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Một số HS phát biểu, lớp bổ sung.</w:t>
            </w:r>
          </w:p>
          <w:p w14:paraId="5D278DC8" w14:textId="77777777" w:rsidR="006B08DC" w:rsidRPr="00742143" w:rsidRDefault="006B08DC" w:rsidP="009D0212">
            <w:pPr>
              <w:tabs>
                <w:tab w:val="left" w:pos="303"/>
                <w:tab w:val="left" w:pos="505"/>
              </w:tabs>
              <w:spacing w:line="288" w:lineRule="auto"/>
              <w:jc w:val="both"/>
              <w:rPr>
                <w:sz w:val="26"/>
                <w:szCs w:val="26"/>
              </w:rPr>
            </w:pPr>
          </w:p>
          <w:p w14:paraId="51771250"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trả lời</w:t>
            </w:r>
          </w:p>
          <w:p w14:paraId="60066D0A" w14:textId="77777777" w:rsidR="006B08DC" w:rsidRPr="00742143" w:rsidRDefault="006B08DC" w:rsidP="009D0212">
            <w:pPr>
              <w:tabs>
                <w:tab w:val="left" w:pos="303"/>
                <w:tab w:val="left" w:pos="505"/>
              </w:tabs>
              <w:spacing w:line="288" w:lineRule="auto"/>
              <w:jc w:val="both"/>
              <w:rPr>
                <w:sz w:val="26"/>
                <w:szCs w:val="26"/>
              </w:rPr>
            </w:pPr>
          </w:p>
          <w:p w14:paraId="7191FAA3" w14:textId="77777777" w:rsidR="006B08DC" w:rsidRPr="00742143" w:rsidRDefault="006B08DC" w:rsidP="009D0212">
            <w:pPr>
              <w:tabs>
                <w:tab w:val="left" w:pos="303"/>
                <w:tab w:val="left" w:pos="505"/>
              </w:tabs>
              <w:spacing w:line="288" w:lineRule="auto"/>
              <w:jc w:val="both"/>
              <w:rPr>
                <w:sz w:val="26"/>
                <w:szCs w:val="26"/>
              </w:rPr>
            </w:pPr>
          </w:p>
          <w:p w14:paraId="08492F89" w14:textId="77777777" w:rsidR="006B08DC" w:rsidRPr="00742143" w:rsidRDefault="006B08DC" w:rsidP="009D0212">
            <w:pPr>
              <w:tabs>
                <w:tab w:val="left" w:pos="303"/>
                <w:tab w:val="left" w:pos="505"/>
              </w:tabs>
              <w:spacing w:line="288" w:lineRule="auto"/>
              <w:jc w:val="both"/>
              <w:rPr>
                <w:sz w:val="26"/>
                <w:szCs w:val="26"/>
              </w:rPr>
            </w:pPr>
          </w:p>
          <w:p w14:paraId="7AB15908" w14:textId="77777777" w:rsidR="006B08DC" w:rsidRPr="00742143" w:rsidRDefault="006B08DC" w:rsidP="009D0212">
            <w:pPr>
              <w:tabs>
                <w:tab w:val="left" w:pos="303"/>
                <w:tab w:val="left" w:pos="505"/>
              </w:tabs>
              <w:spacing w:line="288" w:lineRule="auto"/>
              <w:jc w:val="both"/>
              <w:rPr>
                <w:sz w:val="26"/>
                <w:szCs w:val="26"/>
              </w:rPr>
            </w:pPr>
          </w:p>
          <w:p w14:paraId="00B185F1" w14:textId="77777777" w:rsidR="006B08DC" w:rsidRPr="00742143" w:rsidRDefault="006B08DC" w:rsidP="009D0212">
            <w:pPr>
              <w:tabs>
                <w:tab w:val="left" w:pos="303"/>
                <w:tab w:val="left" w:pos="505"/>
              </w:tabs>
              <w:spacing w:line="288" w:lineRule="auto"/>
              <w:jc w:val="both"/>
              <w:rPr>
                <w:sz w:val="26"/>
                <w:szCs w:val="26"/>
              </w:rPr>
            </w:pPr>
          </w:p>
          <w:p w14:paraId="356C0FBF" w14:textId="77777777" w:rsidR="006B08DC" w:rsidRPr="00742143" w:rsidRDefault="006B08DC" w:rsidP="009D0212">
            <w:pPr>
              <w:tabs>
                <w:tab w:val="left" w:pos="303"/>
                <w:tab w:val="left" w:pos="505"/>
              </w:tabs>
              <w:spacing w:line="288" w:lineRule="auto"/>
              <w:jc w:val="both"/>
              <w:rPr>
                <w:b/>
                <w:sz w:val="26"/>
                <w:szCs w:val="26"/>
              </w:rPr>
            </w:pPr>
            <w:r w:rsidRPr="00742143">
              <w:rPr>
                <w:sz w:val="26"/>
                <w:szCs w:val="26"/>
              </w:rPr>
              <w:t>- HS dựa vào thông tin SGK và kiến thức thực tế, trả lời</w:t>
            </w:r>
          </w:p>
        </w:tc>
        <w:tc>
          <w:tcPr>
            <w:tcW w:w="3053" w:type="dxa"/>
            <w:gridSpan w:val="2"/>
          </w:tcPr>
          <w:p w14:paraId="0DA4D7C6"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b/>
                <w:sz w:val="26"/>
                <w:szCs w:val="26"/>
              </w:rPr>
              <w:t xml:space="preserve">II. Tuyến giáp: </w:t>
            </w:r>
          </w:p>
          <w:p w14:paraId="07F68D84"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xml:space="preserve">- Vị trí: nằm trước sụn giáp của thanh quản nặng 20 </w:t>
            </w:r>
            <w:r w:rsidRPr="00742143">
              <w:rPr>
                <w:rFonts w:ascii="Times New Roman" w:hAnsi="Times New Roman"/>
                <w:noProof/>
                <w:sz w:val="26"/>
                <w:szCs w:val="26"/>
              </w:rPr>
              <w:t>-</w:t>
            </w:r>
            <w:r w:rsidRPr="00742143">
              <w:rPr>
                <w:rFonts w:ascii="Times New Roman" w:hAnsi="Times New Roman"/>
                <w:sz w:val="26"/>
                <w:szCs w:val="26"/>
              </w:rPr>
              <w:t xml:space="preserve"> 25g.</w:t>
            </w:r>
          </w:p>
          <w:p w14:paraId="189FB87A"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Hoocmôn là Tiroxin, có vai trò quan trọng trong trao đổi chất và chuyển hoá ở tế bào.</w:t>
            </w:r>
          </w:p>
          <w:p w14:paraId="4274EAA6"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Tuyến giáp cùng tuyến cận giáp có vai trò trong điều hoà trao đổi can xi và phot pho trong máu.</w:t>
            </w:r>
          </w:p>
        </w:tc>
      </w:tr>
      <w:tr w:rsidR="006B08DC" w:rsidRPr="00742143" w14:paraId="099AED51" w14:textId="77777777" w:rsidTr="009D0212">
        <w:trPr>
          <w:gridAfter w:val="1"/>
          <w:wAfter w:w="29" w:type="dxa"/>
        </w:trPr>
        <w:tc>
          <w:tcPr>
            <w:tcW w:w="3277" w:type="dxa"/>
          </w:tcPr>
          <w:p w14:paraId="27049CB3"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sym w:font="Wingdings 2" w:char="F0B3"/>
            </w:r>
            <w:r w:rsidRPr="00742143">
              <w:rPr>
                <w:sz w:val="26"/>
                <w:szCs w:val="26"/>
              </w:rPr>
              <w:t xml:space="preserve"> </w:t>
            </w:r>
            <w:r w:rsidRPr="00742143">
              <w:rPr>
                <w:b/>
                <w:bCs/>
                <w:sz w:val="26"/>
                <w:szCs w:val="26"/>
                <w:u w:val="single"/>
              </w:rPr>
              <w:t>Hoạt động 1</w:t>
            </w:r>
            <w:r w:rsidRPr="00742143">
              <w:rPr>
                <w:sz w:val="26"/>
                <w:szCs w:val="26"/>
              </w:rPr>
              <w:t xml:space="preserve"> :</w:t>
            </w:r>
          </w:p>
          <w:p w14:paraId="76FC4C6D" w14:textId="77777777" w:rsidR="006B08DC" w:rsidRPr="00742143" w:rsidRDefault="006B08DC" w:rsidP="009D0212">
            <w:pPr>
              <w:spacing w:line="288" w:lineRule="auto"/>
              <w:jc w:val="both"/>
              <w:rPr>
                <w:bCs/>
                <w:sz w:val="26"/>
                <w:szCs w:val="26"/>
              </w:rPr>
            </w:pPr>
            <w:r w:rsidRPr="00742143">
              <w:rPr>
                <w:bCs/>
                <w:sz w:val="26"/>
                <w:szCs w:val="26"/>
              </w:rPr>
              <w:t>+ Hãy nêu chức năng của tuyến tụy mà em biết ?</w:t>
            </w:r>
          </w:p>
          <w:p w14:paraId="480CE3CA" w14:textId="77777777" w:rsidR="006B08DC" w:rsidRPr="00742143" w:rsidRDefault="006B08DC" w:rsidP="009D0212">
            <w:pPr>
              <w:spacing w:line="288" w:lineRule="auto"/>
              <w:jc w:val="both"/>
              <w:rPr>
                <w:bCs/>
                <w:sz w:val="26"/>
                <w:szCs w:val="26"/>
              </w:rPr>
            </w:pPr>
            <w:r w:rsidRPr="00742143">
              <w:rPr>
                <w:bCs/>
                <w:sz w:val="26"/>
                <w:szCs w:val="26"/>
              </w:rPr>
              <w:t xml:space="preserve">- Gv treo tranh phóng to hình 57.1 → hỏi: </w:t>
            </w:r>
          </w:p>
          <w:p w14:paraId="318B8F54" w14:textId="77777777" w:rsidR="006B08DC" w:rsidRPr="00742143" w:rsidRDefault="006B08DC" w:rsidP="009D0212">
            <w:pPr>
              <w:spacing w:line="288" w:lineRule="auto"/>
              <w:jc w:val="both"/>
              <w:rPr>
                <w:bCs/>
                <w:i/>
                <w:sz w:val="26"/>
                <w:szCs w:val="26"/>
              </w:rPr>
            </w:pPr>
            <w:r w:rsidRPr="00742143">
              <w:rPr>
                <w:bCs/>
                <w:sz w:val="26"/>
                <w:szCs w:val="26"/>
              </w:rPr>
              <w:t xml:space="preserve"> </w:t>
            </w:r>
            <w:r w:rsidRPr="00742143">
              <w:rPr>
                <w:bCs/>
                <w:i/>
                <w:sz w:val="26"/>
                <w:szCs w:val="26"/>
              </w:rPr>
              <w:t>+ chức năng nội tiết của tuyến tụy do bộ phận nào của tuyến đảm nhiệm ?</w:t>
            </w:r>
          </w:p>
          <w:p w14:paraId="52066647" w14:textId="77777777" w:rsidR="006B08DC" w:rsidRPr="00742143" w:rsidRDefault="006B08DC" w:rsidP="009D0212">
            <w:pPr>
              <w:spacing w:line="288" w:lineRule="auto"/>
              <w:jc w:val="both"/>
              <w:rPr>
                <w:bCs/>
                <w:sz w:val="26"/>
                <w:szCs w:val="26"/>
              </w:rPr>
            </w:pPr>
            <w:r w:rsidRPr="00742143">
              <w:rPr>
                <w:bCs/>
                <w:sz w:val="26"/>
                <w:szCs w:val="26"/>
              </w:rPr>
              <w:t xml:space="preserve"> + các hooc môn của tuyến tụy là hooc môn nào ? vai trò của chúng là gì ?</w:t>
            </w:r>
          </w:p>
          <w:p w14:paraId="5A8E86AF" w14:textId="77777777" w:rsidR="006B08DC" w:rsidRPr="00742143" w:rsidRDefault="006B08DC" w:rsidP="009D0212">
            <w:pPr>
              <w:spacing w:line="288" w:lineRule="auto"/>
              <w:jc w:val="both"/>
              <w:rPr>
                <w:bCs/>
                <w:i/>
                <w:sz w:val="26"/>
                <w:szCs w:val="26"/>
              </w:rPr>
            </w:pPr>
            <w:r w:rsidRPr="00742143">
              <w:rPr>
                <w:bCs/>
                <w:sz w:val="26"/>
                <w:szCs w:val="26"/>
              </w:rPr>
              <w:t xml:space="preserve">- GV yêu cầu HS dựa vào hiểu biết về vai trò của hooc môn tuyến tụy → </w:t>
            </w:r>
            <w:r w:rsidRPr="00742143">
              <w:rPr>
                <w:bCs/>
                <w:i/>
                <w:sz w:val="26"/>
                <w:szCs w:val="26"/>
              </w:rPr>
              <w:t>Trình bày cơ chế  điều hoà lượng đường trong máu giữ ở mức ổn định ?</w:t>
            </w:r>
          </w:p>
          <w:p w14:paraId="28D1E010" w14:textId="77777777" w:rsidR="006B08DC" w:rsidRPr="00742143" w:rsidRDefault="006B08DC" w:rsidP="009D0212">
            <w:pPr>
              <w:spacing w:line="288" w:lineRule="auto"/>
              <w:jc w:val="both"/>
              <w:rPr>
                <w:bCs/>
                <w:sz w:val="26"/>
                <w:szCs w:val="26"/>
              </w:rPr>
            </w:pPr>
            <w:r w:rsidRPr="00742143">
              <w:rPr>
                <w:bCs/>
                <w:sz w:val="26"/>
                <w:szCs w:val="26"/>
              </w:rPr>
              <w:t>- Gv liên hệ :  Bệnh tiểu đường và Chứng hạ đường huyết.</w:t>
            </w:r>
          </w:p>
          <w:p w14:paraId="168D7C4A" w14:textId="77777777" w:rsidR="006B08DC" w:rsidRPr="00742143" w:rsidRDefault="006B08DC" w:rsidP="009D0212">
            <w:pPr>
              <w:spacing w:line="288" w:lineRule="auto"/>
              <w:jc w:val="both"/>
              <w:rPr>
                <w:bCs/>
                <w:sz w:val="26"/>
                <w:szCs w:val="26"/>
              </w:rPr>
            </w:pPr>
            <w:r w:rsidRPr="00742143">
              <w:rPr>
                <w:sz w:val="26"/>
                <w:szCs w:val="26"/>
              </w:rPr>
              <w:lastRenderedPageBreak/>
              <w:t xml:space="preserve">- </w:t>
            </w:r>
            <w:r w:rsidRPr="00742143">
              <w:rPr>
                <w:i/>
                <w:sz w:val="26"/>
                <w:szCs w:val="26"/>
              </w:rPr>
              <w:t xml:space="preserve">GV đặt vấn đề chuyển sang mục II : </w:t>
            </w:r>
            <w:r w:rsidRPr="00742143">
              <w:rPr>
                <w:bCs/>
                <w:i/>
                <w:sz w:val="26"/>
                <w:szCs w:val="26"/>
              </w:rPr>
              <w:t>về điều hòa tỉ lệ đường trong máu, ngoài tuyến tụy còn có sự tham gia của tuyến trên thận</w:t>
            </w:r>
          </w:p>
        </w:tc>
        <w:tc>
          <w:tcPr>
            <w:tcW w:w="3096" w:type="dxa"/>
          </w:tcPr>
          <w:p w14:paraId="4CE5D862" w14:textId="77777777" w:rsidR="006B08DC" w:rsidRPr="00742143" w:rsidRDefault="006B08DC" w:rsidP="009D0212">
            <w:pPr>
              <w:tabs>
                <w:tab w:val="left" w:pos="303"/>
                <w:tab w:val="left" w:pos="505"/>
              </w:tabs>
              <w:spacing w:line="288" w:lineRule="auto"/>
              <w:jc w:val="both"/>
              <w:rPr>
                <w:b/>
                <w:bCs/>
                <w:sz w:val="26"/>
                <w:szCs w:val="26"/>
              </w:rPr>
            </w:pPr>
          </w:p>
          <w:p w14:paraId="28AAF59B" w14:textId="77777777" w:rsidR="006B08DC" w:rsidRPr="00742143" w:rsidRDefault="006B08DC" w:rsidP="009D0212">
            <w:pPr>
              <w:tabs>
                <w:tab w:val="left" w:pos="303"/>
                <w:tab w:val="left" w:pos="505"/>
              </w:tabs>
              <w:spacing w:line="288" w:lineRule="auto"/>
              <w:jc w:val="both"/>
              <w:rPr>
                <w:sz w:val="26"/>
                <w:szCs w:val="26"/>
              </w:rPr>
            </w:pPr>
            <w:r w:rsidRPr="00742143">
              <w:rPr>
                <w:b/>
                <w:bCs/>
                <w:sz w:val="26"/>
                <w:szCs w:val="26"/>
              </w:rPr>
              <w:softHyphen/>
            </w:r>
            <w:r w:rsidRPr="00742143">
              <w:rPr>
                <w:sz w:val="26"/>
                <w:szCs w:val="26"/>
              </w:rPr>
              <w:t>- HS nêu rõ 2 chức năng: tiết dịch tiêu hoá và hooc môn.</w:t>
            </w:r>
          </w:p>
          <w:p w14:paraId="419CF228" w14:textId="77777777" w:rsidR="006B08DC" w:rsidRPr="00742143" w:rsidRDefault="006B08DC" w:rsidP="009D0212">
            <w:pPr>
              <w:tabs>
                <w:tab w:val="left" w:pos="303"/>
                <w:tab w:val="left" w:pos="505"/>
              </w:tabs>
              <w:spacing w:line="288" w:lineRule="auto"/>
              <w:jc w:val="both"/>
              <w:rPr>
                <w:sz w:val="26"/>
                <w:szCs w:val="26"/>
              </w:rPr>
            </w:pPr>
          </w:p>
          <w:p w14:paraId="3D02C0DF"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xml:space="preserve">- HS quan sát tranh, kết hợp thông tin SGK → trả lời </w:t>
            </w:r>
          </w:p>
          <w:p w14:paraId="2DAE0AC6" w14:textId="77777777" w:rsidR="006B08DC" w:rsidRPr="00742143" w:rsidRDefault="006B08DC" w:rsidP="009D0212">
            <w:pPr>
              <w:tabs>
                <w:tab w:val="left" w:pos="303"/>
                <w:tab w:val="left" w:pos="505"/>
              </w:tabs>
              <w:spacing w:line="288" w:lineRule="auto"/>
              <w:jc w:val="both"/>
              <w:rPr>
                <w:sz w:val="26"/>
                <w:szCs w:val="26"/>
              </w:rPr>
            </w:pPr>
          </w:p>
          <w:p w14:paraId="08E006A7" w14:textId="77777777" w:rsidR="006B08DC" w:rsidRPr="00742143" w:rsidRDefault="006B08DC" w:rsidP="009D0212">
            <w:pPr>
              <w:tabs>
                <w:tab w:val="left" w:pos="303"/>
                <w:tab w:val="left" w:pos="505"/>
              </w:tabs>
              <w:spacing w:line="288" w:lineRule="auto"/>
              <w:jc w:val="both"/>
              <w:rPr>
                <w:sz w:val="26"/>
                <w:szCs w:val="26"/>
              </w:rPr>
            </w:pPr>
          </w:p>
          <w:p w14:paraId="156BFB67" w14:textId="77777777" w:rsidR="006B08DC" w:rsidRPr="00742143" w:rsidRDefault="006B08DC" w:rsidP="009D0212">
            <w:pPr>
              <w:tabs>
                <w:tab w:val="left" w:pos="303"/>
                <w:tab w:val="left" w:pos="505"/>
              </w:tabs>
              <w:spacing w:line="288" w:lineRule="auto"/>
              <w:jc w:val="both"/>
              <w:rPr>
                <w:sz w:val="26"/>
                <w:szCs w:val="26"/>
              </w:rPr>
            </w:pPr>
          </w:p>
          <w:p w14:paraId="6A9863E0" w14:textId="77777777" w:rsidR="006B08DC" w:rsidRPr="00742143" w:rsidRDefault="006B08DC" w:rsidP="009D0212">
            <w:pPr>
              <w:tabs>
                <w:tab w:val="left" w:pos="303"/>
                <w:tab w:val="left" w:pos="505"/>
              </w:tabs>
              <w:spacing w:line="288" w:lineRule="auto"/>
              <w:jc w:val="both"/>
              <w:rPr>
                <w:sz w:val="26"/>
                <w:szCs w:val="26"/>
              </w:rPr>
            </w:pPr>
          </w:p>
          <w:p w14:paraId="733C70D2"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thảo luận nhóm.  Đại diện nhóm phát biểu, các nhóm khác bổ sung.</w:t>
            </w:r>
          </w:p>
          <w:p w14:paraId="70C1306E" w14:textId="77777777" w:rsidR="006B08DC" w:rsidRPr="00742143" w:rsidRDefault="006B08DC" w:rsidP="009D0212">
            <w:pPr>
              <w:tabs>
                <w:tab w:val="left" w:pos="303"/>
                <w:tab w:val="left" w:pos="505"/>
              </w:tabs>
              <w:spacing w:line="288" w:lineRule="auto"/>
              <w:jc w:val="both"/>
              <w:rPr>
                <w:sz w:val="26"/>
                <w:szCs w:val="26"/>
              </w:rPr>
            </w:pPr>
          </w:p>
          <w:p w14:paraId="3E6BEDD0" w14:textId="77777777" w:rsidR="006B08DC" w:rsidRPr="00742143" w:rsidRDefault="006B08DC" w:rsidP="009D0212">
            <w:pPr>
              <w:tabs>
                <w:tab w:val="left" w:pos="303"/>
                <w:tab w:val="left" w:pos="505"/>
              </w:tabs>
              <w:spacing w:line="288" w:lineRule="auto"/>
              <w:jc w:val="both"/>
              <w:rPr>
                <w:sz w:val="26"/>
                <w:szCs w:val="26"/>
              </w:rPr>
            </w:pPr>
          </w:p>
          <w:p w14:paraId="4D8F1629"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nghe</w:t>
            </w:r>
          </w:p>
        </w:tc>
        <w:tc>
          <w:tcPr>
            <w:tcW w:w="3096" w:type="dxa"/>
            <w:gridSpan w:val="2"/>
          </w:tcPr>
          <w:p w14:paraId="0551F552" w14:textId="77777777" w:rsidR="006B08DC" w:rsidRPr="00742143" w:rsidRDefault="006B08DC" w:rsidP="009D0212">
            <w:pPr>
              <w:pStyle w:val="BodyText"/>
              <w:spacing w:line="288" w:lineRule="auto"/>
              <w:rPr>
                <w:rFonts w:ascii="Times New Roman" w:hAnsi="Times New Roman"/>
                <w:b/>
                <w:sz w:val="26"/>
                <w:szCs w:val="26"/>
              </w:rPr>
            </w:pPr>
            <w:r w:rsidRPr="00742143">
              <w:rPr>
                <w:rFonts w:ascii="Times New Roman" w:hAnsi="Times New Roman"/>
                <w:b/>
                <w:sz w:val="26"/>
                <w:szCs w:val="26"/>
              </w:rPr>
              <w:t>I</w:t>
            </w:r>
            <w:r>
              <w:rPr>
                <w:rFonts w:ascii="Times New Roman" w:hAnsi="Times New Roman"/>
                <w:b/>
                <w:sz w:val="26"/>
                <w:szCs w:val="26"/>
              </w:rPr>
              <w:t>II</w:t>
            </w:r>
            <w:r w:rsidRPr="00742143">
              <w:rPr>
                <w:rFonts w:ascii="Times New Roman" w:hAnsi="Times New Roman"/>
                <w:b/>
                <w:sz w:val="26"/>
                <w:szCs w:val="26"/>
              </w:rPr>
              <w:t>. Tuyến tụy:</w:t>
            </w:r>
          </w:p>
          <w:p w14:paraId="343CF6C6"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Tuyến tụy vừa làm chức năng ngoại tiết vừa làm chức năng nội tiết.</w:t>
            </w:r>
          </w:p>
          <w:p w14:paraId="21D3D54F" w14:textId="77777777" w:rsidR="006B08DC" w:rsidRPr="00742143" w:rsidRDefault="006B08DC" w:rsidP="009D0212">
            <w:pPr>
              <w:pStyle w:val="BodyText"/>
              <w:spacing w:line="288" w:lineRule="auto"/>
              <w:rPr>
                <w:rFonts w:ascii="Times New Roman" w:hAnsi="Times New Roman"/>
                <w:bCs/>
                <w:sz w:val="26"/>
                <w:szCs w:val="26"/>
              </w:rPr>
            </w:pPr>
          </w:p>
          <w:p w14:paraId="56AB0732"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Chức năng nội tiết do các tế bào đảo tụy thực hiện.</w:t>
            </w:r>
          </w:p>
          <w:p w14:paraId="7A3FFEA6"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xml:space="preserve">+ Tế bào </w:t>
            </w:r>
            <w:r w:rsidRPr="00742143">
              <w:rPr>
                <w:rFonts w:ascii="Times New Roman" w:hAnsi="Times New Roman"/>
                <w:bCs/>
                <w:position w:val="-6"/>
                <w:sz w:val="26"/>
                <w:szCs w:val="26"/>
              </w:rPr>
              <w:object w:dxaOrig="240" w:dyaOrig="220" w14:anchorId="13950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3.5pt" o:ole="">
                  <v:imagedata r:id="rId11" o:title=""/>
                </v:shape>
                <o:OLEObject Type="Embed" ProgID="Equation.3" ShapeID="_x0000_i1025" DrawAspect="Content" ObjectID="_1752117469" r:id="rId12"/>
              </w:object>
            </w:r>
            <w:r w:rsidRPr="00742143">
              <w:rPr>
                <w:rFonts w:ascii="Times New Roman" w:hAnsi="Times New Roman"/>
                <w:bCs/>
                <w:sz w:val="26"/>
                <w:szCs w:val="26"/>
              </w:rPr>
              <w:t>: tiết glucagôn biến đổi glicôgen → glucôzơ</w:t>
            </w:r>
          </w:p>
          <w:p w14:paraId="04191F51"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xml:space="preserve">+ Tế bào </w:t>
            </w:r>
            <w:r w:rsidRPr="00742143">
              <w:rPr>
                <w:rFonts w:ascii="Times New Roman" w:hAnsi="Times New Roman"/>
                <w:bCs/>
                <w:position w:val="-10"/>
                <w:sz w:val="26"/>
                <w:szCs w:val="26"/>
              </w:rPr>
              <w:object w:dxaOrig="240" w:dyaOrig="320" w14:anchorId="57921F2B">
                <v:shape id="_x0000_i1026" type="#_x0000_t75" style="width:14.25pt;height:14.25pt" o:ole="">
                  <v:imagedata r:id="rId13" o:title=""/>
                </v:shape>
                <o:OLEObject Type="Embed" ProgID="Equation.3" ShapeID="_x0000_i1026" DrawAspect="Content" ObjectID="_1752117470" r:id="rId14"/>
              </w:object>
            </w:r>
            <w:r w:rsidRPr="00742143">
              <w:rPr>
                <w:rFonts w:ascii="Times New Roman" w:hAnsi="Times New Roman"/>
                <w:bCs/>
                <w:sz w:val="26"/>
                <w:szCs w:val="26"/>
              </w:rPr>
              <w:t>: tiết insulin biến đổi glucôzơ → glicôgen</w:t>
            </w:r>
          </w:p>
          <w:p w14:paraId="52D32763"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Nhờ tác dụng đối lập của 2 loại hooc môn → tỉ lệ đường huyết luôn ổn định → đảm bảo hoạt động sinh lí của cơ thể diễn ra bình thường.</w:t>
            </w:r>
          </w:p>
        </w:tc>
      </w:tr>
      <w:tr w:rsidR="006B08DC" w:rsidRPr="00742143" w14:paraId="2861893E" w14:textId="77777777" w:rsidTr="009D0212">
        <w:trPr>
          <w:gridAfter w:val="1"/>
          <w:wAfter w:w="29" w:type="dxa"/>
        </w:trPr>
        <w:tc>
          <w:tcPr>
            <w:tcW w:w="3277" w:type="dxa"/>
          </w:tcPr>
          <w:p w14:paraId="178EE291" w14:textId="77777777" w:rsidR="006B08DC" w:rsidRPr="00742143" w:rsidRDefault="006B08DC" w:rsidP="009D0212">
            <w:pPr>
              <w:pStyle w:val="BodyText3"/>
              <w:spacing w:line="288" w:lineRule="auto"/>
              <w:jc w:val="both"/>
              <w:rPr>
                <w:rFonts w:ascii="Times New Roman" w:hAnsi="Times New Roman"/>
                <w:szCs w:val="26"/>
                <w:u w:val="single"/>
              </w:rPr>
            </w:pPr>
            <w:r w:rsidRPr="00742143">
              <w:rPr>
                <w:rFonts w:ascii="Times New Roman" w:hAnsi="Times New Roman"/>
                <w:szCs w:val="26"/>
              </w:rPr>
              <w:lastRenderedPageBreak/>
              <w:sym w:font="Wingdings 2" w:char="F0B3"/>
            </w:r>
            <w:r w:rsidRPr="00742143">
              <w:rPr>
                <w:rFonts w:ascii="Times New Roman" w:hAnsi="Times New Roman"/>
                <w:szCs w:val="26"/>
              </w:rPr>
              <w:t xml:space="preserve"> </w:t>
            </w:r>
            <w:r w:rsidRPr="00742143">
              <w:rPr>
                <w:rFonts w:ascii="Times New Roman" w:hAnsi="Times New Roman"/>
                <w:szCs w:val="26"/>
                <w:u w:val="single"/>
              </w:rPr>
              <w:t>Hoạt động 2 :</w:t>
            </w:r>
          </w:p>
          <w:p w14:paraId="5F96999C"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Trình bày khái quát cấu tạo của tuyến trên thận ?</w:t>
            </w:r>
          </w:p>
          <w:p w14:paraId="2F8FD3B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Gv gọi HS lên trình bày.</w:t>
            </w:r>
          </w:p>
          <w:p w14:paraId="3BB99F0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5B165B9B"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Nêu chức năng của các hooc môn tuyến trên thận :</w:t>
            </w:r>
          </w:p>
          <w:p w14:paraId="03C52C8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Vỏ tuyến ?</w:t>
            </w:r>
          </w:p>
          <w:p w14:paraId="3E498A50"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Tủy tuyến ?</w:t>
            </w:r>
          </w:p>
          <w:p w14:paraId="264BE80B"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Hooc môn phần tủy tuyến trên thận cùng glucagôn → điều chỉnh lượng đường huyết.</w:t>
            </w:r>
          </w:p>
        </w:tc>
        <w:tc>
          <w:tcPr>
            <w:tcW w:w="3096" w:type="dxa"/>
          </w:tcPr>
          <w:p w14:paraId="4911C4B0" w14:textId="77777777" w:rsidR="006B08DC" w:rsidRPr="00742143" w:rsidRDefault="006B08DC" w:rsidP="009D0212">
            <w:pPr>
              <w:tabs>
                <w:tab w:val="left" w:pos="303"/>
                <w:tab w:val="left" w:pos="505"/>
              </w:tabs>
              <w:spacing w:line="288" w:lineRule="auto"/>
              <w:jc w:val="both"/>
              <w:rPr>
                <w:b/>
                <w:bCs/>
                <w:sz w:val="26"/>
                <w:szCs w:val="26"/>
              </w:rPr>
            </w:pPr>
          </w:p>
          <w:p w14:paraId="49B373D8"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quan sát hình vẽ</w:t>
            </w:r>
          </w:p>
          <w:p w14:paraId="0470127E"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- 1 HS lên mô tả vị trí, cấu tạo của tuyến trên tranh</w:t>
            </w:r>
          </w:p>
          <w:p w14:paraId="5A822A43" w14:textId="77777777" w:rsidR="006B08DC" w:rsidRPr="00742143" w:rsidRDefault="006B08DC" w:rsidP="009D0212">
            <w:pPr>
              <w:tabs>
                <w:tab w:val="left" w:pos="303"/>
                <w:tab w:val="left" w:pos="505"/>
              </w:tabs>
              <w:spacing w:line="288" w:lineRule="auto"/>
              <w:jc w:val="both"/>
              <w:rPr>
                <w:sz w:val="26"/>
                <w:szCs w:val="26"/>
              </w:rPr>
            </w:pPr>
          </w:p>
          <w:p w14:paraId="4E9C38E9"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trình bày lại vai trò của các hooc môn như phần thông tin SGK</w:t>
            </w:r>
          </w:p>
          <w:p w14:paraId="5A40240D" w14:textId="77777777" w:rsidR="006B08DC" w:rsidRPr="00742143" w:rsidRDefault="006B08DC" w:rsidP="009D0212">
            <w:pPr>
              <w:tabs>
                <w:tab w:val="left" w:pos="303"/>
                <w:tab w:val="left" w:pos="505"/>
              </w:tabs>
              <w:spacing w:line="288" w:lineRule="auto"/>
              <w:jc w:val="both"/>
              <w:rPr>
                <w:sz w:val="26"/>
                <w:szCs w:val="26"/>
              </w:rPr>
            </w:pPr>
          </w:p>
          <w:p w14:paraId="69B3E5A8"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nghe</w:t>
            </w:r>
          </w:p>
        </w:tc>
        <w:tc>
          <w:tcPr>
            <w:tcW w:w="3096" w:type="dxa"/>
            <w:gridSpan w:val="2"/>
          </w:tcPr>
          <w:p w14:paraId="357E3D31"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
                <w:sz w:val="26"/>
                <w:szCs w:val="26"/>
              </w:rPr>
              <w:t>I</w:t>
            </w:r>
            <w:r>
              <w:rPr>
                <w:rFonts w:ascii="Times New Roman" w:hAnsi="Times New Roman"/>
                <w:b/>
                <w:sz w:val="26"/>
                <w:szCs w:val="26"/>
              </w:rPr>
              <w:t>V</w:t>
            </w:r>
            <w:r w:rsidRPr="00742143">
              <w:rPr>
                <w:rFonts w:ascii="Times New Roman" w:hAnsi="Times New Roman"/>
                <w:b/>
                <w:sz w:val="26"/>
                <w:szCs w:val="26"/>
              </w:rPr>
              <w:t xml:space="preserve">. Tuyến trên thận: </w:t>
            </w:r>
          </w:p>
          <w:p w14:paraId="46FE4E80"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Vị trí: gồm một đôi nằm trên đỉnh 2 quả thận.</w:t>
            </w:r>
          </w:p>
          <w:p w14:paraId="25166C34"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Cấu tạo:</w:t>
            </w:r>
          </w:p>
          <w:p w14:paraId="6841C95A"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Phần vỏ: 3 lớp.</w:t>
            </w:r>
          </w:p>
          <w:p w14:paraId="3ED65FF5"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Phần tuỷ:</w:t>
            </w:r>
          </w:p>
          <w:p w14:paraId="412C00D0"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Chức năng: SGK</w:t>
            </w:r>
          </w:p>
          <w:p w14:paraId="5027F7FD" w14:textId="77777777" w:rsidR="006B08DC" w:rsidRPr="00742143" w:rsidRDefault="006B08DC" w:rsidP="009D0212">
            <w:pPr>
              <w:pStyle w:val="BodyText"/>
              <w:spacing w:line="288" w:lineRule="auto"/>
              <w:rPr>
                <w:rFonts w:ascii="Times New Roman" w:hAnsi="Times New Roman"/>
                <w:bCs/>
                <w:sz w:val="26"/>
                <w:szCs w:val="26"/>
              </w:rPr>
            </w:pPr>
          </w:p>
        </w:tc>
      </w:tr>
      <w:tr w:rsidR="006B08DC" w:rsidRPr="00742143" w14:paraId="609695B8" w14:textId="77777777" w:rsidTr="009D0212">
        <w:tc>
          <w:tcPr>
            <w:tcW w:w="3277" w:type="dxa"/>
          </w:tcPr>
          <w:p w14:paraId="40DACB51" w14:textId="77777777" w:rsidR="006B08DC" w:rsidRPr="00742143" w:rsidRDefault="006B08DC" w:rsidP="009D0212">
            <w:pPr>
              <w:tabs>
                <w:tab w:val="left" w:pos="303"/>
                <w:tab w:val="left" w:pos="505"/>
              </w:tabs>
              <w:spacing w:line="288" w:lineRule="auto"/>
              <w:jc w:val="both"/>
              <w:rPr>
                <w:sz w:val="26"/>
                <w:szCs w:val="26"/>
              </w:rPr>
            </w:pPr>
            <w:r w:rsidRPr="00742143">
              <w:rPr>
                <w:b/>
                <w:sz w:val="26"/>
                <w:szCs w:val="26"/>
              </w:rPr>
              <w:t xml:space="preserve"> </w:t>
            </w:r>
            <w:r w:rsidRPr="00742143">
              <w:rPr>
                <w:sz w:val="26"/>
                <w:szCs w:val="26"/>
              </w:rPr>
              <w:sym w:font="Wingdings 2" w:char="F0B3"/>
            </w:r>
            <w:r w:rsidRPr="00742143">
              <w:rPr>
                <w:sz w:val="26"/>
                <w:szCs w:val="26"/>
              </w:rPr>
              <w:t xml:space="preserve"> </w:t>
            </w:r>
            <w:r w:rsidRPr="00742143">
              <w:rPr>
                <w:b/>
                <w:bCs/>
                <w:sz w:val="26"/>
                <w:szCs w:val="26"/>
                <w:u w:val="single"/>
              </w:rPr>
              <w:t>Hoạt động 1</w:t>
            </w:r>
            <w:r w:rsidRPr="00742143">
              <w:rPr>
                <w:sz w:val="26"/>
                <w:szCs w:val="26"/>
              </w:rPr>
              <w:t xml:space="preserve"> :</w:t>
            </w:r>
          </w:p>
          <w:p w14:paraId="24B6BA52" w14:textId="77777777" w:rsidR="006B08DC" w:rsidRPr="00742143" w:rsidRDefault="006B08DC" w:rsidP="009D0212">
            <w:pPr>
              <w:tabs>
                <w:tab w:val="left" w:pos="303"/>
                <w:tab w:val="left" w:pos="505"/>
              </w:tabs>
              <w:spacing w:line="288" w:lineRule="auto"/>
              <w:jc w:val="both"/>
              <w:rPr>
                <w:sz w:val="26"/>
                <w:szCs w:val="26"/>
              </w:rPr>
            </w:pPr>
            <w:r w:rsidRPr="00742143">
              <w:rPr>
                <w:bCs/>
                <w:sz w:val="26"/>
                <w:szCs w:val="26"/>
              </w:rPr>
              <w:t xml:space="preserve">+ Hoàn thành </w:t>
            </w:r>
            <w:r w:rsidRPr="00742143">
              <w:rPr>
                <w:sz w:val="26"/>
                <w:szCs w:val="26"/>
              </w:rPr>
              <w:t>bài tập điền từ mục I SGK</w:t>
            </w:r>
          </w:p>
          <w:p w14:paraId="111691BE" w14:textId="77777777" w:rsidR="006B08DC" w:rsidRPr="00742143" w:rsidRDefault="006B08DC" w:rsidP="009D0212">
            <w:pPr>
              <w:tabs>
                <w:tab w:val="left" w:pos="303"/>
                <w:tab w:val="left" w:pos="505"/>
              </w:tabs>
              <w:spacing w:line="288" w:lineRule="auto"/>
              <w:jc w:val="both"/>
              <w:rPr>
                <w:sz w:val="26"/>
                <w:szCs w:val="26"/>
              </w:rPr>
            </w:pPr>
          </w:p>
          <w:p w14:paraId="29E1D11C" w14:textId="77777777" w:rsidR="006B08DC" w:rsidRPr="00742143" w:rsidRDefault="006B08DC" w:rsidP="009D0212">
            <w:pPr>
              <w:tabs>
                <w:tab w:val="left" w:pos="303"/>
                <w:tab w:val="left" w:pos="505"/>
              </w:tabs>
              <w:spacing w:line="288" w:lineRule="auto"/>
              <w:jc w:val="both"/>
              <w:rPr>
                <w:sz w:val="26"/>
                <w:szCs w:val="26"/>
              </w:rPr>
            </w:pPr>
          </w:p>
          <w:p w14:paraId="571FE3A8" w14:textId="77777777" w:rsidR="006B08DC" w:rsidRPr="00742143" w:rsidRDefault="006B08DC" w:rsidP="009D0212">
            <w:pPr>
              <w:tabs>
                <w:tab w:val="left" w:pos="303"/>
                <w:tab w:val="left" w:pos="505"/>
              </w:tabs>
              <w:spacing w:line="288" w:lineRule="auto"/>
              <w:jc w:val="both"/>
              <w:rPr>
                <w:sz w:val="26"/>
                <w:szCs w:val="26"/>
              </w:rPr>
            </w:pPr>
          </w:p>
          <w:p w14:paraId="7D6D7E9E" w14:textId="77777777" w:rsidR="006B08DC" w:rsidRPr="00742143" w:rsidRDefault="006B08DC" w:rsidP="009D0212">
            <w:pPr>
              <w:tabs>
                <w:tab w:val="left" w:pos="303"/>
                <w:tab w:val="left" w:pos="505"/>
              </w:tabs>
              <w:spacing w:line="288" w:lineRule="auto"/>
              <w:jc w:val="both"/>
              <w:rPr>
                <w:sz w:val="26"/>
                <w:szCs w:val="26"/>
              </w:rPr>
            </w:pPr>
          </w:p>
          <w:p w14:paraId="6C9F6463" w14:textId="77777777" w:rsidR="006B08DC" w:rsidRPr="00742143" w:rsidRDefault="006B08DC" w:rsidP="009D0212">
            <w:pPr>
              <w:tabs>
                <w:tab w:val="left" w:pos="303"/>
                <w:tab w:val="left" w:pos="505"/>
              </w:tabs>
              <w:spacing w:line="288" w:lineRule="auto"/>
              <w:jc w:val="both"/>
              <w:rPr>
                <w:i/>
                <w:sz w:val="26"/>
                <w:szCs w:val="26"/>
              </w:rPr>
            </w:pPr>
            <w:r w:rsidRPr="00742143">
              <w:rPr>
                <w:sz w:val="26"/>
                <w:szCs w:val="26"/>
              </w:rPr>
              <w:t xml:space="preserve">+ </w:t>
            </w:r>
            <w:r w:rsidRPr="00742143">
              <w:rPr>
                <w:i/>
                <w:sz w:val="26"/>
                <w:szCs w:val="26"/>
              </w:rPr>
              <w:t>Nêu chức năng của tinh hoàn ?</w:t>
            </w:r>
          </w:p>
          <w:p w14:paraId="39DB26DF" w14:textId="77777777" w:rsidR="006B08DC" w:rsidRPr="00742143" w:rsidRDefault="006B08DC" w:rsidP="009D0212">
            <w:pPr>
              <w:tabs>
                <w:tab w:val="left" w:pos="303"/>
                <w:tab w:val="left" w:pos="505"/>
              </w:tabs>
              <w:spacing w:line="288" w:lineRule="auto"/>
              <w:jc w:val="both"/>
              <w:rPr>
                <w:bCs/>
                <w:sz w:val="26"/>
                <w:szCs w:val="26"/>
              </w:rPr>
            </w:pPr>
          </w:p>
          <w:p w14:paraId="276F0B0F" w14:textId="77777777" w:rsidR="006B08DC" w:rsidRPr="00742143" w:rsidRDefault="006B08DC" w:rsidP="009D0212">
            <w:pPr>
              <w:tabs>
                <w:tab w:val="left" w:pos="303"/>
                <w:tab w:val="left" w:pos="505"/>
              </w:tabs>
              <w:spacing w:line="288" w:lineRule="auto"/>
              <w:jc w:val="both"/>
              <w:rPr>
                <w:bCs/>
                <w:sz w:val="26"/>
                <w:szCs w:val="26"/>
              </w:rPr>
            </w:pPr>
          </w:p>
          <w:p w14:paraId="6A081451"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Gv phát bài tập bảng 58.1 cho các HS nam → yêu cầu các em đánh dấu vào những dấu hiệu có ở bản thân.</w:t>
            </w:r>
          </w:p>
          <w:p w14:paraId="53004768"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GV chốt lại kiến thức.</w:t>
            </w:r>
          </w:p>
          <w:p w14:paraId="4CC054C5"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Nhấn mạnh xuất tinh lần đầu là dấu hiệu của giai đoạn dậy thì chính thức.</w:t>
            </w:r>
          </w:p>
          <w:p w14:paraId="0980EA4D"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Gv lưu ý giáo dục ý thức giữ vệ sinh.</w:t>
            </w:r>
          </w:p>
        </w:tc>
        <w:tc>
          <w:tcPr>
            <w:tcW w:w="3096" w:type="dxa"/>
          </w:tcPr>
          <w:p w14:paraId="31A9528E" w14:textId="77777777" w:rsidR="006B08DC" w:rsidRPr="00742143" w:rsidRDefault="006B08DC" w:rsidP="009D0212">
            <w:pPr>
              <w:spacing w:line="288" w:lineRule="auto"/>
              <w:jc w:val="both"/>
              <w:rPr>
                <w:sz w:val="26"/>
                <w:szCs w:val="26"/>
              </w:rPr>
            </w:pPr>
          </w:p>
          <w:p w14:paraId="47D0EF79" w14:textId="77777777" w:rsidR="006B08DC" w:rsidRPr="00742143" w:rsidRDefault="006B08DC" w:rsidP="009D0212">
            <w:pPr>
              <w:spacing w:line="288" w:lineRule="auto"/>
              <w:jc w:val="both"/>
              <w:rPr>
                <w:sz w:val="26"/>
                <w:szCs w:val="26"/>
              </w:rPr>
            </w:pPr>
            <w:r w:rsidRPr="00742143">
              <w:rPr>
                <w:sz w:val="26"/>
                <w:szCs w:val="26"/>
              </w:rPr>
              <w:t>- HS quan sát hình 58.1 và 58.2 SGK, thảo luận nhóm thống nhất từ cần điền.</w:t>
            </w:r>
          </w:p>
          <w:p w14:paraId="357FBF49" w14:textId="77777777" w:rsidR="006B08DC" w:rsidRPr="00742143" w:rsidRDefault="006B08DC" w:rsidP="009D0212">
            <w:pPr>
              <w:spacing w:line="288" w:lineRule="auto"/>
              <w:jc w:val="both"/>
              <w:rPr>
                <w:sz w:val="26"/>
                <w:szCs w:val="26"/>
              </w:rPr>
            </w:pPr>
            <w:r w:rsidRPr="00742143">
              <w:rPr>
                <w:sz w:val="26"/>
                <w:szCs w:val="26"/>
              </w:rPr>
              <w:t>- Đại diện nhóm phát biểu các nhóm khác bổ sung.</w:t>
            </w:r>
          </w:p>
          <w:p w14:paraId="00DA348E" w14:textId="77777777" w:rsidR="006B08DC" w:rsidRPr="00742143" w:rsidRDefault="006B08DC" w:rsidP="009D0212">
            <w:pPr>
              <w:tabs>
                <w:tab w:val="left" w:pos="303"/>
                <w:tab w:val="left" w:pos="505"/>
              </w:tabs>
              <w:spacing w:line="288" w:lineRule="auto"/>
              <w:jc w:val="both"/>
              <w:rPr>
                <w:sz w:val="26"/>
                <w:szCs w:val="26"/>
              </w:rPr>
            </w:pPr>
          </w:p>
          <w:p w14:paraId="4E1EE7AE"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dựa vào bài tập đã hoàn chỉnh → rút ra kết luận.</w:t>
            </w:r>
          </w:p>
          <w:p w14:paraId="12AACB9E" w14:textId="77777777" w:rsidR="006B08DC" w:rsidRPr="00742143" w:rsidRDefault="006B08DC" w:rsidP="009D0212">
            <w:pPr>
              <w:spacing w:line="288" w:lineRule="auto"/>
              <w:jc w:val="both"/>
              <w:rPr>
                <w:sz w:val="26"/>
                <w:szCs w:val="26"/>
              </w:rPr>
            </w:pPr>
          </w:p>
          <w:p w14:paraId="3D521D54" w14:textId="77777777" w:rsidR="006B08DC" w:rsidRPr="00742143" w:rsidRDefault="006B08DC" w:rsidP="009D0212">
            <w:pPr>
              <w:spacing w:line="288" w:lineRule="auto"/>
              <w:jc w:val="both"/>
              <w:rPr>
                <w:sz w:val="26"/>
                <w:szCs w:val="26"/>
              </w:rPr>
            </w:pPr>
            <w:r w:rsidRPr="00742143">
              <w:rPr>
                <w:sz w:val="26"/>
                <w:szCs w:val="26"/>
              </w:rPr>
              <w:t>- HS nam đọc kỹ nội dung bảng 58.1, đánh dấu vào các ô lựa chọn.</w:t>
            </w:r>
          </w:p>
          <w:p w14:paraId="123BEA72"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Thu bài nộp cho Gv.</w:t>
            </w:r>
          </w:p>
          <w:p w14:paraId="1F9DE378" w14:textId="77777777" w:rsidR="006B08DC" w:rsidRPr="00742143" w:rsidRDefault="006B08DC" w:rsidP="009D0212">
            <w:pPr>
              <w:tabs>
                <w:tab w:val="left" w:pos="303"/>
                <w:tab w:val="left" w:pos="505"/>
              </w:tabs>
              <w:spacing w:line="288" w:lineRule="auto"/>
              <w:jc w:val="both"/>
              <w:rPr>
                <w:bCs/>
                <w:sz w:val="26"/>
                <w:szCs w:val="26"/>
              </w:rPr>
            </w:pPr>
            <w:r w:rsidRPr="00742143">
              <w:rPr>
                <w:bCs/>
                <w:sz w:val="26"/>
                <w:szCs w:val="26"/>
              </w:rPr>
              <w:t>- HS ghi bài</w:t>
            </w:r>
          </w:p>
        </w:tc>
        <w:tc>
          <w:tcPr>
            <w:tcW w:w="3125" w:type="dxa"/>
            <w:gridSpan w:val="3"/>
          </w:tcPr>
          <w:p w14:paraId="072C3416" w14:textId="77777777" w:rsidR="006B08DC" w:rsidRPr="00742143" w:rsidRDefault="006B08DC" w:rsidP="009D0212">
            <w:pPr>
              <w:pStyle w:val="BodyText"/>
              <w:spacing w:line="288" w:lineRule="auto"/>
              <w:ind w:right="1"/>
              <w:rPr>
                <w:rFonts w:ascii="Times New Roman" w:hAnsi="Times New Roman"/>
                <w:b/>
                <w:sz w:val="26"/>
                <w:szCs w:val="26"/>
              </w:rPr>
            </w:pPr>
            <w:r w:rsidRPr="00742143">
              <w:rPr>
                <w:rFonts w:ascii="Times New Roman" w:hAnsi="Times New Roman"/>
                <w:b/>
                <w:sz w:val="26"/>
                <w:szCs w:val="26"/>
              </w:rPr>
              <w:t>I. Tinh hoàn và hooc môn sinh dục nam:</w:t>
            </w:r>
          </w:p>
          <w:p w14:paraId="45D6DA07" w14:textId="77777777" w:rsidR="006B08DC" w:rsidRPr="00742143" w:rsidRDefault="006B08DC" w:rsidP="009D0212">
            <w:pPr>
              <w:pStyle w:val="BodyText"/>
              <w:spacing w:line="288" w:lineRule="auto"/>
              <w:rPr>
                <w:rFonts w:ascii="Times New Roman" w:hAnsi="Times New Roman"/>
                <w:sz w:val="26"/>
                <w:szCs w:val="26"/>
              </w:rPr>
            </w:pPr>
          </w:p>
          <w:p w14:paraId="5E77148F" w14:textId="77777777" w:rsidR="006B08DC" w:rsidRPr="00742143" w:rsidRDefault="006B08DC" w:rsidP="009D0212">
            <w:pPr>
              <w:pStyle w:val="BodyText"/>
              <w:spacing w:line="288" w:lineRule="auto"/>
              <w:rPr>
                <w:rFonts w:ascii="Times New Roman" w:hAnsi="Times New Roman"/>
                <w:sz w:val="26"/>
                <w:szCs w:val="26"/>
              </w:rPr>
            </w:pPr>
          </w:p>
          <w:p w14:paraId="195C9FDF" w14:textId="77777777" w:rsidR="006B08DC" w:rsidRPr="00742143" w:rsidRDefault="006B08DC" w:rsidP="009D0212">
            <w:pPr>
              <w:pStyle w:val="BodyText"/>
              <w:spacing w:line="288" w:lineRule="auto"/>
              <w:rPr>
                <w:rFonts w:ascii="Times New Roman" w:hAnsi="Times New Roman"/>
                <w:sz w:val="26"/>
                <w:szCs w:val="26"/>
              </w:rPr>
            </w:pPr>
          </w:p>
          <w:p w14:paraId="116DF366" w14:textId="77777777" w:rsidR="006B08DC" w:rsidRPr="00742143" w:rsidRDefault="006B08DC" w:rsidP="009D0212">
            <w:pPr>
              <w:pStyle w:val="BodyText"/>
              <w:spacing w:line="288" w:lineRule="auto"/>
              <w:rPr>
                <w:rFonts w:ascii="Times New Roman" w:hAnsi="Times New Roman"/>
                <w:sz w:val="26"/>
                <w:szCs w:val="26"/>
              </w:rPr>
            </w:pPr>
          </w:p>
          <w:p w14:paraId="421F4B2C" w14:textId="77777777" w:rsidR="006B08DC" w:rsidRPr="00742143" w:rsidRDefault="006B08DC" w:rsidP="009D0212">
            <w:pPr>
              <w:pStyle w:val="BodyText"/>
              <w:spacing w:line="288" w:lineRule="auto"/>
              <w:rPr>
                <w:rFonts w:ascii="Times New Roman" w:hAnsi="Times New Roman"/>
                <w:sz w:val="26"/>
                <w:szCs w:val="26"/>
              </w:rPr>
            </w:pPr>
          </w:p>
          <w:p w14:paraId="4593BCE3"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Tinh hoàn:</w:t>
            </w:r>
          </w:p>
          <w:p w14:paraId="4FC22B81"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Sản sinh tinh trùng.</w:t>
            </w:r>
          </w:p>
          <w:p w14:paraId="670BC1F0"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Tiết hooc môn sinh dục nam testosteron.</w:t>
            </w:r>
          </w:p>
          <w:p w14:paraId="491BF85E"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Hooc môn sinh dục nam gây biến đổi  cơ thể ở tuổi dậy thì của nam.</w:t>
            </w:r>
          </w:p>
          <w:p w14:paraId="5114025E" w14:textId="77777777" w:rsidR="006B08DC" w:rsidRPr="00742143" w:rsidRDefault="006B08DC" w:rsidP="009D0212">
            <w:pPr>
              <w:pStyle w:val="BodyText"/>
              <w:spacing w:line="288" w:lineRule="auto"/>
              <w:rPr>
                <w:rFonts w:ascii="Times New Roman" w:hAnsi="Times New Roman"/>
                <w:sz w:val="26"/>
                <w:szCs w:val="26"/>
              </w:rPr>
            </w:pPr>
          </w:p>
          <w:p w14:paraId="07ABB049"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sz w:val="26"/>
                <w:szCs w:val="26"/>
              </w:rPr>
              <w:t xml:space="preserve">- Dấu hiệu xuất hiện ở tuổi dậy thì  của nam: bảng 58 – 1 </w:t>
            </w:r>
          </w:p>
        </w:tc>
      </w:tr>
      <w:tr w:rsidR="006B08DC" w:rsidRPr="00742143" w14:paraId="0DDE7D8F" w14:textId="77777777" w:rsidTr="009D0212">
        <w:tc>
          <w:tcPr>
            <w:tcW w:w="3277" w:type="dxa"/>
          </w:tcPr>
          <w:p w14:paraId="0BFA8C56"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sym w:font="Wingdings 2" w:char="F0B3"/>
            </w:r>
            <w:r w:rsidRPr="00742143">
              <w:rPr>
                <w:sz w:val="26"/>
                <w:szCs w:val="26"/>
              </w:rPr>
              <w:t xml:space="preserve"> </w:t>
            </w:r>
            <w:r w:rsidRPr="00742143">
              <w:rPr>
                <w:b/>
                <w:bCs/>
                <w:sz w:val="26"/>
                <w:szCs w:val="26"/>
                <w:u w:val="single"/>
              </w:rPr>
              <w:t>Hoạt động 2</w:t>
            </w:r>
            <w:r w:rsidRPr="00742143">
              <w:rPr>
                <w:sz w:val="26"/>
                <w:szCs w:val="26"/>
              </w:rPr>
              <w:t xml:space="preserve"> :</w:t>
            </w:r>
          </w:p>
          <w:p w14:paraId="25E68693"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Hoàn thành bài tập điền từ trang 183 SGK.</w:t>
            </w:r>
          </w:p>
          <w:p w14:paraId="17C58C3F"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10A2145F"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34F43EEE"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191EEFB4"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52DE8B8E"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Chức năng của buồng trứng ?</w:t>
            </w:r>
          </w:p>
          <w:p w14:paraId="3E9CA52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1A785F20"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16E60A92"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p>
          <w:p w14:paraId="12304282"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Gv phát bài tập bảng 58.2 cho các HS nữ → yêu cầu  các em đánh dấu vào ô trống các dấu hiệu của bản thân</w:t>
            </w:r>
          </w:p>
          <w:p w14:paraId="607422EE"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Kinh nguyệt lần đầu là dấu hiệu của giai đoạn dậy thì chính thức.</w:t>
            </w:r>
          </w:p>
          <w:p w14:paraId="626CFD0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sz w:val="26"/>
                <w:szCs w:val="26"/>
              </w:rPr>
            </w:pPr>
            <w:r w:rsidRPr="00742143">
              <w:rPr>
                <w:rFonts w:ascii="Times New Roman" w:hAnsi="Times New Roman"/>
                <w:sz w:val="26"/>
                <w:szCs w:val="26"/>
              </w:rPr>
              <w:t>- Gv giáo dục ý thức giữ vệ sinh kinh nguyệt</w:t>
            </w:r>
          </w:p>
        </w:tc>
        <w:tc>
          <w:tcPr>
            <w:tcW w:w="3096" w:type="dxa"/>
          </w:tcPr>
          <w:p w14:paraId="0A338CA0" w14:textId="77777777" w:rsidR="006B08DC" w:rsidRPr="00742143" w:rsidRDefault="006B08DC" w:rsidP="009D0212">
            <w:pPr>
              <w:tabs>
                <w:tab w:val="left" w:pos="303"/>
                <w:tab w:val="left" w:pos="505"/>
              </w:tabs>
              <w:spacing w:line="288" w:lineRule="auto"/>
              <w:jc w:val="both"/>
              <w:rPr>
                <w:sz w:val="26"/>
                <w:szCs w:val="26"/>
              </w:rPr>
            </w:pPr>
          </w:p>
          <w:p w14:paraId="76A68780"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xml:space="preserve">- Cá nhân quan sát kỹ hình </w:t>
            </w:r>
            <w:r w:rsidRPr="00742143">
              <w:rPr>
                <w:bCs/>
                <w:sz w:val="26"/>
                <w:szCs w:val="26"/>
              </w:rPr>
              <w:t xml:space="preserve">58.3 SGK </w:t>
            </w:r>
            <w:r w:rsidRPr="00742143">
              <w:rPr>
                <w:sz w:val="26"/>
                <w:szCs w:val="26"/>
              </w:rPr>
              <w:t xml:space="preserve"> </w:t>
            </w:r>
          </w:p>
          <w:p w14:paraId="6DA92E3C"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lastRenderedPageBreak/>
              <w:t>- Trao đổi trong nhóm, lựa chọn từ cần thiết.</w:t>
            </w:r>
          </w:p>
          <w:p w14:paraId="0E5FB401"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Đại diện nhóm, phát biểu các nhóm khác bổ sung.</w:t>
            </w:r>
          </w:p>
          <w:p w14:paraId="088935C0"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dựa vào bài tập đã hoàn chỉnh → rút ra kết luận.</w:t>
            </w:r>
          </w:p>
          <w:p w14:paraId="12DFC0BF" w14:textId="77777777" w:rsidR="006B08DC" w:rsidRPr="00742143" w:rsidRDefault="006B08DC" w:rsidP="009D0212">
            <w:pPr>
              <w:tabs>
                <w:tab w:val="left" w:pos="303"/>
                <w:tab w:val="left" w:pos="505"/>
              </w:tabs>
              <w:spacing w:line="288" w:lineRule="auto"/>
              <w:jc w:val="both"/>
              <w:rPr>
                <w:sz w:val="26"/>
                <w:szCs w:val="26"/>
              </w:rPr>
            </w:pPr>
          </w:p>
          <w:p w14:paraId="2CF2297E" w14:textId="77777777" w:rsidR="006B08DC" w:rsidRPr="00742143" w:rsidRDefault="006B08DC" w:rsidP="009D0212">
            <w:pPr>
              <w:tabs>
                <w:tab w:val="left" w:pos="303"/>
                <w:tab w:val="left" w:pos="505"/>
              </w:tabs>
              <w:spacing w:line="288" w:lineRule="auto"/>
              <w:jc w:val="both"/>
              <w:rPr>
                <w:sz w:val="26"/>
                <w:szCs w:val="26"/>
              </w:rPr>
            </w:pPr>
          </w:p>
          <w:p w14:paraId="612E92E6"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nữ đọc kỹ nội dung bảng 58.2 đánh dấu vào các ô lựa chọn.</w:t>
            </w:r>
          </w:p>
          <w:p w14:paraId="52C6705F" w14:textId="77777777" w:rsidR="006B08DC" w:rsidRPr="00742143" w:rsidRDefault="006B08DC" w:rsidP="009D0212">
            <w:pPr>
              <w:tabs>
                <w:tab w:val="left" w:pos="303"/>
                <w:tab w:val="left" w:pos="505"/>
              </w:tabs>
              <w:spacing w:line="288" w:lineRule="auto"/>
              <w:jc w:val="both"/>
              <w:rPr>
                <w:bCs/>
                <w:sz w:val="26"/>
                <w:szCs w:val="26"/>
              </w:rPr>
            </w:pPr>
            <w:r w:rsidRPr="00742143">
              <w:rPr>
                <w:sz w:val="26"/>
                <w:szCs w:val="26"/>
              </w:rPr>
              <w:t>- Thu bài tập nộp cho Gv.</w:t>
            </w:r>
          </w:p>
        </w:tc>
        <w:tc>
          <w:tcPr>
            <w:tcW w:w="3125" w:type="dxa"/>
            <w:gridSpan w:val="3"/>
          </w:tcPr>
          <w:p w14:paraId="21D1DF27" w14:textId="77777777" w:rsidR="006B08DC" w:rsidRPr="00742143" w:rsidRDefault="006B08DC" w:rsidP="009D0212">
            <w:pPr>
              <w:pStyle w:val="BodyText"/>
              <w:spacing w:line="288" w:lineRule="auto"/>
              <w:rPr>
                <w:rFonts w:ascii="Times New Roman" w:hAnsi="Times New Roman"/>
                <w:b/>
                <w:sz w:val="26"/>
                <w:szCs w:val="26"/>
              </w:rPr>
            </w:pPr>
            <w:r w:rsidRPr="00742143">
              <w:rPr>
                <w:rFonts w:ascii="Times New Roman" w:hAnsi="Times New Roman"/>
                <w:b/>
                <w:sz w:val="26"/>
                <w:szCs w:val="26"/>
              </w:rPr>
              <w:lastRenderedPageBreak/>
              <w:t>II. Buồng trứng và hooc môn sinh dục nữ:</w:t>
            </w:r>
          </w:p>
          <w:p w14:paraId="0B6AB190" w14:textId="77777777" w:rsidR="006B08DC" w:rsidRPr="00742143" w:rsidRDefault="006B08DC" w:rsidP="009D0212">
            <w:pPr>
              <w:pStyle w:val="BodyText"/>
              <w:spacing w:line="288" w:lineRule="auto"/>
              <w:rPr>
                <w:rFonts w:ascii="Times New Roman" w:hAnsi="Times New Roman"/>
                <w:bCs/>
                <w:sz w:val="26"/>
                <w:szCs w:val="26"/>
              </w:rPr>
            </w:pPr>
          </w:p>
          <w:p w14:paraId="172AA55A" w14:textId="77777777" w:rsidR="006B08DC" w:rsidRPr="00742143" w:rsidRDefault="006B08DC" w:rsidP="009D0212">
            <w:pPr>
              <w:pStyle w:val="BodyText"/>
              <w:spacing w:line="288" w:lineRule="auto"/>
              <w:rPr>
                <w:rFonts w:ascii="Times New Roman" w:hAnsi="Times New Roman"/>
                <w:bCs/>
                <w:sz w:val="26"/>
                <w:szCs w:val="26"/>
              </w:rPr>
            </w:pPr>
          </w:p>
          <w:p w14:paraId="5A161E79" w14:textId="77777777" w:rsidR="006B08DC" w:rsidRPr="00742143" w:rsidRDefault="006B08DC" w:rsidP="009D0212">
            <w:pPr>
              <w:pStyle w:val="BodyText"/>
              <w:spacing w:line="288" w:lineRule="auto"/>
              <w:rPr>
                <w:rFonts w:ascii="Times New Roman" w:hAnsi="Times New Roman"/>
                <w:bCs/>
                <w:sz w:val="26"/>
                <w:szCs w:val="26"/>
              </w:rPr>
            </w:pPr>
          </w:p>
          <w:p w14:paraId="1D9BEB50" w14:textId="77777777" w:rsidR="006B08DC" w:rsidRPr="00742143" w:rsidRDefault="006B08DC" w:rsidP="009D0212">
            <w:pPr>
              <w:pStyle w:val="BodyText"/>
              <w:spacing w:line="288" w:lineRule="auto"/>
              <w:rPr>
                <w:rFonts w:ascii="Times New Roman" w:hAnsi="Times New Roman"/>
                <w:bCs/>
                <w:sz w:val="26"/>
                <w:szCs w:val="26"/>
              </w:rPr>
            </w:pPr>
          </w:p>
          <w:p w14:paraId="019F305C" w14:textId="77777777" w:rsidR="006B08DC" w:rsidRPr="00742143" w:rsidRDefault="006B08DC" w:rsidP="009D0212">
            <w:pPr>
              <w:pStyle w:val="BodyText"/>
              <w:spacing w:line="288" w:lineRule="auto"/>
              <w:rPr>
                <w:rFonts w:ascii="Times New Roman" w:hAnsi="Times New Roman"/>
                <w:bCs/>
                <w:sz w:val="26"/>
                <w:szCs w:val="26"/>
              </w:rPr>
            </w:pPr>
          </w:p>
          <w:p w14:paraId="530EFA29"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Buồng trứng: sản sinh trứng và tiết hooc môn sinh dục nữ Ơstrogen.</w:t>
            </w:r>
          </w:p>
          <w:p w14:paraId="009FCE57"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Ơstrogen gây biến đổi cơ thể ở tuổi dậy thì của nữ.</w:t>
            </w:r>
          </w:p>
          <w:p w14:paraId="0DBB9D93" w14:textId="77777777" w:rsidR="006B08DC" w:rsidRPr="00742143" w:rsidRDefault="006B08DC" w:rsidP="009D0212">
            <w:pPr>
              <w:pStyle w:val="BodyText"/>
              <w:spacing w:line="288" w:lineRule="auto"/>
              <w:rPr>
                <w:rFonts w:ascii="Times New Roman" w:hAnsi="Times New Roman"/>
                <w:bCs/>
                <w:sz w:val="26"/>
                <w:szCs w:val="26"/>
              </w:rPr>
            </w:pPr>
          </w:p>
          <w:p w14:paraId="7198CC32"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Dấu hiệu xuất hiện ở tuổi dậy thì của nữ: bảng 58 – 2 SGK</w:t>
            </w:r>
          </w:p>
        </w:tc>
      </w:tr>
    </w:tbl>
    <w:p w14:paraId="2B839BA9" w14:textId="77777777" w:rsidR="006B08DC" w:rsidRPr="00742143" w:rsidRDefault="006B08DC" w:rsidP="006B08DC">
      <w:pPr>
        <w:pStyle w:val="BodyText"/>
        <w:spacing w:line="288" w:lineRule="auto"/>
        <w:rPr>
          <w:rFonts w:ascii="Times New Roman" w:hAnsi="Times New Roman"/>
          <w:sz w:val="26"/>
          <w:szCs w:val="26"/>
        </w:rPr>
      </w:pPr>
      <w:r>
        <w:rPr>
          <w:rFonts w:ascii="Times New Roman" w:hAnsi="Times New Roman"/>
          <w:b/>
          <w:sz w:val="26"/>
          <w:szCs w:val="26"/>
        </w:rPr>
        <w:lastRenderedPageBreak/>
        <w:t>3. Hoạt động luyện tập</w:t>
      </w:r>
      <w:r w:rsidRPr="00742143">
        <w:rPr>
          <w:rFonts w:ascii="Times New Roman" w:hAnsi="Times New Roman"/>
          <w:b/>
          <w:sz w:val="26"/>
          <w:szCs w:val="26"/>
        </w:rPr>
        <w:t>:</w:t>
      </w:r>
      <w:r w:rsidRPr="00742143">
        <w:rPr>
          <w:rFonts w:ascii="Times New Roman" w:hAnsi="Times New Roman"/>
          <w:sz w:val="26"/>
          <w:szCs w:val="26"/>
        </w:rPr>
        <w:t xml:space="preserve">     </w:t>
      </w:r>
    </w:p>
    <w:p w14:paraId="72F76B86" w14:textId="77777777" w:rsidR="006B08DC" w:rsidRPr="00742143" w:rsidRDefault="006B08DC" w:rsidP="006B08DC">
      <w:pPr>
        <w:pStyle w:val="BodyText"/>
        <w:numPr>
          <w:ilvl w:val="1"/>
          <w:numId w:val="242"/>
        </w:numPr>
        <w:tabs>
          <w:tab w:val="left" w:pos="303"/>
          <w:tab w:val="left" w:pos="505"/>
        </w:tabs>
        <w:spacing w:line="264" w:lineRule="auto"/>
        <w:rPr>
          <w:rFonts w:ascii="Times New Roman" w:hAnsi="Times New Roman"/>
          <w:sz w:val="26"/>
          <w:szCs w:val="26"/>
        </w:rPr>
      </w:pPr>
      <w:r w:rsidRPr="00742143">
        <w:rPr>
          <w:rFonts w:ascii="Times New Roman" w:hAnsi="Times New Roman"/>
          <w:sz w:val="26"/>
          <w:szCs w:val="26"/>
        </w:rPr>
        <w:t xml:space="preserve">HS đọc kết luận chung SGK. </w:t>
      </w:r>
    </w:p>
    <w:p w14:paraId="18E4D850" w14:textId="77777777" w:rsidR="006B08DC" w:rsidRPr="00742143" w:rsidRDefault="006B08DC" w:rsidP="006B08DC">
      <w:pPr>
        <w:pStyle w:val="BodyText"/>
        <w:numPr>
          <w:ilvl w:val="1"/>
          <w:numId w:val="242"/>
        </w:numPr>
        <w:tabs>
          <w:tab w:val="left" w:pos="303"/>
          <w:tab w:val="left" w:pos="505"/>
        </w:tabs>
        <w:spacing w:line="264" w:lineRule="auto"/>
        <w:rPr>
          <w:rFonts w:ascii="Times New Roman" w:hAnsi="Times New Roman"/>
          <w:sz w:val="26"/>
          <w:szCs w:val="26"/>
        </w:rPr>
      </w:pPr>
      <w:r w:rsidRPr="00742143">
        <w:rPr>
          <w:rFonts w:ascii="Times New Roman" w:hAnsi="Times New Roman"/>
          <w:sz w:val="26"/>
          <w:szCs w:val="26"/>
        </w:rPr>
        <w:t xml:space="preserve"> Hoàn thành sơ đồ sau:        (+) kích thích                     (-) ức chế.</w:t>
      </w:r>
    </w:p>
    <w:p w14:paraId="1E4B2671" w14:textId="77777777" w:rsidR="006B08DC" w:rsidRPr="00742143" w:rsidRDefault="006B08DC" w:rsidP="006B08DC">
      <w:pPr>
        <w:pStyle w:val="BodyText"/>
        <w:tabs>
          <w:tab w:val="center" w:pos="3131"/>
          <w:tab w:val="center" w:pos="6767"/>
        </w:tabs>
        <w:spacing w:line="264" w:lineRule="auto"/>
        <w:rPr>
          <w:rFonts w:ascii="Times New Roman" w:hAnsi="Times New Roman"/>
          <w:sz w:val="26"/>
          <w:szCs w:val="26"/>
        </w:rPr>
      </w:pPr>
      <w:r w:rsidRPr="00742143">
        <w:rPr>
          <w:rFonts w:ascii="Times New Roman" w:hAnsi="Times New Roman"/>
          <w:sz w:val="26"/>
          <w:szCs w:val="26"/>
        </w:rPr>
        <w:t xml:space="preserve">                         Khi đường huyết …(1)…….</w:t>
      </w:r>
      <w:r w:rsidRPr="00742143">
        <w:rPr>
          <w:rFonts w:ascii="Times New Roman" w:hAnsi="Times New Roman"/>
          <w:sz w:val="26"/>
          <w:szCs w:val="26"/>
        </w:rPr>
        <w:tab/>
        <w:t xml:space="preserve">   Khi đường huyết …(2)….</w:t>
      </w:r>
    </w:p>
    <w:p w14:paraId="440E8B6D" w14:textId="77777777" w:rsidR="006B08DC" w:rsidRPr="00742143" w:rsidRDefault="006B08DC" w:rsidP="006B08DC">
      <w:pPr>
        <w:pStyle w:val="BodyText"/>
        <w:tabs>
          <w:tab w:val="center" w:pos="3131"/>
          <w:tab w:val="center" w:pos="6767"/>
        </w:tabs>
        <w:spacing w:line="264" w:lineRule="auto"/>
        <w:rPr>
          <w:rFonts w:ascii="Times New Roman" w:hAnsi="Times New Roman"/>
          <w:sz w:val="26"/>
          <w:szCs w:val="26"/>
        </w:rPr>
      </w:pPr>
      <w:r w:rsidRPr="00742143">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7C6F4A28" wp14:editId="547CD51E">
                <wp:simplePos x="0" y="0"/>
                <wp:positionH relativeFrom="column">
                  <wp:posOffset>4168775</wp:posOffset>
                </wp:positionH>
                <wp:positionV relativeFrom="paragraph">
                  <wp:posOffset>220980</wp:posOffset>
                </wp:positionV>
                <wp:extent cx="0" cy="349250"/>
                <wp:effectExtent l="56515" t="6350" r="57785" b="15875"/>
                <wp:wrapNone/>
                <wp:docPr id="60"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15D5B8" id="Line 23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25pt,17.4pt" to="328.2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">
                <v:stroke endarrow="block"/>
              </v:line>
            </w:pict>
          </mc:Fallback>
        </mc:AlternateContent>
      </w:r>
      <w:r w:rsidRPr="00742143">
        <w:rPr>
          <w:rFonts w:ascii="Times New Roman" w:hAnsi="Times New Roman"/>
          <w:sz w:val="26"/>
          <w:szCs w:val="26"/>
        </w:rPr>
        <w:t xml:space="preserve">                                   (sau bữa ăn)                 (xa bữa ăn, lúc cơ thể hoạt động)</w:t>
      </w:r>
    </w:p>
    <w:p w14:paraId="7D07AE49" w14:textId="77777777" w:rsidR="006B08DC" w:rsidRPr="00742143" w:rsidRDefault="006B08DC" w:rsidP="006B08DC">
      <w:pPr>
        <w:pStyle w:val="BodyText"/>
        <w:tabs>
          <w:tab w:val="center" w:pos="3131"/>
          <w:tab w:val="center" w:pos="6767"/>
        </w:tabs>
        <w:spacing w:line="264" w:lineRule="auto"/>
        <w:rPr>
          <w:rFonts w:ascii="Times New Roman" w:hAnsi="Times New Roman"/>
          <w:sz w:val="26"/>
          <w:szCs w:val="26"/>
        </w:rPr>
      </w:pPr>
      <w:r w:rsidRPr="00742143">
        <w:rPr>
          <w:rFonts w:ascii="Times New Roman" w:hAnsi="Times New Roman"/>
          <w:noProof/>
          <w:sz w:val="26"/>
          <w:szCs w:val="26"/>
        </w:rPr>
        <mc:AlternateContent>
          <mc:Choice Requires="wps">
            <w:drawing>
              <wp:anchor distT="0" distB="0" distL="114300" distR="114300" simplePos="0" relativeHeight="251675648" behindDoc="0" locked="0" layoutInCell="1" allowOverlap="1" wp14:anchorId="5408D203" wp14:editId="716DAF6D">
                <wp:simplePos x="0" y="0"/>
                <wp:positionH relativeFrom="column">
                  <wp:posOffset>904875</wp:posOffset>
                </wp:positionH>
                <wp:positionV relativeFrom="paragraph">
                  <wp:posOffset>229870</wp:posOffset>
                </wp:positionV>
                <wp:extent cx="457200" cy="342900"/>
                <wp:effectExtent l="2540" t="3810" r="0" b="0"/>
                <wp:wrapNone/>
                <wp:docPr id="59"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292CF" w14:textId="77777777" w:rsidR="006B08DC" w:rsidRPr="00E4240C" w:rsidRDefault="006B08DC" w:rsidP="006B08DC">
                            <w:pPr>
                              <w:rPr>
                                <w:rFonts w:ascii="VNI-Times" w:hAnsi="VNI-Times"/>
                                <w:b/>
                                <w:sz w:val="28"/>
                                <w:szCs w:val="28"/>
                              </w:rPr>
                            </w:pPr>
                            <w:r w:rsidRPr="00E4240C">
                              <w:rPr>
                                <w:rFonts w:ascii="VNI-Times" w:hAnsi="VNI-Times"/>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8D203" id="_x0000_t202" coordsize="21600,21600" o:spt="202" path="m,l,21600r21600,l21600,xe">
                <v:stroke joinstyle="miter"/>
                <v:path gradientshapeok="t" o:connecttype="rect"/>
              </v:shapetype>
              <v:shape id="Text Box 255" o:spid="_x0000_s1026" type="#_x0000_t202" style="position:absolute;left:0;text-align:left;margin-left:71.25pt;margin-top:18.1pt;width:36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" stroked="f">
                <v:textbox>
                  <w:txbxContent>
                    <w:p w14:paraId="1BC292CF" w14:textId="77777777" w:rsidR="006B08DC" w:rsidRPr="00E4240C" w:rsidRDefault="006B08DC" w:rsidP="006B08DC">
                      <w:pPr>
                        <w:rPr>
                          <w:rFonts w:ascii="VNI-Times" w:hAnsi="VNI-Times"/>
                          <w:b/>
                          <w:sz w:val="28"/>
                          <w:szCs w:val="28"/>
                        </w:rPr>
                      </w:pPr>
                      <w:r w:rsidRPr="00E4240C">
                        <w:rPr>
                          <w:rFonts w:ascii="VNI-Times" w:hAnsi="VNI-Times"/>
                          <w:b/>
                          <w:sz w:val="28"/>
                          <w:szCs w:val="28"/>
                        </w:rPr>
                        <w:t>(-)</w:t>
                      </w:r>
                    </w:p>
                  </w:txbxContent>
                </v:textbox>
              </v:shap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74624" behindDoc="0" locked="0" layoutInCell="1" allowOverlap="1" wp14:anchorId="17EFEFD9" wp14:editId="6AD1060F">
                <wp:simplePos x="0" y="0"/>
                <wp:positionH relativeFrom="column">
                  <wp:posOffset>4914900</wp:posOffset>
                </wp:positionH>
                <wp:positionV relativeFrom="paragraph">
                  <wp:posOffset>129540</wp:posOffset>
                </wp:positionV>
                <wp:extent cx="457200" cy="342900"/>
                <wp:effectExtent l="2540" t="0" r="0" b="1270"/>
                <wp:wrapNone/>
                <wp:docPr id="58"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1832E" w14:textId="77777777" w:rsidR="006B08DC" w:rsidRPr="00E4240C" w:rsidRDefault="006B08DC" w:rsidP="006B08DC">
                            <w:pPr>
                              <w:rPr>
                                <w:rFonts w:ascii="VNI-Times" w:hAnsi="VNI-Times"/>
                                <w:b/>
                                <w:sz w:val="28"/>
                                <w:szCs w:val="28"/>
                              </w:rPr>
                            </w:pPr>
                            <w:r w:rsidRPr="00E4240C">
                              <w:rPr>
                                <w:rFonts w:ascii="VNI-Times" w:hAnsi="VNI-Times"/>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FEFD9" id="Text Box 254" o:spid="_x0000_s1027" type="#_x0000_t202" style="position:absolute;left:0;text-align:left;margin-left:387pt;margin-top:10.2pt;width:36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lUcgwIAABg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" stroked="f">
                <v:textbox>
                  <w:txbxContent>
                    <w:p w14:paraId="58C1832E" w14:textId="77777777" w:rsidR="006B08DC" w:rsidRPr="00E4240C" w:rsidRDefault="006B08DC" w:rsidP="006B08DC">
                      <w:pPr>
                        <w:rPr>
                          <w:rFonts w:ascii="VNI-Times" w:hAnsi="VNI-Times"/>
                          <w:b/>
                          <w:sz w:val="28"/>
                          <w:szCs w:val="28"/>
                        </w:rPr>
                      </w:pPr>
                      <w:r w:rsidRPr="00E4240C">
                        <w:rPr>
                          <w:rFonts w:ascii="VNI-Times" w:hAnsi="VNI-Times"/>
                          <w:b/>
                          <w:sz w:val="28"/>
                          <w:szCs w:val="28"/>
                        </w:rPr>
                        <w:t>(-)</w:t>
                      </w:r>
                    </w:p>
                  </w:txbxContent>
                </v:textbox>
              </v:shap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0288" behindDoc="0" locked="0" layoutInCell="1" allowOverlap="1" wp14:anchorId="6FE2706C" wp14:editId="5CFFCC8E">
                <wp:simplePos x="0" y="0"/>
                <wp:positionH relativeFrom="column">
                  <wp:posOffset>1954530</wp:posOffset>
                </wp:positionH>
                <wp:positionV relativeFrom="paragraph">
                  <wp:posOffset>30480</wp:posOffset>
                </wp:positionV>
                <wp:extent cx="0" cy="349250"/>
                <wp:effectExtent l="61595" t="13970" r="52705" b="17780"/>
                <wp:wrapNone/>
                <wp:docPr id="5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7A17C1" id="Line 2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9pt,2.4pt" to="153.9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">
                <v:stroke endarrow="block"/>
              </v:line>
            </w:pict>
          </mc:Fallback>
        </mc:AlternateContent>
      </w:r>
      <w:r w:rsidRPr="00742143">
        <w:rPr>
          <w:rFonts w:ascii="Times New Roman" w:hAnsi="Times New Roman"/>
          <w:sz w:val="26"/>
          <w:szCs w:val="26"/>
        </w:rPr>
        <w:tab/>
      </w:r>
      <w:r w:rsidRPr="00742143">
        <w:rPr>
          <w:rFonts w:ascii="Times New Roman" w:hAnsi="Times New Roman"/>
          <w:sz w:val="26"/>
          <w:szCs w:val="26"/>
        </w:rPr>
        <w:tab/>
        <w:t xml:space="preserve">      (+)</w:t>
      </w:r>
      <w:r w:rsidRPr="00742143">
        <w:rPr>
          <w:rFonts w:ascii="Times New Roman" w:hAnsi="Times New Roman"/>
          <w:sz w:val="26"/>
          <w:szCs w:val="26"/>
        </w:rPr>
        <w:tab/>
        <w:t xml:space="preserve"> </w:t>
      </w:r>
    </w:p>
    <w:p w14:paraId="2AB6109F" w14:textId="77777777" w:rsidR="006B08DC" w:rsidRPr="00742143" w:rsidRDefault="006B08DC" w:rsidP="006B08DC">
      <w:pPr>
        <w:pStyle w:val="BodyText"/>
        <w:tabs>
          <w:tab w:val="center" w:pos="3131"/>
          <w:tab w:val="center" w:pos="6767"/>
        </w:tabs>
        <w:spacing w:line="264" w:lineRule="auto"/>
        <w:rPr>
          <w:rFonts w:ascii="Times New Roman" w:hAnsi="Times New Roman"/>
          <w:sz w:val="26"/>
          <w:szCs w:val="26"/>
        </w:rPr>
      </w:pPr>
      <w:r w:rsidRPr="00742143">
        <w:rPr>
          <w:rFonts w:ascii="Times New Roman" w:hAnsi="Times New Roman"/>
          <w:noProof/>
          <w:sz w:val="26"/>
          <w:szCs w:val="26"/>
        </w:rPr>
        <mc:AlternateContent>
          <mc:Choice Requires="wps">
            <w:drawing>
              <wp:anchor distT="0" distB="0" distL="114300" distR="114300" simplePos="0" relativeHeight="251666432" behindDoc="0" locked="0" layoutInCell="1" allowOverlap="1" wp14:anchorId="5C573E06" wp14:editId="19F34F3D">
                <wp:simplePos x="0" y="0"/>
                <wp:positionH relativeFrom="column">
                  <wp:posOffset>3719830</wp:posOffset>
                </wp:positionH>
                <wp:positionV relativeFrom="paragraph">
                  <wp:posOffset>214630</wp:posOffset>
                </wp:positionV>
                <wp:extent cx="962025" cy="349250"/>
                <wp:effectExtent l="0" t="0" r="1905" b="0"/>
                <wp:wrapNone/>
                <wp:docPr id="56"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49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945ABA" w14:textId="77777777" w:rsidR="006B08DC" w:rsidRDefault="006B08DC" w:rsidP="006B08DC">
                            <w:r w:rsidRPr="001F6B70">
                              <w:rPr>
                                <w:rFonts w:ascii="VNI-Times" w:hAnsi="VNI-Times"/>
                                <w:sz w:val="27"/>
                                <w:szCs w:val="27"/>
                              </w:rPr>
                              <w:t xml:space="preserve">Teá baøo </w:t>
                            </w:r>
                            <w:r w:rsidRPr="001F6B70">
                              <w:rPr>
                                <w:rFonts w:ascii="VNI-Times" w:hAnsi="VNI-Times"/>
                                <w:position w:val="-6"/>
                                <w:sz w:val="27"/>
                                <w:szCs w:val="27"/>
                              </w:rPr>
                              <w:object w:dxaOrig="240" w:dyaOrig="220" w14:anchorId="2BACE270">
                                <v:shape id="_x0000_i1027" type="#_x0000_t75" style="width:14.25pt;height:13.5pt" o:ole="">
                                  <v:imagedata r:id="rId15" o:title=""/>
                                </v:shape>
                                <o:OLEObject Type="Embed" ProgID="Equation.3" ShapeID="_x0000_i1027" DrawAspect="Content" ObjectID="_1752117471" r:id="rId16"/>
                              </w:object>
                            </w:r>
                            <w:r>
                              <w:t xml:space="preserve"> </w:t>
                            </w:r>
                            <w:r>
                              <w:rPr>
                                <w:position w:val="-10"/>
                              </w:rPr>
                              <w:object w:dxaOrig="180" w:dyaOrig="340" w14:anchorId="2277A8D3">
                                <v:shape id="_x0000_i1028" type="#_x0000_t75" style="width:7.5pt;height:21pt" o:ole="">
                                  <v:imagedata r:id="rId17" o:title=""/>
                                </v:shape>
                                <o:OLEObject Type="Embed" ProgID="Equation.3" ShapeID="_x0000_i1028" DrawAspect="Content" ObjectID="_1752117472" r:id="rId18"/>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73E06" id="Text Box 240" o:spid="_x0000_s1028" type="#_x0000_t202" style="position:absolute;left:0;text-align:left;margin-left:292.9pt;margin-top:16.9pt;width:75.75pt;height: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" filled="f" stroked="f">
                <v:textbox>
                  <w:txbxContent>
                    <w:p w14:paraId="63945ABA" w14:textId="77777777" w:rsidR="006B08DC" w:rsidRDefault="006B08DC" w:rsidP="006B08DC">
                      <w:r w:rsidRPr="001F6B70">
                        <w:rPr>
                          <w:rFonts w:ascii="VNI-Times" w:hAnsi="VNI-Times"/>
                          <w:sz w:val="27"/>
                          <w:szCs w:val="27"/>
                        </w:rPr>
                        <w:t xml:space="preserve">Teá baøo </w:t>
                      </w:r>
                      <w:r w:rsidRPr="001F6B70">
                        <w:rPr>
                          <w:rFonts w:ascii="VNI-Times" w:hAnsi="VNI-Times"/>
                          <w:position w:val="-6"/>
                          <w:sz w:val="27"/>
                          <w:szCs w:val="27"/>
                        </w:rPr>
                        <w:object w:dxaOrig="240" w:dyaOrig="220" w14:anchorId="2BACE270">
                          <v:shape id="_x0000_i1027" type="#_x0000_t75" style="width:14.25pt;height:13.5pt" o:ole="">
                            <v:imagedata r:id="rId15" o:title=""/>
                          </v:shape>
                          <o:OLEObject Type="Embed" ProgID="Equation.3" ShapeID="_x0000_i1027" DrawAspect="Content" ObjectID="_1752117471" r:id="rId19"/>
                        </w:object>
                      </w:r>
                      <w:r>
                        <w:t xml:space="preserve"> </w:t>
                      </w:r>
                      <w:r>
                        <w:rPr>
                          <w:position w:val="-10"/>
                        </w:rPr>
                        <w:object w:dxaOrig="180" w:dyaOrig="340" w14:anchorId="2277A8D3">
                          <v:shape id="_x0000_i1028" type="#_x0000_t75" style="width:7.5pt;height:21pt" o:ole="">
                            <v:imagedata r:id="rId17" o:title=""/>
                          </v:shape>
                          <o:OLEObject Type="Embed" ProgID="Equation.3" ShapeID="_x0000_i1028" DrawAspect="Content" ObjectID="_1752117472" r:id="rId20"/>
                        </w:object>
                      </w:r>
                    </w:p>
                  </w:txbxContent>
                </v:textbox>
              </v:shap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3360" behindDoc="0" locked="0" layoutInCell="1" allowOverlap="1" wp14:anchorId="26338F95" wp14:editId="2318185A">
                <wp:simplePos x="0" y="0"/>
                <wp:positionH relativeFrom="column">
                  <wp:posOffset>2821940</wp:posOffset>
                </wp:positionH>
                <wp:positionV relativeFrom="paragraph">
                  <wp:posOffset>173355</wp:posOffset>
                </wp:positionV>
                <wp:extent cx="897890" cy="349250"/>
                <wp:effectExtent l="0" t="1905" r="1905" b="1270"/>
                <wp:wrapNone/>
                <wp:docPr id="55"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349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ABFCE8" w14:textId="77777777" w:rsidR="006B08DC" w:rsidRPr="001F6B70" w:rsidRDefault="006B08DC" w:rsidP="006B08DC">
                            <w:pPr>
                              <w:rPr>
                                <w:rFonts w:ascii="VNI-Times" w:hAnsi="VNI-Times"/>
                                <w:sz w:val="27"/>
                                <w:szCs w:val="27"/>
                              </w:rPr>
                            </w:pPr>
                            <w:r w:rsidRPr="001F6B70">
                              <w:rPr>
                                <w:rFonts w:ascii="VNI-Times" w:hAnsi="VNI-Times"/>
                                <w:sz w:val="27"/>
                                <w:szCs w:val="27"/>
                              </w:rPr>
                              <w:t>Ñaûo tuïy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38F95" id="Text Box 237" o:spid="_x0000_s1029" type="#_x0000_t202" style="position:absolute;left:0;text-align:left;margin-left:222.2pt;margin-top:13.65pt;width:70.7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" filled="f" stroked="f">
                <v:textbox>
                  <w:txbxContent>
                    <w:p w14:paraId="61ABFCE8" w14:textId="77777777" w:rsidR="006B08DC" w:rsidRPr="001F6B70" w:rsidRDefault="006B08DC" w:rsidP="006B08DC">
                      <w:pPr>
                        <w:rPr>
                          <w:rFonts w:ascii="VNI-Times" w:hAnsi="VNI-Times"/>
                          <w:sz w:val="27"/>
                          <w:szCs w:val="27"/>
                        </w:rPr>
                      </w:pPr>
                      <w:r w:rsidRPr="001F6B70">
                        <w:rPr>
                          <w:rFonts w:ascii="VNI-Times" w:hAnsi="VNI-Times"/>
                          <w:sz w:val="27"/>
                          <w:szCs w:val="27"/>
                        </w:rPr>
                        <w:t>Ñaûo tuïy</w:t>
                      </w:r>
                    </w:p>
                  </w:txbxContent>
                </v:textbox>
              </v:shap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2336" behindDoc="0" locked="0" layoutInCell="1" allowOverlap="1" wp14:anchorId="6E6B0AA3" wp14:editId="1B83F62B">
                <wp:simplePos x="0" y="0"/>
                <wp:positionH relativeFrom="column">
                  <wp:posOffset>1603375</wp:posOffset>
                </wp:positionH>
                <wp:positionV relativeFrom="paragraph">
                  <wp:posOffset>135255</wp:posOffset>
                </wp:positionV>
                <wp:extent cx="3078480" cy="593725"/>
                <wp:effectExtent l="5715" t="11430" r="11430" b="13970"/>
                <wp:wrapNone/>
                <wp:docPr id="54"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8480" cy="593725"/>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023B3" id="Rectangle 236" o:spid="_x0000_s1026" style="position:absolute;margin-left:126.25pt;margin-top:10.65pt;width:242.4pt;height:4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" filled="f"/>
            </w:pict>
          </mc:Fallback>
        </mc:AlternateContent>
      </w:r>
    </w:p>
    <w:p w14:paraId="25A85F08" w14:textId="77777777" w:rsidR="006B08DC" w:rsidRPr="00742143" w:rsidRDefault="006B08DC" w:rsidP="006B08DC">
      <w:pPr>
        <w:pStyle w:val="BodyText"/>
        <w:spacing w:line="264" w:lineRule="auto"/>
        <w:rPr>
          <w:rFonts w:ascii="Times New Roman" w:hAnsi="Times New Roman"/>
          <w:sz w:val="26"/>
          <w:szCs w:val="26"/>
        </w:rPr>
      </w:pPr>
      <w:r w:rsidRPr="00742143">
        <w:rPr>
          <w:rFonts w:ascii="Times New Roman" w:hAnsi="Times New Roman"/>
          <w:noProof/>
          <w:sz w:val="26"/>
          <w:szCs w:val="26"/>
        </w:rPr>
        <mc:AlternateContent>
          <mc:Choice Requires="wpg">
            <w:drawing>
              <wp:anchor distT="0" distB="0" distL="114300" distR="114300" simplePos="0" relativeHeight="251672576" behindDoc="0" locked="0" layoutInCell="1" allowOverlap="1" wp14:anchorId="30879947" wp14:editId="5D100179">
                <wp:simplePos x="0" y="0"/>
                <wp:positionH relativeFrom="column">
                  <wp:posOffset>762000</wp:posOffset>
                </wp:positionH>
                <wp:positionV relativeFrom="paragraph">
                  <wp:posOffset>217170</wp:posOffset>
                </wp:positionV>
                <wp:extent cx="662940" cy="1367790"/>
                <wp:effectExtent l="12065" t="53340" r="20320" b="7620"/>
                <wp:wrapNone/>
                <wp:docPr id="50"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 cy="1367790"/>
                          <a:chOff x="2820" y="11804"/>
                          <a:chExt cx="1044" cy="1960"/>
                        </a:xfrm>
                      </wpg:grpSpPr>
                      <wps:wsp>
                        <wps:cNvPr id="51" name="Line 247"/>
                        <wps:cNvCnPr>
                          <a:cxnSpLocks noChangeShapeType="1"/>
                        </wps:cNvCnPr>
                        <wps:spPr bwMode="auto">
                          <a:xfrm>
                            <a:off x="2854" y="11804"/>
                            <a:ext cx="101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Line 248"/>
                        <wps:cNvCnPr>
                          <a:cxnSpLocks noChangeShapeType="1"/>
                        </wps:cNvCnPr>
                        <wps:spPr bwMode="auto">
                          <a:xfrm>
                            <a:off x="2854" y="11839"/>
                            <a:ext cx="0" cy="19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249"/>
                        <wps:cNvCnPr>
                          <a:cxnSpLocks noChangeShapeType="1"/>
                        </wps:cNvCnPr>
                        <wps:spPr bwMode="auto">
                          <a:xfrm>
                            <a:off x="2820" y="1375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39A718" id="Group 246" o:spid="_x0000_s1026" style="position:absolute;margin-left:60pt;margin-top:17.1pt;width:52.2pt;height:107.7pt;z-index:251672576" coordorigin="2820,11804" coordsize="104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">
                <v:line id="Line 247" o:spid="_x0000_s1027" style="position:absolute;visibility:visible;mso-wrap-style:square" from="2854,11804" to="3864,1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248" o:spid="_x0000_s1028" style="position:absolute;visibility:visible;mso-wrap-style:square" from="2854,11839" to="2854,1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249" o:spid="_x0000_s1029" style="position:absolute;visibility:visible;mso-wrap-style:square" from="2820,13755" to="3540,1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group>
            </w:pict>
          </mc:Fallback>
        </mc:AlternateContent>
      </w:r>
      <w:r w:rsidRPr="00742143">
        <w:rPr>
          <w:rFonts w:ascii="Times New Roman" w:hAnsi="Times New Roman"/>
          <w:noProof/>
          <w:sz w:val="26"/>
          <w:szCs w:val="26"/>
        </w:rPr>
        <mc:AlternateContent>
          <mc:Choice Requires="wpg">
            <w:drawing>
              <wp:anchor distT="0" distB="0" distL="114300" distR="114300" simplePos="0" relativeHeight="251673600" behindDoc="0" locked="0" layoutInCell="1" allowOverlap="1" wp14:anchorId="4A156024" wp14:editId="31160F1C">
                <wp:simplePos x="0" y="0"/>
                <wp:positionH relativeFrom="column">
                  <wp:posOffset>4800600</wp:posOffset>
                </wp:positionH>
                <wp:positionV relativeFrom="paragraph">
                  <wp:posOffset>80010</wp:posOffset>
                </wp:positionV>
                <wp:extent cx="685800" cy="1578610"/>
                <wp:effectExtent l="21590" t="59055" r="6985" b="10160"/>
                <wp:wrapNone/>
                <wp:docPr id="46"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685800" cy="1578610"/>
                          <a:chOff x="2820" y="11804"/>
                          <a:chExt cx="1044" cy="1960"/>
                        </a:xfrm>
                      </wpg:grpSpPr>
                      <wps:wsp>
                        <wps:cNvPr id="47" name="Line 251"/>
                        <wps:cNvCnPr>
                          <a:cxnSpLocks noChangeShapeType="1"/>
                        </wps:cNvCnPr>
                        <wps:spPr bwMode="auto">
                          <a:xfrm>
                            <a:off x="2854" y="11804"/>
                            <a:ext cx="101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252"/>
                        <wps:cNvCnPr>
                          <a:cxnSpLocks noChangeShapeType="1"/>
                        </wps:cNvCnPr>
                        <wps:spPr bwMode="auto">
                          <a:xfrm>
                            <a:off x="2854" y="11839"/>
                            <a:ext cx="0" cy="19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Line 253"/>
                        <wps:cNvCnPr>
                          <a:cxnSpLocks noChangeShapeType="1"/>
                        </wps:cNvCnPr>
                        <wps:spPr bwMode="auto">
                          <a:xfrm>
                            <a:off x="2820" y="1375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6970F1" id="Group 250" o:spid="_x0000_s1026" style="position:absolute;margin-left:378pt;margin-top:6.3pt;width:54pt;height:124.3pt;flip:x;z-index:251673600" coordorigin="2820,11804" coordsize="104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">
                <v:line id="Line 251" o:spid="_x0000_s1027" style="position:absolute;visibility:visible;mso-wrap-style:square" from="2854,11804" to="3864,11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252" o:spid="_x0000_s1028" style="position:absolute;visibility:visible;mso-wrap-style:square" from="2854,11839" to="2854,13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253" o:spid="_x0000_s1029" style="position:absolute;visibility:visible;mso-wrap-style:square" from="2820,13755" to="3540,13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group>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4384" behindDoc="0" locked="0" layoutInCell="1" allowOverlap="1" wp14:anchorId="364E6A55" wp14:editId="79520B74">
                <wp:simplePos x="0" y="0"/>
                <wp:positionH relativeFrom="column">
                  <wp:posOffset>3206750</wp:posOffset>
                </wp:positionH>
                <wp:positionV relativeFrom="paragraph">
                  <wp:posOffset>205740</wp:posOffset>
                </wp:positionV>
                <wp:extent cx="0" cy="349250"/>
                <wp:effectExtent l="8890" t="13335" r="10160" b="8890"/>
                <wp:wrapNone/>
                <wp:docPr id="45"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624FD7" id="Line 23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16.2pt" to="252.5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">
                <v:stroke dashstyle="dash"/>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5408" behindDoc="0" locked="0" layoutInCell="1" allowOverlap="1" wp14:anchorId="5B8E5368" wp14:editId="7E2296C4">
                <wp:simplePos x="0" y="0"/>
                <wp:positionH relativeFrom="column">
                  <wp:posOffset>1664970</wp:posOffset>
                </wp:positionH>
                <wp:positionV relativeFrom="paragraph">
                  <wp:posOffset>-3810</wp:posOffset>
                </wp:positionV>
                <wp:extent cx="962025" cy="349250"/>
                <wp:effectExtent l="635" t="3810" r="0" b="0"/>
                <wp:wrapNone/>
                <wp:docPr id="44"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349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55A6B4" w14:textId="77777777" w:rsidR="006B08DC" w:rsidRDefault="006B08DC" w:rsidP="006B08DC">
                            <w:r w:rsidRPr="001F6B70">
                              <w:rPr>
                                <w:rFonts w:ascii="VNI-Times" w:hAnsi="VNI-Times"/>
                                <w:sz w:val="27"/>
                                <w:szCs w:val="27"/>
                              </w:rPr>
                              <w:t xml:space="preserve">Teá baøo </w:t>
                            </w:r>
                            <w:r w:rsidRPr="001F6B70">
                              <w:rPr>
                                <w:rFonts w:ascii="VNI-Times" w:hAnsi="VNI-Times"/>
                                <w:position w:val="-10"/>
                                <w:sz w:val="27"/>
                                <w:szCs w:val="27"/>
                              </w:rPr>
                              <w:object w:dxaOrig="240" w:dyaOrig="320" w14:anchorId="3E5BE597">
                                <v:shape id="_x0000_i1029" type="#_x0000_t75" style="width:14.25pt;height:14.25pt" o:ole="">
                                  <v:imagedata r:id="rId21" o:title=""/>
                                </v:shape>
                                <o:OLEObject Type="Embed" ProgID="Equation.3" ShapeID="_x0000_i1029" DrawAspect="Content" ObjectID="_1752117473" r:id="rId22"/>
                              </w:object>
                            </w:r>
                            <w:r>
                              <w:t xml:space="preserve"> </w:t>
                            </w:r>
                            <w:r>
                              <w:rPr>
                                <w:position w:val="-10"/>
                              </w:rPr>
                              <w:object w:dxaOrig="180" w:dyaOrig="340" w14:anchorId="6683B8CE">
                                <v:shape id="_x0000_i1030" type="#_x0000_t75" style="width:7.5pt;height:21pt" o:ole="">
                                  <v:imagedata r:id="rId15" o:title=""/>
                                </v:shape>
                                <o:OLEObject Type="Embed" ProgID="Equation.3" ShapeID="_x0000_i1030" DrawAspect="Content" ObjectID="_1752117474" r:id="rId2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E5368" id="Text Box 239" o:spid="_x0000_s1030" type="#_x0000_t202" style="position:absolute;left:0;text-align:left;margin-left:131.1pt;margin-top:-.3pt;width:75.75pt;height: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" filled="f" stroked="f">
                <v:textbox>
                  <w:txbxContent>
                    <w:p w14:paraId="6655A6B4" w14:textId="77777777" w:rsidR="006B08DC" w:rsidRDefault="006B08DC" w:rsidP="006B08DC">
                      <w:r w:rsidRPr="001F6B70">
                        <w:rPr>
                          <w:rFonts w:ascii="VNI-Times" w:hAnsi="VNI-Times"/>
                          <w:sz w:val="27"/>
                          <w:szCs w:val="27"/>
                        </w:rPr>
                        <w:t xml:space="preserve">Teá baøo </w:t>
                      </w:r>
                      <w:r w:rsidRPr="001F6B70">
                        <w:rPr>
                          <w:rFonts w:ascii="VNI-Times" w:hAnsi="VNI-Times"/>
                          <w:position w:val="-10"/>
                          <w:sz w:val="27"/>
                          <w:szCs w:val="27"/>
                        </w:rPr>
                        <w:object w:dxaOrig="240" w:dyaOrig="320" w14:anchorId="3E5BE597">
                          <v:shape id="_x0000_i1029" type="#_x0000_t75" style="width:14.25pt;height:14.25pt" o:ole="">
                            <v:imagedata r:id="rId21" o:title=""/>
                          </v:shape>
                          <o:OLEObject Type="Embed" ProgID="Equation.3" ShapeID="_x0000_i1029" DrawAspect="Content" ObjectID="_1752117473" r:id="rId24"/>
                        </w:object>
                      </w:r>
                      <w:r>
                        <w:t xml:space="preserve"> </w:t>
                      </w:r>
                      <w:r>
                        <w:rPr>
                          <w:position w:val="-10"/>
                        </w:rPr>
                        <w:object w:dxaOrig="180" w:dyaOrig="340" w14:anchorId="6683B8CE">
                          <v:shape id="_x0000_i1030" type="#_x0000_t75" style="width:7.5pt;height:21pt" o:ole="">
                            <v:imagedata r:id="rId15" o:title=""/>
                          </v:shape>
                          <o:OLEObject Type="Embed" ProgID="Equation.3" ShapeID="_x0000_i1030" DrawAspect="Content" ObjectID="_1752117474" r:id="rId25"/>
                        </w:object>
                      </w:r>
                    </w:p>
                  </w:txbxContent>
                </v:textbox>
              </v:shape>
            </w:pict>
          </mc:Fallback>
        </mc:AlternateContent>
      </w:r>
    </w:p>
    <w:p w14:paraId="47528362" w14:textId="77777777" w:rsidR="006B08DC" w:rsidRPr="00742143" w:rsidRDefault="006B08DC" w:rsidP="006B08DC">
      <w:pPr>
        <w:pStyle w:val="BodyText"/>
        <w:spacing w:line="264" w:lineRule="auto"/>
        <w:rPr>
          <w:rFonts w:ascii="Times New Roman" w:hAnsi="Times New Roman"/>
          <w:sz w:val="26"/>
          <w:szCs w:val="26"/>
        </w:rPr>
      </w:pPr>
    </w:p>
    <w:p w14:paraId="43871966" w14:textId="77777777" w:rsidR="006B08DC" w:rsidRPr="00742143" w:rsidRDefault="006B08DC" w:rsidP="006B08DC">
      <w:pPr>
        <w:pStyle w:val="BodyText"/>
        <w:spacing w:line="264" w:lineRule="auto"/>
        <w:rPr>
          <w:rFonts w:ascii="Times New Roman" w:hAnsi="Times New Roman"/>
          <w:sz w:val="26"/>
          <w:szCs w:val="26"/>
        </w:rPr>
      </w:pPr>
      <w:r w:rsidRPr="00742143">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0FFEE32E" wp14:editId="405E067F">
                <wp:simplePos x="0" y="0"/>
                <wp:positionH relativeFrom="column">
                  <wp:posOffset>4086225</wp:posOffset>
                </wp:positionH>
                <wp:positionV relativeFrom="paragraph">
                  <wp:posOffset>20955</wp:posOffset>
                </wp:positionV>
                <wp:extent cx="0" cy="228600"/>
                <wp:effectExtent l="59690" t="5080" r="54610" b="23495"/>
                <wp:wrapNone/>
                <wp:docPr id="43"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5583C8" id="Line 24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75pt,1.65pt" to="321.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5zoAIAAIU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">
                <v:stroke endarrow="block"/>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7456" behindDoc="0" locked="0" layoutInCell="1" allowOverlap="1" wp14:anchorId="722C051C" wp14:editId="1DCCEE3F">
                <wp:simplePos x="0" y="0"/>
                <wp:positionH relativeFrom="column">
                  <wp:posOffset>2057400</wp:posOffset>
                </wp:positionH>
                <wp:positionV relativeFrom="paragraph">
                  <wp:posOffset>20955</wp:posOffset>
                </wp:positionV>
                <wp:extent cx="0" cy="228600"/>
                <wp:effectExtent l="59690" t="5080" r="54610" b="23495"/>
                <wp:wrapNone/>
                <wp:docPr id="42"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E69640" id="Line 24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65pt" to="16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">
                <v:stroke endarrow="block"/>
              </v:line>
            </w:pict>
          </mc:Fallback>
        </mc:AlternateContent>
      </w:r>
    </w:p>
    <w:p w14:paraId="30E62CE1" w14:textId="77777777" w:rsidR="006B08DC" w:rsidRPr="00742143" w:rsidRDefault="006B08DC" w:rsidP="006B08DC">
      <w:pPr>
        <w:pStyle w:val="BodyText"/>
        <w:spacing w:line="264" w:lineRule="auto"/>
        <w:rPr>
          <w:rFonts w:ascii="Times New Roman" w:hAnsi="Times New Roman"/>
          <w:sz w:val="26"/>
          <w:szCs w:val="26"/>
        </w:rPr>
      </w:pPr>
      <w:r w:rsidRPr="00742143">
        <w:rPr>
          <w:rFonts w:ascii="Times New Roman" w:hAnsi="Times New Roman"/>
          <w:sz w:val="26"/>
          <w:szCs w:val="26"/>
        </w:rPr>
        <w:t xml:space="preserve">                                     …….(3)……                       ……(4)……….</w:t>
      </w:r>
    </w:p>
    <w:p w14:paraId="095490E1" w14:textId="77777777" w:rsidR="006B08DC" w:rsidRPr="00742143" w:rsidRDefault="006B08DC" w:rsidP="006B08DC">
      <w:pPr>
        <w:pStyle w:val="BodyText"/>
        <w:spacing w:line="264" w:lineRule="auto"/>
        <w:rPr>
          <w:rFonts w:ascii="Times New Roman" w:hAnsi="Times New Roman"/>
          <w:sz w:val="26"/>
          <w:szCs w:val="26"/>
        </w:rPr>
      </w:pPr>
      <w:r w:rsidRPr="00742143">
        <w:rPr>
          <w:rFonts w:ascii="Times New Roman" w:hAnsi="Times New Roman"/>
          <w:noProof/>
          <w:sz w:val="26"/>
          <w:szCs w:val="26"/>
        </w:rPr>
        <mc:AlternateContent>
          <mc:Choice Requires="wps">
            <w:drawing>
              <wp:anchor distT="0" distB="0" distL="114300" distR="114300" simplePos="0" relativeHeight="251676672" behindDoc="0" locked="0" layoutInCell="1" allowOverlap="1" wp14:anchorId="59DCB017" wp14:editId="025C4DF5">
                <wp:simplePos x="0" y="0"/>
                <wp:positionH relativeFrom="column">
                  <wp:posOffset>4229100</wp:posOffset>
                </wp:positionH>
                <wp:positionV relativeFrom="paragraph">
                  <wp:posOffset>181610</wp:posOffset>
                </wp:positionV>
                <wp:extent cx="0" cy="285750"/>
                <wp:effectExtent l="59690" t="8890" r="54610" b="19685"/>
                <wp:wrapNone/>
                <wp:docPr id="41" name="Lin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63EAC8" id="Line 25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4.3pt" to="333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">
                <v:stroke endarrow="block"/>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77696" behindDoc="0" locked="0" layoutInCell="1" allowOverlap="1" wp14:anchorId="2A275D30" wp14:editId="432EC239">
                <wp:simplePos x="0" y="0"/>
                <wp:positionH relativeFrom="column">
                  <wp:posOffset>2057400</wp:posOffset>
                </wp:positionH>
                <wp:positionV relativeFrom="paragraph">
                  <wp:posOffset>181610</wp:posOffset>
                </wp:positionV>
                <wp:extent cx="9525" cy="295275"/>
                <wp:effectExtent l="50165" t="8890" r="54610" b="19685"/>
                <wp:wrapNone/>
                <wp:docPr id="40"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9527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2145F5" id="Line 257"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4.3pt" to="162.7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">
                <v:stroke endarrow="block"/>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71552" behindDoc="0" locked="0" layoutInCell="1" allowOverlap="1" wp14:anchorId="73DDCFA2" wp14:editId="1F736C45">
                <wp:simplePos x="0" y="0"/>
                <wp:positionH relativeFrom="column">
                  <wp:posOffset>3966210</wp:posOffset>
                </wp:positionH>
                <wp:positionV relativeFrom="paragraph">
                  <wp:posOffset>130175</wp:posOffset>
                </wp:positionV>
                <wp:extent cx="685800" cy="0"/>
                <wp:effectExtent l="6350" t="52705" r="22225" b="61595"/>
                <wp:wrapNone/>
                <wp:docPr id="3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34CA4D" id="Line 245"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3pt,10.25pt" to="366.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">
                <v:stroke endarrow="block"/>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70528" behindDoc="0" locked="0" layoutInCell="1" allowOverlap="1" wp14:anchorId="2A0D54A1" wp14:editId="5C747BDA">
                <wp:simplePos x="0" y="0"/>
                <wp:positionH relativeFrom="column">
                  <wp:posOffset>1819275</wp:posOffset>
                </wp:positionH>
                <wp:positionV relativeFrom="paragraph">
                  <wp:posOffset>139700</wp:posOffset>
                </wp:positionV>
                <wp:extent cx="685800" cy="0"/>
                <wp:effectExtent l="12065" t="52705" r="16510" b="61595"/>
                <wp:wrapNone/>
                <wp:docPr id="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FBDA3" id="Line 24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5pt,11pt" to="197.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">
                <v:stroke endarrow="block"/>
              </v:line>
            </w:pict>
          </mc:Fallback>
        </mc:AlternateContent>
      </w:r>
      <w:r w:rsidRPr="00742143">
        <w:rPr>
          <w:rFonts w:ascii="Times New Roman" w:hAnsi="Times New Roman"/>
          <w:noProof/>
          <w:sz w:val="26"/>
          <w:szCs w:val="26"/>
        </w:rPr>
        <mc:AlternateContent>
          <mc:Choice Requires="wps">
            <w:drawing>
              <wp:anchor distT="0" distB="0" distL="114300" distR="114300" simplePos="0" relativeHeight="251668480" behindDoc="0" locked="0" layoutInCell="1" allowOverlap="1" wp14:anchorId="7BC05274" wp14:editId="1C281A70">
                <wp:simplePos x="0" y="0"/>
                <wp:positionH relativeFrom="column">
                  <wp:posOffset>4104640</wp:posOffset>
                </wp:positionH>
                <wp:positionV relativeFrom="paragraph">
                  <wp:posOffset>8728075</wp:posOffset>
                </wp:positionV>
                <wp:extent cx="0" cy="174625"/>
                <wp:effectExtent l="59055" t="11430" r="55245" b="23495"/>
                <wp:wrapNone/>
                <wp:docPr id="3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6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0FEAD8" id="Line 24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2pt,687.25pt" to="323.2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">
                <v:stroke endarrow="block"/>
              </v:line>
            </w:pict>
          </mc:Fallback>
        </mc:AlternateContent>
      </w:r>
      <w:r w:rsidRPr="00742143">
        <w:rPr>
          <w:rFonts w:ascii="Times New Roman" w:hAnsi="Times New Roman"/>
          <w:sz w:val="26"/>
          <w:szCs w:val="26"/>
        </w:rPr>
        <w:t xml:space="preserve">                        Glucôzơ                   </w:t>
      </w:r>
      <w:r w:rsidRPr="00742143">
        <w:rPr>
          <w:rFonts w:ascii="Times New Roman" w:hAnsi="Times New Roman"/>
          <w:sz w:val="26"/>
          <w:szCs w:val="26"/>
        </w:rPr>
        <w:tab/>
        <w:t xml:space="preserve">……(5)……….     </w:t>
      </w:r>
      <w:r w:rsidRPr="00742143">
        <w:rPr>
          <w:rFonts w:ascii="Times New Roman" w:hAnsi="Times New Roman"/>
          <w:sz w:val="26"/>
          <w:szCs w:val="26"/>
        </w:rPr>
        <w:tab/>
        <w:t xml:space="preserve">             Glucôzơ</w:t>
      </w:r>
    </w:p>
    <w:p w14:paraId="0C46B2C0" w14:textId="77777777" w:rsidR="006B08DC" w:rsidRPr="00742143" w:rsidRDefault="006B08DC" w:rsidP="006B08DC">
      <w:pPr>
        <w:pStyle w:val="BodyText"/>
        <w:tabs>
          <w:tab w:val="center" w:pos="3131"/>
          <w:tab w:val="center" w:pos="4747"/>
          <w:tab w:val="center" w:pos="6565"/>
        </w:tabs>
        <w:spacing w:line="264" w:lineRule="auto"/>
        <w:rPr>
          <w:rFonts w:ascii="Times New Roman" w:hAnsi="Times New Roman"/>
          <w:sz w:val="26"/>
          <w:szCs w:val="26"/>
        </w:rPr>
      </w:pPr>
      <w:r w:rsidRPr="00742143">
        <w:rPr>
          <w:rFonts w:ascii="Times New Roman" w:hAnsi="Times New Roman"/>
          <w:sz w:val="26"/>
          <w:szCs w:val="26"/>
        </w:rPr>
        <w:t xml:space="preserve">                         </w:t>
      </w:r>
    </w:p>
    <w:p w14:paraId="0F442D45" w14:textId="77777777" w:rsidR="006B08DC" w:rsidRPr="00742143" w:rsidRDefault="006B08DC" w:rsidP="006B08DC">
      <w:pPr>
        <w:pStyle w:val="BodyText"/>
        <w:tabs>
          <w:tab w:val="center" w:pos="3131"/>
          <w:tab w:val="center" w:pos="4747"/>
          <w:tab w:val="center" w:pos="6565"/>
        </w:tabs>
        <w:spacing w:line="264" w:lineRule="auto"/>
        <w:rPr>
          <w:rFonts w:ascii="Times New Roman" w:hAnsi="Times New Roman"/>
          <w:sz w:val="26"/>
          <w:szCs w:val="26"/>
        </w:rPr>
      </w:pPr>
      <w:r w:rsidRPr="00742143">
        <w:rPr>
          <w:rFonts w:ascii="Times New Roman" w:hAnsi="Times New Roman"/>
          <w:sz w:val="26"/>
          <w:szCs w:val="26"/>
        </w:rPr>
        <w:t xml:space="preserve">                               Đường huyết giảm</w:t>
      </w:r>
      <w:r w:rsidRPr="00742143">
        <w:rPr>
          <w:rFonts w:ascii="Times New Roman" w:hAnsi="Times New Roman"/>
          <w:sz w:val="26"/>
          <w:szCs w:val="26"/>
        </w:rPr>
        <w:tab/>
        <w:t xml:space="preserve">                      Đường huyết tăng</w:t>
      </w:r>
    </w:p>
    <w:p w14:paraId="4589686A" w14:textId="77777777" w:rsidR="006B08DC" w:rsidRPr="00742143" w:rsidRDefault="006B08DC" w:rsidP="006B08DC">
      <w:pPr>
        <w:pStyle w:val="BodyText"/>
        <w:tabs>
          <w:tab w:val="center" w:pos="3131"/>
          <w:tab w:val="center" w:pos="4747"/>
          <w:tab w:val="center" w:pos="6565"/>
        </w:tabs>
        <w:spacing w:line="264" w:lineRule="auto"/>
        <w:rPr>
          <w:rFonts w:ascii="Times New Roman" w:hAnsi="Times New Roman"/>
          <w:sz w:val="26"/>
          <w:szCs w:val="26"/>
        </w:rPr>
      </w:pPr>
      <w:r w:rsidRPr="00742143">
        <w:rPr>
          <w:rFonts w:ascii="Times New Roman" w:hAnsi="Times New Roman"/>
          <w:sz w:val="26"/>
          <w:szCs w:val="26"/>
        </w:rPr>
        <w:tab/>
        <w:t>đến mức bình thường</w:t>
      </w:r>
      <w:r w:rsidRPr="00742143">
        <w:rPr>
          <w:rFonts w:ascii="Times New Roman" w:hAnsi="Times New Roman"/>
          <w:sz w:val="26"/>
          <w:szCs w:val="26"/>
        </w:rPr>
        <w:tab/>
      </w:r>
      <w:r w:rsidRPr="00742143">
        <w:rPr>
          <w:rFonts w:ascii="Times New Roman" w:hAnsi="Times New Roman"/>
          <w:sz w:val="26"/>
          <w:szCs w:val="26"/>
        </w:rPr>
        <w:tab/>
        <w:t>đến mức bình thường</w:t>
      </w:r>
    </w:p>
    <w:p w14:paraId="437774C3" w14:textId="77777777" w:rsidR="006B08DC" w:rsidRPr="00742143" w:rsidRDefault="006B08DC" w:rsidP="006B08DC">
      <w:pPr>
        <w:pStyle w:val="BodyText"/>
        <w:tabs>
          <w:tab w:val="center" w:pos="3131"/>
          <w:tab w:val="center" w:pos="4747"/>
          <w:tab w:val="center" w:pos="6565"/>
        </w:tabs>
        <w:spacing w:line="264" w:lineRule="auto"/>
        <w:rPr>
          <w:rFonts w:ascii="Times New Roman" w:hAnsi="Times New Roman"/>
          <w:b/>
          <w:sz w:val="26"/>
          <w:szCs w:val="26"/>
        </w:rPr>
      </w:pPr>
      <w:r w:rsidRPr="00742143">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498AFC8D" wp14:editId="74077A19">
                <wp:simplePos x="0" y="0"/>
                <wp:positionH relativeFrom="column">
                  <wp:posOffset>4104640</wp:posOffset>
                </wp:positionH>
                <wp:positionV relativeFrom="paragraph">
                  <wp:posOffset>8728075</wp:posOffset>
                </wp:positionV>
                <wp:extent cx="0" cy="174625"/>
                <wp:effectExtent l="59055" t="12065" r="55245" b="22860"/>
                <wp:wrapNone/>
                <wp:docPr id="36"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62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742D88" id="Line 20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2pt,687.25pt" to="323.2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">
                <v:stroke endarrow="block"/>
              </v:line>
            </w:pict>
          </mc:Fallback>
        </mc:AlternateContent>
      </w:r>
      <w:r>
        <w:rPr>
          <w:rFonts w:ascii="Times New Roman" w:hAnsi="Times New Roman"/>
          <w:noProof/>
          <w:sz w:val="26"/>
          <w:szCs w:val="26"/>
          <w:lang w:val="en-GB" w:eastAsia="en-GB"/>
        </w:rPr>
        <w:t>4. Hoạt động vận dụng</w:t>
      </w:r>
    </w:p>
    <w:p w14:paraId="58C736E7" w14:textId="77777777" w:rsidR="006B08DC" w:rsidRPr="00742143" w:rsidRDefault="006B08DC" w:rsidP="006B08DC">
      <w:pPr>
        <w:pStyle w:val="BodyText"/>
        <w:numPr>
          <w:ilvl w:val="0"/>
          <w:numId w:val="243"/>
        </w:numPr>
        <w:tabs>
          <w:tab w:val="clear" w:pos="288"/>
          <w:tab w:val="left" w:pos="505"/>
          <w:tab w:val="num" w:pos="720"/>
        </w:tabs>
        <w:spacing w:line="264" w:lineRule="auto"/>
        <w:rPr>
          <w:rFonts w:ascii="Times New Roman" w:hAnsi="Times New Roman"/>
          <w:sz w:val="26"/>
          <w:szCs w:val="26"/>
        </w:rPr>
      </w:pPr>
      <w:r w:rsidRPr="00742143">
        <w:rPr>
          <w:rFonts w:ascii="Times New Roman" w:hAnsi="Times New Roman"/>
          <w:sz w:val="26"/>
          <w:szCs w:val="26"/>
        </w:rPr>
        <w:t>Học bài - trả lời các  câu hỏi cuối bài.</w:t>
      </w:r>
    </w:p>
    <w:p w14:paraId="6D92227E" w14:textId="77777777" w:rsidR="006B08DC" w:rsidRPr="00742143" w:rsidRDefault="006B08DC" w:rsidP="006B08DC">
      <w:pPr>
        <w:pStyle w:val="BodyText"/>
        <w:numPr>
          <w:ilvl w:val="0"/>
          <w:numId w:val="243"/>
        </w:numPr>
        <w:tabs>
          <w:tab w:val="clear" w:pos="288"/>
          <w:tab w:val="left" w:pos="505"/>
          <w:tab w:val="num" w:pos="720"/>
        </w:tabs>
        <w:spacing w:line="264" w:lineRule="auto"/>
        <w:rPr>
          <w:rFonts w:ascii="Times New Roman" w:hAnsi="Times New Roman"/>
          <w:sz w:val="26"/>
          <w:szCs w:val="26"/>
        </w:rPr>
      </w:pPr>
      <w:r w:rsidRPr="00742143">
        <w:rPr>
          <w:rFonts w:ascii="Times New Roman" w:hAnsi="Times New Roman"/>
          <w:sz w:val="26"/>
          <w:szCs w:val="26"/>
        </w:rPr>
        <w:t>Đọc mục “em có biết”</w:t>
      </w:r>
    </w:p>
    <w:p w14:paraId="1A422F2A" w14:textId="77777777" w:rsidR="006B08DC" w:rsidRPr="00742143" w:rsidRDefault="006B08DC" w:rsidP="006B08DC">
      <w:pPr>
        <w:numPr>
          <w:ilvl w:val="0"/>
          <w:numId w:val="243"/>
        </w:numPr>
        <w:tabs>
          <w:tab w:val="clear" w:pos="288"/>
          <w:tab w:val="num" w:pos="540"/>
        </w:tabs>
        <w:spacing w:line="264" w:lineRule="auto"/>
        <w:jc w:val="both"/>
        <w:rPr>
          <w:sz w:val="26"/>
          <w:szCs w:val="26"/>
        </w:rPr>
      </w:pPr>
      <w:r w:rsidRPr="00742143">
        <w:rPr>
          <w:sz w:val="26"/>
          <w:szCs w:val="26"/>
        </w:rPr>
        <w:t>Chuẩn bị trước bài 58 “Tuyến sinh dục”</w:t>
      </w:r>
    </w:p>
    <w:p w14:paraId="78182D9B" w14:textId="77777777" w:rsidR="006B08DC" w:rsidRDefault="006B08DC" w:rsidP="006B08DC">
      <w:pPr>
        <w:pStyle w:val="BodyText"/>
        <w:spacing w:line="288" w:lineRule="auto"/>
        <w:rPr>
          <w:rFonts w:ascii="Times New Roman" w:hAnsi="Times New Roman"/>
          <w:b/>
          <w:sz w:val="26"/>
          <w:szCs w:val="26"/>
        </w:rPr>
      </w:pPr>
    </w:p>
    <w:p w14:paraId="529A7ADC" w14:textId="77777777" w:rsidR="006B08DC" w:rsidRDefault="006B08DC" w:rsidP="006B08DC">
      <w:pPr>
        <w:pStyle w:val="BodyText"/>
        <w:spacing w:line="288" w:lineRule="auto"/>
        <w:rPr>
          <w:rFonts w:ascii="Times New Roman" w:hAnsi="Times New Roman"/>
          <w:b/>
          <w:sz w:val="26"/>
          <w:szCs w:val="26"/>
        </w:rPr>
      </w:pPr>
    </w:p>
    <w:p w14:paraId="0B6824F7" w14:textId="77777777" w:rsidR="006B08DC" w:rsidRDefault="006B08DC" w:rsidP="006B08DC">
      <w:pPr>
        <w:pStyle w:val="BodyText"/>
        <w:spacing w:line="288" w:lineRule="auto"/>
        <w:rPr>
          <w:rFonts w:ascii="Times New Roman" w:hAnsi="Times New Roman"/>
          <w:b/>
          <w:sz w:val="26"/>
          <w:szCs w:val="26"/>
        </w:rPr>
      </w:pPr>
    </w:p>
    <w:p w14:paraId="355EBF72" w14:textId="77777777" w:rsidR="006B08DC" w:rsidRDefault="006B08DC" w:rsidP="006B08DC">
      <w:pPr>
        <w:pStyle w:val="BodyText"/>
        <w:spacing w:line="288" w:lineRule="auto"/>
        <w:rPr>
          <w:rFonts w:ascii="Times New Roman" w:hAnsi="Times New Roman"/>
          <w:b/>
          <w:sz w:val="26"/>
          <w:szCs w:val="26"/>
        </w:rPr>
      </w:pPr>
    </w:p>
    <w:p w14:paraId="0EE3363C" w14:textId="77777777" w:rsidR="006B08DC" w:rsidRDefault="006B08DC" w:rsidP="006B08DC">
      <w:pPr>
        <w:spacing w:line="288" w:lineRule="auto"/>
        <w:rPr>
          <w:sz w:val="27"/>
          <w:szCs w:val="27"/>
        </w:rPr>
      </w:pPr>
    </w:p>
    <w:p w14:paraId="3DA449A7" w14:textId="77777777" w:rsidR="006B08DC" w:rsidRDefault="006B08DC" w:rsidP="006B08DC">
      <w:pPr>
        <w:spacing w:line="288" w:lineRule="auto"/>
        <w:rPr>
          <w:sz w:val="27"/>
          <w:szCs w:val="27"/>
        </w:rPr>
      </w:pPr>
    </w:p>
    <w:p w14:paraId="62AA6BCD" w14:textId="77777777" w:rsidR="006B08DC" w:rsidRDefault="006B08DC" w:rsidP="006B08DC">
      <w:pPr>
        <w:spacing w:line="288" w:lineRule="auto"/>
        <w:rPr>
          <w:sz w:val="27"/>
          <w:szCs w:val="27"/>
        </w:rPr>
      </w:pPr>
    </w:p>
    <w:p w14:paraId="3EF67309" w14:textId="77777777" w:rsidR="006B08DC" w:rsidRPr="00CB37C6" w:rsidRDefault="006B08DC" w:rsidP="006B08DC">
      <w:pPr>
        <w:spacing w:line="288" w:lineRule="auto"/>
        <w:jc w:val="both"/>
        <w:rPr>
          <w:bCs/>
          <w:sz w:val="26"/>
          <w:szCs w:val="26"/>
        </w:rPr>
      </w:pPr>
      <w:r w:rsidRPr="00CB37C6">
        <w:rPr>
          <w:bCs/>
          <w:sz w:val="26"/>
          <w:szCs w:val="26"/>
        </w:rPr>
        <w:lastRenderedPageBreak/>
        <w:t xml:space="preserve">Ngày </w:t>
      </w:r>
      <w:r>
        <w:rPr>
          <w:bCs/>
          <w:sz w:val="26"/>
          <w:szCs w:val="26"/>
        </w:rPr>
        <w:t>dạy</w:t>
      </w:r>
      <w:r w:rsidRPr="00CB37C6">
        <w:rPr>
          <w:bCs/>
          <w:sz w:val="26"/>
          <w:szCs w:val="26"/>
        </w:rPr>
        <w:t xml:space="preserve">:   </w:t>
      </w:r>
    </w:p>
    <w:p w14:paraId="0FA7F8C3" w14:textId="77777777" w:rsidR="006B08DC" w:rsidRPr="008E7BC2" w:rsidRDefault="006B08DC" w:rsidP="006B08DC">
      <w:pPr>
        <w:spacing w:before="120" w:after="120" w:line="288" w:lineRule="auto"/>
        <w:jc w:val="center"/>
        <w:outlineLvl w:val="0"/>
        <w:rPr>
          <w:rFonts w:ascii="UTM Charlemagne" w:hAnsi="UTM Charlemagne"/>
          <w:b/>
          <w:bCs/>
          <w:color w:val="FF0000"/>
          <w:sz w:val="32"/>
          <w:szCs w:val="32"/>
        </w:rPr>
      </w:pPr>
      <w:r w:rsidRPr="008E7BC2">
        <w:rPr>
          <w:rFonts w:ascii="UTM Charlemagne" w:hAnsi="UTM Charlemagne"/>
          <w:b/>
          <w:bCs/>
          <w:color w:val="FF0000"/>
          <w:sz w:val="32"/>
          <w:szCs w:val="32"/>
        </w:rPr>
        <w:t>TIẾT 63: SỰ ĐIỀU HÒA VÀ PHỐI HỢP HOẠT ĐỘNG CỦA CÁC TUYẾN NỘI TIẾT</w:t>
      </w:r>
    </w:p>
    <w:p w14:paraId="39FF182C" w14:textId="77777777" w:rsidR="006B08DC" w:rsidRPr="00742143" w:rsidRDefault="006B08DC" w:rsidP="006B08DC">
      <w:pPr>
        <w:spacing w:line="288" w:lineRule="auto"/>
        <w:jc w:val="both"/>
        <w:rPr>
          <w:b/>
          <w:bCs/>
          <w:sz w:val="26"/>
          <w:szCs w:val="26"/>
        </w:rPr>
      </w:pPr>
      <w:r w:rsidRPr="00742143">
        <w:rPr>
          <w:b/>
          <w:bCs/>
          <w:sz w:val="26"/>
          <w:szCs w:val="26"/>
        </w:rPr>
        <w:t>I. MỤC TIÊU</w:t>
      </w:r>
    </w:p>
    <w:p w14:paraId="0A4F26D4" w14:textId="77777777" w:rsidR="006B08DC" w:rsidRPr="00742143" w:rsidRDefault="006B08DC" w:rsidP="006B08DC">
      <w:pPr>
        <w:tabs>
          <w:tab w:val="left" w:pos="202"/>
        </w:tabs>
        <w:spacing w:line="288" w:lineRule="auto"/>
        <w:jc w:val="both"/>
        <w:rPr>
          <w:bCs/>
          <w:i/>
          <w:sz w:val="26"/>
          <w:szCs w:val="26"/>
        </w:rPr>
      </w:pPr>
      <w:r w:rsidRPr="00742143">
        <w:rPr>
          <w:b/>
          <w:bCs/>
          <w:i/>
          <w:sz w:val="26"/>
          <w:szCs w:val="26"/>
        </w:rPr>
        <w:tab/>
      </w:r>
      <w:r w:rsidRPr="00742143">
        <w:rPr>
          <w:bCs/>
          <w:i/>
          <w:sz w:val="26"/>
          <w:szCs w:val="26"/>
        </w:rPr>
        <w:t>1. Kiến thức:</w:t>
      </w:r>
    </w:p>
    <w:p w14:paraId="19915A80" w14:textId="77777777" w:rsidR="006B08DC" w:rsidRPr="00742143" w:rsidRDefault="006B08DC" w:rsidP="006B08DC">
      <w:pPr>
        <w:numPr>
          <w:ilvl w:val="0"/>
          <w:numId w:val="237"/>
        </w:numPr>
        <w:tabs>
          <w:tab w:val="clear" w:pos="288"/>
          <w:tab w:val="left" w:pos="202"/>
          <w:tab w:val="num" w:pos="720"/>
        </w:tabs>
        <w:spacing w:line="288" w:lineRule="auto"/>
        <w:ind w:left="720" w:hanging="360"/>
        <w:jc w:val="both"/>
        <w:rPr>
          <w:sz w:val="26"/>
          <w:szCs w:val="26"/>
        </w:rPr>
      </w:pPr>
      <w:r w:rsidRPr="00742143">
        <w:rPr>
          <w:sz w:val="26"/>
          <w:szCs w:val="26"/>
        </w:rPr>
        <w:t>Nêu được ví dụ để chứng minh cơ chế tự điều hoà trong hoạt động nội tiết.</w:t>
      </w:r>
    </w:p>
    <w:p w14:paraId="78499EEA" w14:textId="77777777" w:rsidR="006B08DC" w:rsidRPr="00742143" w:rsidRDefault="006B08DC" w:rsidP="006B08DC">
      <w:pPr>
        <w:numPr>
          <w:ilvl w:val="0"/>
          <w:numId w:val="237"/>
        </w:numPr>
        <w:tabs>
          <w:tab w:val="clear" w:pos="288"/>
          <w:tab w:val="left" w:pos="202"/>
          <w:tab w:val="num" w:pos="720"/>
        </w:tabs>
        <w:spacing w:line="288" w:lineRule="auto"/>
        <w:ind w:left="720" w:hanging="360"/>
        <w:jc w:val="both"/>
        <w:rPr>
          <w:sz w:val="26"/>
          <w:szCs w:val="26"/>
        </w:rPr>
      </w:pPr>
      <w:r w:rsidRPr="00742143">
        <w:rPr>
          <w:sz w:val="26"/>
          <w:szCs w:val="26"/>
        </w:rPr>
        <w:t>Hiểu rõ được sự phối hợp trong hoạt động nội tiết để giữ vững tính ổn định của môi trường trong.</w:t>
      </w:r>
    </w:p>
    <w:p w14:paraId="3B625C9C" w14:textId="77777777" w:rsidR="006B08DC" w:rsidRPr="00742143" w:rsidRDefault="006B08DC" w:rsidP="006B08DC">
      <w:pPr>
        <w:pStyle w:val="BlockText"/>
        <w:tabs>
          <w:tab w:val="left" w:pos="202"/>
          <w:tab w:val="left" w:pos="404"/>
        </w:tabs>
        <w:spacing w:line="288" w:lineRule="auto"/>
        <w:ind w:left="0"/>
        <w:jc w:val="both"/>
        <w:rPr>
          <w:rFonts w:ascii="Times New Roman" w:hAnsi="Times New Roman"/>
          <w:i/>
          <w:szCs w:val="26"/>
        </w:rPr>
      </w:pPr>
      <w:r w:rsidRPr="00742143">
        <w:rPr>
          <w:rFonts w:ascii="Times New Roman" w:hAnsi="Times New Roman"/>
          <w:b/>
          <w:szCs w:val="26"/>
        </w:rPr>
        <w:tab/>
      </w:r>
      <w:r w:rsidRPr="00742143">
        <w:rPr>
          <w:rFonts w:ascii="Times New Roman" w:hAnsi="Times New Roman"/>
          <w:i/>
          <w:szCs w:val="26"/>
        </w:rPr>
        <w:t xml:space="preserve">2. Kỹ năng: </w:t>
      </w:r>
    </w:p>
    <w:p w14:paraId="4787B233" w14:textId="77777777" w:rsidR="006B08DC" w:rsidRPr="00742143" w:rsidRDefault="006B08DC" w:rsidP="006B08DC">
      <w:pPr>
        <w:pStyle w:val="BlockText"/>
        <w:numPr>
          <w:ilvl w:val="0"/>
          <w:numId w:val="238"/>
        </w:numPr>
        <w:tabs>
          <w:tab w:val="left" w:pos="202"/>
          <w:tab w:val="left" w:pos="404"/>
        </w:tabs>
        <w:spacing w:line="288" w:lineRule="auto"/>
        <w:ind w:firstLine="72"/>
        <w:jc w:val="both"/>
        <w:rPr>
          <w:rFonts w:ascii="Times New Roman" w:hAnsi="Times New Roman"/>
          <w:szCs w:val="26"/>
        </w:rPr>
      </w:pPr>
      <w:r w:rsidRPr="00742143">
        <w:rPr>
          <w:rFonts w:ascii="Times New Roman" w:hAnsi="Times New Roman"/>
          <w:szCs w:val="26"/>
        </w:rPr>
        <w:t>Phát triển kỹ năng quan sát và phân tích kênh hình.</w:t>
      </w:r>
    </w:p>
    <w:p w14:paraId="3BCC2D16" w14:textId="77777777" w:rsidR="006B08DC" w:rsidRPr="00742143" w:rsidRDefault="006B08DC" w:rsidP="006B08DC">
      <w:pPr>
        <w:pStyle w:val="BlockText"/>
        <w:numPr>
          <w:ilvl w:val="0"/>
          <w:numId w:val="238"/>
        </w:numPr>
        <w:tabs>
          <w:tab w:val="left" w:pos="202"/>
          <w:tab w:val="left" w:pos="404"/>
        </w:tabs>
        <w:spacing w:line="288" w:lineRule="auto"/>
        <w:ind w:firstLine="72"/>
        <w:jc w:val="both"/>
        <w:rPr>
          <w:rFonts w:ascii="Times New Roman" w:hAnsi="Times New Roman"/>
          <w:szCs w:val="26"/>
        </w:rPr>
      </w:pPr>
      <w:r w:rsidRPr="00742143">
        <w:rPr>
          <w:rFonts w:ascii="Times New Roman" w:hAnsi="Times New Roman"/>
          <w:szCs w:val="26"/>
        </w:rPr>
        <w:t>Rèn luyện kỹ năng hoạt động nhóm.</w:t>
      </w:r>
    </w:p>
    <w:p w14:paraId="22EA87AD" w14:textId="77777777" w:rsidR="006B08DC" w:rsidRPr="00742143" w:rsidRDefault="006B08DC" w:rsidP="006B08DC">
      <w:pPr>
        <w:tabs>
          <w:tab w:val="left" w:pos="202"/>
        </w:tabs>
        <w:spacing w:line="288" w:lineRule="auto"/>
        <w:ind w:right="552"/>
        <w:jc w:val="both"/>
        <w:rPr>
          <w:bCs/>
          <w:i/>
          <w:sz w:val="26"/>
          <w:szCs w:val="26"/>
        </w:rPr>
      </w:pPr>
      <w:r w:rsidRPr="00742143">
        <w:rPr>
          <w:b/>
          <w:bCs/>
          <w:sz w:val="26"/>
          <w:szCs w:val="26"/>
        </w:rPr>
        <w:t xml:space="preserve">  </w:t>
      </w:r>
      <w:r w:rsidRPr="00742143">
        <w:rPr>
          <w:bCs/>
          <w:i/>
          <w:sz w:val="26"/>
          <w:szCs w:val="26"/>
        </w:rPr>
        <w:t xml:space="preserve">3. Thái độ: </w:t>
      </w:r>
    </w:p>
    <w:p w14:paraId="1A63B3CB" w14:textId="77777777" w:rsidR="006B08DC" w:rsidRPr="00742143" w:rsidRDefault="006B08DC" w:rsidP="006B08DC">
      <w:pPr>
        <w:numPr>
          <w:ilvl w:val="1"/>
          <w:numId w:val="238"/>
        </w:numPr>
        <w:tabs>
          <w:tab w:val="clear" w:pos="1440"/>
          <w:tab w:val="left" w:pos="202"/>
          <w:tab w:val="num" w:pos="720"/>
        </w:tabs>
        <w:spacing w:line="288" w:lineRule="auto"/>
        <w:ind w:right="552" w:hanging="1080"/>
        <w:jc w:val="both"/>
        <w:rPr>
          <w:sz w:val="26"/>
          <w:szCs w:val="26"/>
        </w:rPr>
      </w:pPr>
      <w:r w:rsidRPr="00742143">
        <w:rPr>
          <w:sz w:val="26"/>
          <w:szCs w:val="26"/>
        </w:rPr>
        <w:t>Giáo dục ý thức giữ gìn sức khoẻ.</w:t>
      </w:r>
    </w:p>
    <w:p w14:paraId="7DF53235" w14:textId="77777777" w:rsidR="006B08DC" w:rsidRPr="00742143" w:rsidRDefault="006B08DC" w:rsidP="006B08DC">
      <w:pPr>
        <w:tabs>
          <w:tab w:val="left" w:pos="202"/>
        </w:tabs>
        <w:spacing w:line="288" w:lineRule="auto"/>
        <w:ind w:right="20"/>
        <w:jc w:val="both"/>
        <w:rPr>
          <w:sz w:val="26"/>
          <w:szCs w:val="26"/>
        </w:rPr>
      </w:pPr>
      <w:r w:rsidRPr="00742143">
        <w:rPr>
          <w:b/>
          <w:bCs/>
          <w:sz w:val="26"/>
          <w:szCs w:val="26"/>
        </w:rPr>
        <w:t>Trọng tâm</w:t>
      </w:r>
      <w:r w:rsidRPr="00742143">
        <w:rPr>
          <w:bCs/>
          <w:sz w:val="26"/>
          <w:szCs w:val="26"/>
        </w:rPr>
        <w:t>: Nêu được sự điều hòa và phối hợp hoạt động của các tuyến nội tiết bằng ví dụ cụ thể</w:t>
      </w:r>
    </w:p>
    <w:p w14:paraId="429415B0" w14:textId="77777777" w:rsidR="006B08DC" w:rsidRPr="00742143" w:rsidRDefault="006B08DC" w:rsidP="006B08DC">
      <w:pPr>
        <w:spacing w:line="288" w:lineRule="auto"/>
        <w:ind w:right="552"/>
        <w:jc w:val="both"/>
        <w:rPr>
          <w:b/>
          <w:bCs/>
          <w:sz w:val="26"/>
          <w:szCs w:val="26"/>
        </w:rPr>
      </w:pPr>
      <w:r w:rsidRPr="00742143">
        <w:rPr>
          <w:b/>
          <w:bCs/>
          <w:sz w:val="26"/>
          <w:szCs w:val="26"/>
        </w:rPr>
        <w:t xml:space="preserve">II. ĐỒ DÙNG DẠY HỌC : </w:t>
      </w:r>
    </w:p>
    <w:p w14:paraId="4610D349" w14:textId="77777777" w:rsidR="006B08DC" w:rsidRPr="00742143" w:rsidRDefault="006B08DC" w:rsidP="006B08DC">
      <w:pPr>
        <w:numPr>
          <w:ilvl w:val="0"/>
          <w:numId w:val="263"/>
        </w:numPr>
        <w:spacing w:line="288" w:lineRule="auto"/>
        <w:ind w:right="552"/>
        <w:jc w:val="both"/>
        <w:rPr>
          <w:sz w:val="26"/>
          <w:szCs w:val="26"/>
        </w:rPr>
      </w:pPr>
      <w:r w:rsidRPr="00742143">
        <w:rPr>
          <w:sz w:val="26"/>
          <w:szCs w:val="26"/>
        </w:rPr>
        <w:t>Tranh phóng to hình 59.1, 59.2 và 59.3 SGK.</w:t>
      </w:r>
    </w:p>
    <w:p w14:paraId="0E8662E7" w14:textId="77777777" w:rsidR="006B08DC" w:rsidRPr="00742143" w:rsidRDefault="006B08DC" w:rsidP="006B08DC">
      <w:pPr>
        <w:tabs>
          <w:tab w:val="left" w:pos="404"/>
        </w:tabs>
        <w:spacing w:line="288" w:lineRule="auto"/>
        <w:ind w:right="552"/>
        <w:jc w:val="both"/>
        <w:rPr>
          <w:sz w:val="26"/>
          <w:szCs w:val="26"/>
        </w:rPr>
      </w:pPr>
      <w:r w:rsidRPr="00742143">
        <w:rPr>
          <w:b/>
          <w:bCs/>
          <w:sz w:val="26"/>
          <w:szCs w:val="26"/>
        </w:rPr>
        <w:t>III. HOẠT ĐỘNG DẠY VÀ HỌC:</w:t>
      </w:r>
    </w:p>
    <w:p w14:paraId="548CE10D" w14:textId="77777777" w:rsidR="006B08DC" w:rsidRPr="00742143" w:rsidRDefault="006B08DC" w:rsidP="006B08DC">
      <w:pPr>
        <w:tabs>
          <w:tab w:val="left" w:pos="303"/>
          <w:tab w:val="left" w:pos="505"/>
        </w:tabs>
        <w:spacing w:line="288" w:lineRule="auto"/>
        <w:jc w:val="both"/>
        <w:rPr>
          <w:b/>
          <w:i/>
          <w:sz w:val="26"/>
          <w:szCs w:val="26"/>
        </w:rPr>
      </w:pPr>
      <w:r w:rsidRPr="00742143">
        <w:rPr>
          <w:sz w:val="26"/>
          <w:szCs w:val="26"/>
        </w:rPr>
        <w:t xml:space="preserve">  </w:t>
      </w:r>
      <w:r w:rsidRPr="00742143">
        <w:rPr>
          <w:b/>
          <w:i/>
          <w:sz w:val="26"/>
          <w:szCs w:val="26"/>
        </w:rPr>
        <w:t>1. Ổn định tổ chức</w:t>
      </w:r>
    </w:p>
    <w:p w14:paraId="3BA2A536" w14:textId="77777777" w:rsidR="006B08DC" w:rsidRPr="00742143" w:rsidRDefault="006B08DC" w:rsidP="006B08DC">
      <w:pPr>
        <w:tabs>
          <w:tab w:val="left" w:pos="303"/>
          <w:tab w:val="left" w:pos="505"/>
        </w:tabs>
        <w:spacing w:line="288" w:lineRule="auto"/>
        <w:jc w:val="both"/>
        <w:rPr>
          <w:b/>
          <w:i/>
          <w:sz w:val="26"/>
          <w:szCs w:val="26"/>
        </w:rPr>
      </w:pPr>
      <w:r w:rsidRPr="00742143">
        <w:rPr>
          <w:b/>
          <w:i/>
          <w:sz w:val="26"/>
          <w:szCs w:val="26"/>
        </w:rPr>
        <w:t xml:space="preserve">  2. Kiểm tra :</w:t>
      </w:r>
    </w:p>
    <w:p w14:paraId="69A8DB43" w14:textId="77777777" w:rsidR="006B08DC" w:rsidRPr="00742143" w:rsidRDefault="006B08DC" w:rsidP="006B08DC">
      <w:pPr>
        <w:numPr>
          <w:ilvl w:val="0"/>
          <w:numId w:val="254"/>
        </w:numPr>
        <w:tabs>
          <w:tab w:val="left" w:pos="303"/>
          <w:tab w:val="left" w:pos="505"/>
        </w:tabs>
        <w:spacing w:line="288" w:lineRule="auto"/>
        <w:jc w:val="both"/>
        <w:rPr>
          <w:b/>
          <w:i/>
          <w:sz w:val="26"/>
          <w:szCs w:val="26"/>
        </w:rPr>
      </w:pPr>
      <w:r w:rsidRPr="00742143">
        <w:rPr>
          <w:sz w:val="26"/>
          <w:szCs w:val="26"/>
        </w:rPr>
        <w:t>Trình bày chức năng của tinh hoàn và buồng trứng ?</w:t>
      </w:r>
    </w:p>
    <w:p w14:paraId="0DF08098" w14:textId="77777777" w:rsidR="006B08DC" w:rsidRPr="00742143" w:rsidRDefault="006B08DC" w:rsidP="006B08DC">
      <w:pPr>
        <w:numPr>
          <w:ilvl w:val="0"/>
          <w:numId w:val="254"/>
        </w:numPr>
        <w:tabs>
          <w:tab w:val="left" w:pos="303"/>
          <w:tab w:val="left" w:pos="505"/>
        </w:tabs>
        <w:spacing w:line="288" w:lineRule="auto"/>
        <w:jc w:val="both"/>
        <w:rPr>
          <w:sz w:val="26"/>
          <w:szCs w:val="26"/>
        </w:rPr>
      </w:pPr>
      <w:r w:rsidRPr="00742143">
        <w:rPr>
          <w:sz w:val="26"/>
          <w:szCs w:val="26"/>
        </w:rPr>
        <w:t>Nêu những biến đổi ở tuổi dậy thì của nam và nữ ?</w:t>
      </w:r>
    </w:p>
    <w:p w14:paraId="5E82063B" w14:textId="77777777" w:rsidR="006B08DC" w:rsidRPr="00742143" w:rsidRDefault="006B08DC" w:rsidP="006B08DC">
      <w:pPr>
        <w:tabs>
          <w:tab w:val="left" w:pos="303"/>
          <w:tab w:val="left" w:pos="505"/>
        </w:tabs>
        <w:spacing w:line="288" w:lineRule="auto"/>
        <w:jc w:val="both"/>
        <w:rPr>
          <w:sz w:val="26"/>
          <w:szCs w:val="26"/>
        </w:rPr>
      </w:pPr>
      <w:r w:rsidRPr="00742143">
        <w:rPr>
          <w:b/>
          <w:sz w:val="26"/>
          <w:szCs w:val="26"/>
        </w:rPr>
        <w:t xml:space="preserve"> </w:t>
      </w:r>
      <w:r w:rsidRPr="00742143">
        <w:rPr>
          <w:b/>
          <w:i/>
          <w:sz w:val="26"/>
          <w:szCs w:val="26"/>
        </w:rPr>
        <w:t xml:space="preserve">3. Bài mới : </w:t>
      </w:r>
      <w:r w:rsidRPr="00742143">
        <w:rPr>
          <w:sz w:val="26"/>
          <w:szCs w:val="26"/>
        </w:rPr>
        <w:t>Ta biết rằng nếu tiết nhiều tirôxin sẽ gây bệnh bướu cổ lồi mắt, nếu tiết ít sẽ gây bệnh bướu cổ; nếu tiết không đủ insulin có thể gây bệnh tiểu đường. vậy ở người bình thường thì cơ chế nào đã điều chỉnh lượng hoocmôn do các tuyến giáp và tuyến tụy tiết vừa đủ hoặc có thể điều chỉnh đường huyết giữ ổn định như vậy ? Đó là sự điều hòa và phối hợp của các tuyến nội tiết (ghi đầu bài)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5"/>
        <w:gridCol w:w="3110"/>
        <w:gridCol w:w="2793"/>
      </w:tblGrid>
      <w:tr w:rsidR="006B08DC" w:rsidRPr="00742143" w14:paraId="705126D7" w14:textId="77777777" w:rsidTr="009D0212">
        <w:tc>
          <w:tcPr>
            <w:tcW w:w="3595" w:type="dxa"/>
          </w:tcPr>
          <w:p w14:paraId="3D35FC6C" w14:textId="77777777" w:rsidR="006B08DC" w:rsidRPr="00742143" w:rsidRDefault="006B08DC" w:rsidP="009D0212">
            <w:pPr>
              <w:tabs>
                <w:tab w:val="left" w:pos="303"/>
                <w:tab w:val="left" w:pos="505"/>
              </w:tabs>
              <w:spacing w:line="288" w:lineRule="auto"/>
              <w:jc w:val="center"/>
              <w:rPr>
                <w:bCs/>
                <w:sz w:val="26"/>
                <w:szCs w:val="26"/>
              </w:rPr>
            </w:pPr>
            <w:r w:rsidRPr="00742143">
              <w:rPr>
                <w:bCs/>
                <w:sz w:val="26"/>
                <w:szCs w:val="26"/>
              </w:rPr>
              <w:t>Hoạt động của giáo viên</w:t>
            </w:r>
          </w:p>
        </w:tc>
        <w:tc>
          <w:tcPr>
            <w:tcW w:w="3110" w:type="dxa"/>
          </w:tcPr>
          <w:p w14:paraId="5B217FCB" w14:textId="77777777" w:rsidR="006B08DC" w:rsidRPr="00742143" w:rsidRDefault="006B08DC" w:rsidP="009D0212">
            <w:pPr>
              <w:tabs>
                <w:tab w:val="left" w:pos="303"/>
                <w:tab w:val="left" w:pos="505"/>
              </w:tabs>
              <w:spacing w:line="288" w:lineRule="auto"/>
              <w:jc w:val="center"/>
              <w:rPr>
                <w:bCs/>
                <w:sz w:val="26"/>
                <w:szCs w:val="26"/>
              </w:rPr>
            </w:pPr>
            <w:r w:rsidRPr="00742143">
              <w:rPr>
                <w:bCs/>
                <w:sz w:val="26"/>
                <w:szCs w:val="26"/>
              </w:rPr>
              <w:t>Hoạt động của học sinh</w:t>
            </w:r>
          </w:p>
        </w:tc>
        <w:tc>
          <w:tcPr>
            <w:tcW w:w="2793" w:type="dxa"/>
          </w:tcPr>
          <w:p w14:paraId="2F30704E" w14:textId="77777777" w:rsidR="006B08DC" w:rsidRPr="00742143" w:rsidRDefault="006B08DC" w:rsidP="009D0212">
            <w:pPr>
              <w:pStyle w:val="Heading1"/>
              <w:spacing w:line="288" w:lineRule="auto"/>
              <w:jc w:val="center"/>
              <w:rPr>
                <w:rFonts w:ascii="Times New Roman" w:hAnsi="Times New Roman"/>
                <w:sz w:val="26"/>
                <w:szCs w:val="26"/>
              </w:rPr>
            </w:pPr>
            <w:bookmarkStart w:id="1" w:name="_Toc456430775"/>
            <w:r w:rsidRPr="00742143">
              <w:rPr>
                <w:rFonts w:ascii="Times New Roman" w:hAnsi="Times New Roman"/>
                <w:bCs/>
                <w:sz w:val="26"/>
                <w:szCs w:val="26"/>
              </w:rPr>
              <w:t>Nội dung</w:t>
            </w:r>
            <w:bookmarkEnd w:id="1"/>
          </w:p>
        </w:tc>
      </w:tr>
      <w:tr w:rsidR="006B08DC" w:rsidRPr="00742143" w14:paraId="7073D29C" w14:textId="77777777" w:rsidTr="009D0212">
        <w:tc>
          <w:tcPr>
            <w:tcW w:w="3595" w:type="dxa"/>
          </w:tcPr>
          <w:p w14:paraId="744C0362"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sym w:font="Wingdings 2" w:char="F0B3"/>
            </w:r>
            <w:r w:rsidRPr="00742143">
              <w:rPr>
                <w:sz w:val="26"/>
                <w:szCs w:val="26"/>
              </w:rPr>
              <w:t xml:space="preserve"> </w:t>
            </w:r>
            <w:r w:rsidRPr="00742143">
              <w:rPr>
                <w:b/>
                <w:bCs/>
                <w:sz w:val="26"/>
                <w:szCs w:val="26"/>
                <w:u w:val="single"/>
              </w:rPr>
              <w:t>Hoạt động 1</w:t>
            </w:r>
            <w:r w:rsidRPr="00742143">
              <w:rPr>
                <w:sz w:val="26"/>
                <w:szCs w:val="26"/>
              </w:rPr>
              <w:t>:</w:t>
            </w:r>
          </w:p>
          <w:p w14:paraId="232ABB6B" w14:textId="77777777" w:rsidR="006B08DC" w:rsidRPr="00742143" w:rsidRDefault="006B08DC" w:rsidP="009D0212">
            <w:pPr>
              <w:tabs>
                <w:tab w:val="left" w:pos="303"/>
                <w:tab w:val="left" w:pos="505"/>
              </w:tabs>
              <w:spacing w:line="288" w:lineRule="auto"/>
              <w:jc w:val="both"/>
              <w:rPr>
                <w:i/>
                <w:sz w:val="26"/>
                <w:szCs w:val="26"/>
              </w:rPr>
            </w:pPr>
            <w:r w:rsidRPr="00742143">
              <w:rPr>
                <w:bCs/>
                <w:i/>
                <w:sz w:val="26"/>
                <w:szCs w:val="26"/>
              </w:rPr>
              <w:t>+</w:t>
            </w:r>
            <w:r w:rsidRPr="00742143">
              <w:rPr>
                <w:i/>
                <w:sz w:val="26"/>
                <w:szCs w:val="26"/>
              </w:rPr>
              <w:t xml:space="preserve"> Kể tên các tuyến nội tiết chịu ảnh hưởng của các hooc môn tuyến yên ?</w:t>
            </w:r>
          </w:p>
          <w:p w14:paraId="3964B23E" w14:textId="77777777" w:rsidR="006B08DC" w:rsidRPr="00742143" w:rsidRDefault="006B08DC" w:rsidP="009D0212">
            <w:pPr>
              <w:tabs>
                <w:tab w:val="left" w:pos="303"/>
                <w:tab w:val="left" w:pos="505"/>
              </w:tabs>
              <w:spacing w:line="288" w:lineRule="auto"/>
              <w:jc w:val="both"/>
              <w:rPr>
                <w:i/>
                <w:sz w:val="26"/>
                <w:szCs w:val="26"/>
              </w:rPr>
            </w:pPr>
            <w:r w:rsidRPr="00742143">
              <w:rPr>
                <w:i/>
                <w:sz w:val="26"/>
                <w:szCs w:val="26"/>
              </w:rPr>
              <w:t xml:space="preserve">+ Như vậy tuyến yên có vai trò ntn đối với hoạt động của các tuyến nội tiết khác trong cơ thể? </w:t>
            </w:r>
          </w:p>
          <w:p w14:paraId="6716BB1B"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xml:space="preserve">- GV giới thiệu nội dung thông tin </w:t>
            </w:r>
            <w:r w:rsidRPr="00742143">
              <w:rPr>
                <w:sz w:val="26"/>
                <w:szCs w:val="26"/>
              </w:rPr>
              <w:sym w:font="Wingdings 2" w:char="F0A3"/>
            </w:r>
            <w:r w:rsidRPr="00742143">
              <w:rPr>
                <w:sz w:val="26"/>
                <w:szCs w:val="26"/>
              </w:rPr>
              <w:t xml:space="preserve"> mục I SGK kết hợp hình 59 – 1 </w:t>
            </w:r>
            <w:r w:rsidRPr="00742143">
              <w:rPr>
                <w:sz w:val="26"/>
                <w:szCs w:val="26"/>
              </w:rPr>
              <w:sym w:font="Symbol" w:char="F0AE"/>
            </w:r>
            <w:r w:rsidRPr="00742143">
              <w:rPr>
                <w:sz w:val="26"/>
                <w:szCs w:val="26"/>
              </w:rPr>
              <w:t xml:space="preserve"> 2 SGK </w:t>
            </w:r>
          </w:p>
          <w:p w14:paraId="6E14D8B1"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xml:space="preserve">- Gọi 2 HS lên trình bày trên tranh cơ chế điều hoà hoạt động </w:t>
            </w:r>
            <w:r w:rsidRPr="00742143">
              <w:rPr>
                <w:sz w:val="26"/>
                <w:szCs w:val="26"/>
              </w:rPr>
              <w:lastRenderedPageBreak/>
              <w:t>của tuyến giáp, vỏ tuyến trên thận.</w:t>
            </w:r>
          </w:p>
          <w:p w14:paraId="30C9EEFF"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Gv hoàn thiện kiến thức.</w:t>
            </w:r>
          </w:p>
          <w:p w14:paraId="4DE2674E" w14:textId="77777777" w:rsidR="006B08DC" w:rsidRPr="00742143" w:rsidRDefault="006B08DC" w:rsidP="009D0212">
            <w:pPr>
              <w:tabs>
                <w:tab w:val="left" w:pos="303"/>
                <w:tab w:val="left" w:pos="505"/>
              </w:tabs>
              <w:spacing w:line="288" w:lineRule="auto"/>
              <w:jc w:val="both"/>
              <w:rPr>
                <w:bCs/>
                <w:sz w:val="26"/>
                <w:szCs w:val="26"/>
              </w:rPr>
            </w:pPr>
            <w:r w:rsidRPr="00742143">
              <w:rPr>
                <w:sz w:val="26"/>
                <w:szCs w:val="26"/>
              </w:rPr>
              <w:t xml:space="preserve">- </w:t>
            </w:r>
            <w:r w:rsidRPr="00742143">
              <w:rPr>
                <w:i/>
                <w:sz w:val="26"/>
                <w:szCs w:val="26"/>
              </w:rPr>
              <w:t>GV đặt vấn đề chuyển sang mục II : các tuyến nội tiết không chỉ hoạt động riêng rẽ mà còn có sự phối hợp hoạt động giữa 1 số tuyến trong sự điều hòa các quá trình sinh lí diễn ra trong cơ thể.</w:t>
            </w:r>
          </w:p>
        </w:tc>
        <w:tc>
          <w:tcPr>
            <w:tcW w:w="3110" w:type="dxa"/>
          </w:tcPr>
          <w:p w14:paraId="01A1FDCC" w14:textId="77777777" w:rsidR="006B08DC" w:rsidRPr="00742143" w:rsidRDefault="006B08DC" w:rsidP="009D0212">
            <w:pPr>
              <w:spacing w:line="288" w:lineRule="auto"/>
              <w:jc w:val="both"/>
              <w:rPr>
                <w:sz w:val="26"/>
                <w:szCs w:val="26"/>
              </w:rPr>
            </w:pPr>
          </w:p>
          <w:p w14:paraId="3E922226" w14:textId="77777777" w:rsidR="006B08DC" w:rsidRPr="00742143" w:rsidRDefault="006B08DC" w:rsidP="009D0212">
            <w:pPr>
              <w:spacing w:line="288" w:lineRule="auto"/>
              <w:jc w:val="both"/>
              <w:rPr>
                <w:sz w:val="26"/>
                <w:szCs w:val="26"/>
              </w:rPr>
            </w:pPr>
            <w:r w:rsidRPr="00742143">
              <w:rPr>
                <w:sz w:val="26"/>
                <w:szCs w:val="26"/>
              </w:rPr>
              <w:t>- HS liệt kê được các tuyến nội tiết: Tuyến sinh dục, tuyến giáp, tuyến trên thận.</w:t>
            </w:r>
          </w:p>
          <w:p w14:paraId="0734D7A3" w14:textId="77777777" w:rsidR="006B08DC" w:rsidRPr="00742143" w:rsidRDefault="006B08DC" w:rsidP="009D0212">
            <w:pPr>
              <w:spacing w:line="288" w:lineRule="auto"/>
              <w:jc w:val="both"/>
              <w:rPr>
                <w:sz w:val="26"/>
                <w:szCs w:val="26"/>
              </w:rPr>
            </w:pPr>
            <w:r w:rsidRPr="00742143">
              <w:rPr>
                <w:sz w:val="26"/>
                <w:szCs w:val="26"/>
              </w:rPr>
              <w:t>- HS trả lời.</w:t>
            </w:r>
          </w:p>
          <w:p w14:paraId="11414044" w14:textId="77777777" w:rsidR="006B08DC" w:rsidRPr="00742143" w:rsidRDefault="006B08DC" w:rsidP="009D0212">
            <w:pPr>
              <w:spacing w:line="288" w:lineRule="auto"/>
              <w:jc w:val="both"/>
              <w:rPr>
                <w:sz w:val="26"/>
                <w:szCs w:val="26"/>
              </w:rPr>
            </w:pPr>
          </w:p>
          <w:p w14:paraId="0F4B1F16" w14:textId="77777777" w:rsidR="006B08DC" w:rsidRPr="00742143" w:rsidRDefault="006B08DC" w:rsidP="009D0212">
            <w:pPr>
              <w:spacing w:line="288" w:lineRule="auto"/>
              <w:jc w:val="both"/>
              <w:rPr>
                <w:sz w:val="26"/>
                <w:szCs w:val="26"/>
              </w:rPr>
            </w:pPr>
          </w:p>
          <w:p w14:paraId="4FF4532D" w14:textId="77777777" w:rsidR="006B08DC" w:rsidRPr="00742143" w:rsidRDefault="006B08DC" w:rsidP="009D0212">
            <w:pPr>
              <w:spacing w:line="288" w:lineRule="auto"/>
              <w:jc w:val="both"/>
              <w:rPr>
                <w:sz w:val="26"/>
                <w:szCs w:val="26"/>
              </w:rPr>
            </w:pPr>
          </w:p>
          <w:p w14:paraId="6B27CA6C" w14:textId="77777777" w:rsidR="006B08DC" w:rsidRPr="00742143" w:rsidRDefault="006B08DC" w:rsidP="009D0212">
            <w:pPr>
              <w:spacing w:line="288" w:lineRule="auto"/>
              <w:jc w:val="both"/>
              <w:rPr>
                <w:sz w:val="26"/>
                <w:szCs w:val="26"/>
              </w:rPr>
            </w:pPr>
          </w:p>
          <w:p w14:paraId="708D92B5" w14:textId="77777777" w:rsidR="006B08DC" w:rsidRPr="00742143" w:rsidRDefault="006B08DC" w:rsidP="009D0212">
            <w:pPr>
              <w:spacing w:line="288" w:lineRule="auto"/>
              <w:jc w:val="both"/>
              <w:rPr>
                <w:sz w:val="26"/>
                <w:szCs w:val="26"/>
              </w:rPr>
            </w:pPr>
            <w:r w:rsidRPr="00742143">
              <w:rPr>
                <w:sz w:val="26"/>
                <w:szCs w:val="26"/>
              </w:rPr>
              <w:t xml:space="preserve">- HS nghiên cứu thông tin quan sát kỹ hình 59.1, 59.2 </w:t>
            </w:r>
          </w:p>
          <w:p w14:paraId="0242252A" w14:textId="77777777" w:rsidR="006B08DC" w:rsidRPr="00742143" w:rsidRDefault="006B08DC" w:rsidP="009D0212">
            <w:pPr>
              <w:spacing w:line="288" w:lineRule="auto"/>
              <w:jc w:val="both"/>
              <w:rPr>
                <w:sz w:val="26"/>
                <w:szCs w:val="26"/>
              </w:rPr>
            </w:pPr>
            <w:r w:rsidRPr="00742143">
              <w:rPr>
                <w:sz w:val="26"/>
                <w:szCs w:val="26"/>
              </w:rPr>
              <w:t xml:space="preserve">- Thảo luận trong nhóm thống nhất ý kiến </w:t>
            </w:r>
          </w:p>
          <w:p w14:paraId="3E987607" w14:textId="77777777" w:rsidR="006B08DC" w:rsidRPr="00742143" w:rsidRDefault="006B08DC" w:rsidP="009D0212">
            <w:pPr>
              <w:spacing w:line="288" w:lineRule="auto"/>
              <w:jc w:val="both"/>
              <w:rPr>
                <w:sz w:val="26"/>
                <w:szCs w:val="26"/>
              </w:rPr>
            </w:pPr>
            <w:r w:rsidRPr="00742143">
              <w:rPr>
                <w:sz w:val="26"/>
                <w:szCs w:val="26"/>
              </w:rPr>
              <w:lastRenderedPageBreak/>
              <w:t>- Đại diện các nhóm lần lượt lên trình bày, các nhóm khác bổ sung .</w:t>
            </w:r>
          </w:p>
        </w:tc>
        <w:tc>
          <w:tcPr>
            <w:tcW w:w="2793" w:type="dxa"/>
          </w:tcPr>
          <w:p w14:paraId="79F4C61B" w14:textId="77777777" w:rsidR="006B08DC" w:rsidRPr="00742143" w:rsidRDefault="006B08DC" w:rsidP="009D0212">
            <w:pPr>
              <w:pStyle w:val="BodyText"/>
              <w:spacing w:line="288" w:lineRule="auto"/>
              <w:ind w:right="-125"/>
              <w:rPr>
                <w:rFonts w:ascii="Times New Roman" w:hAnsi="Times New Roman"/>
                <w:b/>
                <w:sz w:val="26"/>
                <w:szCs w:val="26"/>
              </w:rPr>
            </w:pPr>
            <w:r w:rsidRPr="00742143">
              <w:rPr>
                <w:rFonts w:ascii="Times New Roman" w:hAnsi="Times New Roman"/>
                <w:b/>
                <w:sz w:val="26"/>
                <w:szCs w:val="26"/>
              </w:rPr>
              <w:lastRenderedPageBreak/>
              <w:t>I. Điều hoà hoạt động của các tuyến nội tiết:</w:t>
            </w:r>
          </w:p>
          <w:p w14:paraId="3E60E94D" w14:textId="77777777" w:rsidR="006B08DC" w:rsidRPr="00742143" w:rsidRDefault="006B08DC" w:rsidP="009D0212">
            <w:pPr>
              <w:pStyle w:val="BodyText"/>
              <w:spacing w:line="288" w:lineRule="auto"/>
              <w:rPr>
                <w:rFonts w:ascii="Times New Roman" w:hAnsi="Times New Roman"/>
                <w:sz w:val="26"/>
                <w:szCs w:val="26"/>
              </w:rPr>
            </w:pPr>
            <w:r w:rsidRPr="00742143">
              <w:rPr>
                <w:rFonts w:ascii="Times New Roman" w:hAnsi="Times New Roman"/>
                <w:sz w:val="26"/>
                <w:szCs w:val="26"/>
              </w:rPr>
              <w:t>- Tuyến yên tiết hooc môn điều khiển sự hoạt động của các tuyến nội tiết khác.</w:t>
            </w:r>
          </w:p>
          <w:p w14:paraId="26E3139A"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sz w:val="26"/>
                <w:szCs w:val="26"/>
              </w:rPr>
              <w:t xml:space="preserve">- Hoạt động của tuyến yên tăng cường hay kìm hãm chịu sự chi phối của các hoocmôn do các tuyến nội tiết tiết ra. Đó là cơ chế tự điều hoà các </w:t>
            </w:r>
            <w:r w:rsidRPr="00742143">
              <w:rPr>
                <w:rFonts w:ascii="Times New Roman" w:hAnsi="Times New Roman"/>
                <w:sz w:val="26"/>
                <w:szCs w:val="26"/>
              </w:rPr>
              <w:lastRenderedPageBreak/>
              <w:t>tuyến nội tiết nhờ thông tin ngược.</w:t>
            </w:r>
          </w:p>
        </w:tc>
      </w:tr>
      <w:tr w:rsidR="006B08DC" w:rsidRPr="00742143" w14:paraId="025E46DD" w14:textId="77777777" w:rsidTr="009D0212">
        <w:tc>
          <w:tcPr>
            <w:tcW w:w="3595" w:type="dxa"/>
          </w:tcPr>
          <w:p w14:paraId="26639872"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lastRenderedPageBreak/>
              <w:sym w:font="Wingdings 2" w:char="F0B3"/>
            </w:r>
            <w:r w:rsidRPr="00742143">
              <w:rPr>
                <w:sz w:val="26"/>
                <w:szCs w:val="26"/>
              </w:rPr>
              <w:t xml:space="preserve"> </w:t>
            </w:r>
            <w:r w:rsidRPr="00742143">
              <w:rPr>
                <w:b/>
                <w:bCs/>
                <w:sz w:val="26"/>
                <w:szCs w:val="26"/>
                <w:u w:val="single"/>
              </w:rPr>
              <w:t>Hoạt động 2</w:t>
            </w:r>
            <w:r w:rsidRPr="00742143">
              <w:rPr>
                <w:sz w:val="26"/>
                <w:szCs w:val="26"/>
              </w:rPr>
              <w:t xml:space="preserve"> :</w:t>
            </w:r>
          </w:p>
          <w:p w14:paraId="55DC04EF"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Lượng đường trong máu tương đối ổn định do đâu ?</w:t>
            </w:r>
          </w:p>
          <w:p w14:paraId="74B63583"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Trong thực tế khi lượng đường trong máu giảm mạnh → nhiều tuyến nội tiết cùng phối hợp hoạt động → tăng đường huyết.</w:t>
            </w:r>
          </w:p>
          <w:p w14:paraId="0D2FE9FD"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Trình bày sự phối hợp hoạt động của các tuyến nội tiết khi đường huyết giảm ?</w:t>
            </w:r>
          </w:p>
          <w:p w14:paraId="02304B15"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Ngoài ra :</w:t>
            </w:r>
          </w:p>
          <w:p w14:paraId="11BD12A3"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Ađrênalin</w:t>
            </w:r>
          </w:p>
          <w:p w14:paraId="1D80BEED"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Noađrênalin phần tuỷ tuyến góp phần cùng glucagôn làm tăng đường huyết.</w:t>
            </w:r>
          </w:p>
          <w:p w14:paraId="6F294E0E" w14:textId="77777777" w:rsidR="006B08DC" w:rsidRPr="00742143" w:rsidRDefault="006B08DC"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742143">
              <w:rPr>
                <w:rFonts w:ascii="Times New Roman" w:hAnsi="Times New Roman"/>
                <w:bCs/>
                <w:sz w:val="26"/>
                <w:szCs w:val="26"/>
              </w:rPr>
              <w:t xml:space="preserve">→ </w:t>
            </w:r>
            <w:r w:rsidRPr="00742143">
              <w:rPr>
                <w:rFonts w:ascii="Times New Roman" w:hAnsi="Times New Roman"/>
                <w:bCs/>
                <w:i/>
                <w:sz w:val="26"/>
                <w:szCs w:val="26"/>
              </w:rPr>
              <w:t>Sự phối hợp hoạt động của các tuyến nội tiết thể hiện như thế nào ?</w:t>
            </w:r>
          </w:p>
        </w:tc>
        <w:tc>
          <w:tcPr>
            <w:tcW w:w="3110" w:type="dxa"/>
          </w:tcPr>
          <w:p w14:paraId="1EA465A0" w14:textId="77777777" w:rsidR="006B08DC" w:rsidRPr="00742143" w:rsidRDefault="006B08DC" w:rsidP="009D0212">
            <w:pPr>
              <w:tabs>
                <w:tab w:val="left" w:pos="303"/>
                <w:tab w:val="left" w:pos="505"/>
              </w:tabs>
              <w:spacing w:line="288" w:lineRule="auto"/>
              <w:jc w:val="both"/>
              <w:rPr>
                <w:sz w:val="26"/>
                <w:szCs w:val="26"/>
              </w:rPr>
            </w:pPr>
          </w:p>
          <w:p w14:paraId="23DB6C64"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có thể vận dụng chức năng của hooc môn tuyến tụy để trình bày.</w:t>
            </w:r>
          </w:p>
          <w:p w14:paraId="33D9F3D2"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HS nghe</w:t>
            </w:r>
          </w:p>
          <w:p w14:paraId="4B6BA1AB" w14:textId="77777777" w:rsidR="006B08DC" w:rsidRPr="00742143" w:rsidRDefault="006B08DC" w:rsidP="009D0212">
            <w:pPr>
              <w:tabs>
                <w:tab w:val="left" w:pos="303"/>
                <w:tab w:val="left" w:pos="505"/>
              </w:tabs>
              <w:spacing w:line="288" w:lineRule="auto"/>
              <w:jc w:val="both"/>
              <w:rPr>
                <w:sz w:val="26"/>
                <w:szCs w:val="26"/>
              </w:rPr>
            </w:pPr>
          </w:p>
          <w:p w14:paraId="7B2609EA" w14:textId="77777777" w:rsidR="006B08DC" w:rsidRPr="00742143" w:rsidRDefault="006B08DC" w:rsidP="009D0212">
            <w:pPr>
              <w:tabs>
                <w:tab w:val="left" w:pos="303"/>
                <w:tab w:val="left" w:pos="505"/>
              </w:tabs>
              <w:spacing w:line="288" w:lineRule="auto"/>
              <w:jc w:val="both"/>
              <w:rPr>
                <w:sz w:val="26"/>
                <w:szCs w:val="26"/>
              </w:rPr>
            </w:pPr>
          </w:p>
          <w:p w14:paraId="7D574C51" w14:textId="77777777" w:rsidR="006B08DC" w:rsidRPr="00742143" w:rsidRDefault="006B08DC" w:rsidP="009D0212">
            <w:pPr>
              <w:tabs>
                <w:tab w:val="left" w:pos="303"/>
                <w:tab w:val="left" w:pos="505"/>
              </w:tabs>
              <w:spacing w:line="288" w:lineRule="auto"/>
              <w:jc w:val="both"/>
              <w:rPr>
                <w:sz w:val="26"/>
                <w:szCs w:val="26"/>
              </w:rPr>
            </w:pPr>
          </w:p>
          <w:p w14:paraId="1917B870" w14:textId="77777777" w:rsidR="006B08DC" w:rsidRPr="00742143" w:rsidRDefault="006B08DC" w:rsidP="009D0212">
            <w:pPr>
              <w:tabs>
                <w:tab w:val="left" w:pos="303"/>
                <w:tab w:val="left" w:pos="505"/>
              </w:tabs>
              <w:spacing w:line="288" w:lineRule="auto"/>
              <w:jc w:val="both"/>
              <w:rPr>
                <w:sz w:val="26"/>
                <w:szCs w:val="26"/>
              </w:rPr>
            </w:pPr>
          </w:p>
          <w:p w14:paraId="3E0B61A7" w14:textId="77777777" w:rsidR="006B08DC" w:rsidRPr="00742143" w:rsidRDefault="006B08DC" w:rsidP="009D0212">
            <w:pPr>
              <w:tabs>
                <w:tab w:val="left" w:pos="303"/>
                <w:tab w:val="left" w:pos="505"/>
              </w:tabs>
              <w:spacing w:line="288" w:lineRule="auto"/>
              <w:jc w:val="both"/>
              <w:rPr>
                <w:sz w:val="26"/>
                <w:szCs w:val="26"/>
              </w:rPr>
            </w:pPr>
            <w:r w:rsidRPr="00742143">
              <w:rPr>
                <w:sz w:val="26"/>
                <w:szCs w:val="26"/>
              </w:rPr>
              <w:t>- Cá nhân làm việc độc lập với SGK →  trình bày trên tranh</w:t>
            </w:r>
          </w:p>
          <w:p w14:paraId="55AE09A6" w14:textId="77777777" w:rsidR="006B08DC" w:rsidRPr="00742143" w:rsidRDefault="006B08DC" w:rsidP="009D0212">
            <w:pPr>
              <w:rPr>
                <w:sz w:val="26"/>
                <w:szCs w:val="26"/>
              </w:rPr>
            </w:pPr>
          </w:p>
          <w:p w14:paraId="10B5182C" w14:textId="77777777" w:rsidR="006B08DC" w:rsidRPr="00742143" w:rsidRDefault="006B08DC" w:rsidP="009D0212">
            <w:pPr>
              <w:rPr>
                <w:sz w:val="26"/>
                <w:szCs w:val="26"/>
              </w:rPr>
            </w:pPr>
          </w:p>
          <w:p w14:paraId="0E6D14EC" w14:textId="77777777" w:rsidR="006B08DC" w:rsidRPr="00742143" w:rsidRDefault="006B08DC" w:rsidP="009D0212">
            <w:pPr>
              <w:rPr>
                <w:sz w:val="26"/>
                <w:szCs w:val="26"/>
              </w:rPr>
            </w:pPr>
          </w:p>
          <w:p w14:paraId="09C85969" w14:textId="77777777" w:rsidR="006B08DC" w:rsidRPr="00742143" w:rsidRDefault="006B08DC" w:rsidP="009D0212">
            <w:pPr>
              <w:rPr>
                <w:sz w:val="26"/>
                <w:szCs w:val="26"/>
              </w:rPr>
            </w:pPr>
          </w:p>
          <w:p w14:paraId="661AC30B" w14:textId="77777777" w:rsidR="006B08DC" w:rsidRPr="00742143" w:rsidRDefault="006B08DC" w:rsidP="009D0212">
            <w:pPr>
              <w:rPr>
                <w:sz w:val="26"/>
                <w:szCs w:val="26"/>
              </w:rPr>
            </w:pPr>
          </w:p>
          <w:p w14:paraId="2BB97C27" w14:textId="77777777" w:rsidR="006B08DC" w:rsidRPr="00742143" w:rsidRDefault="006B08DC" w:rsidP="009D0212">
            <w:pPr>
              <w:rPr>
                <w:sz w:val="26"/>
                <w:szCs w:val="26"/>
              </w:rPr>
            </w:pPr>
          </w:p>
          <w:p w14:paraId="05DCA103" w14:textId="77777777" w:rsidR="006B08DC" w:rsidRPr="00742143" w:rsidRDefault="006B08DC" w:rsidP="009D0212">
            <w:pPr>
              <w:rPr>
                <w:sz w:val="26"/>
                <w:szCs w:val="26"/>
              </w:rPr>
            </w:pPr>
            <w:r w:rsidRPr="00742143">
              <w:rPr>
                <w:sz w:val="26"/>
                <w:szCs w:val="26"/>
              </w:rPr>
              <w:t>- HS trả lời</w:t>
            </w:r>
          </w:p>
        </w:tc>
        <w:tc>
          <w:tcPr>
            <w:tcW w:w="2793" w:type="dxa"/>
          </w:tcPr>
          <w:p w14:paraId="7C19B672" w14:textId="77777777" w:rsidR="006B08DC" w:rsidRPr="00742143" w:rsidRDefault="006B08DC" w:rsidP="009D0212">
            <w:pPr>
              <w:pStyle w:val="BodyText"/>
              <w:spacing w:line="288" w:lineRule="auto"/>
              <w:rPr>
                <w:rFonts w:ascii="Times New Roman" w:hAnsi="Times New Roman"/>
                <w:b/>
                <w:sz w:val="26"/>
                <w:szCs w:val="26"/>
              </w:rPr>
            </w:pPr>
            <w:r w:rsidRPr="00742143">
              <w:rPr>
                <w:rFonts w:ascii="Times New Roman" w:hAnsi="Times New Roman"/>
                <w:b/>
                <w:sz w:val="26"/>
                <w:szCs w:val="26"/>
              </w:rPr>
              <w:t>II. Sự phối hợp hoạt động của các tuyến nội tiết:</w:t>
            </w:r>
          </w:p>
          <w:p w14:paraId="017922C3" w14:textId="77777777" w:rsidR="006B08DC" w:rsidRPr="00742143" w:rsidRDefault="006B08DC" w:rsidP="009D0212">
            <w:pPr>
              <w:pStyle w:val="BodyText"/>
              <w:spacing w:line="288" w:lineRule="auto"/>
              <w:rPr>
                <w:rFonts w:ascii="Times New Roman" w:hAnsi="Times New Roman"/>
                <w:bCs/>
                <w:sz w:val="26"/>
                <w:szCs w:val="26"/>
              </w:rPr>
            </w:pPr>
          </w:p>
          <w:p w14:paraId="1F374352" w14:textId="77777777" w:rsidR="006B08DC" w:rsidRPr="00742143" w:rsidRDefault="006B08DC" w:rsidP="009D0212">
            <w:pPr>
              <w:pStyle w:val="BodyText"/>
              <w:spacing w:line="288" w:lineRule="auto"/>
              <w:rPr>
                <w:rFonts w:ascii="Times New Roman" w:hAnsi="Times New Roman"/>
                <w:bCs/>
                <w:sz w:val="26"/>
                <w:szCs w:val="26"/>
              </w:rPr>
            </w:pPr>
          </w:p>
          <w:p w14:paraId="261E6846" w14:textId="77777777" w:rsidR="006B08DC" w:rsidRPr="00742143" w:rsidRDefault="006B08DC" w:rsidP="009D0212">
            <w:pPr>
              <w:pStyle w:val="BodyText"/>
              <w:spacing w:line="288" w:lineRule="auto"/>
              <w:rPr>
                <w:rFonts w:ascii="Times New Roman" w:hAnsi="Times New Roman"/>
                <w:bCs/>
                <w:sz w:val="26"/>
                <w:szCs w:val="26"/>
              </w:rPr>
            </w:pPr>
          </w:p>
          <w:p w14:paraId="77930F58" w14:textId="77777777" w:rsidR="006B08DC" w:rsidRPr="00742143" w:rsidRDefault="006B08DC" w:rsidP="009D0212">
            <w:pPr>
              <w:pStyle w:val="BodyText"/>
              <w:spacing w:line="288" w:lineRule="auto"/>
              <w:rPr>
                <w:rFonts w:ascii="Times New Roman" w:hAnsi="Times New Roman"/>
                <w:bCs/>
                <w:sz w:val="26"/>
                <w:szCs w:val="26"/>
              </w:rPr>
            </w:pPr>
          </w:p>
          <w:p w14:paraId="5FC09738" w14:textId="77777777" w:rsidR="006B08DC" w:rsidRPr="00742143" w:rsidRDefault="006B08DC" w:rsidP="009D0212">
            <w:pPr>
              <w:pStyle w:val="BodyText"/>
              <w:spacing w:line="288" w:lineRule="auto"/>
              <w:rPr>
                <w:rFonts w:ascii="Times New Roman" w:hAnsi="Times New Roman"/>
                <w:bCs/>
                <w:sz w:val="26"/>
                <w:szCs w:val="26"/>
              </w:rPr>
            </w:pPr>
          </w:p>
          <w:p w14:paraId="7A762551" w14:textId="77777777" w:rsidR="006B08DC" w:rsidRPr="00742143" w:rsidRDefault="006B08DC" w:rsidP="009D0212">
            <w:pPr>
              <w:pStyle w:val="BodyText"/>
              <w:spacing w:line="288" w:lineRule="auto"/>
              <w:rPr>
                <w:rFonts w:ascii="Times New Roman" w:hAnsi="Times New Roman"/>
                <w:bCs/>
                <w:sz w:val="26"/>
                <w:szCs w:val="26"/>
              </w:rPr>
            </w:pPr>
          </w:p>
          <w:p w14:paraId="21829CCC" w14:textId="77777777" w:rsidR="006B08DC" w:rsidRPr="00742143" w:rsidRDefault="006B08DC" w:rsidP="009D0212">
            <w:pPr>
              <w:pStyle w:val="BodyText"/>
              <w:spacing w:line="288" w:lineRule="auto"/>
              <w:rPr>
                <w:rFonts w:ascii="Times New Roman" w:hAnsi="Times New Roman"/>
                <w:bCs/>
                <w:sz w:val="26"/>
                <w:szCs w:val="26"/>
              </w:rPr>
            </w:pPr>
          </w:p>
          <w:p w14:paraId="2AC60811" w14:textId="77777777" w:rsidR="006B08DC" w:rsidRPr="00742143" w:rsidRDefault="006B08DC" w:rsidP="009D0212">
            <w:pPr>
              <w:pStyle w:val="BodyText"/>
              <w:spacing w:line="288" w:lineRule="auto"/>
              <w:rPr>
                <w:rFonts w:ascii="Times New Roman" w:hAnsi="Times New Roman"/>
                <w:bCs/>
                <w:sz w:val="26"/>
                <w:szCs w:val="26"/>
              </w:rPr>
            </w:pPr>
          </w:p>
          <w:p w14:paraId="0A30325F" w14:textId="77777777" w:rsidR="006B08DC" w:rsidRPr="00742143" w:rsidRDefault="006B08DC" w:rsidP="009D0212">
            <w:pPr>
              <w:pStyle w:val="BodyText"/>
              <w:spacing w:line="288" w:lineRule="auto"/>
              <w:rPr>
                <w:rFonts w:ascii="Times New Roman" w:hAnsi="Times New Roman"/>
                <w:bCs/>
                <w:sz w:val="26"/>
                <w:szCs w:val="26"/>
              </w:rPr>
            </w:pPr>
          </w:p>
          <w:p w14:paraId="760910D8" w14:textId="77777777" w:rsidR="006B08DC" w:rsidRPr="00742143" w:rsidRDefault="006B08DC" w:rsidP="009D0212">
            <w:pPr>
              <w:pStyle w:val="BodyText"/>
              <w:spacing w:line="288" w:lineRule="auto"/>
              <w:rPr>
                <w:rFonts w:ascii="Times New Roman" w:hAnsi="Times New Roman"/>
                <w:bCs/>
                <w:sz w:val="26"/>
                <w:szCs w:val="26"/>
              </w:rPr>
            </w:pPr>
          </w:p>
          <w:p w14:paraId="54D8205C" w14:textId="77777777" w:rsidR="006B08DC" w:rsidRPr="00742143" w:rsidRDefault="006B08DC" w:rsidP="009D0212">
            <w:pPr>
              <w:pStyle w:val="BodyText"/>
              <w:spacing w:line="288" w:lineRule="auto"/>
              <w:rPr>
                <w:rFonts w:ascii="Times New Roman" w:hAnsi="Times New Roman"/>
                <w:bCs/>
                <w:sz w:val="26"/>
                <w:szCs w:val="26"/>
              </w:rPr>
            </w:pPr>
            <w:r w:rsidRPr="00742143">
              <w:rPr>
                <w:rFonts w:ascii="Times New Roman" w:hAnsi="Times New Roman"/>
                <w:bCs/>
                <w:sz w:val="26"/>
                <w:szCs w:val="26"/>
              </w:rPr>
              <w:t>- Các tuyến nội tiết trong cơ thể có sự phối hợp hoạt động → đảm bảo các quá trình sinh lí trong cơ thể diễn ra bình thường.</w:t>
            </w:r>
          </w:p>
        </w:tc>
      </w:tr>
    </w:tbl>
    <w:p w14:paraId="75D12CCD" w14:textId="77777777" w:rsidR="006B08DC" w:rsidRPr="00742143" w:rsidRDefault="006B08DC" w:rsidP="006B08DC">
      <w:pPr>
        <w:pStyle w:val="BodyText"/>
        <w:spacing w:line="264" w:lineRule="auto"/>
        <w:rPr>
          <w:rFonts w:ascii="Times New Roman" w:hAnsi="Times New Roman"/>
          <w:b/>
          <w:sz w:val="26"/>
          <w:szCs w:val="26"/>
        </w:rPr>
      </w:pPr>
      <w:r w:rsidRPr="00742143">
        <w:rPr>
          <w:rFonts w:ascii="Times New Roman" w:hAnsi="Times New Roman"/>
          <w:b/>
          <w:sz w:val="26"/>
          <w:szCs w:val="26"/>
        </w:rPr>
        <w:t>4. Củng cố</w:t>
      </w:r>
    </w:p>
    <w:p w14:paraId="74B0AE3B" w14:textId="77777777" w:rsidR="006B08DC" w:rsidRPr="00742143" w:rsidRDefault="006B08DC" w:rsidP="006B08DC">
      <w:pPr>
        <w:numPr>
          <w:ilvl w:val="0"/>
          <w:numId w:val="255"/>
        </w:numPr>
        <w:tabs>
          <w:tab w:val="clear" w:pos="1023"/>
          <w:tab w:val="num" w:pos="720"/>
        </w:tabs>
        <w:spacing w:line="264" w:lineRule="auto"/>
        <w:ind w:hanging="663"/>
        <w:jc w:val="both"/>
        <w:rPr>
          <w:sz w:val="26"/>
          <w:szCs w:val="26"/>
        </w:rPr>
      </w:pPr>
      <w:r w:rsidRPr="00742143">
        <w:rPr>
          <w:sz w:val="26"/>
          <w:szCs w:val="26"/>
        </w:rPr>
        <w:t>HS đọc phần ghi nhớ SGK</w:t>
      </w:r>
    </w:p>
    <w:p w14:paraId="391904A5" w14:textId="77777777" w:rsidR="006B08DC" w:rsidRPr="00742143" w:rsidRDefault="006B08DC" w:rsidP="006B08DC">
      <w:pPr>
        <w:numPr>
          <w:ilvl w:val="0"/>
          <w:numId w:val="255"/>
        </w:numPr>
        <w:tabs>
          <w:tab w:val="clear" w:pos="1023"/>
          <w:tab w:val="num" w:pos="720"/>
        </w:tabs>
        <w:spacing w:line="264" w:lineRule="auto"/>
        <w:ind w:left="720"/>
        <w:jc w:val="both"/>
        <w:rPr>
          <w:sz w:val="26"/>
          <w:szCs w:val="26"/>
        </w:rPr>
      </w:pPr>
      <w:r w:rsidRPr="00742143">
        <w:rPr>
          <w:sz w:val="26"/>
          <w:szCs w:val="26"/>
        </w:rPr>
        <w:t>Lấy ví dụ nêu rõ được sự phối hợp hoạt động của các tuyến nội tiết để giữ vững tính ổn định của môi trường trong</w:t>
      </w:r>
    </w:p>
    <w:p w14:paraId="0FD4077C" w14:textId="77777777" w:rsidR="006B08DC" w:rsidRPr="00742143" w:rsidRDefault="006B08DC" w:rsidP="006B08DC">
      <w:pPr>
        <w:pStyle w:val="BodyText"/>
        <w:spacing w:line="264" w:lineRule="auto"/>
        <w:rPr>
          <w:rFonts w:ascii="Times New Roman" w:hAnsi="Times New Roman"/>
          <w:b/>
          <w:sz w:val="26"/>
          <w:szCs w:val="26"/>
        </w:rPr>
      </w:pPr>
      <w:r w:rsidRPr="00742143">
        <w:rPr>
          <w:rFonts w:ascii="Times New Roman" w:hAnsi="Times New Roman"/>
          <w:b/>
          <w:sz w:val="26"/>
          <w:szCs w:val="26"/>
        </w:rPr>
        <w:t xml:space="preserve">5. Hướng dẫn về nhà </w:t>
      </w:r>
    </w:p>
    <w:p w14:paraId="542FD5D8" w14:textId="77777777" w:rsidR="006B08DC" w:rsidRPr="00742143" w:rsidRDefault="006B08DC" w:rsidP="006B08DC">
      <w:pPr>
        <w:pStyle w:val="BodyText"/>
        <w:numPr>
          <w:ilvl w:val="0"/>
          <w:numId w:val="236"/>
        </w:numPr>
        <w:tabs>
          <w:tab w:val="left" w:pos="720"/>
        </w:tabs>
        <w:spacing w:line="264" w:lineRule="auto"/>
        <w:ind w:firstLine="72"/>
        <w:rPr>
          <w:rFonts w:ascii="Times New Roman" w:hAnsi="Times New Roman"/>
          <w:sz w:val="26"/>
          <w:szCs w:val="26"/>
        </w:rPr>
      </w:pPr>
      <w:r w:rsidRPr="00742143">
        <w:rPr>
          <w:rFonts w:ascii="Times New Roman" w:hAnsi="Times New Roman"/>
          <w:sz w:val="26"/>
          <w:szCs w:val="26"/>
        </w:rPr>
        <w:t>Học bài, trả lời câu hỏi SGK</w:t>
      </w:r>
    </w:p>
    <w:p w14:paraId="4A2BA958" w14:textId="77777777" w:rsidR="006B08DC" w:rsidRPr="00742143" w:rsidRDefault="006B08DC" w:rsidP="006B08DC">
      <w:pPr>
        <w:pStyle w:val="BodyText"/>
        <w:numPr>
          <w:ilvl w:val="0"/>
          <w:numId w:val="236"/>
        </w:numPr>
        <w:tabs>
          <w:tab w:val="left" w:pos="720"/>
        </w:tabs>
        <w:spacing w:line="264" w:lineRule="auto"/>
        <w:ind w:firstLine="72"/>
        <w:rPr>
          <w:rFonts w:ascii="Times New Roman" w:hAnsi="Times New Roman"/>
          <w:sz w:val="26"/>
          <w:szCs w:val="26"/>
        </w:rPr>
      </w:pPr>
      <w:r w:rsidRPr="00742143">
        <w:rPr>
          <w:rFonts w:ascii="Times New Roman" w:hAnsi="Times New Roman"/>
          <w:sz w:val="26"/>
          <w:szCs w:val="26"/>
        </w:rPr>
        <w:t>Đọc trước bài 60</w:t>
      </w:r>
    </w:p>
    <w:p w14:paraId="080C61B3" w14:textId="77777777" w:rsidR="006B08DC" w:rsidRDefault="006B08DC" w:rsidP="006B08DC">
      <w:pPr>
        <w:spacing w:line="288" w:lineRule="auto"/>
        <w:jc w:val="both"/>
        <w:rPr>
          <w:bCs/>
          <w:sz w:val="26"/>
          <w:szCs w:val="26"/>
        </w:rPr>
      </w:pPr>
    </w:p>
    <w:p w14:paraId="5E0CC380" w14:textId="77777777" w:rsidR="006B08DC" w:rsidRDefault="006B08DC" w:rsidP="006B08DC">
      <w:pPr>
        <w:spacing w:line="288" w:lineRule="auto"/>
        <w:jc w:val="both"/>
        <w:rPr>
          <w:bCs/>
          <w:sz w:val="26"/>
          <w:szCs w:val="26"/>
        </w:rPr>
      </w:pPr>
    </w:p>
    <w:p w14:paraId="2AB4FD89" w14:textId="77777777" w:rsidR="006B08DC" w:rsidRDefault="006B08DC" w:rsidP="006B08DC">
      <w:pPr>
        <w:spacing w:line="288" w:lineRule="auto"/>
        <w:jc w:val="both"/>
        <w:rPr>
          <w:bCs/>
          <w:sz w:val="26"/>
          <w:szCs w:val="26"/>
        </w:rPr>
      </w:pPr>
    </w:p>
    <w:p w14:paraId="6E5F9A0B" w14:textId="384CDE53" w:rsidR="00497889" w:rsidRPr="006B08DC" w:rsidRDefault="00497889" w:rsidP="006B08DC"/>
    <w:sectPr w:rsidR="00497889" w:rsidRPr="006B08DC" w:rsidSect="002D3A0A">
      <w:headerReference w:type="even" r:id="rId26"/>
      <w:headerReference w:type="default" r:id="rId27"/>
      <w:footerReference w:type="even" r:id="rId28"/>
      <w:footerReference w:type="default" r:id="rId29"/>
      <w:headerReference w:type="first" r:id="rId30"/>
      <w:footerReference w:type="first" r:id="rId31"/>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8265F" w14:textId="77777777" w:rsidR="00092999" w:rsidRDefault="00092999">
      <w:r>
        <w:separator/>
      </w:r>
    </w:p>
  </w:endnote>
  <w:endnote w:type="continuationSeparator" w:id="0">
    <w:p w14:paraId="7DB4F8DE" w14:textId="77777777" w:rsidR="00092999" w:rsidRDefault="0009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6B08DC">
          <w:rPr>
            <w:noProof/>
          </w:rPr>
          <w:t>5</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3462B" w14:textId="77777777" w:rsidR="00092999" w:rsidRDefault="00092999">
      <w:r>
        <w:separator/>
      </w:r>
    </w:p>
  </w:footnote>
  <w:footnote w:type="continuationSeparator" w:id="0">
    <w:p w14:paraId="06672141" w14:textId="77777777" w:rsidR="00092999" w:rsidRDefault="000929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299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08DC"/>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wmf"/><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10.bin"/><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oleObject" Target="embeddings/oleObject9.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oleObject" Target="embeddings/oleObject8.bin"/><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oleObject" Target="embeddings/oleObject5.bin"/><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442BD6F-B294-45FC-B090-1BE2DC46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6</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10239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