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ook w:val="01E0" w:firstRow="1" w:lastRow="1" w:firstColumn="1" w:lastColumn="1" w:noHBand="0" w:noVBand="0"/>
      </w:tblPr>
      <w:tblGrid>
        <w:gridCol w:w="4820"/>
        <w:gridCol w:w="5528"/>
      </w:tblGrid>
      <w:tr w:rsidR="000B265E" w:rsidRPr="004A6AE8" w14:paraId="71F4CB6B" w14:textId="77777777" w:rsidTr="000B265E">
        <w:tc>
          <w:tcPr>
            <w:tcW w:w="4820" w:type="dxa"/>
            <w:shd w:val="clear" w:color="auto" w:fill="auto"/>
          </w:tcPr>
          <w:p w14:paraId="354F39DC" w14:textId="77777777" w:rsidR="000B265E" w:rsidRPr="00561612" w:rsidRDefault="000B265E" w:rsidP="008E6F36">
            <w:pPr>
              <w:spacing w:line="288" w:lineRule="auto"/>
              <w:jc w:val="center"/>
              <w:rPr>
                <w:sz w:val="26"/>
                <w:szCs w:val="26"/>
                <w:lang w:val="pt-BR"/>
              </w:rPr>
            </w:pPr>
            <w:r w:rsidRPr="00561612">
              <w:rPr>
                <w:sz w:val="26"/>
                <w:szCs w:val="26"/>
                <w:lang w:val="pt-BR"/>
              </w:rPr>
              <w:t>ỦY BAN NHÂN DÂN HUYỆN BA VÌ</w:t>
            </w:r>
          </w:p>
          <w:p w14:paraId="3B6B8E2E" w14:textId="77777777" w:rsidR="000B265E" w:rsidRPr="00561612" w:rsidRDefault="000B265E" w:rsidP="008E6F3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561612">
              <w:rPr>
                <w:b/>
                <w:sz w:val="26"/>
                <w:szCs w:val="26"/>
              </w:rPr>
              <w:t>TRƯỜNG THCS ĐÔNG QUANG</w:t>
            </w:r>
          </w:p>
          <w:p w14:paraId="283A4BB6" w14:textId="77777777" w:rsidR="000B265E" w:rsidRPr="004A6AE8" w:rsidRDefault="000B265E" w:rsidP="008E6F36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4A6AE8">
              <w:rPr>
                <w:sz w:val="28"/>
                <w:szCs w:val="28"/>
              </w:rPr>
              <w:sym w:font="Wingdings 2" w:char="F061"/>
            </w:r>
            <w:r w:rsidRPr="004A6AE8">
              <w:rPr>
                <w:sz w:val="28"/>
                <w:szCs w:val="28"/>
              </w:rPr>
              <w:t xml:space="preserve"> </w:t>
            </w:r>
            <w:r w:rsidRPr="004A6AE8">
              <w:rPr>
                <w:sz w:val="28"/>
                <w:szCs w:val="28"/>
              </w:rPr>
              <w:sym w:font="Wingdings" w:char="F026"/>
            </w:r>
            <w:r w:rsidRPr="004A6AE8">
              <w:rPr>
                <w:sz w:val="28"/>
                <w:szCs w:val="28"/>
              </w:rPr>
              <w:t xml:space="preserve"> </w:t>
            </w:r>
            <w:r w:rsidRPr="004A6AE8">
              <w:rPr>
                <w:sz w:val="28"/>
                <w:szCs w:val="28"/>
              </w:rPr>
              <w:sym w:font="Wingdings 2" w:char="F062"/>
            </w:r>
          </w:p>
        </w:tc>
        <w:tc>
          <w:tcPr>
            <w:tcW w:w="5528" w:type="dxa"/>
            <w:shd w:val="clear" w:color="auto" w:fill="auto"/>
          </w:tcPr>
          <w:p w14:paraId="674B5592" w14:textId="18B4E675" w:rsidR="00E70E1D" w:rsidRDefault="00894578" w:rsidP="008E6F36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BÀI </w:t>
            </w:r>
            <w:r w:rsidR="00E70E1D">
              <w:rPr>
                <w:b/>
                <w:sz w:val="28"/>
                <w:szCs w:val="28"/>
              </w:rPr>
              <w:t>KIỂM TRA</w:t>
            </w:r>
            <w:r w:rsidR="000B265E" w:rsidRPr="004A6AE8">
              <w:rPr>
                <w:b/>
                <w:sz w:val="28"/>
                <w:szCs w:val="28"/>
              </w:rPr>
              <w:t xml:space="preserve"> </w:t>
            </w:r>
            <w:r w:rsidR="00E70E1D">
              <w:rPr>
                <w:b/>
                <w:sz w:val="28"/>
                <w:szCs w:val="28"/>
              </w:rPr>
              <w:t xml:space="preserve">CUỐI </w:t>
            </w:r>
            <w:r w:rsidR="000B265E" w:rsidRPr="004A6AE8">
              <w:rPr>
                <w:b/>
                <w:sz w:val="28"/>
                <w:szCs w:val="28"/>
              </w:rPr>
              <w:t xml:space="preserve">HỌC KỲ II </w:t>
            </w:r>
          </w:p>
          <w:p w14:paraId="5F774627" w14:textId="64540BA0" w:rsidR="000B265E" w:rsidRPr="00E70E1D" w:rsidRDefault="000B265E" w:rsidP="008E6F3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E70E1D">
              <w:rPr>
                <w:b/>
                <w:sz w:val="26"/>
                <w:szCs w:val="26"/>
              </w:rPr>
              <w:t>NĂM HỌC 20</w:t>
            </w:r>
            <w:r w:rsidR="00E70E1D" w:rsidRPr="00E70E1D">
              <w:rPr>
                <w:b/>
                <w:sz w:val="26"/>
                <w:szCs w:val="26"/>
              </w:rPr>
              <w:t>2</w:t>
            </w:r>
            <w:r w:rsidR="00004D06">
              <w:rPr>
                <w:b/>
                <w:sz w:val="26"/>
                <w:szCs w:val="26"/>
              </w:rPr>
              <w:t>2</w:t>
            </w:r>
            <w:r w:rsidRPr="00E70E1D">
              <w:rPr>
                <w:b/>
                <w:sz w:val="26"/>
                <w:szCs w:val="26"/>
              </w:rPr>
              <w:t xml:space="preserve"> - 202</w:t>
            </w:r>
            <w:r w:rsidR="00004D06">
              <w:rPr>
                <w:b/>
                <w:sz w:val="26"/>
                <w:szCs w:val="26"/>
              </w:rPr>
              <w:t>3</w:t>
            </w:r>
          </w:p>
          <w:p w14:paraId="7DCB397B" w14:textId="6D06179D" w:rsidR="000B265E" w:rsidRPr="00E70E1D" w:rsidRDefault="00E70E1D" w:rsidP="008E6F36">
            <w:pPr>
              <w:spacing w:line="288" w:lineRule="auto"/>
              <w:ind w:left="27"/>
              <w:jc w:val="center"/>
              <w:rPr>
                <w:b/>
                <w:sz w:val="26"/>
                <w:szCs w:val="26"/>
                <w:lang w:val="pt-BR"/>
              </w:rPr>
            </w:pPr>
            <w:r w:rsidRPr="00E70E1D">
              <w:rPr>
                <w:b/>
                <w:sz w:val="26"/>
                <w:szCs w:val="26"/>
                <w:lang w:val="pt-BR"/>
              </w:rPr>
              <w:t>M</w:t>
            </w:r>
            <w:r w:rsidR="000B265E" w:rsidRPr="00E70E1D">
              <w:rPr>
                <w:b/>
                <w:sz w:val="26"/>
                <w:szCs w:val="26"/>
                <w:lang w:val="pt-BR"/>
              </w:rPr>
              <w:t>ôn: SINH HỌC 9</w:t>
            </w:r>
          </w:p>
          <w:p w14:paraId="7869126D" w14:textId="77777777" w:rsidR="000B265E" w:rsidRPr="004A6AE8" w:rsidRDefault="000B265E" w:rsidP="008E6F36">
            <w:pPr>
              <w:spacing w:line="288" w:lineRule="auto"/>
              <w:ind w:left="-257"/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Pr="004A6AE8">
              <w:rPr>
                <w:i/>
              </w:rPr>
              <w:t>(Thời gian làm bài 45 phút, không kể thời gian phát đề)</w:t>
            </w:r>
          </w:p>
        </w:tc>
      </w:tr>
    </w:tbl>
    <w:p w14:paraId="572CB065" w14:textId="759F8988" w:rsidR="000B265E" w:rsidRPr="00E21772" w:rsidRDefault="000B265E" w:rsidP="008E6F36">
      <w:pPr>
        <w:spacing w:line="288" w:lineRule="auto"/>
        <w:rPr>
          <w:sz w:val="22"/>
          <w:szCs w:val="22"/>
          <w:lang w:val="pt-BR"/>
        </w:rPr>
      </w:pPr>
      <w:r w:rsidRPr="00E70E1D">
        <w:rPr>
          <w:b/>
          <w:sz w:val="26"/>
          <w:szCs w:val="26"/>
          <w:lang w:val="pt-BR"/>
        </w:rPr>
        <w:t>Họ và tên:</w:t>
      </w:r>
      <w:r>
        <w:rPr>
          <w:b/>
          <w:sz w:val="28"/>
          <w:szCs w:val="28"/>
          <w:lang w:val="pt-BR"/>
        </w:rPr>
        <w:t xml:space="preserve"> </w:t>
      </w:r>
      <w:r w:rsidRPr="00E21772">
        <w:rPr>
          <w:sz w:val="22"/>
          <w:szCs w:val="22"/>
          <w:lang w:val="pt-BR"/>
        </w:rPr>
        <w:t>.................................</w:t>
      </w:r>
      <w:r>
        <w:rPr>
          <w:sz w:val="22"/>
          <w:szCs w:val="22"/>
          <w:lang w:val="pt-BR"/>
        </w:rPr>
        <w:t>.............</w:t>
      </w:r>
      <w:r w:rsidRPr="00E21772">
        <w:rPr>
          <w:sz w:val="22"/>
          <w:szCs w:val="22"/>
          <w:lang w:val="pt-BR"/>
        </w:rPr>
        <w:t>.....................</w:t>
      </w:r>
    </w:p>
    <w:p w14:paraId="6877FB84" w14:textId="77777777" w:rsidR="000B265E" w:rsidRPr="00E21772" w:rsidRDefault="000B265E" w:rsidP="008E6F36">
      <w:pPr>
        <w:spacing w:line="288" w:lineRule="auto"/>
        <w:rPr>
          <w:sz w:val="22"/>
          <w:szCs w:val="22"/>
        </w:rPr>
      </w:pPr>
      <w:r w:rsidRPr="00E70E1D">
        <w:rPr>
          <w:b/>
          <w:sz w:val="26"/>
          <w:szCs w:val="26"/>
          <w:lang w:val="pt-BR"/>
        </w:rPr>
        <w:t>Lớp:</w:t>
      </w:r>
      <w:r>
        <w:rPr>
          <w:b/>
          <w:sz w:val="28"/>
          <w:szCs w:val="28"/>
          <w:lang w:val="pt-BR"/>
        </w:rPr>
        <w:t xml:space="preserve"> </w:t>
      </w:r>
      <w:r w:rsidRPr="00E21772">
        <w:rPr>
          <w:sz w:val="22"/>
          <w:szCs w:val="22"/>
          <w:lang w:val="pt-BR"/>
        </w:rPr>
        <w:t>...................................</w:t>
      </w:r>
      <w:r>
        <w:rPr>
          <w:sz w:val="22"/>
          <w:szCs w:val="22"/>
          <w:lang w:val="pt-BR"/>
        </w:rPr>
        <w:t>..................</w:t>
      </w:r>
      <w:r w:rsidRPr="00E21772">
        <w:rPr>
          <w:sz w:val="22"/>
          <w:szCs w:val="22"/>
          <w:lang w:val="pt-BR"/>
        </w:rPr>
        <w:t>......................</w:t>
      </w:r>
      <w:r w:rsidRPr="00E21772">
        <w:rPr>
          <w:sz w:val="22"/>
          <w:szCs w:val="22"/>
        </w:rPr>
        <w:t>......</w:t>
      </w:r>
    </w:p>
    <w:p w14:paraId="5DF8D536" w14:textId="77777777" w:rsidR="000B265E" w:rsidRPr="003C0B42" w:rsidRDefault="000B265E" w:rsidP="008E6F36">
      <w:pPr>
        <w:spacing w:line="288" w:lineRule="auto"/>
        <w:jc w:val="both"/>
        <w:rPr>
          <w:sz w:val="26"/>
          <w:szCs w:val="26"/>
        </w:rPr>
      </w:pPr>
      <w:r w:rsidRPr="003C0B4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66FCA9" wp14:editId="35F7B065">
                <wp:simplePos x="0" y="0"/>
                <wp:positionH relativeFrom="column">
                  <wp:posOffset>3230880</wp:posOffset>
                </wp:positionH>
                <wp:positionV relativeFrom="paragraph">
                  <wp:posOffset>102235</wp:posOffset>
                </wp:positionV>
                <wp:extent cx="2026920" cy="34290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9D2E2" w14:textId="77777777" w:rsidR="00026DD6" w:rsidRPr="00561612" w:rsidRDefault="00026DD6" w:rsidP="000B26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61612">
                              <w:rPr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6FCA9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54.4pt;margin-top:8.05pt;width:159.6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AKdw7ndAAAACQEAAA8AAABkcnMvZG93bnJl&#10;di54bWxMj81OwzAQhO9IvIO1SFwQtVPRJIQ4FSCBuPbnATaxm0TE6yh2m/TtWU5wHM1o5ptyu7hB&#10;XOwUek8akpUCYanxpqdWw/Hw8ZiDCBHJ4ODJarjaANvq9qbEwviZdvayj63gEgoFauhiHAspQ9NZ&#10;h2HlR0vsnfzkMLKcWmkmnLncDXKtVCod9sQLHY72vbPN9/7sNJy+5ofN81x/xmO2e0rfsM9qf9X6&#10;/m55fQER7RL/wvCLz+hQMVPtz2SCGDRsVM7okY00AcGBfJ3zuVpDphKQVSn/P6h+AA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AKdw7ndAAAACQEAAA8AAAAAAAAAAAAAAAAATAQAAGRy&#10;cy9kb3ducmV2LnhtbFBLBQYAAAAABAAEAPMAAABWBQAAAAA=&#10;" stroked="f">
                <v:textbox>
                  <w:txbxContent>
                    <w:p w14:paraId="3179D2E2" w14:textId="77777777" w:rsidR="00026DD6" w:rsidRPr="00561612" w:rsidRDefault="00026DD6" w:rsidP="000B265E">
                      <w:pPr>
                        <w:rPr>
                          <w:sz w:val="26"/>
                          <w:szCs w:val="26"/>
                        </w:rPr>
                      </w:pPr>
                      <w:r w:rsidRPr="00561612">
                        <w:rPr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3C0B4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36D3BA" wp14:editId="246579E3">
                <wp:simplePos x="0" y="0"/>
                <wp:positionH relativeFrom="column">
                  <wp:posOffset>640080</wp:posOffset>
                </wp:positionH>
                <wp:positionV relativeFrom="paragraph">
                  <wp:posOffset>64135</wp:posOffset>
                </wp:positionV>
                <wp:extent cx="685800" cy="34290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26E6B" w14:textId="77777777" w:rsidR="00026DD6" w:rsidRPr="00561612" w:rsidRDefault="00026DD6" w:rsidP="000B26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61612">
                              <w:rPr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6D3BA" id="Text Box 34" o:spid="_x0000_s1027" type="#_x0000_t202" style="position:absolute;left:0;text-align:left;margin-left:50.4pt;margin-top:5.05pt;width:54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" stroked="f">
                <v:textbox>
                  <w:txbxContent>
                    <w:p w14:paraId="60D26E6B" w14:textId="77777777" w:rsidR="00026DD6" w:rsidRPr="00561612" w:rsidRDefault="00026DD6" w:rsidP="000B265E">
                      <w:pPr>
                        <w:rPr>
                          <w:sz w:val="26"/>
                          <w:szCs w:val="26"/>
                        </w:rPr>
                      </w:pPr>
                      <w:r w:rsidRPr="00561612">
                        <w:rPr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3C0B42">
        <w:rPr>
          <w:sz w:val="26"/>
          <w:szCs w:val="26"/>
        </w:rPr>
        <w:t xml:space="preserve">                         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7392"/>
      </w:tblGrid>
      <w:tr w:rsidR="000B265E" w:rsidRPr="003C0B42" w14:paraId="0C4CEEF3" w14:textId="77777777" w:rsidTr="000B265E">
        <w:tc>
          <w:tcPr>
            <w:tcW w:w="2956" w:type="dxa"/>
          </w:tcPr>
          <w:p w14:paraId="2E1865CA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905C2CE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D0F6387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26A1447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392" w:type="dxa"/>
          </w:tcPr>
          <w:p w14:paraId="3A98A05D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</w:tbl>
    <w:p w14:paraId="0754006A" w14:textId="77777777" w:rsidR="00664FEB" w:rsidRPr="00031B76" w:rsidRDefault="00664FEB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b/>
          <w:sz w:val="26"/>
          <w:szCs w:val="26"/>
        </w:rPr>
        <w:t>PHẦN I : TRẮC NGHIỆM KHÁCH QUAN</w:t>
      </w:r>
      <w:r w:rsidRPr="00031B76">
        <w:rPr>
          <w:sz w:val="26"/>
          <w:szCs w:val="26"/>
        </w:rPr>
        <w:t>. (5,0 điểm)</w:t>
      </w:r>
    </w:p>
    <w:p w14:paraId="3CA0899F" w14:textId="77777777" w:rsidR="00664FEB" w:rsidRPr="00031B76" w:rsidRDefault="00664FEB" w:rsidP="008E6F36">
      <w:pPr>
        <w:tabs>
          <w:tab w:val="left" w:pos="1065"/>
        </w:tabs>
        <w:spacing w:line="288" w:lineRule="auto"/>
        <w:jc w:val="both"/>
        <w:rPr>
          <w:b/>
          <w:i/>
          <w:sz w:val="26"/>
          <w:szCs w:val="26"/>
        </w:rPr>
      </w:pPr>
      <w:r w:rsidRPr="00031B76">
        <w:rPr>
          <w:b/>
          <w:i/>
          <w:sz w:val="26"/>
          <w:szCs w:val="26"/>
        </w:rPr>
        <w:t>Em hãy khoanh tròn vào chữ cái (A, B, C, D) chỉ phương án</w:t>
      </w:r>
      <w:r w:rsidRPr="00031B76">
        <w:rPr>
          <w:i/>
          <w:sz w:val="26"/>
          <w:szCs w:val="26"/>
        </w:rPr>
        <w:t xml:space="preserve"> </w:t>
      </w:r>
      <w:r w:rsidRPr="00031B76">
        <w:rPr>
          <w:b/>
          <w:i/>
          <w:sz w:val="26"/>
          <w:szCs w:val="26"/>
        </w:rPr>
        <w:t>trả lời đúng nhất.</w:t>
      </w:r>
    </w:p>
    <w:p w14:paraId="00D07E05" w14:textId="326A4DBC" w:rsidR="008D7B68" w:rsidRPr="00031B76" w:rsidRDefault="00664FEB" w:rsidP="008E6F36">
      <w:pPr>
        <w:spacing w:line="288" w:lineRule="auto"/>
        <w:ind w:left="11" w:hanging="11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1.</w:t>
      </w:r>
      <w:r w:rsidRPr="00031B76">
        <w:rPr>
          <w:sz w:val="26"/>
          <w:szCs w:val="26"/>
        </w:rPr>
        <w:t xml:space="preserve"> </w:t>
      </w:r>
      <w:r w:rsidR="008D7B68" w:rsidRPr="00031B76">
        <w:rPr>
          <w:sz w:val="26"/>
          <w:szCs w:val="26"/>
        </w:rPr>
        <w:t>Đặc điểm nào sau đây vừa có ở quần thể người vừa có ở các quần thể sinh</w:t>
      </w:r>
      <w:r w:rsidR="008D7B68" w:rsidRPr="00031B76">
        <w:rPr>
          <w:rFonts w:hint="eastAsia"/>
          <w:sz w:val="26"/>
          <w:szCs w:val="26"/>
        </w:rPr>
        <w:br/>
      </w:r>
      <w:r w:rsidR="008D7B68" w:rsidRPr="00031B76">
        <w:rPr>
          <w:sz w:val="26"/>
          <w:szCs w:val="26"/>
        </w:rPr>
        <w:t>vật khác</w:t>
      </w:r>
      <w:r w:rsidR="008E6F36" w:rsidRPr="00031B76">
        <w:rPr>
          <w:sz w:val="26"/>
          <w:szCs w:val="26"/>
        </w:rPr>
        <w:t xml:space="preserve"> </w:t>
      </w:r>
      <w:r w:rsidR="008D7B68" w:rsidRPr="00031B76">
        <w:rPr>
          <w:sz w:val="26"/>
          <w:szCs w:val="26"/>
        </w:rPr>
        <w:t>?</w:t>
      </w:r>
    </w:p>
    <w:p w14:paraId="2F8ABFBD" w14:textId="53968D7F" w:rsidR="00664FEB" w:rsidRPr="00031B76" w:rsidRDefault="008D7B68" w:rsidP="008E6F36">
      <w:pPr>
        <w:spacing w:line="288" w:lineRule="auto"/>
        <w:ind w:left="11" w:hanging="11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Mật độ                    </w:t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Văn hóa              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Giáo dục                      </w:t>
      </w:r>
      <w:r w:rsidRPr="00031B76">
        <w:rPr>
          <w:b/>
          <w:bCs/>
          <w:sz w:val="26"/>
          <w:szCs w:val="26"/>
        </w:rPr>
        <w:t xml:space="preserve"> D</w:t>
      </w:r>
      <w:r w:rsidRPr="00031B76">
        <w:rPr>
          <w:sz w:val="26"/>
          <w:szCs w:val="26"/>
        </w:rPr>
        <w:t>. Kinh tế</w:t>
      </w:r>
    </w:p>
    <w:p w14:paraId="16F3F9A3" w14:textId="77777777" w:rsidR="00F251B1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2.</w:t>
      </w:r>
      <w:r w:rsidRPr="00031B76">
        <w:rPr>
          <w:sz w:val="26"/>
          <w:szCs w:val="26"/>
        </w:rPr>
        <w:t xml:space="preserve"> </w:t>
      </w:r>
      <w:r w:rsidR="00F251B1" w:rsidRPr="00031B76">
        <w:rPr>
          <w:sz w:val="26"/>
          <w:szCs w:val="26"/>
        </w:rPr>
        <w:t>Khi nói về mật độ cá thể của quần thể, phát biểu nào sau đây </w:t>
      </w:r>
      <w:r w:rsidR="00F251B1" w:rsidRPr="00031B76">
        <w:rPr>
          <w:b/>
          <w:bCs/>
          <w:sz w:val="26"/>
          <w:szCs w:val="26"/>
        </w:rPr>
        <w:t>không đúng</w:t>
      </w:r>
      <w:r w:rsidR="00F251B1" w:rsidRPr="00031B76">
        <w:rPr>
          <w:sz w:val="26"/>
          <w:szCs w:val="26"/>
        </w:rPr>
        <w:t>?</w:t>
      </w:r>
    </w:p>
    <w:p w14:paraId="28BCA760" w14:textId="0275BA2E" w:rsidR="00F251B1" w:rsidRPr="00031B76" w:rsidRDefault="00F251B1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 xml:space="preserve">     A.</w:t>
      </w:r>
      <w:r w:rsidRPr="00031B76">
        <w:rPr>
          <w:sz w:val="26"/>
          <w:szCs w:val="26"/>
        </w:rPr>
        <w:t> Mật độ cá thể của quần thể luôn cố định, không thay đổi theo thời gian và điều kiện sống của môi trường.</w:t>
      </w:r>
    </w:p>
    <w:p w14:paraId="686DDA73" w14:textId="45FA9236" w:rsidR="00F251B1" w:rsidRPr="00031B76" w:rsidRDefault="00F251B1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 xml:space="preserve">     B.</w:t>
      </w:r>
      <w:r w:rsidRPr="00031B76">
        <w:rPr>
          <w:sz w:val="26"/>
          <w:szCs w:val="26"/>
        </w:rPr>
        <w:t> Mật độ cá thể có ảnh hưởng tới mức độ sử dụng nguồn sống trong môi trường.</w:t>
      </w:r>
    </w:p>
    <w:p w14:paraId="5962600B" w14:textId="2745E975" w:rsidR="00F251B1" w:rsidRPr="00031B76" w:rsidRDefault="00F251B1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 xml:space="preserve">    </w:t>
      </w:r>
      <w:r w:rsidR="00237D1F" w:rsidRPr="00031B76">
        <w:rPr>
          <w:b/>
          <w:bCs/>
          <w:sz w:val="26"/>
          <w:szCs w:val="26"/>
        </w:rPr>
        <w:t xml:space="preserve"> </w:t>
      </w:r>
      <w:r w:rsidRPr="00031B76">
        <w:rPr>
          <w:b/>
          <w:bCs/>
          <w:sz w:val="26"/>
          <w:szCs w:val="26"/>
        </w:rPr>
        <w:t>C.</w:t>
      </w:r>
      <w:r w:rsidRPr="00031B76">
        <w:rPr>
          <w:sz w:val="26"/>
          <w:szCs w:val="26"/>
        </w:rPr>
        <w:t> </w:t>
      </w:r>
      <w:r w:rsidRPr="00031B76">
        <w:rPr>
          <w:b/>
          <w:bCs/>
          <w:sz w:val="26"/>
          <w:szCs w:val="26"/>
        </w:rPr>
        <w:t> </w:t>
      </w:r>
      <w:r w:rsidRPr="00031B76">
        <w:rPr>
          <w:sz w:val="26"/>
          <w:szCs w:val="26"/>
        </w:rPr>
        <w:t>Khi mật độ cá thể của quần thể giảm, thức ăn dồi dào thì sự cạnh tranh giữa các cá thể cùng loài giảm.</w:t>
      </w:r>
    </w:p>
    <w:p w14:paraId="04AD0F14" w14:textId="3335062E" w:rsidR="00664FEB" w:rsidRPr="00031B76" w:rsidRDefault="00F251B1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 xml:space="preserve">    </w:t>
      </w:r>
      <w:r w:rsidR="008E6F36" w:rsidRPr="00031B76">
        <w:rPr>
          <w:b/>
          <w:bCs/>
          <w:sz w:val="26"/>
          <w:szCs w:val="26"/>
        </w:rPr>
        <w:t xml:space="preserve"> </w:t>
      </w:r>
      <w:r w:rsidRPr="00031B76">
        <w:rPr>
          <w:b/>
          <w:bCs/>
          <w:sz w:val="26"/>
          <w:szCs w:val="26"/>
        </w:rPr>
        <w:t>D.</w:t>
      </w:r>
      <w:r w:rsidRPr="00031B76">
        <w:rPr>
          <w:sz w:val="26"/>
          <w:szCs w:val="26"/>
        </w:rPr>
        <w:t> </w:t>
      </w:r>
      <w:r w:rsidRPr="00031B76">
        <w:rPr>
          <w:b/>
          <w:bCs/>
          <w:sz w:val="26"/>
          <w:szCs w:val="26"/>
        </w:rPr>
        <w:t> </w:t>
      </w:r>
      <w:r w:rsidRPr="00031B76">
        <w:rPr>
          <w:sz w:val="26"/>
          <w:szCs w:val="26"/>
        </w:rPr>
        <w:t>Khi mật độ cá thể của quần thể tăng quá cao, các cá thể cạnh tranh nhau gay gắt</w:t>
      </w:r>
    </w:p>
    <w:p w14:paraId="0E4918B9" w14:textId="77777777" w:rsidR="00237D1F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3</w:t>
      </w:r>
      <w:r w:rsidRPr="00031B76">
        <w:rPr>
          <w:sz w:val="26"/>
          <w:szCs w:val="26"/>
        </w:rPr>
        <w:t>.</w:t>
      </w:r>
      <w:bookmarkStart w:id="0" w:name="_Hlk97907258"/>
      <w:r w:rsidR="00237D1F" w:rsidRPr="00031B76">
        <w:rPr>
          <w:sz w:val="26"/>
          <w:szCs w:val="26"/>
        </w:rPr>
        <w:t xml:space="preserve"> </w:t>
      </w:r>
      <w:bookmarkEnd w:id="0"/>
      <w:r w:rsidR="00237D1F" w:rsidRPr="00031B76">
        <w:rPr>
          <w:sz w:val="26"/>
          <w:szCs w:val="26"/>
        </w:rPr>
        <w:t>Sinh vật nào dưới đây thuộc nhóm thực vật chịu hạn?</w:t>
      </w:r>
    </w:p>
    <w:p w14:paraId="1CF52201" w14:textId="5E060049" w:rsidR="008D7B68" w:rsidRPr="00031B76" w:rsidRDefault="00237D1F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Cây phong lan.             </w:t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Cây lúa.            </w:t>
      </w:r>
      <w:r w:rsidRPr="00031B76">
        <w:rPr>
          <w:b/>
          <w:bCs/>
          <w:sz w:val="26"/>
          <w:szCs w:val="26"/>
        </w:rPr>
        <w:t>C.</w:t>
      </w:r>
      <w:r w:rsidRPr="00031B76">
        <w:rPr>
          <w:sz w:val="26"/>
          <w:szCs w:val="26"/>
        </w:rPr>
        <w:t xml:space="preserve"> Cây dừa nước.           D. Cây xương rồng.</w:t>
      </w:r>
    </w:p>
    <w:p w14:paraId="34B5C1F5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4</w:t>
      </w:r>
      <w:r w:rsidRPr="00031B76">
        <w:rPr>
          <w:b/>
          <w:sz w:val="26"/>
          <w:szCs w:val="26"/>
        </w:rPr>
        <w:t>.</w:t>
      </w:r>
      <w:r w:rsidRPr="00031B76">
        <w:rPr>
          <w:sz w:val="26"/>
          <w:szCs w:val="26"/>
        </w:rPr>
        <w:t xml:space="preserve"> Khi nói về mối quan hệ sinh vật chủ ­ sinh vật kí sinh và mối quan hệ con mồi sinh vật ăn thịt, phát biểu nào sau đây đúng?</w:t>
      </w:r>
    </w:p>
    <w:p w14:paraId="3BDEB509" w14:textId="558FBCC4" w:rsidR="00664FEB" w:rsidRPr="00031B76" w:rsidRDefault="00237D1F" w:rsidP="008E6F36">
      <w:pPr>
        <w:spacing w:line="288" w:lineRule="auto"/>
        <w:ind w:right="1872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="00664FEB" w:rsidRPr="00031B76">
        <w:rPr>
          <w:b/>
          <w:bCs/>
          <w:sz w:val="26"/>
          <w:szCs w:val="26"/>
        </w:rPr>
        <w:t>A</w:t>
      </w:r>
      <w:r w:rsidR="00664FEB" w:rsidRPr="00031B76">
        <w:rPr>
          <w:sz w:val="26"/>
          <w:szCs w:val="26"/>
        </w:rPr>
        <w:t xml:space="preserve">. Sinh vật kí sinh bao giờ cũng có số lượng cá thể ít hơn sinh vật chủ </w:t>
      </w:r>
    </w:p>
    <w:p w14:paraId="69D3FCB9" w14:textId="17461BF0" w:rsidR="00664FEB" w:rsidRPr="00031B76" w:rsidRDefault="00237D1F" w:rsidP="008E6F36">
      <w:pPr>
        <w:spacing w:line="288" w:lineRule="auto"/>
        <w:ind w:right="1872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="00664FEB" w:rsidRPr="00031B76">
        <w:rPr>
          <w:b/>
          <w:bCs/>
          <w:sz w:val="26"/>
          <w:szCs w:val="26"/>
        </w:rPr>
        <w:t>B</w:t>
      </w:r>
      <w:r w:rsidR="00664FEB" w:rsidRPr="00031B76">
        <w:rPr>
          <w:sz w:val="26"/>
          <w:szCs w:val="26"/>
        </w:rPr>
        <w:t>. Sinh vật ăn thịt bao giờ cũng có số lượng cá thể nhiều hơn con mồi.</w:t>
      </w:r>
    </w:p>
    <w:p w14:paraId="049338FA" w14:textId="5C512282" w:rsidR="00664FEB" w:rsidRPr="00031B76" w:rsidRDefault="00237D1F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Sinh vật kí sinh có kích thước cơ thể nhỏ hơn sinh vật chủ.</w:t>
      </w:r>
    </w:p>
    <w:p w14:paraId="1EFD7449" w14:textId="170D4947" w:rsidR="00664FEB" w:rsidRPr="00031B76" w:rsidRDefault="00237D1F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sinh vật kí sinh bao giờ cũng giết chết sinh vật chủ.</w:t>
      </w:r>
    </w:p>
    <w:p w14:paraId="1872F3AD" w14:textId="71051905" w:rsidR="008D7B68" w:rsidRPr="00031B76" w:rsidRDefault="00664FEB" w:rsidP="008E6F36">
      <w:pPr>
        <w:spacing w:line="288" w:lineRule="auto"/>
        <w:ind w:left="75" w:right="-28" w:hanging="75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5</w:t>
      </w:r>
      <w:r w:rsidRPr="00031B76">
        <w:rPr>
          <w:sz w:val="26"/>
          <w:szCs w:val="26"/>
        </w:rPr>
        <w:t xml:space="preserve">. </w:t>
      </w:r>
      <w:r w:rsidR="008D7B68" w:rsidRPr="00031B76">
        <w:rPr>
          <w:sz w:val="26"/>
          <w:szCs w:val="26"/>
        </w:rPr>
        <w:t xml:space="preserve">Hoạt động săn bắt động vật hoang dã, chặt phá rừng và đốt rừng làm  nương rẫy của con người đã dẫn tới bao nhiêu hậu quả sau đây?  </w:t>
      </w:r>
    </w:p>
    <w:p w14:paraId="0CFB0094" w14:textId="77777777" w:rsidR="008D7B68" w:rsidRPr="00031B76" w:rsidRDefault="008D7B68" w:rsidP="008E6F36">
      <w:pPr>
        <w:spacing w:line="288" w:lineRule="auto"/>
        <w:ind w:left="75" w:right="2144" w:firstLine="64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(I). Làm mất đi nhiều loài sinh vật. </w:t>
      </w:r>
    </w:p>
    <w:p w14:paraId="1451E13F" w14:textId="77777777" w:rsidR="008D7B68" w:rsidRPr="00031B76" w:rsidRDefault="008D7B68" w:rsidP="008E6F36">
      <w:pPr>
        <w:spacing w:line="288" w:lineRule="auto"/>
        <w:ind w:left="75" w:right="2144" w:firstLine="64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(II). Làm mất nơi ở của nhiều loài sinh vật. </w:t>
      </w:r>
    </w:p>
    <w:p w14:paraId="243AD933" w14:textId="77777777" w:rsidR="008D7B68" w:rsidRPr="00031B76" w:rsidRDefault="008D7B68" w:rsidP="008E6F36">
      <w:pPr>
        <w:spacing w:line="288" w:lineRule="auto"/>
        <w:ind w:left="75" w:right="2144" w:firstLine="64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(III). Làm mất cân bằng sinh thái. </w:t>
      </w:r>
    </w:p>
    <w:p w14:paraId="00AB2C8F" w14:textId="77777777" w:rsidR="008D7B68" w:rsidRPr="00031B76" w:rsidRDefault="008D7B68" w:rsidP="008E6F36">
      <w:pPr>
        <w:spacing w:line="288" w:lineRule="auto"/>
        <w:ind w:left="75" w:right="2144" w:firstLine="64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>(IV). Làm xói mòn và thóai hóa đất, gây ô nhiễm môi trường.</w:t>
      </w:r>
    </w:p>
    <w:p w14:paraId="41D911D0" w14:textId="17F674D5" w:rsidR="008D7B68" w:rsidRPr="00031B76" w:rsidRDefault="008D7B68" w:rsidP="008E6F36">
      <w:pPr>
        <w:spacing w:line="288" w:lineRule="auto"/>
        <w:ind w:left="75" w:right="-170" w:hanging="75"/>
        <w:jc w:val="both"/>
        <w:rPr>
          <w:bCs/>
          <w:sz w:val="26"/>
          <w:szCs w:val="26"/>
        </w:rPr>
      </w:pPr>
      <w:r w:rsidRPr="00031B76">
        <w:rPr>
          <w:bCs/>
          <w:sz w:val="26"/>
          <w:szCs w:val="26"/>
        </w:rPr>
        <w:t xml:space="preserve">     </w:t>
      </w:r>
      <w:r w:rsidRPr="00031B76">
        <w:rPr>
          <w:b/>
          <w:sz w:val="26"/>
          <w:szCs w:val="26"/>
        </w:rPr>
        <w:t>A</w:t>
      </w:r>
      <w:r w:rsidRPr="00031B76">
        <w:rPr>
          <w:bCs/>
          <w:sz w:val="26"/>
          <w:szCs w:val="26"/>
        </w:rPr>
        <w:t xml:space="preserve">. 2 </w:t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/>
          <w:sz w:val="26"/>
          <w:szCs w:val="26"/>
        </w:rPr>
        <w:t>B</w:t>
      </w:r>
      <w:r w:rsidRPr="00031B76">
        <w:rPr>
          <w:bCs/>
          <w:sz w:val="26"/>
          <w:szCs w:val="26"/>
        </w:rPr>
        <w:t xml:space="preserve">. 1 </w:t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/>
          <w:sz w:val="26"/>
          <w:szCs w:val="26"/>
        </w:rPr>
        <w:t>C</w:t>
      </w:r>
      <w:r w:rsidRPr="00031B76">
        <w:rPr>
          <w:bCs/>
          <w:sz w:val="26"/>
          <w:szCs w:val="26"/>
        </w:rPr>
        <w:t xml:space="preserve">. 4 </w:t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Cs/>
          <w:sz w:val="26"/>
          <w:szCs w:val="26"/>
        </w:rPr>
        <w:tab/>
      </w:r>
      <w:r w:rsidRPr="00031B76">
        <w:rPr>
          <w:b/>
          <w:sz w:val="26"/>
          <w:szCs w:val="26"/>
        </w:rPr>
        <w:t>D</w:t>
      </w:r>
      <w:r w:rsidRPr="00031B76">
        <w:rPr>
          <w:bCs/>
          <w:sz w:val="26"/>
          <w:szCs w:val="26"/>
        </w:rPr>
        <w:t>. 3</w:t>
      </w:r>
    </w:p>
    <w:p w14:paraId="0932E68D" w14:textId="4A230A06" w:rsidR="00F16DBF" w:rsidRPr="00031B76" w:rsidRDefault="00664FEB" w:rsidP="008E6F36">
      <w:pPr>
        <w:spacing w:line="288" w:lineRule="auto"/>
        <w:ind w:right="2144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6.</w:t>
      </w:r>
      <w:r w:rsidRPr="00031B76">
        <w:rPr>
          <w:sz w:val="26"/>
          <w:szCs w:val="26"/>
        </w:rPr>
        <w:t xml:space="preserve"> </w:t>
      </w:r>
      <w:r w:rsidR="00F16DBF" w:rsidRPr="00031B76">
        <w:rPr>
          <w:sz w:val="26"/>
          <w:szCs w:val="26"/>
        </w:rPr>
        <w:t>Ví dụ nào sau đây minh họa mối quan hệ hỗ trợ cùng loài?</w:t>
      </w:r>
    </w:p>
    <w:p w14:paraId="00C3615B" w14:textId="2F400662" w:rsidR="00F16DBF" w:rsidRPr="00031B76" w:rsidRDefault="00F16DBF" w:rsidP="008E6F36">
      <w:pPr>
        <w:spacing w:line="288" w:lineRule="auto"/>
        <w:ind w:right="-28"/>
        <w:jc w:val="both"/>
        <w:rPr>
          <w:bCs/>
          <w:sz w:val="26"/>
          <w:szCs w:val="26"/>
        </w:rPr>
      </w:pPr>
      <w:r w:rsidRPr="00031B76">
        <w:rPr>
          <w:bCs/>
          <w:sz w:val="26"/>
          <w:szCs w:val="26"/>
        </w:rPr>
        <w:t xml:space="preserve">       </w:t>
      </w:r>
      <w:r w:rsidRPr="00031B76">
        <w:rPr>
          <w:b/>
          <w:sz w:val="26"/>
          <w:szCs w:val="26"/>
        </w:rPr>
        <w:t>A</w:t>
      </w:r>
      <w:r w:rsidRPr="00031B76">
        <w:rPr>
          <w:bCs/>
          <w:sz w:val="26"/>
          <w:szCs w:val="26"/>
        </w:rPr>
        <w:t>. Bồ nông xếp thành hàng đi kiếm ăn bắt được nhiều cá hơn bồ nông đi kiếm ăn riêng rẽ.</w:t>
      </w:r>
    </w:p>
    <w:p w14:paraId="627A8106" w14:textId="3DE6F68C" w:rsidR="00F16DBF" w:rsidRPr="00031B76" w:rsidRDefault="00F16DBF" w:rsidP="008E6F36">
      <w:pPr>
        <w:spacing w:line="288" w:lineRule="auto"/>
        <w:ind w:right="2144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  </w:t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</w:t>
      </w:r>
      <w:bookmarkStart w:id="1" w:name="_Hlk97906836"/>
      <w:r w:rsidRPr="00031B76">
        <w:rPr>
          <w:sz w:val="26"/>
          <w:szCs w:val="26"/>
        </w:rPr>
        <w:t>Các con hươu đực tranh giành con cái trong mùa sinh sản.</w:t>
      </w:r>
      <w:bookmarkEnd w:id="1"/>
    </w:p>
    <w:p w14:paraId="10B4C064" w14:textId="026566BE" w:rsidR="00F16DBF" w:rsidRPr="00031B76" w:rsidRDefault="00F16DBF" w:rsidP="008E6F36">
      <w:pPr>
        <w:spacing w:line="288" w:lineRule="auto"/>
        <w:ind w:right="2144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>. Cá ép sống bám trên cá lớn.</w:t>
      </w:r>
    </w:p>
    <w:p w14:paraId="014568EA" w14:textId="7FB7AEDB" w:rsidR="00F16DBF" w:rsidRPr="00031B76" w:rsidRDefault="00F16DBF" w:rsidP="008E6F36">
      <w:pPr>
        <w:spacing w:line="288" w:lineRule="auto"/>
        <w:ind w:right="2144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Cây phong lan bám trên thân cây gỗ trong rừng</w:t>
      </w:r>
    </w:p>
    <w:p w14:paraId="739453DE" w14:textId="77777777" w:rsidR="00664FEB" w:rsidRPr="00031B76" w:rsidRDefault="00664FEB" w:rsidP="008E6F36">
      <w:pPr>
        <w:spacing w:line="288" w:lineRule="auto"/>
        <w:ind w:left="75" w:right="2272" w:hanging="75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lastRenderedPageBreak/>
        <w:t>Câu 7</w:t>
      </w:r>
      <w:r w:rsidRPr="00031B76">
        <w:rPr>
          <w:sz w:val="26"/>
          <w:szCs w:val="26"/>
        </w:rPr>
        <w:t xml:space="preserve">. Tác động lớn nhất của con người tới môi trường tự nhiên là </w:t>
      </w:r>
    </w:p>
    <w:p w14:paraId="1C625FCA" w14:textId="77777777" w:rsidR="00664FEB" w:rsidRPr="00031B76" w:rsidRDefault="00664FEB" w:rsidP="008E6F36">
      <w:pPr>
        <w:spacing w:line="288" w:lineRule="auto"/>
        <w:ind w:left="426" w:right="2272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>. Săn bắn nhiều loài động vật làm giảm đa dạng sinh học.</w:t>
      </w:r>
    </w:p>
    <w:p w14:paraId="050190D8" w14:textId="28E7E8D4" w:rsidR="00664FEB" w:rsidRPr="00031B76" w:rsidRDefault="00237D1F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 xml:space="preserve"> B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cày xới đất canh tác làm thay đổi đất và nước tầng mặt.</w:t>
      </w:r>
    </w:p>
    <w:p w14:paraId="281E5462" w14:textId="3626F7FC" w:rsidR="00664FEB" w:rsidRPr="00031B76" w:rsidRDefault="00237D1F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phá hủy thảm thực vật, từ đó gây ra nhiều hậu quả xấu.</w:t>
      </w:r>
    </w:p>
    <w:p w14:paraId="2E9809FF" w14:textId="059301D6" w:rsidR="00664FEB" w:rsidRPr="00031B76" w:rsidRDefault="00237D1F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cải tạo tự nhiên làm mất cân bằng sinh thái.</w:t>
      </w:r>
    </w:p>
    <w:p w14:paraId="19C43FAD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8</w:t>
      </w:r>
      <w:r w:rsidRPr="00031B76">
        <w:rPr>
          <w:sz w:val="26"/>
          <w:szCs w:val="26"/>
        </w:rPr>
        <w:t>. Trong các trường hợp dưới đây, trường hợp nào là quan hệ cộng sinh?</w:t>
      </w:r>
    </w:p>
    <w:p w14:paraId="52125D7B" w14:textId="64B67945" w:rsidR="00664FEB" w:rsidRPr="00031B76" w:rsidRDefault="00664FEB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Vi khuẩn trong nốt sần cây họ đậu.         </w:t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>. Cây tầm gửi sống trên cây hồng.</w:t>
      </w:r>
    </w:p>
    <w:p w14:paraId="7B6D5CEB" w14:textId="0FE3FD67" w:rsidR="00664FEB" w:rsidRPr="00031B76" w:rsidRDefault="00664FEB" w:rsidP="008E6F36">
      <w:pPr>
        <w:spacing w:line="288" w:lineRule="auto"/>
        <w:ind w:firstLine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Ấu trùng trai bám trên da cá.               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Địa y bám trên cành cây.</w:t>
      </w:r>
    </w:p>
    <w:p w14:paraId="4A890069" w14:textId="24A7B628" w:rsidR="00F251B1" w:rsidRPr="00031B76" w:rsidRDefault="00664FEB" w:rsidP="008E6F36">
      <w:pPr>
        <w:tabs>
          <w:tab w:val="left" w:pos="1185"/>
        </w:tabs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9</w:t>
      </w:r>
      <w:r w:rsidRPr="00031B76">
        <w:rPr>
          <w:sz w:val="26"/>
          <w:szCs w:val="26"/>
        </w:rPr>
        <w:t xml:space="preserve">. </w:t>
      </w:r>
      <w:r w:rsidR="00F251B1" w:rsidRPr="00031B76">
        <w:rPr>
          <w:sz w:val="26"/>
          <w:szCs w:val="26"/>
        </w:rPr>
        <w:t>Vào mùa xuân và mùa hè có khí hậu ấm áp, sâu hại thường xuất hiện nhiều. Đây là dạng biến động số  lượng cá thể</w:t>
      </w:r>
    </w:p>
    <w:p w14:paraId="5E1E2C63" w14:textId="007DCE8A" w:rsidR="00F251B1" w:rsidRPr="00031B76" w:rsidRDefault="00F251B1" w:rsidP="008E6F36">
      <w:pPr>
        <w:tabs>
          <w:tab w:val="left" w:pos="1185"/>
        </w:tabs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</w:t>
      </w: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không theo chu kì.  </w:t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>.</w:t>
      </w:r>
      <w:r w:rsidRPr="00031B76">
        <w:rPr>
          <w:bCs/>
          <w:sz w:val="26"/>
          <w:szCs w:val="26"/>
        </w:rPr>
        <w:t xml:space="preserve"> theo chu kì mùa</w:t>
      </w:r>
      <w:r w:rsidRPr="00031B76">
        <w:rPr>
          <w:sz w:val="26"/>
          <w:szCs w:val="26"/>
        </w:rPr>
        <w:t xml:space="preserve">.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theo chu kì nhiều năm.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theo chu kì ngày đêm.</w:t>
      </w:r>
    </w:p>
    <w:p w14:paraId="158CB1BD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10</w:t>
      </w:r>
      <w:r w:rsidRPr="00031B76">
        <w:rPr>
          <w:sz w:val="26"/>
          <w:szCs w:val="26"/>
        </w:rPr>
        <w:t>. Sơ đồ nào sau đây mô tả đúng về một chuỗi thức ăn ?</w:t>
      </w:r>
    </w:p>
    <w:p w14:paraId="518B5E22" w14:textId="41874069" w:rsidR="00664FEB" w:rsidRPr="00031B76" w:rsidRDefault="00237D1F" w:rsidP="008E6F36">
      <w:pPr>
        <w:spacing w:line="288" w:lineRule="auto"/>
        <w:ind w:left="426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Cây ngô → Sâu ăn lá ngô → Nhái → Rắn hổ mang → Diều hâu.</w:t>
      </w:r>
    </w:p>
    <w:p w14:paraId="6AA70C68" w14:textId="18890980" w:rsidR="00664FEB" w:rsidRPr="00031B76" w:rsidRDefault="00237D1F" w:rsidP="008E6F36">
      <w:pPr>
        <w:spacing w:line="288" w:lineRule="auto"/>
        <w:ind w:left="426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Cây ngô → Nhái → Rắn hổ mang → Sâu ăn lá ngô → Diều hâu.</w:t>
      </w:r>
    </w:p>
    <w:p w14:paraId="2593DDD4" w14:textId="6EA8C63B" w:rsidR="00664FEB" w:rsidRPr="00031B76" w:rsidRDefault="00237D1F" w:rsidP="008E6F36">
      <w:pPr>
        <w:spacing w:line="288" w:lineRule="auto"/>
        <w:ind w:left="426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Cây ngô → Nhái →Sâu ăn lá ngô → Rắn hổ mang → Diều hâu.</w:t>
      </w:r>
    </w:p>
    <w:p w14:paraId="34B1E502" w14:textId="108175CA" w:rsidR="00664FEB" w:rsidRPr="00031B76" w:rsidRDefault="00237D1F" w:rsidP="008E6F36">
      <w:pPr>
        <w:spacing w:line="288" w:lineRule="auto"/>
        <w:ind w:firstLine="426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Cây ngô → Rắn hổ mang → Sâu ăn lá ngô → Nhái → Diều hâu.</w:t>
      </w:r>
    </w:p>
    <w:p w14:paraId="27AB5326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11.</w:t>
      </w:r>
      <w:r w:rsidRPr="00031B76">
        <w:rPr>
          <w:sz w:val="26"/>
          <w:szCs w:val="26"/>
        </w:rPr>
        <w:t xml:space="preserve"> Hoạt động nào sau đây của con người góp phần hạn chế ô nhiễm môi trường không khí ?</w:t>
      </w:r>
    </w:p>
    <w:p w14:paraId="3AF6F32C" w14:textId="486957E4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 xml:space="preserve">Phá rừng làm nương rẫy     </w:t>
      </w:r>
      <w:r w:rsidR="008D7B68" w:rsidRPr="00031B76">
        <w:rPr>
          <w:sz w:val="26"/>
          <w:szCs w:val="26"/>
        </w:rPr>
        <w:t xml:space="preserve">                             </w:t>
      </w:r>
      <w:r w:rsidR="008D7B68" w:rsidRPr="00031B76">
        <w:rPr>
          <w:b/>
          <w:bCs/>
          <w:sz w:val="26"/>
          <w:szCs w:val="26"/>
        </w:rPr>
        <w:t>B</w:t>
      </w:r>
      <w:r w:rsidR="008D7B68"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Sử dụng ô tô, xe máy trong giao thông</w:t>
      </w:r>
    </w:p>
    <w:p w14:paraId="3F06400C" w14:textId="0771A29F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Trồng nhiều cây xanh</w:t>
      </w:r>
      <w:r w:rsidR="008D7B68" w:rsidRPr="00031B76">
        <w:rPr>
          <w:sz w:val="26"/>
          <w:szCs w:val="26"/>
        </w:rPr>
        <w:t xml:space="preserve">                                      </w:t>
      </w:r>
      <w:r w:rsidR="008D7B68" w:rsidRPr="00031B76">
        <w:rPr>
          <w:b/>
          <w:bCs/>
          <w:sz w:val="26"/>
          <w:szCs w:val="26"/>
        </w:rPr>
        <w:t>D</w:t>
      </w:r>
      <w:r w:rsidR="008D7B68"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Đốt cháy nhiên liệu như dầu mỏ, than đá</w:t>
      </w:r>
    </w:p>
    <w:p w14:paraId="6DD3EA8B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12.</w:t>
      </w:r>
      <w:r w:rsidRPr="00031B76">
        <w:rPr>
          <w:sz w:val="26"/>
          <w:szCs w:val="26"/>
        </w:rPr>
        <w:t xml:space="preserve"> Hậu quả dẫn đến từ sự gia tăng dân số quá nhanh là:</w:t>
      </w:r>
    </w:p>
    <w:p w14:paraId="75D9BCB2" w14:textId="240091AF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 xml:space="preserve">Thiếu lương thực, thiếu nơi ở, trường học và bệnh viện     </w:t>
      </w:r>
    </w:p>
    <w:p w14:paraId="3D28EF93" w14:textId="4B894440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 xml:space="preserve">Điều kiện sống của người dân được nâng cao hơn     </w:t>
      </w:r>
    </w:p>
    <w:p w14:paraId="667BBE6E" w14:textId="0216596D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Nguồn tài nguyên ít bị khai thác hơn</w:t>
      </w:r>
    </w:p>
    <w:p w14:paraId="34456E9C" w14:textId="648E1F86" w:rsidR="00664FEB" w:rsidRPr="00031B76" w:rsidRDefault="00F251B1" w:rsidP="008E6F36">
      <w:pPr>
        <w:spacing w:line="288" w:lineRule="auto"/>
        <w:ind w:left="28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Trẻ được hưởng các điều kiện để học hành tốt hơn</w:t>
      </w:r>
    </w:p>
    <w:p w14:paraId="66B118AF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13</w:t>
      </w:r>
      <w:r w:rsidRPr="00031B76">
        <w:rPr>
          <w:sz w:val="26"/>
          <w:szCs w:val="26"/>
        </w:rPr>
        <w:t>. Khi nói về giới hạn sinh thái, phát biểu nào sau đây đúng ?</w:t>
      </w:r>
    </w:p>
    <w:p w14:paraId="330CCC63" w14:textId="122FC72D" w:rsidR="00664FEB" w:rsidRPr="00031B76" w:rsidRDefault="00F251B1" w:rsidP="008E6F36">
      <w:pPr>
        <w:spacing w:line="288" w:lineRule="auto"/>
        <w:ind w:left="378" w:hanging="94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Những loài có giới hạn sinh thái càng hẹp thì khả năng phân bố càng rộng.</w:t>
      </w:r>
    </w:p>
    <w:p w14:paraId="0D09D180" w14:textId="4901F8BC" w:rsidR="00664FEB" w:rsidRPr="00031B76" w:rsidRDefault="00F251B1" w:rsidP="008E6F36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</w:t>
      </w:r>
      <w:r w:rsidRPr="00031B76">
        <w:rPr>
          <w:b/>
          <w:bCs/>
          <w:sz w:val="26"/>
          <w:szCs w:val="26"/>
        </w:rPr>
        <w:t>B.</w:t>
      </w:r>
      <w:r w:rsidRPr="00031B76">
        <w:rPr>
          <w:sz w:val="26"/>
          <w:szCs w:val="26"/>
        </w:rPr>
        <w:t xml:space="preserve"> </w:t>
      </w:r>
      <w:r w:rsidR="00664FEB" w:rsidRPr="00031B76">
        <w:rPr>
          <w:sz w:val="26"/>
          <w:szCs w:val="26"/>
        </w:rPr>
        <w:t>Cơ thể sinh vật sinh trưởng và phát triển tốt nhất ở khoảng cực thuận.</w:t>
      </w:r>
    </w:p>
    <w:p w14:paraId="4CB6E5AE" w14:textId="5D7FD3EF" w:rsidR="00664FEB" w:rsidRPr="00031B76" w:rsidRDefault="00F251B1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Trong khoảng thuận lợi</w:t>
      </w:r>
      <w:r w:rsidRPr="00031B76">
        <w:rPr>
          <w:sz w:val="26"/>
          <w:szCs w:val="26"/>
        </w:rPr>
        <w:t xml:space="preserve">, </w:t>
      </w:r>
      <w:r w:rsidR="00664FEB" w:rsidRPr="00031B76">
        <w:rPr>
          <w:sz w:val="26"/>
          <w:szCs w:val="26"/>
        </w:rPr>
        <w:t>sinh vật có sức sống giảm dần.</w:t>
      </w:r>
    </w:p>
    <w:p w14:paraId="1F96174F" w14:textId="3E0A61F2" w:rsidR="00664FEB" w:rsidRPr="00031B76" w:rsidRDefault="00F251B1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Trong giới hạn sinh thái, sinh vật sẽ không thể sống và phát triển được.</w:t>
      </w:r>
    </w:p>
    <w:p w14:paraId="22CA4D12" w14:textId="77777777" w:rsidR="008D7B68" w:rsidRPr="00031B76" w:rsidRDefault="00664FEB" w:rsidP="008E6F36">
      <w:pPr>
        <w:spacing w:line="288" w:lineRule="auto"/>
        <w:ind w:left="11" w:hanging="11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14</w:t>
      </w:r>
      <w:r w:rsidRPr="00031B76">
        <w:rPr>
          <w:sz w:val="26"/>
          <w:szCs w:val="26"/>
        </w:rPr>
        <w:t xml:space="preserve">. </w:t>
      </w:r>
      <w:r w:rsidR="008D7B68" w:rsidRPr="00031B76">
        <w:rPr>
          <w:sz w:val="26"/>
          <w:szCs w:val="26"/>
        </w:rPr>
        <w:t>Trong các hoạt động của con người sau đây, hoạt động nào gây hậu quả phá hủy môi trường tự nhiên nghiêm trọng nhất ?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55"/>
      </w:tblGrid>
      <w:tr w:rsidR="00031B76" w:rsidRPr="00031B76" w14:paraId="2B3359C0" w14:textId="77777777" w:rsidTr="005A7EFE">
        <w:tc>
          <w:tcPr>
            <w:tcW w:w="5155" w:type="dxa"/>
          </w:tcPr>
          <w:p w14:paraId="45FB7E09" w14:textId="3EB481FF" w:rsidR="008D7B68" w:rsidRPr="00031B76" w:rsidRDefault="00237D1F" w:rsidP="008E6F36">
            <w:pPr>
              <w:spacing w:line="288" w:lineRule="auto"/>
              <w:ind w:left="11" w:hanging="11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 xml:space="preserve"> </w:t>
            </w:r>
            <w:r w:rsidR="008D7B68" w:rsidRPr="00031B76">
              <w:rPr>
                <w:b/>
                <w:bCs/>
                <w:sz w:val="26"/>
                <w:szCs w:val="26"/>
              </w:rPr>
              <w:t>A</w:t>
            </w:r>
            <w:r w:rsidR="008D7B68" w:rsidRPr="00031B76">
              <w:rPr>
                <w:sz w:val="26"/>
                <w:szCs w:val="26"/>
              </w:rPr>
              <w:t>. Hái lượm</w:t>
            </w:r>
          </w:p>
        </w:tc>
        <w:tc>
          <w:tcPr>
            <w:tcW w:w="5155" w:type="dxa"/>
          </w:tcPr>
          <w:p w14:paraId="5C1EF895" w14:textId="77777777" w:rsidR="008D7B68" w:rsidRPr="00031B76" w:rsidRDefault="008D7B68" w:rsidP="008E6F36">
            <w:pPr>
              <w:spacing w:line="288" w:lineRule="auto"/>
              <w:ind w:left="11" w:hanging="11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B</w:t>
            </w:r>
            <w:r w:rsidRPr="00031B76">
              <w:rPr>
                <w:sz w:val="26"/>
                <w:szCs w:val="26"/>
              </w:rPr>
              <w:t>. Săn bắt động vật hoang dã.</w:t>
            </w:r>
          </w:p>
        </w:tc>
      </w:tr>
      <w:tr w:rsidR="00031B76" w:rsidRPr="00031B76" w14:paraId="6EF20F0C" w14:textId="77777777" w:rsidTr="005A7EFE">
        <w:tc>
          <w:tcPr>
            <w:tcW w:w="5155" w:type="dxa"/>
          </w:tcPr>
          <w:p w14:paraId="6C06EA9F" w14:textId="77777777" w:rsidR="008D7B68" w:rsidRPr="00031B76" w:rsidRDefault="008D7B68" w:rsidP="008E6F36">
            <w:pPr>
              <w:spacing w:line="288" w:lineRule="auto"/>
              <w:ind w:left="11" w:hanging="11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C.</w:t>
            </w:r>
            <w:r w:rsidRPr="00031B76">
              <w:rPr>
                <w:sz w:val="26"/>
                <w:szCs w:val="26"/>
              </w:rPr>
              <w:t xml:space="preserve"> Chăn thả gia súc.</w:t>
            </w:r>
          </w:p>
        </w:tc>
        <w:tc>
          <w:tcPr>
            <w:tcW w:w="5155" w:type="dxa"/>
          </w:tcPr>
          <w:p w14:paraId="6063C7BA" w14:textId="77777777" w:rsidR="008D7B68" w:rsidRPr="00031B76" w:rsidRDefault="008D7B68" w:rsidP="008E6F36">
            <w:pPr>
              <w:spacing w:line="288" w:lineRule="auto"/>
              <w:ind w:left="11" w:hanging="11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D</w:t>
            </w:r>
            <w:r w:rsidRPr="00031B76">
              <w:rPr>
                <w:sz w:val="26"/>
                <w:szCs w:val="26"/>
              </w:rPr>
              <w:t>. Đốt rừng lấy đất trồng trọt.</w:t>
            </w:r>
          </w:p>
        </w:tc>
      </w:tr>
    </w:tbl>
    <w:p w14:paraId="6D5ED98F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15.</w:t>
      </w:r>
      <w:r w:rsidRPr="00031B76">
        <w:rPr>
          <w:sz w:val="26"/>
          <w:szCs w:val="26"/>
        </w:rPr>
        <w:t xml:space="preserve"> Khi nói về lưới thức ăn, phát biểu nào sau đây </w:t>
      </w:r>
      <w:r w:rsidRPr="00031B76">
        <w:rPr>
          <w:b/>
          <w:bCs/>
          <w:sz w:val="26"/>
          <w:szCs w:val="26"/>
        </w:rPr>
        <w:t>không</w:t>
      </w:r>
      <w:r w:rsidRPr="00031B76">
        <w:rPr>
          <w:sz w:val="26"/>
          <w:szCs w:val="26"/>
        </w:rPr>
        <w:t xml:space="preserve"> đúng ?</w:t>
      </w:r>
    </w:p>
    <w:p w14:paraId="6ACD2627" w14:textId="1CE7309E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Quần xã sinh vật càng đa dạng về thành phần loài thì lưới thức ăn càng phức tạp.</w:t>
      </w:r>
    </w:p>
    <w:p w14:paraId="5B3D92E3" w14:textId="7048FF3E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B.</w:t>
      </w:r>
      <w:r w:rsidRPr="00031B76">
        <w:rPr>
          <w:sz w:val="26"/>
          <w:szCs w:val="26"/>
        </w:rPr>
        <w:t xml:space="preserve"> </w:t>
      </w:r>
      <w:r w:rsidR="00664FEB" w:rsidRPr="00031B76">
        <w:rPr>
          <w:sz w:val="26"/>
          <w:szCs w:val="26"/>
        </w:rPr>
        <w:t>Một lưới thức ăn hoàn chỉnh bao gồm 3 thành phần chủ yếu là sinh vật sản xuất, sinh vật tiêu thụ và sinh vật phân giải.</w:t>
      </w:r>
    </w:p>
    <w:p w14:paraId="6438FDE2" w14:textId="196B118E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Trong một lưới thức ăn, mỗi loài sinh vật chỉ tham gia vào một chuỗi thức ăn.</w:t>
      </w:r>
    </w:p>
    <w:p w14:paraId="7970A4C2" w14:textId="0534712B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Lưới thức ăn thể hiện quan hệ dinh dưỡng giữa các loài sinh vật trong quần xã.</w:t>
      </w:r>
    </w:p>
    <w:p w14:paraId="4E92310F" w14:textId="38106AD8" w:rsidR="008D7B68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16.</w:t>
      </w:r>
      <w:r w:rsidRPr="00031B76">
        <w:rPr>
          <w:sz w:val="26"/>
          <w:szCs w:val="26"/>
        </w:rPr>
        <w:t xml:space="preserve"> </w:t>
      </w:r>
      <w:r w:rsidR="008D7B68" w:rsidRPr="00031B76">
        <w:rPr>
          <w:sz w:val="26"/>
          <w:szCs w:val="26"/>
        </w:rPr>
        <w:t xml:space="preserve">Cho bảng sau: </w:t>
      </w:r>
    </w:p>
    <w:tbl>
      <w:tblPr>
        <w:tblStyle w:val="TableGrid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5104"/>
      </w:tblGrid>
      <w:tr w:rsidR="00031B76" w:rsidRPr="00031B76" w14:paraId="45CAEB20" w14:textId="77777777" w:rsidTr="005A7EFE">
        <w:tc>
          <w:tcPr>
            <w:tcW w:w="5245" w:type="dxa"/>
          </w:tcPr>
          <w:p w14:paraId="5970FABE" w14:textId="77777777" w:rsidR="008D7B68" w:rsidRPr="00031B76" w:rsidRDefault="008D7B68" w:rsidP="008E6F36">
            <w:pPr>
              <w:spacing w:line="288" w:lineRule="auto"/>
              <w:ind w:left="10" w:hanging="10"/>
              <w:jc w:val="center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Cột A: hoạt động của con người</w:t>
            </w:r>
          </w:p>
        </w:tc>
        <w:tc>
          <w:tcPr>
            <w:tcW w:w="5104" w:type="dxa"/>
          </w:tcPr>
          <w:p w14:paraId="5E50333F" w14:textId="77777777" w:rsidR="008D7B68" w:rsidRPr="00031B76" w:rsidRDefault="008D7B68" w:rsidP="008E6F36">
            <w:pPr>
              <w:spacing w:line="288" w:lineRule="auto"/>
              <w:ind w:left="10" w:hanging="10"/>
              <w:jc w:val="center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Cột B: ý nghĩa của hoạt động trong việc bảo vệ môi trường tự nhiên</w:t>
            </w:r>
          </w:p>
        </w:tc>
      </w:tr>
      <w:tr w:rsidR="00031B76" w:rsidRPr="00031B76" w14:paraId="223BE457" w14:textId="77777777" w:rsidTr="005A7EFE">
        <w:tc>
          <w:tcPr>
            <w:tcW w:w="5245" w:type="dxa"/>
          </w:tcPr>
          <w:p w14:paraId="14AB1267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>1. sử dụng các vật liệu xây dựng cách âm.</w:t>
            </w:r>
          </w:p>
          <w:p w14:paraId="01EDC2DA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lastRenderedPageBreak/>
              <w:t>2. Thu gom và tiêu hủy gia cầm bị dịch bệnh theo đúng quy trình.</w:t>
            </w:r>
          </w:p>
          <w:p w14:paraId="1958D8F9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>3. Bảo vệ các loài thiên địch tự nhiên của cây trồng.</w:t>
            </w:r>
          </w:p>
          <w:p w14:paraId="00888FA5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>4. Lắp đặt các thiết bị lọc khí thải từ các nhà máy.</w:t>
            </w:r>
          </w:p>
        </w:tc>
        <w:tc>
          <w:tcPr>
            <w:tcW w:w="5104" w:type="dxa"/>
          </w:tcPr>
          <w:p w14:paraId="11FB667D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lastRenderedPageBreak/>
              <w:t>a. hạn chế ô nhiễm môi trường không khí.</w:t>
            </w:r>
          </w:p>
          <w:p w14:paraId="74979011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lastRenderedPageBreak/>
              <w:t>b. hạn chế ô nhiễm hóa chất bảo vệ thực vật.</w:t>
            </w:r>
          </w:p>
          <w:p w14:paraId="757ECC87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</w:p>
          <w:p w14:paraId="1C79524D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>c. hạn chế ô nhiễm do vi sinh vật gây bệnh.</w:t>
            </w:r>
          </w:p>
          <w:p w14:paraId="7557262B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</w:p>
          <w:p w14:paraId="2B60236D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sz w:val="26"/>
                <w:szCs w:val="26"/>
              </w:rPr>
            </w:pPr>
            <w:r w:rsidRPr="00031B76">
              <w:rPr>
                <w:sz w:val="26"/>
                <w:szCs w:val="26"/>
              </w:rPr>
              <w:t>d. hạn chế ô nhiễm tiếng ồn.</w:t>
            </w:r>
          </w:p>
        </w:tc>
      </w:tr>
    </w:tbl>
    <w:p w14:paraId="6EB3ABFA" w14:textId="77777777" w:rsidR="008D7B68" w:rsidRPr="00031B76" w:rsidRDefault="008D7B68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lastRenderedPageBreak/>
        <w:t>Trong các tổ hợp ghép đôi giữa mỗi hoạt động ở cột A với một ý nghĩa của hoạt động ở cột B sau đây, tổ hợp ghép đôi nào đúng?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55"/>
      </w:tblGrid>
      <w:tr w:rsidR="00031B76" w:rsidRPr="00031B76" w14:paraId="795DD1BF" w14:textId="77777777" w:rsidTr="005A7EFE">
        <w:tc>
          <w:tcPr>
            <w:tcW w:w="5155" w:type="dxa"/>
          </w:tcPr>
          <w:p w14:paraId="7DD995DF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A</w:t>
            </w:r>
            <w:r w:rsidRPr="00031B76">
              <w:rPr>
                <w:sz w:val="26"/>
                <w:szCs w:val="26"/>
                <w:lang w:val="vi-VN"/>
              </w:rPr>
              <w:t xml:space="preserve">. </w:t>
            </w:r>
            <w:r w:rsidRPr="00031B76">
              <w:rPr>
                <w:sz w:val="26"/>
                <w:szCs w:val="26"/>
              </w:rPr>
              <w:t xml:space="preserve">1 – d; 2 – b; 3 – c; 4 – a. </w:t>
            </w:r>
            <w:r w:rsidRPr="00031B76">
              <w:rPr>
                <w:sz w:val="26"/>
                <w:szCs w:val="26"/>
                <w:lang w:val="vi-VN"/>
              </w:rPr>
              <w:t xml:space="preserve">   </w:t>
            </w:r>
          </w:p>
        </w:tc>
        <w:tc>
          <w:tcPr>
            <w:tcW w:w="5155" w:type="dxa"/>
          </w:tcPr>
          <w:p w14:paraId="1F577630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B</w:t>
            </w:r>
            <w:r w:rsidRPr="00031B76">
              <w:rPr>
                <w:sz w:val="26"/>
                <w:szCs w:val="26"/>
                <w:lang w:val="vi-VN"/>
              </w:rPr>
              <w:t xml:space="preserve">. </w:t>
            </w:r>
            <w:r w:rsidRPr="00031B76">
              <w:rPr>
                <w:sz w:val="26"/>
                <w:szCs w:val="26"/>
              </w:rPr>
              <w:t>1 – d; 2 – c; 3 – b; 4 – a</w:t>
            </w:r>
          </w:p>
        </w:tc>
      </w:tr>
      <w:tr w:rsidR="00031B76" w:rsidRPr="00031B76" w14:paraId="212CE252" w14:textId="77777777" w:rsidTr="005A7EFE">
        <w:tc>
          <w:tcPr>
            <w:tcW w:w="5155" w:type="dxa"/>
          </w:tcPr>
          <w:p w14:paraId="1F448313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C</w:t>
            </w:r>
            <w:r w:rsidRPr="00031B76">
              <w:rPr>
                <w:sz w:val="26"/>
                <w:szCs w:val="26"/>
                <w:lang w:val="vi-VN"/>
              </w:rPr>
              <w:t xml:space="preserve">. </w:t>
            </w:r>
            <w:r w:rsidRPr="00031B76">
              <w:rPr>
                <w:sz w:val="26"/>
                <w:szCs w:val="26"/>
              </w:rPr>
              <w:t>1 – b; 2 – c; 3 – a; 4 – d</w:t>
            </w:r>
          </w:p>
        </w:tc>
        <w:tc>
          <w:tcPr>
            <w:tcW w:w="5155" w:type="dxa"/>
          </w:tcPr>
          <w:p w14:paraId="22653EF4" w14:textId="77777777" w:rsidR="008D7B68" w:rsidRPr="00031B76" w:rsidRDefault="008D7B68" w:rsidP="008E6F36">
            <w:pPr>
              <w:spacing w:line="288" w:lineRule="auto"/>
              <w:ind w:left="10" w:hanging="10"/>
              <w:jc w:val="both"/>
              <w:rPr>
                <w:b/>
                <w:bCs/>
                <w:sz w:val="26"/>
                <w:szCs w:val="26"/>
              </w:rPr>
            </w:pPr>
            <w:r w:rsidRPr="00031B76">
              <w:rPr>
                <w:b/>
                <w:bCs/>
                <w:sz w:val="26"/>
                <w:szCs w:val="26"/>
              </w:rPr>
              <w:t>D</w:t>
            </w:r>
            <w:r w:rsidRPr="00031B76">
              <w:rPr>
                <w:sz w:val="26"/>
                <w:szCs w:val="26"/>
                <w:lang w:val="vi-VN"/>
              </w:rPr>
              <w:t xml:space="preserve">. </w:t>
            </w:r>
            <w:r w:rsidRPr="00031B76">
              <w:rPr>
                <w:sz w:val="26"/>
                <w:szCs w:val="26"/>
              </w:rPr>
              <w:t>1 – c; 2 – b; 3 – a; 4 – d.</w:t>
            </w:r>
          </w:p>
        </w:tc>
      </w:tr>
    </w:tbl>
    <w:p w14:paraId="192640B5" w14:textId="77777777" w:rsidR="00F16DBF" w:rsidRPr="00031B76" w:rsidRDefault="00664FEB" w:rsidP="008E6F36">
      <w:pPr>
        <w:spacing w:line="288" w:lineRule="auto"/>
        <w:ind w:left="75" w:right="-28" w:hanging="75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17.</w:t>
      </w:r>
      <w:r w:rsidRPr="00031B76">
        <w:rPr>
          <w:sz w:val="26"/>
          <w:szCs w:val="26"/>
        </w:rPr>
        <w:t xml:space="preserve"> </w:t>
      </w:r>
      <w:r w:rsidR="00F16DBF" w:rsidRPr="00031B76">
        <w:rPr>
          <w:sz w:val="26"/>
          <w:szCs w:val="26"/>
        </w:rPr>
        <w:t xml:space="preserve">Cho chuỗi thức ăn : Tảo lục đơn bào → Tôm → Cá rô → Chim bói cá. Khi nói về chuỗi thức ăn này, có bao nhiêu phát biểu đúng ? </w:t>
      </w:r>
    </w:p>
    <w:p w14:paraId="6B8D1493" w14:textId="77777777" w:rsidR="00F16DBF" w:rsidRPr="00031B76" w:rsidRDefault="00F16DBF" w:rsidP="008E6F36">
      <w:pPr>
        <w:spacing w:line="288" w:lineRule="auto"/>
        <w:ind w:left="75" w:right="594" w:hanging="7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ab/>
        <w:t>(I) Quan hệ sinh thái giữa tất cả các loài trong chuỗi thức ăn này đều là quan hệ cạnh tranh.</w:t>
      </w:r>
    </w:p>
    <w:p w14:paraId="1E5B4DC8" w14:textId="77777777" w:rsidR="00F16DBF" w:rsidRPr="00031B76" w:rsidRDefault="00F16DBF" w:rsidP="008E6F36">
      <w:pPr>
        <w:spacing w:line="288" w:lineRule="auto"/>
        <w:ind w:left="75" w:right="594" w:hanging="7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ab/>
        <w:t>(II) Quan hệ dinh dưỡng giữa cá rô và chim bói cá dẫn đến hiện tượng khống chế sinh học.</w:t>
      </w:r>
    </w:p>
    <w:p w14:paraId="2FC3A73B" w14:textId="77777777" w:rsidR="00F16DBF" w:rsidRPr="00031B76" w:rsidRDefault="00F16DBF" w:rsidP="008E6F36">
      <w:pPr>
        <w:spacing w:line="288" w:lineRule="auto"/>
        <w:ind w:left="75" w:right="594" w:hanging="7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ab/>
        <w:t>(III) Tôm, cá rô phi và chim bói cá thuộc các bậc dinh dưỡng khác nhau.</w:t>
      </w:r>
    </w:p>
    <w:p w14:paraId="7FF35766" w14:textId="77777777" w:rsidR="00F16DBF" w:rsidRPr="00031B76" w:rsidRDefault="00F16DBF" w:rsidP="008E6F36">
      <w:pPr>
        <w:spacing w:line="288" w:lineRule="auto"/>
        <w:ind w:left="75" w:right="594" w:hanging="7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ab/>
        <w:t>(IV) Sự tăng, giảm số lượng tôm sẽ ảnh hưởng đến sự tăng, giảm số lượng cá rô.</w:t>
      </w:r>
    </w:p>
    <w:p w14:paraId="356CE382" w14:textId="77777777" w:rsidR="00F16DBF" w:rsidRPr="00031B76" w:rsidRDefault="00F16DBF" w:rsidP="008E6F36">
      <w:pPr>
        <w:spacing w:line="288" w:lineRule="auto"/>
        <w:ind w:left="75" w:right="594" w:hanging="75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   </w:t>
      </w:r>
      <w:r w:rsidRPr="00031B76">
        <w:rPr>
          <w:b/>
          <w:bCs/>
          <w:sz w:val="26"/>
          <w:szCs w:val="26"/>
        </w:rPr>
        <w:t xml:space="preserve"> A</w:t>
      </w:r>
      <w:r w:rsidRPr="00031B76">
        <w:rPr>
          <w:sz w:val="26"/>
          <w:szCs w:val="26"/>
        </w:rPr>
        <w:t>. 1</w:t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>. 2.</w:t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>. 3</w:t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sz w:val="26"/>
          <w:szCs w:val="26"/>
        </w:rPr>
        <w:tab/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4</w:t>
      </w:r>
    </w:p>
    <w:p w14:paraId="227C4EBB" w14:textId="77777777" w:rsidR="008D7B68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18</w:t>
      </w:r>
      <w:r w:rsidRPr="00031B76">
        <w:rPr>
          <w:sz w:val="26"/>
          <w:szCs w:val="26"/>
        </w:rPr>
        <w:t>.</w:t>
      </w:r>
      <w:r w:rsidR="008D7B68" w:rsidRPr="00031B76">
        <w:rPr>
          <w:sz w:val="26"/>
          <w:szCs w:val="26"/>
        </w:rPr>
        <w:t xml:space="preserve"> Chuột sống trong rừng mưa nhiệt đới có thể chịu ảnh hưởng của các nhân tố sinh thái sau: mức độ ngập nước (1), nhiệt độ không khí (2), kiến (3), ánh sáng (4), rắn hổ mang (5), cây gỗ (6), gỗ mục (7), sâu ăn lá cây (8). </w:t>
      </w:r>
    </w:p>
    <w:p w14:paraId="4F4101F3" w14:textId="06A5D22A" w:rsidR="008D7B68" w:rsidRPr="00031B76" w:rsidRDefault="008D7B68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>Những nhân tố nào thuộc nhóm nhân tố sinh thái vô sinh ?</w:t>
      </w:r>
    </w:p>
    <w:p w14:paraId="22FBE530" w14:textId="024AA1DE" w:rsidR="00664FEB" w:rsidRPr="00031B76" w:rsidRDefault="008D7B68" w:rsidP="008E6F36">
      <w:pPr>
        <w:spacing w:line="288" w:lineRule="auto"/>
        <w:ind w:left="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     </w:t>
      </w: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(1), (2), (4), (7)       </w:t>
      </w:r>
      <w:r w:rsidRPr="00031B76">
        <w:rPr>
          <w:b/>
          <w:bCs/>
          <w:sz w:val="26"/>
          <w:szCs w:val="26"/>
        </w:rPr>
        <w:t>B.</w:t>
      </w:r>
      <w:r w:rsidRPr="00031B76">
        <w:rPr>
          <w:sz w:val="26"/>
          <w:szCs w:val="26"/>
        </w:rPr>
        <w:t xml:space="preserve"> (1), (2), (4), (5), (6)      </w:t>
      </w: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(1), (2), (5), (6)    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(3), (5), (6), (8)</w:t>
      </w:r>
    </w:p>
    <w:p w14:paraId="3494286C" w14:textId="361C2D04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19</w:t>
      </w:r>
      <w:r w:rsidRPr="00031B76">
        <w:rPr>
          <w:sz w:val="26"/>
          <w:szCs w:val="26"/>
        </w:rPr>
        <w:t>. Cá rô phi có giới hạn chịu đựng về nhiệt độ từ 5</w:t>
      </w:r>
      <w:r w:rsidR="00F251B1" w:rsidRPr="00031B76">
        <w:rPr>
          <w:sz w:val="26"/>
          <w:szCs w:val="26"/>
        </w:rPr>
        <w:t>,6</w:t>
      </w:r>
      <w:r w:rsidRPr="00031B76">
        <w:rPr>
          <w:sz w:val="26"/>
          <w:szCs w:val="26"/>
          <w:vertAlign w:val="superscript"/>
        </w:rPr>
        <w:t>0</w:t>
      </w:r>
      <w:r w:rsidRPr="00031B76">
        <w:rPr>
          <w:sz w:val="26"/>
          <w:szCs w:val="26"/>
        </w:rPr>
        <w:t xml:space="preserve">C </w:t>
      </w:r>
      <w:r w:rsidR="00F251B1" w:rsidRPr="00031B76">
        <w:rPr>
          <w:sz w:val="26"/>
          <w:szCs w:val="26"/>
        </w:rPr>
        <w:t>-</w:t>
      </w:r>
      <w:r w:rsidRPr="00031B76">
        <w:rPr>
          <w:sz w:val="26"/>
          <w:szCs w:val="26"/>
        </w:rPr>
        <w:t xml:space="preserve"> 42</w:t>
      </w:r>
      <w:r w:rsidRPr="00031B76">
        <w:rPr>
          <w:sz w:val="26"/>
          <w:szCs w:val="26"/>
          <w:vertAlign w:val="superscript"/>
        </w:rPr>
        <w:t>0</w:t>
      </w:r>
      <w:r w:rsidRPr="00031B76">
        <w:rPr>
          <w:sz w:val="26"/>
          <w:szCs w:val="26"/>
        </w:rPr>
        <w:t>C; còn cá chép có giới hạn  nhiệt độ 2</w:t>
      </w:r>
      <w:r w:rsidRPr="00031B76">
        <w:rPr>
          <w:sz w:val="26"/>
          <w:szCs w:val="26"/>
          <w:vertAlign w:val="superscript"/>
        </w:rPr>
        <w:t>0</w:t>
      </w:r>
      <w:r w:rsidRPr="00031B76">
        <w:rPr>
          <w:sz w:val="26"/>
          <w:szCs w:val="26"/>
        </w:rPr>
        <w:t xml:space="preserve">C </w:t>
      </w:r>
      <w:r w:rsidR="00F251B1" w:rsidRPr="00031B76">
        <w:rPr>
          <w:sz w:val="26"/>
          <w:szCs w:val="26"/>
        </w:rPr>
        <w:t>-</w:t>
      </w:r>
      <w:r w:rsidRPr="00031B76">
        <w:rPr>
          <w:sz w:val="26"/>
          <w:szCs w:val="26"/>
        </w:rPr>
        <w:t xml:space="preserve"> 44</w:t>
      </w:r>
      <w:r w:rsidRPr="00031B76">
        <w:rPr>
          <w:sz w:val="26"/>
          <w:szCs w:val="26"/>
          <w:vertAlign w:val="superscript"/>
        </w:rPr>
        <w:t>0</w:t>
      </w:r>
      <w:r w:rsidRPr="00031B76">
        <w:rPr>
          <w:sz w:val="26"/>
          <w:szCs w:val="26"/>
        </w:rPr>
        <w:t xml:space="preserve">C. Kết luận nào sau đây </w:t>
      </w:r>
      <w:r w:rsidRPr="00031B76">
        <w:rPr>
          <w:b/>
          <w:sz w:val="26"/>
          <w:szCs w:val="26"/>
        </w:rPr>
        <w:t>không</w:t>
      </w:r>
      <w:r w:rsidRPr="00031B76">
        <w:rPr>
          <w:sz w:val="26"/>
          <w:szCs w:val="26"/>
        </w:rPr>
        <w:t xml:space="preserve"> đúng ?</w:t>
      </w:r>
    </w:p>
    <w:p w14:paraId="32DF83BD" w14:textId="57C9B3E2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Khi nhiệt độ môi trường xuống dưới 5</w:t>
      </w:r>
      <w:r w:rsidRPr="00031B76">
        <w:rPr>
          <w:sz w:val="26"/>
          <w:szCs w:val="26"/>
        </w:rPr>
        <w:t>,6</w:t>
      </w:r>
      <w:r w:rsidR="00664FEB" w:rsidRPr="00031B76">
        <w:rPr>
          <w:sz w:val="26"/>
          <w:szCs w:val="26"/>
          <w:vertAlign w:val="superscript"/>
        </w:rPr>
        <w:t>0</w:t>
      </w:r>
      <w:r w:rsidR="00664FEB" w:rsidRPr="00031B76">
        <w:rPr>
          <w:sz w:val="26"/>
          <w:szCs w:val="26"/>
        </w:rPr>
        <w:t>C thì cá rô phi sẽ chết.</w:t>
      </w:r>
    </w:p>
    <w:p w14:paraId="43CDAE98" w14:textId="6C33AC18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B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Khi nhiệt độ môi trường lên trên  44</w:t>
      </w:r>
      <w:r w:rsidR="00664FEB" w:rsidRPr="00031B76">
        <w:rPr>
          <w:sz w:val="26"/>
          <w:szCs w:val="26"/>
          <w:vertAlign w:val="superscript"/>
        </w:rPr>
        <w:t>0</w:t>
      </w:r>
      <w:r w:rsidR="00664FEB" w:rsidRPr="00031B76">
        <w:rPr>
          <w:sz w:val="26"/>
          <w:szCs w:val="26"/>
        </w:rPr>
        <w:t>C thì cá chép sẽ chết.</w:t>
      </w:r>
    </w:p>
    <w:p w14:paraId="44AFDB41" w14:textId="5ABC7A9D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C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Giới hạn sinh thái về nhiệt độ của cá rô phi hẹp hơn cá chép.</w:t>
      </w:r>
    </w:p>
    <w:p w14:paraId="297B24E1" w14:textId="0AC0489F" w:rsidR="00664FEB" w:rsidRPr="00031B76" w:rsidRDefault="00F251B1" w:rsidP="008E6F36">
      <w:pPr>
        <w:spacing w:line="288" w:lineRule="auto"/>
        <w:ind w:left="378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 xml:space="preserve">. </w:t>
      </w:r>
      <w:r w:rsidR="00664FEB" w:rsidRPr="00031B76">
        <w:rPr>
          <w:sz w:val="26"/>
          <w:szCs w:val="26"/>
        </w:rPr>
        <w:t>Cá rô phi có vùng phân bố rộng hơn vùng phân bố của cá chép.</w:t>
      </w:r>
    </w:p>
    <w:p w14:paraId="7442A487" w14:textId="77777777" w:rsidR="00664FEB" w:rsidRPr="00031B76" w:rsidRDefault="00664FEB" w:rsidP="008E6F36">
      <w:pPr>
        <w:spacing w:line="288" w:lineRule="auto"/>
        <w:ind w:left="10" w:hanging="10"/>
        <w:jc w:val="both"/>
        <w:rPr>
          <w:sz w:val="26"/>
          <w:szCs w:val="26"/>
        </w:rPr>
      </w:pPr>
      <w:r w:rsidRPr="00031B76">
        <w:rPr>
          <w:b/>
          <w:bCs/>
          <w:sz w:val="26"/>
          <w:szCs w:val="26"/>
          <w:u w:val="single"/>
        </w:rPr>
        <w:t>Câu 20</w:t>
      </w:r>
      <w:r w:rsidRPr="00031B76">
        <w:rPr>
          <w:sz w:val="26"/>
          <w:szCs w:val="26"/>
        </w:rPr>
        <w:t xml:space="preserve">. Ô nhiễm phóng xạ chủ yếu từ những nguồn nào sau đây ?            </w:t>
      </w:r>
    </w:p>
    <w:p w14:paraId="3BAEB240" w14:textId="77777777" w:rsidR="00664FEB" w:rsidRPr="00031B76" w:rsidRDefault="00664FEB" w:rsidP="008E6F36">
      <w:pPr>
        <w:spacing w:line="288" w:lineRule="auto"/>
        <w:ind w:left="10" w:firstLine="7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(1) Chất thải của công trường khai thác chất phóng xạ.            </w:t>
      </w:r>
    </w:p>
    <w:p w14:paraId="37F9079C" w14:textId="77777777" w:rsidR="00664FEB" w:rsidRPr="00031B76" w:rsidRDefault="00664FEB" w:rsidP="008E6F36">
      <w:pPr>
        <w:spacing w:line="288" w:lineRule="auto"/>
        <w:ind w:left="10" w:firstLine="7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(2) Các nhà máy điện nguyên tử.            </w:t>
      </w:r>
    </w:p>
    <w:p w14:paraId="67A5B4A6" w14:textId="77777777" w:rsidR="00664FEB" w:rsidRPr="00031B76" w:rsidRDefault="00664FEB" w:rsidP="008E6F36">
      <w:pPr>
        <w:spacing w:line="288" w:lineRule="auto"/>
        <w:ind w:left="10" w:firstLine="7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(3) Thủng tầng ô zôn.            </w:t>
      </w:r>
    </w:p>
    <w:p w14:paraId="5B10415C" w14:textId="77777777" w:rsidR="00664FEB" w:rsidRPr="00031B76" w:rsidRDefault="00664FEB" w:rsidP="008E6F36">
      <w:pPr>
        <w:spacing w:line="288" w:lineRule="auto"/>
        <w:ind w:left="10" w:firstLine="710"/>
        <w:jc w:val="both"/>
        <w:rPr>
          <w:sz w:val="26"/>
          <w:szCs w:val="26"/>
        </w:rPr>
      </w:pPr>
      <w:r w:rsidRPr="00031B76">
        <w:rPr>
          <w:sz w:val="26"/>
          <w:szCs w:val="26"/>
        </w:rPr>
        <w:t xml:space="preserve">  (4) Những vụ thử vũ khí hạt nhân.</w:t>
      </w:r>
    </w:p>
    <w:p w14:paraId="6F093555" w14:textId="2CA61BC8" w:rsidR="00664FEB" w:rsidRPr="00031B76" w:rsidRDefault="00664FEB" w:rsidP="008E6F36">
      <w:pPr>
        <w:tabs>
          <w:tab w:val="center" w:pos="3230"/>
          <w:tab w:val="center" w:pos="5609"/>
          <w:tab w:val="center" w:pos="7980"/>
        </w:tabs>
        <w:spacing w:line="288" w:lineRule="auto"/>
        <w:ind w:firstLine="426"/>
        <w:rPr>
          <w:sz w:val="26"/>
          <w:szCs w:val="26"/>
        </w:rPr>
      </w:pPr>
      <w:r w:rsidRPr="00031B76">
        <w:rPr>
          <w:b/>
          <w:bCs/>
          <w:sz w:val="26"/>
          <w:szCs w:val="26"/>
        </w:rPr>
        <w:t>A</w:t>
      </w:r>
      <w:r w:rsidRPr="00031B76">
        <w:rPr>
          <w:sz w:val="26"/>
          <w:szCs w:val="26"/>
        </w:rPr>
        <w:t xml:space="preserve">. (2), (3), (4)                 </w:t>
      </w:r>
      <w:r w:rsidRPr="00031B76">
        <w:rPr>
          <w:sz w:val="26"/>
          <w:szCs w:val="26"/>
        </w:rPr>
        <w:tab/>
        <w:t xml:space="preserve">       </w:t>
      </w:r>
      <w:r w:rsidRPr="00031B76">
        <w:rPr>
          <w:b/>
          <w:bCs/>
          <w:sz w:val="26"/>
          <w:szCs w:val="26"/>
        </w:rPr>
        <w:t xml:space="preserve"> B</w:t>
      </w:r>
      <w:r w:rsidRPr="00031B76">
        <w:rPr>
          <w:sz w:val="26"/>
          <w:szCs w:val="26"/>
        </w:rPr>
        <w:t>. (1), (2), (4).</w:t>
      </w:r>
      <w:r w:rsidRPr="00031B76">
        <w:rPr>
          <w:sz w:val="26"/>
          <w:szCs w:val="26"/>
        </w:rPr>
        <w:tab/>
        <w:t xml:space="preserve">              </w:t>
      </w:r>
      <w:r w:rsidRPr="00031B76">
        <w:rPr>
          <w:b/>
          <w:bCs/>
          <w:sz w:val="26"/>
          <w:szCs w:val="26"/>
        </w:rPr>
        <w:t>C.</w:t>
      </w:r>
      <w:r w:rsidRPr="00031B76">
        <w:rPr>
          <w:sz w:val="26"/>
          <w:szCs w:val="26"/>
        </w:rPr>
        <w:t xml:space="preserve"> (1), (2), (3).</w:t>
      </w:r>
      <w:r w:rsidRPr="00031B76">
        <w:rPr>
          <w:sz w:val="26"/>
          <w:szCs w:val="26"/>
        </w:rPr>
        <w:tab/>
        <w:t xml:space="preserve">           </w:t>
      </w:r>
      <w:r w:rsidRPr="00031B76">
        <w:rPr>
          <w:b/>
          <w:bCs/>
          <w:sz w:val="26"/>
          <w:szCs w:val="26"/>
        </w:rPr>
        <w:t>D</w:t>
      </w:r>
      <w:r w:rsidRPr="00031B76">
        <w:rPr>
          <w:sz w:val="26"/>
          <w:szCs w:val="26"/>
        </w:rPr>
        <w:t>. (1), (3), (4).</w:t>
      </w:r>
    </w:p>
    <w:p w14:paraId="4F4FDF49" w14:textId="77777777" w:rsidR="00664FEB" w:rsidRPr="00031B76" w:rsidRDefault="00664FEB" w:rsidP="008E6F36">
      <w:pPr>
        <w:spacing w:line="288" w:lineRule="auto"/>
        <w:jc w:val="both"/>
        <w:rPr>
          <w:b/>
          <w:sz w:val="26"/>
          <w:szCs w:val="26"/>
        </w:rPr>
      </w:pPr>
      <w:r w:rsidRPr="00031B76">
        <w:rPr>
          <w:b/>
          <w:sz w:val="26"/>
          <w:szCs w:val="26"/>
        </w:rPr>
        <w:t>PHẦN II: TỰ LUẬN  (5,0đ)</w:t>
      </w:r>
    </w:p>
    <w:p w14:paraId="5862BA79" w14:textId="6693F67F" w:rsidR="00CA527E" w:rsidRDefault="00664FEB" w:rsidP="008E6F36">
      <w:pPr>
        <w:tabs>
          <w:tab w:val="right" w:pos="10320"/>
        </w:tabs>
        <w:spacing w:line="288" w:lineRule="auto"/>
        <w:jc w:val="both"/>
        <w:rPr>
          <w:color w:val="000000"/>
          <w:sz w:val="26"/>
          <w:szCs w:val="26"/>
        </w:rPr>
      </w:pPr>
      <w:r w:rsidRPr="00074DE6">
        <w:rPr>
          <w:b/>
          <w:sz w:val="26"/>
          <w:szCs w:val="26"/>
          <w:u w:val="single"/>
        </w:rPr>
        <w:t xml:space="preserve">Câu 1 </w:t>
      </w:r>
      <w:r w:rsidRPr="00074DE6">
        <w:rPr>
          <w:b/>
          <w:sz w:val="26"/>
          <w:szCs w:val="26"/>
        </w:rPr>
        <w:t>(</w:t>
      </w:r>
      <w:r w:rsidR="00CA527E">
        <w:rPr>
          <w:b/>
          <w:sz w:val="26"/>
          <w:szCs w:val="26"/>
        </w:rPr>
        <w:t>1</w:t>
      </w:r>
      <w:r w:rsidRPr="00074DE6">
        <w:rPr>
          <w:b/>
          <w:sz w:val="26"/>
          <w:szCs w:val="26"/>
        </w:rPr>
        <w:t xml:space="preserve">,0đ): </w:t>
      </w:r>
      <w:r w:rsidR="00CA527E" w:rsidRPr="00CA527E">
        <w:rPr>
          <w:color w:val="000000"/>
          <w:sz w:val="26"/>
          <w:szCs w:val="26"/>
        </w:rPr>
        <w:t>Từ những loài sinh vật dưới đây, hãy tạo thành một chuỗi thức ăn: đại bàng, rắn, ếch, cỏ, nấm, châu chấu. Chỉ rõ các thành phần trong chuỗi thức ăn đó</w:t>
      </w:r>
      <w:r w:rsidR="00CA527E">
        <w:rPr>
          <w:color w:val="000000"/>
          <w:sz w:val="26"/>
          <w:szCs w:val="26"/>
        </w:rPr>
        <w:t xml:space="preserve"> ?</w:t>
      </w:r>
    </w:p>
    <w:p w14:paraId="1CB89563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047AC89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8B2FF1B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5F161A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83D5D3A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52E4E10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C75AD67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ab/>
      </w:r>
    </w:p>
    <w:p w14:paraId="04B7CD58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66AC1D8" w14:textId="6BEF5A29" w:rsidR="00BC3E84" w:rsidRDefault="00664FEB" w:rsidP="008E6F36">
      <w:pPr>
        <w:tabs>
          <w:tab w:val="right" w:pos="10320"/>
        </w:tabs>
        <w:spacing w:line="288" w:lineRule="auto"/>
        <w:jc w:val="both"/>
        <w:rPr>
          <w:sz w:val="26"/>
          <w:szCs w:val="26"/>
          <w:lang w:val="fr-FR"/>
        </w:rPr>
      </w:pPr>
      <w:r w:rsidRPr="00B461F1">
        <w:rPr>
          <w:b/>
          <w:sz w:val="26"/>
          <w:szCs w:val="26"/>
          <w:u w:val="single"/>
        </w:rPr>
        <w:t xml:space="preserve">Câu 2 </w:t>
      </w:r>
      <w:r w:rsidRPr="00B461F1">
        <w:rPr>
          <w:b/>
          <w:sz w:val="26"/>
          <w:szCs w:val="26"/>
        </w:rPr>
        <w:t>(</w:t>
      </w:r>
      <w:r w:rsidR="00BC3E84">
        <w:rPr>
          <w:b/>
          <w:sz w:val="26"/>
          <w:szCs w:val="26"/>
        </w:rPr>
        <w:t>2</w:t>
      </w:r>
      <w:r w:rsidRPr="00B461F1">
        <w:rPr>
          <w:b/>
          <w:sz w:val="26"/>
          <w:szCs w:val="26"/>
        </w:rPr>
        <w:t xml:space="preserve">,0đ): </w:t>
      </w:r>
      <w:r w:rsidR="00BC3E84" w:rsidRPr="00BC3E84">
        <w:rPr>
          <w:sz w:val="26"/>
          <w:szCs w:val="26"/>
          <w:lang w:val="fr-FR"/>
        </w:rPr>
        <w:t xml:space="preserve">Ô nhiễm môi trường là gì ? Nêu các tác nhân chủ yếu gây ô nhiễm môi trường ? </w:t>
      </w:r>
    </w:p>
    <w:p w14:paraId="32E354E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63E3375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B48F928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98B2B5B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B0B01E5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054A51A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A4EBA66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951C0BC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05BB26D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8D90067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7F12C30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A38ECD4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4E24E1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8DBAB36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2D332C9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0E1B44A" w14:textId="6383116A" w:rsidR="00CA527E" w:rsidRPr="00CA527E" w:rsidRDefault="00BC3E84" w:rsidP="008E6F36">
      <w:pPr>
        <w:spacing w:line="288" w:lineRule="auto"/>
        <w:jc w:val="both"/>
        <w:rPr>
          <w:sz w:val="26"/>
          <w:szCs w:val="26"/>
        </w:rPr>
      </w:pPr>
      <w:r w:rsidRPr="00BC3E84">
        <w:rPr>
          <w:b/>
          <w:iCs/>
          <w:sz w:val="26"/>
          <w:szCs w:val="26"/>
          <w:u w:val="single"/>
          <w:lang w:val="fr-FR"/>
        </w:rPr>
        <w:t xml:space="preserve">Câu 3 </w:t>
      </w:r>
      <w:r w:rsidRPr="00BC3E84">
        <w:rPr>
          <w:b/>
          <w:sz w:val="26"/>
          <w:szCs w:val="26"/>
          <w:lang w:val="fr-FR"/>
        </w:rPr>
        <w:t>(</w:t>
      </w:r>
      <w:r w:rsidR="00CA527E">
        <w:rPr>
          <w:b/>
          <w:sz w:val="26"/>
          <w:szCs w:val="26"/>
          <w:lang w:val="fr-FR"/>
        </w:rPr>
        <w:t>2</w:t>
      </w:r>
      <w:r w:rsidRPr="00BC3E84">
        <w:rPr>
          <w:b/>
          <w:sz w:val="26"/>
          <w:szCs w:val="26"/>
          <w:lang w:val="fr-FR"/>
        </w:rPr>
        <w:t>,0 đ</w:t>
      </w:r>
      <w:r w:rsidRPr="00BC3E84">
        <w:rPr>
          <w:sz w:val="26"/>
          <w:szCs w:val="26"/>
          <w:lang w:val="fr-FR"/>
        </w:rPr>
        <w:t>)</w:t>
      </w:r>
      <w:r w:rsidR="00CA527E">
        <w:rPr>
          <w:sz w:val="26"/>
          <w:szCs w:val="26"/>
          <w:lang w:val="fr-FR"/>
        </w:rPr>
        <w:t xml:space="preserve"> </w:t>
      </w:r>
      <w:r w:rsidR="00CA527E" w:rsidRPr="00CA527E">
        <w:rPr>
          <w:sz w:val="26"/>
          <w:szCs w:val="26"/>
        </w:rPr>
        <w:t>Hãy sắp xếp các ví dụ sau đây theo từng nhóm quan hệ trong mối quan hệ khác loài</w:t>
      </w:r>
      <w:r w:rsidR="00CA527E">
        <w:rPr>
          <w:sz w:val="26"/>
          <w:szCs w:val="26"/>
        </w:rPr>
        <w:t xml:space="preserve"> ?</w:t>
      </w:r>
    </w:p>
    <w:p w14:paraId="5D112BD9" w14:textId="363FECA5" w:rsidR="00CA527E" w:rsidRPr="00CA527E" w:rsidRDefault="00CA527E" w:rsidP="008E6F36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A527E">
        <w:rPr>
          <w:sz w:val="26"/>
          <w:szCs w:val="26"/>
        </w:rPr>
        <w:t>(1) Vi khuẩn rizobium sống với rễ cây họ Đậu.</w:t>
      </w:r>
      <w:r>
        <w:rPr>
          <w:sz w:val="26"/>
          <w:szCs w:val="26"/>
        </w:rPr>
        <w:t xml:space="preserve">              </w:t>
      </w:r>
      <w:r w:rsidRPr="00CA527E">
        <w:rPr>
          <w:sz w:val="26"/>
          <w:szCs w:val="26"/>
        </w:rPr>
        <w:t>(2) Cáo và gà. </w:t>
      </w:r>
    </w:p>
    <w:p w14:paraId="0B1A3DCC" w14:textId="4EDE5347" w:rsidR="00CA527E" w:rsidRPr="00CA527E" w:rsidRDefault="00CA527E" w:rsidP="008E6F36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A527E">
        <w:rPr>
          <w:sz w:val="26"/>
          <w:szCs w:val="26"/>
        </w:rPr>
        <w:t>(3) Nấm và tảo hình thành địa y.</w:t>
      </w:r>
      <w:r>
        <w:rPr>
          <w:sz w:val="26"/>
          <w:szCs w:val="26"/>
        </w:rPr>
        <w:t xml:space="preserve">                                     </w:t>
      </w:r>
      <w:r w:rsidRPr="00CA527E">
        <w:rPr>
          <w:sz w:val="26"/>
          <w:szCs w:val="26"/>
        </w:rPr>
        <w:t>(4) Dê và bò trên một đồng cỏ.</w:t>
      </w:r>
    </w:p>
    <w:p w14:paraId="00DBB53C" w14:textId="2EC70301" w:rsidR="00CA527E" w:rsidRPr="00CA527E" w:rsidRDefault="00CA527E" w:rsidP="008E6F36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A527E">
        <w:rPr>
          <w:sz w:val="26"/>
          <w:szCs w:val="26"/>
        </w:rPr>
        <w:t>(5) Sán lá sống trong gan động vật.</w:t>
      </w:r>
      <w:r>
        <w:rPr>
          <w:sz w:val="26"/>
          <w:szCs w:val="26"/>
        </w:rPr>
        <w:t xml:space="preserve">                                </w:t>
      </w:r>
      <w:r w:rsidRPr="00CA527E">
        <w:rPr>
          <w:sz w:val="26"/>
          <w:szCs w:val="26"/>
        </w:rPr>
        <w:t>(6) Đại bàng và thỏ.</w:t>
      </w:r>
    </w:p>
    <w:p w14:paraId="17CAE8CF" w14:textId="0A01998D" w:rsidR="00CA527E" w:rsidRPr="00CA527E" w:rsidRDefault="00CA527E" w:rsidP="008E6F36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A527E">
        <w:rPr>
          <w:sz w:val="26"/>
          <w:szCs w:val="26"/>
        </w:rPr>
        <w:t>(7) Một số loại sâu bọ sống trong tổ mối.</w:t>
      </w:r>
      <w:r>
        <w:rPr>
          <w:sz w:val="26"/>
          <w:szCs w:val="26"/>
        </w:rPr>
        <w:t xml:space="preserve">                        </w:t>
      </w:r>
      <w:r w:rsidRPr="00CA527E">
        <w:rPr>
          <w:sz w:val="26"/>
          <w:szCs w:val="26"/>
        </w:rPr>
        <w:t>(8) Rận bám trên da trâu.</w:t>
      </w:r>
    </w:p>
    <w:p w14:paraId="51E1F193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3FD6C71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E334DF2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1421075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E7E46A5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24CBE37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52A174D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ACCBE36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C52B3C9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BC7DF57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35E3D14" w14:textId="77777777" w:rsidR="008E6F36" w:rsidRDefault="008E6F36" w:rsidP="008E6F36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81827C6" w14:textId="62362613" w:rsidR="00C5155B" w:rsidRDefault="00C5155B" w:rsidP="008E6F36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sectPr w:rsidR="00C5155B" w:rsidSect="0040666B">
      <w:pgSz w:w="11907" w:h="16840" w:code="9"/>
      <w:pgMar w:top="680" w:right="680" w:bottom="680" w:left="90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DDC"/>
    <w:multiLevelType w:val="hybridMultilevel"/>
    <w:tmpl w:val="E0EEC554"/>
    <w:lvl w:ilvl="0" w:tplc="0F988DF2">
      <w:start w:val="4"/>
      <w:numFmt w:val="upperLetter"/>
      <w:lvlText w:val="%1&gt;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F903BF"/>
    <w:multiLevelType w:val="hybridMultilevel"/>
    <w:tmpl w:val="D36EABA0"/>
    <w:lvl w:ilvl="0" w:tplc="04090015">
      <w:start w:val="1"/>
      <w:numFmt w:val="upperLetter"/>
      <w:lvlText w:val="%1."/>
      <w:lvlJc w:val="left"/>
      <w:pPr>
        <w:tabs>
          <w:tab w:val="num" w:pos="892"/>
        </w:tabs>
        <w:ind w:left="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2"/>
        </w:tabs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2"/>
        </w:tabs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2"/>
        </w:tabs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2"/>
        </w:tabs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2"/>
        </w:tabs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2"/>
        </w:tabs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2"/>
        </w:tabs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2"/>
        </w:tabs>
        <w:ind w:left="6652" w:hanging="180"/>
      </w:pPr>
    </w:lvl>
  </w:abstractNum>
  <w:abstractNum w:abstractNumId="2" w15:restartNumberingAfterBreak="0">
    <w:nsid w:val="0C316F57"/>
    <w:multiLevelType w:val="hybridMultilevel"/>
    <w:tmpl w:val="CBE25318"/>
    <w:lvl w:ilvl="0" w:tplc="56160570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D2E8DE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C839F2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C8470E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F671D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64EB3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10E38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221EB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E2FB3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D76672"/>
    <w:multiLevelType w:val="hybridMultilevel"/>
    <w:tmpl w:val="C6F08728"/>
    <w:lvl w:ilvl="0" w:tplc="7F821FC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EEF01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570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48AA0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44546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448AB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C64F5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9456F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C0974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F61DF"/>
    <w:multiLevelType w:val="hybridMultilevel"/>
    <w:tmpl w:val="E0A224AA"/>
    <w:lvl w:ilvl="0" w:tplc="E0A48DC2">
      <w:start w:val="3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14B2C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282DE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2008E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3296A8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180BF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D895F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AE4C0C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10565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C360E7"/>
    <w:multiLevelType w:val="hybridMultilevel"/>
    <w:tmpl w:val="AEA0BE40"/>
    <w:lvl w:ilvl="0" w:tplc="3CA2A568">
      <w:start w:val="3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EA8752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2C1898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F2C6C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62717C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E4532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4E89BA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9021C4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04C3B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42857"/>
    <w:multiLevelType w:val="hybridMultilevel"/>
    <w:tmpl w:val="A3B862D0"/>
    <w:lvl w:ilvl="0" w:tplc="5C466044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0CD752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40B70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E2965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FCAA2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28942A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B2E38E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D8BA6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AE1EF4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801141"/>
    <w:multiLevelType w:val="hybridMultilevel"/>
    <w:tmpl w:val="B7361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F5924"/>
    <w:multiLevelType w:val="hybridMultilevel"/>
    <w:tmpl w:val="8844402E"/>
    <w:lvl w:ilvl="0" w:tplc="1F88FA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F772C"/>
    <w:multiLevelType w:val="hybridMultilevel"/>
    <w:tmpl w:val="D6A656DA"/>
    <w:lvl w:ilvl="0" w:tplc="69FA01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151AB"/>
    <w:multiLevelType w:val="hybridMultilevel"/>
    <w:tmpl w:val="CD6EA752"/>
    <w:lvl w:ilvl="0" w:tplc="7A06C4C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AA1F1E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B8C7C2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4B66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628518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83C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90094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248C7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241F3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2A49D1"/>
    <w:multiLevelType w:val="hybridMultilevel"/>
    <w:tmpl w:val="47DAD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713D5"/>
    <w:multiLevelType w:val="hybridMultilevel"/>
    <w:tmpl w:val="208AC3EA"/>
    <w:lvl w:ilvl="0" w:tplc="9354A7B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D2CE9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1ACBD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92E46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982D6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9404B0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38968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B45DBC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2ED5D2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477703"/>
    <w:multiLevelType w:val="hybridMultilevel"/>
    <w:tmpl w:val="57A0F0D8"/>
    <w:lvl w:ilvl="0" w:tplc="2BAA7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7869AE"/>
    <w:multiLevelType w:val="hybridMultilevel"/>
    <w:tmpl w:val="15D04702"/>
    <w:lvl w:ilvl="0" w:tplc="A5D21C2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823530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2C016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BAD12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92674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DA8714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F6AB9E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105BE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E66D0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5319C1"/>
    <w:multiLevelType w:val="hybridMultilevel"/>
    <w:tmpl w:val="7FFEC92E"/>
    <w:lvl w:ilvl="0" w:tplc="9500980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EC27EE1"/>
    <w:multiLevelType w:val="hybridMultilevel"/>
    <w:tmpl w:val="C602D2DA"/>
    <w:lvl w:ilvl="0" w:tplc="D00E51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34F98"/>
    <w:multiLevelType w:val="hybridMultilevel"/>
    <w:tmpl w:val="407665B0"/>
    <w:lvl w:ilvl="0" w:tplc="A13AA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D3805"/>
    <w:multiLevelType w:val="hybridMultilevel"/>
    <w:tmpl w:val="C596A68E"/>
    <w:lvl w:ilvl="0" w:tplc="03B44B80">
      <w:start w:val="1"/>
      <w:numFmt w:val="upperLetter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8195C">
      <w:start w:val="1"/>
      <w:numFmt w:val="lowerLetter"/>
      <w:lvlText w:val="%2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C645A8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C4E8D2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7435E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F49254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BC31F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3AB1BE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D4C00A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A42D6D"/>
    <w:multiLevelType w:val="hybridMultilevel"/>
    <w:tmpl w:val="CDB63364"/>
    <w:lvl w:ilvl="0" w:tplc="0BB0BE96">
      <w:start w:val="1"/>
      <w:numFmt w:val="upperLetter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6292E6">
      <w:start w:val="1"/>
      <w:numFmt w:val="lowerLetter"/>
      <w:lvlText w:val="%2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88CF5E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DA8DF4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C6765A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9228E0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7AD268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9E0660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DE23F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EB7A7C"/>
    <w:multiLevelType w:val="hybridMultilevel"/>
    <w:tmpl w:val="48F436A0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6A04553"/>
    <w:multiLevelType w:val="hybridMultilevel"/>
    <w:tmpl w:val="E33037A6"/>
    <w:lvl w:ilvl="0" w:tplc="FC60A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71FFD"/>
    <w:multiLevelType w:val="hybridMultilevel"/>
    <w:tmpl w:val="EB022D04"/>
    <w:lvl w:ilvl="0" w:tplc="19A085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A4405E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3" w15:restartNumberingAfterBreak="0">
    <w:nsid w:val="375E5D1A"/>
    <w:multiLevelType w:val="hybridMultilevel"/>
    <w:tmpl w:val="1E808D9C"/>
    <w:lvl w:ilvl="0" w:tplc="CF4876C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38167162"/>
    <w:multiLevelType w:val="hybridMultilevel"/>
    <w:tmpl w:val="F9946236"/>
    <w:lvl w:ilvl="0" w:tplc="29C0113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3A87EC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1C0A7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3C9B58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1CE720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C6B508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22CEA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0670AA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3C00A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862693"/>
    <w:multiLevelType w:val="hybridMultilevel"/>
    <w:tmpl w:val="43904C56"/>
    <w:lvl w:ilvl="0" w:tplc="DDE0804E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641F5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DEE44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88299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BC8D9A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E8CDE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AC567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3464E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8EC0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F910CC"/>
    <w:multiLevelType w:val="hybridMultilevel"/>
    <w:tmpl w:val="0FE65D12"/>
    <w:lvl w:ilvl="0" w:tplc="EF5E9096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B0FD94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CA2190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036DA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D0509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5EA556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00D904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2054EE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3A7BCA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E6101B"/>
    <w:multiLevelType w:val="hybridMultilevel"/>
    <w:tmpl w:val="3DB0F074"/>
    <w:lvl w:ilvl="0" w:tplc="4CACEF84">
      <w:start w:val="3"/>
      <w:numFmt w:val="upperLetter"/>
      <w:lvlText w:val="%1&gt;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8" w15:restartNumberingAfterBreak="0">
    <w:nsid w:val="3FF97328"/>
    <w:multiLevelType w:val="hybridMultilevel"/>
    <w:tmpl w:val="8528C3A0"/>
    <w:lvl w:ilvl="0" w:tplc="FFF4FAB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42917473"/>
    <w:multiLevelType w:val="hybridMultilevel"/>
    <w:tmpl w:val="501A6E62"/>
    <w:lvl w:ilvl="0" w:tplc="16260538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402116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149E5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48FA4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1CD986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A6004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5C52D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1497D4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7AF854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D27CC8"/>
    <w:multiLevelType w:val="hybridMultilevel"/>
    <w:tmpl w:val="0DFE099E"/>
    <w:lvl w:ilvl="0" w:tplc="D856E0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49755C8E"/>
    <w:multiLevelType w:val="hybridMultilevel"/>
    <w:tmpl w:val="DCBE2042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46257"/>
    <w:multiLevelType w:val="hybridMultilevel"/>
    <w:tmpl w:val="57A0F0D8"/>
    <w:lvl w:ilvl="0" w:tplc="2BAA7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D963E4"/>
    <w:multiLevelType w:val="hybridMultilevel"/>
    <w:tmpl w:val="BA36399A"/>
    <w:lvl w:ilvl="0" w:tplc="4C1C1B88">
      <w:start w:val="1"/>
      <w:numFmt w:val="lowerLetter"/>
      <w:lvlText w:val="%1."/>
      <w:lvlJc w:val="left"/>
      <w:pPr>
        <w:ind w:left="549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9E1CE6">
      <w:start w:val="1"/>
      <w:numFmt w:val="upperLetter"/>
      <w:lvlText w:val="%2."/>
      <w:lvlJc w:val="left"/>
      <w:pPr>
        <w:ind w:left="621" w:hanging="3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FE9ADD58">
      <w:numFmt w:val="bullet"/>
      <w:lvlText w:val="•"/>
      <w:lvlJc w:val="left"/>
      <w:pPr>
        <w:ind w:left="1775" w:hanging="321"/>
      </w:pPr>
      <w:rPr>
        <w:rFonts w:hint="default"/>
        <w:lang w:val="vi" w:eastAsia="en-US" w:bidi="ar-SA"/>
      </w:rPr>
    </w:lvl>
    <w:lvl w:ilvl="3" w:tplc="36A2598C">
      <w:numFmt w:val="bullet"/>
      <w:lvlText w:val="•"/>
      <w:lvlJc w:val="left"/>
      <w:pPr>
        <w:ind w:left="2930" w:hanging="321"/>
      </w:pPr>
      <w:rPr>
        <w:rFonts w:hint="default"/>
        <w:lang w:val="vi" w:eastAsia="en-US" w:bidi="ar-SA"/>
      </w:rPr>
    </w:lvl>
    <w:lvl w:ilvl="4" w:tplc="AB1CEF0A">
      <w:numFmt w:val="bullet"/>
      <w:lvlText w:val="•"/>
      <w:lvlJc w:val="left"/>
      <w:pPr>
        <w:ind w:left="4086" w:hanging="321"/>
      </w:pPr>
      <w:rPr>
        <w:rFonts w:hint="default"/>
        <w:lang w:val="vi" w:eastAsia="en-US" w:bidi="ar-SA"/>
      </w:rPr>
    </w:lvl>
    <w:lvl w:ilvl="5" w:tplc="D8F6E2CA">
      <w:numFmt w:val="bullet"/>
      <w:lvlText w:val="•"/>
      <w:lvlJc w:val="left"/>
      <w:pPr>
        <w:ind w:left="5241" w:hanging="321"/>
      </w:pPr>
      <w:rPr>
        <w:rFonts w:hint="default"/>
        <w:lang w:val="vi" w:eastAsia="en-US" w:bidi="ar-SA"/>
      </w:rPr>
    </w:lvl>
    <w:lvl w:ilvl="6" w:tplc="E45A17BC">
      <w:numFmt w:val="bullet"/>
      <w:lvlText w:val="•"/>
      <w:lvlJc w:val="left"/>
      <w:pPr>
        <w:ind w:left="6397" w:hanging="321"/>
      </w:pPr>
      <w:rPr>
        <w:rFonts w:hint="default"/>
        <w:lang w:val="vi" w:eastAsia="en-US" w:bidi="ar-SA"/>
      </w:rPr>
    </w:lvl>
    <w:lvl w:ilvl="7" w:tplc="DE60C1DC">
      <w:numFmt w:val="bullet"/>
      <w:lvlText w:val="•"/>
      <w:lvlJc w:val="left"/>
      <w:pPr>
        <w:ind w:left="7552" w:hanging="321"/>
      </w:pPr>
      <w:rPr>
        <w:rFonts w:hint="default"/>
        <w:lang w:val="vi" w:eastAsia="en-US" w:bidi="ar-SA"/>
      </w:rPr>
    </w:lvl>
    <w:lvl w:ilvl="8" w:tplc="AA52B496">
      <w:numFmt w:val="bullet"/>
      <w:lvlText w:val="•"/>
      <w:lvlJc w:val="left"/>
      <w:pPr>
        <w:ind w:left="8708" w:hanging="321"/>
      </w:pPr>
      <w:rPr>
        <w:rFonts w:hint="default"/>
        <w:lang w:val="vi" w:eastAsia="en-US" w:bidi="ar-SA"/>
      </w:rPr>
    </w:lvl>
  </w:abstractNum>
  <w:abstractNum w:abstractNumId="34" w15:restartNumberingAfterBreak="0">
    <w:nsid w:val="58CD721D"/>
    <w:multiLevelType w:val="hybridMultilevel"/>
    <w:tmpl w:val="400A3A1A"/>
    <w:lvl w:ilvl="0" w:tplc="597E8E9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24135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42DDC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BE653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B4E38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100BE4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00CEB8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347ED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06390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225E9E"/>
    <w:multiLevelType w:val="hybridMultilevel"/>
    <w:tmpl w:val="571C3978"/>
    <w:lvl w:ilvl="0" w:tplc="054EBCC8">
      <w:numFmt w:val="bullet"/>
      <w:lvlText w:val="-"/>
      <w:lvlJc w:val="left"/>
      <w:pPr>
        <w:ind w:left="31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11EB4A4">
      <w:numFmt w:val="bullet"/>
      <w:lvlText w:val="•"/>
      <w:lvlJc w:val="left"/>
      <w:pPr>
        <w:ind w:left="1358" w:hanging="128"/>
      </w:pPr>
      <w:rPr>
        <w:rFonts w:hint="default"/>
        <w:lang w:val="vi" w:eastAsia="en-US" w:bidi="ar-SA"/>
      </w:rPr>
    </w:lvl>
    <w:lvl w:ilvl="2" w:tplc="A42E0A44">
      <w:numFmt w:val="bullet"/>
      <w:lvlText w:val="•"/>
      <w:lvlJc w:val="left"/>
      <w:pPr>
        <w:ind w:left="2397" w:hanging="128"/>
      </w:pPr>
      <w:rPr>
        <w:rFonts w:hint="default"/>
        <w:lang w:val="vi" w:eastAsia="en-US" w:bidi="ar-SA"/>
      </w:rPr>
    </w:lvl>
    <w:lvl w:ilvl="3" w:tplc="3B5469A6">
      <w:numFmt w:val="bullet"/>
      <w:lvlText w:val="•"/>
      <w:lvlJc w:val="left"/>
      <w:pPr>
        <w:ind w:left="3435" w:hanging="128"/>
      </w:pPr>
      <w:rPr>
        <w:rFonts w:hint="default"/>
        <w:lang w:val="vi" w:eastAsia="en-US" w:bidi="ar-SA"/>
      </w:rPr>
    </w:lvl>
    <w:lvl w:ilvl="4" w:tplc="A0544514">
      <w:numFmt w:val="bullet"/>
      <w:lvlText w:val="•"/>
      <w:lvlJc w:val="left"/>
      <w:pPr>
        <w:ind w:left="4474" w:hanging="128"/>
      </w:pPr>
      <w:rPr>
        <w:rFonts w:hint="default"/>
        <w:lang w:val="vi" w:eastAsia="en-US" w:bidi="ar-SA"/>
      </w:rPr>
    </w:lvl>
    <w:lvl w:ilvl="5" w:tplc="7D3E3AD2">
      <w:numFmt w:val="bullet"/>
      <w:lvlText w:val="•"/>
      <w:lvlJc w:val="left"/>
      <w:pPr>
        <w:ind w:left="5513" w:hanging="128"/>
      </w:pPr>
      <w:rPr>
        <w:rFonts w:hint="default"/>
        <w:lang w:val="vi" w:eastAsia="en-US" w:bidi="ar-SA"/>
      </w:rPr>
    </w:lvl>
    <w:lvl w:ilvl="6" w:tplc="F1E2F5FA">
      <w:numFmt w:val="bullet"/>
      <w:lvlText w:val="•"/>
      <w:lvlJc w:val="left"/>
      <w:pPr>
        <w:ind w:left="6551" w:hanging="128"/>
      </w:pPr>
      <w:rPr>
        <w:rFonts w:hint="default"/>
        <w:lang w:val="vi" w:eastAsia="en-US" w:bidi="ar-SA"/>
      </w:rPr>
    </w:lvl>
    <w:lvl w:ilvl="7" w:tplc="22F213BE">
      <w:numFmt w:val="bullet"/>
      <w:lvlText w:val="•"/>
      <w:lvlJc w:val="left"/>
      <w:pPr>
        <w:ind w:left="7590" w:hanging="128"/>
      </w:pPr>
      <w:rPr>
        <w:rFonts w:hint="default"/>
        <w:lang w:val="vi" w:eastAsia="en-US" w:bidi="ar-SA"/>
      </w:rPr>
    </w:lvl>
    <w:lvl w:ilvl="8" w:tplc="E2821444">
      <w:numFmt w:val="bullet"/>
      <w:lvlText w:val="•"/>
      <w:lvlJc w:val="left"/>
      <w:pPr>
        <w:ind w:left="8629" w:hanging="128"/>
      </w:pPr>
      <w:rPr>
        <w:rFonts w:hint="default"/>
        <w:lang w:val="vi" w:eastAsia="en-US" w:bidi="ar-SA"/>
      </w:rPr>
    </w:lvl>
  </w:abstractNum>
  <w:abstractNum w:abstractNumId="36" w15:restartNumberingAfterBreak="0">
    <w:nsid w:val="5C8F2F6B"/>
    <w:multiLevelType w:val="hybridMultilevel"/>
    <w:tmpl w:val="94BC6836"/>
    <w:lvl w:ilvl="0" w:tplc="6430F7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83019"/>
    <w:multiLevelType w:val="hybridMultilevel"/>
    <w:tmpl w:val="B8AE84B0"/>
    <w:lvl w:ilvl="0" w:tplc="CE2CEAA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E0441C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E6BFD0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06933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78C2C4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30015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B80FC6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D81AB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26761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46473B"/>
    <w:multiLevelType w:val="hybridMultilevel"/>
    <w:tmpl w:val="A5C4F866"/>
    <w:lvl w:ilvl="0" w:tplc="F0D24A92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FA66E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7AEEC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96AFC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F2832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546F2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463778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4E9B1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08B2B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827F29"/>
    <w:multiLevelType w:val="hybridMultilevel"/>
    <w:tmpl w:val="D1B0D1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F2D8F"/>
    <w:multiLevelType w:val="hybridMultilevel"/>
    <w:tmpl w:val="F356CAD0"/>
    <w:lvl w:ilvl="0" w:tplc="3FD67E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69654F"/>
    <w:multiLevelType w:val="hybridMultilevel"/>
    <w:tmpl w:val="021655F6"/>
    <w:lvl w:ilvl="0" w:tplc="516C305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C08"/>
    <w:multiLevelType w:val="hybridMultilevel"/>
    <w:tmpl w:val="2826B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F111E"/>
    <w:multiLevelType w:val="hybridMultilevel"/>
    <w:tmpl w:val="DD882F7E"/>
    <w:lvl w:ilvl="0" w:tplc="52702B6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945354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6A0B2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BAE0B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7A9B0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FCBE4A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06C89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C2CC4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C4FB1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0D1E7C"/>
    <w:multiLevelType w:val="hybridMultilevel"/>
    <w:tmpl w:val="C6F08728"/>
    <w:lvl w:ilvl="0" w:tplc="7F821FC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EEF01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570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48AA0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44546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448AB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C64F5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9456F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C0974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72C54"/>
    <w:multiLevelType w:val="hybridMultilevel"/>
    <w:tmpl w:val="5F023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84509">
    <w:abstractNumId w:val="17"/>
  </w:num>
  <w:num w:numId="2" w16cid:durableId="1775635802">
    <w:abstractNumId w:val="40"/>
  </w:num>
  <w:num w:numId="3" w16cid:durableId="1382748472">
    <w:abstractNumId w:val="28"/>
  </w:num>
  <w:num w:numId="4" w16cid:durableId="1061946806">
    <w:abstractNumId w:val="23"/>
  </w:num>
  <w:num w:numId="5" w16cid:durableId="1751847085">
    <w:abstractNumId w:val="36"/>
  </w:num>
  <w:num w:numId="6" w16cid:durableId="912162164">
    <w:abstractNumId w:val="16"/>
  </w:num>
  <w:num w:numId="7" w16cid:durableId="1045831330">
    <w:abstractNumId w:val="9"/>
  </w:num>
  <w:num w:numId="8" w16cid:durableId="112402898">
    <w:abstractNumId w:val="39"/>
  </w:num>
  <w:num w:numId="9" w16cid:durableId="1287807147">
    <w:abstractNumId w:val="42"/>
  </w:num>
  <w:num w:numId="10" w16cid:durableId="505093631">
    <w:abstractNumId w:val="11"/>
  </w:num>
  <w:num w:numId="11" w16cid:durableId="787162111">
    <w:abstractNumId w:val="31"/>
  </w:num>
  <w:num w:numId="12" w16cid:durableId="43792232">
    <w:abstractNumId w:val="20"/>
  </w:num>
  <w:num w:numId="13" w16cid:durableId="366024752">
    <w:abstractNumId w:val="1"/>
  </w:num>
  <w:num w:numId="14" w16cid:durableId="1284733432">
    <w:abstractNumId w:val="22"/>
  </w:num>
  <w:num w:numId="15" w16cid:durableId="278688430">
    <w:abstractNumId w:val="10"/>
  </w:num>
  <w:num w:numId="16" w16cid:durableId="340745242">
    <w:abstractNumId w:val="12"/>
  </w:num>
  <w:num w:numId="17" w16cid:durableId="1692805671">
    <w:abstractNumId w:val="24"/>
  </w:num>
  <w:num w:numId="18" w16cid:durableId="861816892">
    <w:abstractNumId w:val="4"/>
  </w:num>
  <w:num w:numId="19" w16cid:durableId="205869936">
    <w:abstractNumId w:val="25"/>
  </w:num>
  <w:num w:numId="20" w16cid:durableId="59988841">
    <w:abstractNumId w:val="2"/>
  </w:num>
  <w:num w:numId="21" w16cid:durableId="1478184514">
    <w:abstractNumId w:val="43"/>
  </w:num>
  <w:num w:numId="22" w16cid:durableId="1455708176">
    <w:abstractNumId w:val="5"/>
  </w:num>
  <w:num w:numId="23" w16cid:durableId="149906590">
    <w:abstractNumId w:val="26"/>
  </w:num>
  <w:num w:numId="24" w16cid:durableId="1728726312">
    <w:abstractNumId w:val="19"/>
  </w:num>
  <w:num w:numId="25" w16cid:durableId="1744255201">
    <w:abstractNumId w:val="18"/>
  </w:num>
  <w:num w:numId="26" w16cid:durableId="2004115011">
    <w:abstractNumId w:val="37"/>
  </w:num>
  <w:num w:numId="27" w16cid:durableId="801965969">
    <w:abstractNumId w:val="34"/>
  </w:num>
  <w:num w:numId="28" w16cid:durableId="1709984668">
    <w:abstractNumId w:val="6"/>
  </w:num>
  <w:num w:numId="29" w16cid:durableId="1896891651">
    <w:abstractNumId w:val="38"/>
  </w:num>
  <w:num w:numId="30" w16cid:durableId="1581255927">
    <w:abstractNumId w:val="29"/>
  </w:num>
  <w:num w:numId="31" w16cid:durableId="1865361255">
    <w:abstractNumId w:val="14"/>
  </w:num>
  <w:num w:numId="32" w16cid:durableId="2053767377">
    <w:abstractNumId w:val="3"/>
  </w:num>
  <w:num w:numId="33" w16cid:durableId="31539135">
    <w:abstractNumId w:val="44"/>
  </w:num>
  <w:num w:numId="34" w16cid:durableId="46220548">
    <w:abstractNumId w:val="45"/>
  </w:num>
  <w:num w:numId="35" w16cid:durableId="707803001">
    <w:abstractNumId w:val="33"/>
  </w:num>
  <w:num w:numId="36" w16cid:durableId="1363556422">
    <w:abstractNumId w:val="41"/>
  </w:num>
  <w:num w:numId="37" w16cid:durableId="697045204">
    <w:abstractNumId w:val="7"/>
  </w:num>
  <w:num w:numId="38" w16cid:durableId="1183204797">
    <w:abstractNumId w:val="32"/>
  </w:num>
  <w:num w:numId="39" w16cid:durableId="1090617291">
    <w:abstractNumId w:val="15"/>
  </w:num>
  <w:num w:numId="40" w16cid:durableId="195123609">
    <w:abstractNumId w:val="13"/>
  </w:num>
  <w:num w:numId="41" w16cid:durableId="889538146">
    <w:abstractNumId w:val="21"/>
  </w:num>
  <w:num w:numId="42" w16cid:durableId="728458039">
    <w:abstractNumId w:val="8"/>
  </w:num>
  <w:num w:numId="43" w16cid:durableId="1905026388">
    <w:abstractNumId w:val="30"/>
  </w:num>
  <w:num w:numId="44" w16cid:durableId="775171582">
    <w:abstractNumId w:val="27"/>
  </w:num>
  <w:num w:numId="45" w16cid:durableId="1330795081">
    <w:abstractNumId w:val="0"/>
  </w:num>
  <w:num w:numId="46" w16cid:durableId="9694349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AFA"/>
    <w:rsid w:val="00004D06"/>
    <w:rsid w:val="00005341"/>
    <w:rsid w:val="000220B6"/>
    <w:rsid w:val="00026DD6"/>
    <w:rsid w:val="00031B76"/>
    <w:rsid w:val="00043760"/>
    <w:rsid w:val="00074DE6"/>
    <w:rsid w:val="000A1792"/>
    <w:rsid w:val="000B265E"/>
    <w:rsid w:val="000B2F21"/>
    <w:rsid w:val="000D0552"/>
    <w:rsid w:val="000D1E27"/>
    <w:rsid w:val="00105DDA"/>
    <w:rsid w:val="00114B05"/>
    <w:rsid w:val="0012695E"/>
    <w:rsid w:val="00126E34"/>
    <w:rsid w:val="00157AC5"/>
    <w:rsid w:val="001612A9"/>
    <w:rsid w:val="00173B01"/>
    <w:rsid w:val="001826F1"/>
    <w:rsid w:val="001927C9"/>
    <w:rsid w:val="001D2E3C"/>
    <w:rsid w:val="001E421A"/>
    <w:rsid w:val="0020202E"/>
    <w:rsid w:val="00202B8F"/>
    <w:rsid w:val="00213904"/>
    <w:rsid w:val="00232AFA"/>
    <w:rsid w:val="00234F0D"/>
    <w:rsid w:val="00237D1F"/>
    <w:rsid w:val="00264CD9"/>
    <w:rsid w:val="002C428E"/>
    <w:rsid w:val="002D2EF1"/>
    <w:rsid w:val="002D31F6"/>
    <w:rsid w:val="002E067D"/>
    <w:rsid w:val="003178B9"/>
    <w:rsid w:val="00324C38"/>
    <w:rsid w:val="00326C2A"/>
    <w:rsid w:val="00340A0F"/>
    <w:rsid w:val="00346012"/>
    <w:rsid w:val="00347D5E"/>
    <w:rsid w:val="0036344B"/>
    <w:rsid w:val="00364CEE"/>
    <w:rsid w:val="0037459B"/>
    <w:rsid w:val="00395E98"/>
    <w:rsid w:val="0039769E"/>
    <w:rsid w:val="003A3BB3"/>
    <w:rsid w:val="003B4E48"/>
    <w:rsid w:val="003B6161"/>
    <w:rsid w:val="003F323A"/>
    <w:rsid w:val="003F5C1F"/>
    <w:rsid w:val="003F7445"/>
    <w:rsid w:val="00406633"/>
    <w:rsid w:val="0040666B"/>
    <w:rsid w:val="00422F91"/>
    <w:rsid w:val="0044475D"/>
    <w:rsid w:val="004609E3"/>
    <w:rsid w:val="004614F2"/>
    <w:rsid w:val="004944C5"/>
    <w:rsid w:val="004A078F"/>
    <w:rsid w:val="004C3CA3"/>
    <w:rsid w:val="005013F5"/>
    <w:rsid w:val="00502718"/>
    <w:rsid w:val="005161CD"/>
    <w:rsid w:val="00555C42"/>
    <w:rsid w:val="00561612"/>
    <w:rsid w:val="005C52D5"/>
    <w:rsid w:val="005E5797"/>
    <w:rsid w:val="005E6A26"/>
    <w:rsid w:val="005F0F54"/>
    <w:rsid w:val="005F4ED8"/>
    <w:rsid w:val="00600F5C"/>
    <w:rsid w:val="00664FEB"/>
    <w:rsid w:val="00666D2E"/>
    <w:rsid w:val="006676C7"/>
    <w:rsid w:val="0068371F"/>
    <w:rsid w:val="006A7263"/>
    <w:rsid w:val="006B61FF"/>
    <w:rsid w:val="006E4933"/>
    <w:rsid w:val="006F42EC"/>
    <w:rsid w:val="00702F0E"/>
    <w:rsid w:val="00706F1E"/>
    <w:rsid w:val="007138D6"/>
    <w:rsid w:val="00713FD3"/>
    <w:rsid w:val="007200C1"/>
    <w:rsid w:val="0072266E"/>
    <w:rsid w:val="007278E2"/>
    <w:rsid w:val="007413C7"/>
    <w:rsid w:val="0075750F"/>
    <w:rsid w:val="00783E66"/>
    <w:rsid w:val="00787AAA"/>
    <w:rsid w:val="00793AA3"/>
    <w:rsid w:val="007B6273"/>
    <w:rsid w:val="007C4A21"/>
    <w:rsid w:val="007E0125"/>
    <w:rsid w:val="008045B6"/>
    <w:rsid w:val="00821EDC"/>
    <w:rsid w:val="00840B76"/>
    <w:rsid w:val="00854C1E"/>
    <w:rsid w:val="00870364"/>
    <w:rsid w:val="00877453"/>
    <w:rsid w:val="00885507"/>
    <w:rsid w:val="00894578"/>
    <w:rsid w:val="0089506A"/>
    <w:rsid w:val="00896A29"/>
    <w:rsid w:val="008A3B4C"/>
    <w:rsid w:val="008A6483"/>
    <w:rsid w:val="008D7B68"/>
    <w:rsid w:val="008E6F36"/>
    <w:rsid w:val="008F6C6C"/>
    <w:rsid w:val="00906935"/>
    <w:rsid w:val="00921E69"/>
    <w:rsid w:val="00932FBC"/>
    <w:rsid w:val="009449EF"/>
    <w:rsid w:val="00963DC8"/>
    <w:rsid w:val="00976B62"/>
    <w:rsid w:val="00982C8B"/>
    <w:rsid w:val="009A7993"/>
    <w:rsid w:val="009C0116"/>
    <w:rsid w:val="009E3BEC"/>
    <w:rsid w:val="009F60D9"/>
    <w:rsid w:val="00A20E4D"/>
    <w:rsid w:val="00A62F14"/>
    <w:rsid w:val="00A71232"/>
    <w:rsid w:val="00A90308"/>
    <w:rsid w:val="00AA3540"/>
    <w:rsid w:val="00AA513B"/>
    <w:rsid w:val="00AC72D4"/>
    <w:rsid w:val="00B31294"/>
    <w:rsid w:val="00B33967"/>
    <w:rsid w:val="00B461F1"/>
    <w:rsid w:val="00B87C09"/>
    <w:rsid w:val="00B87FFB"/>
    <w:rsid w:val="00BA2F0D"/>
    <w:rsid w:val="00BA509E"/>
    <w:rsid w:val="00BA6EDA"/>
    <w:rsid w:val="00BB3C92"/>
    <w:rsid w:val="00BC3E84"/>
    <w:rsid w:val="00BE7E3A"/>
    <w:rsid w:val="00C12EEB"/>
    <w:rsid w:val="00C43C82"/>
    <w:rsid w:val="00C5155B"/>
    <w:rsid w:val="00C7035B"/>
    <w:rsid w:val="00C72C51"/>
    <w:rsid w:val="00C807C0"/>
    <w:rsid w:val="00C91E77"/>
    <w:rsid w:val="00CA527E"/>
    <w:rsid w:val="00CC4504"/>
    <w:rsid w:val="00D2352B"/>
    <w:rsid w:val="00D3653E"/>
    <w:rsid w:val="00D37F60"/>
    <w:rsid w:val="00D51B92"/>
    <w:rsid w:val="00D5751F"/>
    <w:rsid w:val="00D60DE3"/>
    <w:rsid w:val="00D76288"/>
    <w:rsid w:val="00DB40B5"/>
    <w:rsid w:val="00DF27CC"/>
    <w:rsid w:val="00E0303F"/>
    <w:rsid w:val="00E21F22"/>
    <w:rsid w:val="00E25A27"/>
    <w:rsid w:val="00E70E1D"/>
    <w:rsid w:val="00E8607D"/>
    <w:rsid w:val="00E954A9"/>
    <w:rsid w:val="00EA3B74"/>
    <w:rsid w:val="00EA6FD9"/>
    <w:rsid w:val="00EC5CD8"/>
    <w:rsid w:val="00ED7112"/>
    <w:rsid w:val="00EE2C83"/>
    <w:rsid w:val="00EE7D21"/>
    <w:rsid w:val="00EF5B78"/>
    <w:rsid w:val="00F02E00"/>
    <w:rsid w:val="00F16DBF"/>
    <w:rsid w:val="00F24FF5"/>
    <w:rsid w:val="00F251B1"/>
    <w:rsid w:val="00F31093"/>
    <w:rsid w:val="00F51E52"/>
    <w:rsid w:val="00F60245"/>
    <w:rsid w:val="00FA42EB"/>
    <w:rsid w:val="00FC4FD7"/>
    <w:rsid w:val="00FD0460"/>
    <w:rsid w:val="00FD1675"/>
    <w:rsid w:val="00FD5AD6"/>
    <w:rsid w:val="00FE0F94"/>
    <w:rsid w:val="00FF54A5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BEBFD"/>
  <w15:chartTrackingRefBased/>
  <w15:docId w15:val="{50306713-7033-471D-A4A4-65D3D3A3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6344B"/>
    <w:pPr>
      <w:keepNext/>
      <w:tabs>
        <w:tab w:val="center" w:pos="6840"/>
      </w:tabs>
      <w:outlineLvl w:val="0"/>
    </w:pPr>
    <w:rPr>
      <w:rFonts w:ascii="VNI-Times" w:hAnsi="VNI-Times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A52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BB3C92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64CD9"/>
    <w:pPr>
      <w:ind w:left="720"/>
      <w:contextualSpacing/>
    </w:pPr>
  </w:style>
  <w:style w:type="character" w:customStyle="1" w:styleId="fontstyle01">
    <w:name w:val="fontstyle01"/>
    <w:basedOn w:val="DefaultParagraphFont"/>
    <w:rsid w:val="007C4A2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7C4A2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74DE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074DE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Char0">
    <w:name w:val="Char"/>
    <w:basedOn w:val="Normal"/>
    <w:semiHidden/>
    <w:rsid w:val="002D2EF1"/>
    <w:pPr>
      <w:spacing w:after="160" w:line="240" w:lineRule="exact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36344B"/>
    <w:rPr>
      <w:rFonts w:ascii="VNI-Times" w:hAnsi="VNI-Times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rsid w:val="000B265E"/>
  </w:style>
  <w:style w:type="character" w:styleId="Hyperlink">
    <w:name w:val="Hyperlink"/>
    <w:basedOn w:val="DefaultParagraphFont"/>
    <w:rsid w:val="000B2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65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CA52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E25A27"/>
    <w:pPr>
      <w:widowControl w:val="0"/>
      <w:autoSpaceDE w:val="0"/>
      <w:autoSpaceDN w:val="0"/>
      <w:jc w:val="center"/>
    </w:pPr>
    <w:rPr>
      <w:sz w:val="22"/>
      <w:szCs w:val="22"/>
      <w:lang w:val="v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25A2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0CE40-D2E9-4FA8-B9E2-9CF8E336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DBM.dotm</Template>
  <TotalTime>4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THCS TÒNG BẠT</vt:lpstr>
    </vt:vector>
  </TitlesOfParts>
  <Company>Microsoft, Inc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THCS TÒNG BẠT</dc:title>
  <dc:subject/>
  <dc:creator>LITTLE</dc:creator>
  <cp:keywords/>
  <dc:description/>
  <cp:lastModifiedBy>Bình Bùi Chí</cp:lastModifiedBy>
  <cp:revision>5</cp:revision>
  <dcterms:created xsi:type="dcterms:W3CDTF">2023-04-05T09:43:00Z</dcterms:created>
  <dcterms:modified xsi:type="dcterms:W3CDTF">2023-04-05T14:43:00Z</dcterms:modified>
</cp:coreProperties>
</file>