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6A276" w14:textId="77777777" w:rsidR="006D50AA" w:rsidRPr="006D50AA" w:rsidRDefault="006D50AA" w:rsidP="006D50AA">
      <w:pPr>
        <w:spacing w:line="60" w:lineRule="atLeast"/>
        <w:contextualSpacing/>
        <w:jc w:val="center"/>
        <w:rPr>
          <w:rFonts w:ascii="Times New Roman" w:hAnsi="Times New Roman" w:cs="Times New Roman"/>
          <w:b/>
          <w:sz w:val="28"/>
          <w:szCs w:val="28"/>
        </w:rPr>
      </w:pPr>
      <w:r w:rsidRPr="006D50AA">
        <w:rPr>
          <w:rStyle w:val="Vnbnnidung"/>
          <w:rFonts w:eastAsia="Courier New"/>
        </w:rPr>
        <w:tab/>
      </w:r>
      <w:r w:rsidRPr="006D50AA">
        <w:rPr>
          <w:rFonts w:ascii="Times New Roman" w:hAnsi="Times New Roman" w:cs="Times New Roman"/>
          <w:b/>
          <w:sz w:val="28"/>
          <w:szCs w:val="28"/>
        </w:rPr>
        <w:t>KẾ HOẠCH BÀI DẠY (TIẾT ĐỌC THƯ VIỆN )</w:t>
      </w:r>
    </w:p>
    <w:p w14:paraId="5665941F" w14:textId="00434531" w:rsidR="00585D23" w:rsidRDefault="00000000">
      <w:pPr>
        <w:pStyle w:val="Vnbnnidung0"/>
        <w:spacing w:line="314" w:lineRule="auto"/>
      </w:pPr>
      <w:r>
        <w:rPr>
          <w:rStyle w:val="Vnbnnidung"/>
        </w:rPr>
        <w:t>Ngày dạy: 17/10/2023</w:t>
      </w:r>
    </w:p>
    <w:p w14:paraId="11F03B89" w14:textId="77777777" w:rsidR="00585D23" w:rsidRDefault="00000000">
      <w:pPr>
        <w:pStyle w:val="Tiu10"/>
        <w:keepNext/>
        <w:keepLines/>
      </w:pPr>
      <w:bookmarkStart w:id="0" w:name="bookmark0"/>
      <w:r>
        <w:rPr>
          <w:rStyle w:val="Tiu1"/>
          <w:b/>
          <w:bCs/>
        </w:rPr>
        <w:t>BÀI 12: CƠ CHẾ XÁC ĐỊNH GIỚI TÍNH</w:t>
      </w:r>
      <w:bookmarkEnd w:id="0"/>
    </w:p>
    <w:p w14:paraId="4828BB2E" w14:textId="77777777" w:rsidR="00585D23" w:rsidRDefault="00000000">
      <w:pPr>
        <w:pStyle w:val="Vnbnnidung0"/>
        <w:spacing w:after="100" w:line="314" w:lineRule="auto"/>
        <w:jc w:val="center"/>
      </w:pPr>
      <w:r>
        <w:rPr>
          <w:rStyle w:val="Vnbnnidung"/>
        </w:rPr>
        <w:t>Môn học: Sinh học; Lớp 9</w:t>
      </w:r>
      <w:r>
        <w:rPr>
          <w:rStyle w:val="Vnbnnidung"/>
        </w:rPr>
        <w:br/>
        <w:t>(Thời gian thực hiện: 1 tiết – Tiết 12)</w:t>
      </w:r>
    </w:p>
    <w:p w14:paraId="5DA1A754" w14:textId="77777777" w:rsidR="00585D23" w:rsidRDefault="00000000">
      <w:pPr>
        <w:pStyle w:val="Vnbnnidung0"/>
        <w:numPr>
          <w:ilvl w:val="0"/>
          <w:numId w:val="1"/>
        </w:numPr>
        <w:tabs>
          <w:tab w:val="left" w:pos="334"/>
        </w:tabs>
        <w:spacing w:line="314" w:lineRule="auto"/>
      </w:pPr>
      <w:r>
        <w:rPr>
          <w:rStyle w:val="Vnbnnidung"/>
          <w:b/>
          <w:bCs/>
          <w:color w:val="FF0000"/>
        </w:rPr>
        <w:t>MỤC TIÊU.</w:t>
      </w:r>
    </w:p>
    <w:p w14:paraId="1D9D36A2" w14:textId="77777777" w:rsidR="00585D23" w:rsidRDefault="00000000">
      <w:pPr>
        <w:pStyle w:val="Vnbnnidung0"/>
        <w:numPr>
          <w:ilvl w:val="0"/>
          <w:numId w:val="1"/>
        </w:numPr>
        <w:tabs>
          <w:tab w:val="left" w:pos="354"/>
        </w:tabs>
        <w:spacing w:line="314" w:lineRule="auto"/>
      </w:pPr>
      <w:r>
        <w:rPr>
          <w:rStyle w:val="Vnbnnidung"/>
          <w:b/>
          <w:bCs/>
          <w:color w:val="0000FF"/>
        </w:rPr>
        <w:t>Kiến thức:</w:t>
      </w:r>
    </w:p>
    <w:p w14:paraId="334594A8" w14:textId="77777777" w:rsidR="00585D23" w:rsidRDefault="00000000">
      <w:pPr>
        <w:pStyle w:val="Vnbnnidung0"/>
        <w:numPr>
          <w:ilvl w:val="0"/>
          <w:numId w:val="2"/>
        </w:numPr>
        <w:tabs>
          <w:tab w:val="left" w:pos="696"/>
        </w:tabs>
        <w:spacing w:line="314" w:lineRule="auto"/>
        <w:ind w:firstLine="380"/>
      </w:pPr>
      <w:r>
        <w:rPr>
          <w:rStyle w:val="Vnbnnidung"/>
        </w:rPr>
        <w:t>Phân biệt được NST thường và nhiễm sắc thể giới tính</w:t>
      </w:r>
    </w:p>
    <w:p w14:paraId="0F64C687" w14:textId="77777777" w:rsidR="00585D23" w:rsidRDefault="00000000">
      <w:pPr>
        <w:pStyle w:val="Vnbnnidung0"/>
        <w:numPr>
          <w:ilvl w:val="0"/>
          <w:numId w:val="2"/>
        </w:numPr>
        <w:tabs>
          <w:tab w:val="left" w:pos="696"/>
        </w:tabs>
        <w:spacing w:line="314" w:lineRule="auto"/>
        <w:ind w:firstLine="380"/>
      </w:pPr>
      <w:r>
        <w:rPr>
          <w:rStyle w:val="Vnbnnidung"/>
        </w:rPr>
        <w:t>Trình bày được cơ chế NST xác định giới tính ở người</w:t>
      </w:r>
    </w:p>
    <w:p w14:paraId="2820E630" w14:textId="77777777" w:rsidR="00585D23" w:rsidRDefault="00000000">
      <w:pPr>
        <w:pStyle w:val="Vnbnnidung0"/>
        <w:numPr>
          <w:ilvl w:val="0"/>
          <w:numId w:val="2"/>
        </w:numPr>
        <w:tabs>
          <w:tab w:val="left" w:pos="737"/>
        </w:tabs>
        <w:spacing w:line="314" w:lineRule="auto"/>
        <w:ind w:left="740" w:hanging="360"/>
        <w:jc w:val="both"/>
      </w:pPr>
      <w:r>
        <w:rPr>
          <w:rStyle w:val="Vnbnnidung"/>
        </w:rPr>
        <w:t>Nêu được ảnh hưởng của các yếu tố môi trường trong và môi trường ngoài đến sự phân hoá giới tính.</w:t>
      </w:r>
    </w:p>
    <w:p w14:paraId="112B7B4F" w14:textId="77777777" w:rsidR="00585D23" w:rsidRDefault="00000000">
      <w:pPr>
        <w:pStyle w:val="Vnbnnidung0"/>
        <w:numPr>
          <w:ilvl w:val="0"/>
          <w:numId w:val="1"/>
        </w:numPr>
        <w:tabs>
          <w:tab w:val="left" w:pos="363"/>
        </w:tabs>
        <w:spacing w:line="314" w:lineRule="auto"/>
      </w:pPr>
      <w:r>
        <w:rPr>
          <w:rStyle w:val="Vnbnnidung"/>
          <w:b/>
          <w:bCs/>
          <w:color w:val="0000FF"/>
        </w:rPr>
        <w:t>Năng lực:</w:t>
      </w:r>
    </w:p>
    <w:p w14:paraId="4C263E32" w14:textId="77777777" w:rsidR="00585D23" w:rsidRDefault="00000000">
      <w:pPr>
        <w:pStyle w:val="Vnbnnidung0"/>
        <w:numPr>
          <w:ilvl w:val="0"/>
          <w:numId w:val="3"/>
        </w:numPr>
        <w:tabs>
          <w:tab w:val="left" w:pos="358"/>
        </w:tabs>
        <w:spacing w:line="314" w:lineRule="auto"/>
      </w:pPr>
      <w:r>
        <w:rPr>
          <w:rStyle w:val="Vnbnnidung"/>
          <w:b/>
          <w:bCs/>
        </w:rPr>
        <w:t>Năng lực chung</w:t>
      </w:r>
    </w:p>
    <w:p w14:paraId="0EBD9266" w14:textId="77777777" w:rsidR="006D50AA" w:rsidRPr="00DA2368" w:rsidRDefault="006D50AA" w:rsidP="006D50AA">
      <w:pPr>
        <w:pStyle w:val="ListParagraph"/>
        <w:numPr>
          <w:ilvl w:val="0"/>
          <w:numId w:val="34"/>
        </w:numPr>
        <w:spacing w:line="312" w:lineRule="auto"/>
        <w:ind w:left="709" w:hanging="283"/>
        <w:jc w:val="both"/>
        <w:rPr>
          <w:color w:val="222222"/>
          <w:sz w:val="24"/>
          <w:shd w:val="clear" w:color="auto" w:fill="FFFFFF"/>
        </w:rPr>
      </w:pPr>
      <w:r w:rsidRPr="00DA2368">
        <w:rPr>
          <w:color w:val="222222"/>
          <w:sz w:val="24"/>
          <w:shd w:val="clear" w:color="auto" w:fill="FFFFFF"/>
        </w:rPr>
        <w:t>Phát triển khả năng tự chủ, tự học qua việc đọc.</w:t>
      </w:r>
    </w:p>
    <w:p w14:paraId="19A60675" w14:textId="77777777" w:rsidR="006D50AA" w:rsidRPr="00DA2368" w:rsidRDefault="006D50AA" w:rsidP="006D50AA">
      <w:pPr>
        <w:pStyle w:val="ListParagraph"/>
        <w:numPr>
          <w:ilvl w:val="0"/>
          <w:numId w:val="34"/>
        </w:numPr>
        <w:spacing w:line="312" w:lineRule="auto"/>
        <w:ind w:left="709" w:hanging="283"/>
        <w:rPr>
          <w:color w:val="222222"/>
          <w:sz w:val="24"/>
          <w:shd w:val="clear" w:color="auto" w:fill="FFFFFF"/>
        </w:rPr>
      </w:pPr>
      <w:r w:rsidRPr="00DA2368">
        <w:rPr>
          <w:color w:val="222222"/>
          <w:sz w:val="24"/>
          <w:shd w:val="clear" w:color="auto" w:fill="FFFFFF"/>
        </w:rPr>
        <w:t xml:space="preserve">Nhằm tạo môi trường thi đua đọc sách cho các em học sinh, góp phần đẩy mạnh hoạt động thư viện, nâng cao năng lực cho cán bộ thư viện trong việc xây dựng mô hình thư viện thân thiện tạo mối liên hệ  giữa thư viện, giáo viên và học sinh trong môi trường giáo dục. </w:t>
      </w:r>
    </w:p>
    <w:p w14:paraId="11528136" w14:textId="77777777" w:rsidR="006D50AA" w:rsidRPr="00DD5C07" w:rsidRDefault="006D50AA" w:rsidP="006D50AA">
      <w:pPr>
        <w:pStyle w:val="ListParagraph"/>
        <w:numPr>
          <w:ilvl w:val="0"/>
          <w:numId w:val="34"/>
        </w:numPr>
        <w:spacing w:line="312" w:lineRule="auto"/>
        <w:ind w:left="709" w:hanging="283"/>
        <w:jc w:val="both"/>
        <w:rPr>
          <w:color w:val="222222"/>
          <w:sz w:val="24"/>
          <w:shd w:val="clear" w:color="auto" w:fill="FFFFFF"/>
        </w:rPr>
      </w:pPr>
      <w:r w:rsidRPr="00DA2368">
        <w:rPr>
          <w:color w:val="222222"/>
          <w:sz w:val="24"/>
          <w:shd w:val="clear" w:color="auto" w:fill="FFFFFF"/>
        </w:rPr>
        <w:t>Thông qua tiết đọc thư viện  học sinh không chỉ tiếp cận được nhiều đầu sách hay mà còn được khơi gợi niềm đam mê đọc sách. Nhờ vậy, học sinh chủ động trong việc tìm đọc sách, phát triển vốn từ, được giáo dục đạo đức, kỹ năng sốn</w:t>
      </w:r>
      <w:r>
        <w:rPr>
          <w:color w:val="222222"/>
          <w:sz w:val="24"/>
          <w:shd w:val="clear" w:color="auto" w:fill="FFFFFF"/>
          <w:lang w:val="en-US"/>
        </w:rPr>
        <w:t xml:space="preserve">g. </w:t>
      </w:r>
    </w:p>
    <w:p w14:paraId="5CC27528" w14:textId="77777777" w:rsidR="00585D23" w:rsidRDefault="00000000">
      <w:pPr>
        <w:pStyle w:val="Vnbnnidung0"/>
        <w:numPr>
          <w:ilvl w:val="0"/>
          <w:numId w:val="3"/>
        </w:numPr>
        <w:tabs>
          <w:tab w:val="left" w:pos="378"/>
        </w:tabs>
        <w:spacing w:line="314" w:lineRule="auto"/>
      </w:pPr>
      <w:r>
        <w:rPr>
          <w:rStyle w:val="Vnbnnidung"/>
          <w:b/>
          <w:bCs/>
          <w:color w:val="222222"/>
        </w:rPr>
        <w:t>Năng lực riêng:</w:t>
      </w:r>
    </w:p>
    <w:p w14:paraId="2B157266" w14:textId="77777777" w:rsidR="00585D23" w:rsidRDefault="00000000">
      <w:pPr>
        <w:pStyle w:val="Vnbnnidung0"/>
        <w:numPr>
          <w:ilvl w:val="0"/>
          <w:numId w:val="5"/>
        </w:numPr>
        <w:tabs>
          <w:tab w:val="left" w:pos="737"/>
        </w:tabs>
        <w:ind w:left="740" w:hanging="360"/>
        <w:jc w:val="both"/>
      </w:pPr>
      <w:r>
        <w:rPr>
          <w:rStyle w:val="Vnbnnidung"/>
          <w:color w:val="222222"/>
        </w:rPr>
        <w:t xml:space="preserve">Nhận thức khoa học tự nhiên: </w:t>
      </w:r>
      <w:r>
        <w:rPr>
          <w:rStyle w:val="Vnbnnidung"/>
        </w:rPr>
        <w:t>Trình bày được cơ chế NST xác định giới tính ở người. Nêu được ảnh hưởng của các yếu tố môi trường trong và môi trường ngoài đến sự phân hoá giới tính.</w:t>
      </w:r>
    </w:p>
    <w:p w14:paraId="70D277FC" w14:textId="77777777" w:rsidR="00585D23" w:rsidRDefault="00000000">
      <w:pPr>
        <w:pStyle w:val="Vnbnnidung0"/>
        <w:numPr>
          <w:ilvl w:val="0"/>
          <w:numId w:val="5"/>
        </w:numPr>
        <w:tabs>
          <w:tab w:val="left" w:pos="696"/>
        </w:tabs>
        <w:ind w:firstLine="380"/>
      </w:pPr>
      <w:r>
        <w:rPr>
          <w:rStyle w:val="Vnbnnidung"/>
          <w:color w:val="222222"/>
        </w:rPr>
        <w:t xml:space="preserve">Tìm hiểu tự nhiên: </w:t>
      </w:r>
      <w:r>
        <w:rPr>
          <w:rStyle w:val="Vnbnnidung"/>
        </w:rPr>
        <w:t>Phân biệt được NST thường và nhiễm sắc thể giới tính</w:t>
      </w:r>
    </w:p>
    <w:p w14:paraId="555202F2" w14:textId="77777777" w:rsidR="00585D23" w:rsidRDefault="00000000">
      <w:pPr>
        <w:pStyle w:val="Vnbnnidung0"/>
        <w:numPr>
          <w:ilvl w:val="0"/>
          <w:numId w:val="5"/>
        </w:numPr>
        <w:tabs>
          <w:tab w:val="left" w:pos="696"/>
        </w:tabs>
        <w:spacing w:line="317" w:lineRule="auto"/>
        <w:ind w:firstLine="380"/>
      </w:pPr>
      <w:r>
        <w:rPr>
          <w:rStyle w:val="Vnbnnidung"/>
          <w:color w:val="222222"/>
        </w:rPr>
        <w:t>Vận dụng kiến thức kĩ năng đã học: giải thích các hiện tượng thực tiễn.</w:t>
      </w:r>
    </w:p>
    <w:p w14:paraId="4647D641" w14:textId="77777777" w:rsidR="00585D23" w:rsidRDefault="00000000">
      <w:pPr>
        <w:pStyle w:val="Vnbnnidung0"/>
        <w:numPr>
          <w:ilvl w:val="0"/>
          <w:numId w:val="1"/>
        </w:numPr>
        <w:tabs>
          <w:tab w:val="left" w:pos="363"/>
        </w:tabs>
        <w:spacing w:line="317" w:lineRule="auto"/>
      </w:pPr>
      <w:r>
        <w:rPr>
          <w:rStyle w:val="Vnbnnidung"/>
          <w:b/>
          <w:bCs/>
          <w:color w:val="0000FF"/>
        </w:rPr>
        <w:t>Phẩm chất:</w:t>
      </w:r>
    </w:p>
    <w:p w14:paraId="4CF35B5F" w14:textId="77777777" w:rsidR="00585D23" w:rsidRDefault="00000000">
      <w:pPr>
        <w:pStyle w:val="Vnbnnidung0"/>
        <w:numPr>
          <w:ilvl w:val="0"/>
          <w:numId w:val="6"/>
        </w:numPr>
        <w:tabs>
          <w:tab w:val="left" w:pos="737"/>
        </w:tabs>
        <w:spacing w:line="317" w:lineRule="auto"/>
        <w:ind w:left="740" w:hanging="360"/>
      </w:pPr>
      <w:r>
        <w:rPr>
          <w:rStyle w:val="Vnbnnidung"/>
        </w:rPr>
        <w:t>Trách nhiệm: Có trách nhiệm tìm hiểu nội dung, tham gia thảo luận để hoàn thành nội dung học tập</w:t>
      </w:r>
    </w:p>
    <w:p w14:paraId="2F052A99" w14:textId="77777777" w:rsidR="00585D23" w:rsidRDefault="00000000">
      <w:pPr>
        <w:pStyle w:val="Vnbnnidung0"/>
        <w:numPr>
          <w:ilvl w:val="0"/>
          <w:numId w:val="6"/>
        </w:numPr>
        <w:tabs>
          <w:tab w:val="left" w:pos="696"/>
        </w:tabs>
        <w:spacing w:line="317" w:lineRule="auto"/>
        <w:ind w:firstLine="380"/>
      </w:pPr>
      <w:r>
        <w:rPr>
          <w:rStyle w:val="Vnbnnidung"/>
        </w:rPr>
        <w:t>Trung thực: Trung thực trong thực hiện hoạt động thực hành và báo cáo kết quả hoạt động</w:t>
      </w:r>
    </w:p>
    <w:p w14:paraId="743FF650" w14:textId="77777777" w:rsidR="00585D23" w:rsidRDefault="00000000">
      <w:pPr>
        <w:pStyle w:val="Vnbnnidung0"/>
        <w:numPr>
          <w:ilvl w:val="0"/>
          <w:numId w:val="6"/>
        </w:numPr>
        <w:tabs>
          <w:tab w:val="left" w:pos="696"/>
        </w:tabs>
        <w:spacing w:after="140" w:line="317" w:lineRule="auto"/>
        <w:ind w:firstLine="380"/>
      </w:pPr>
      <w:r>
        <w:rPr>
          <w:rStyle w:val="Vnbnnidung"/>
        </w:rPr>
        <w:t>Chăm chỉ: Tích cực tham gia hoàn thành tốt các nội dung thảo luận trong môn học.</w:t>
      </w:r>
    </w:p>
    <w:p w14:paraId="54D946E2" w14:textId="77777777" w:rsidR="00585D23" w:rsidRDefault="00000000">
      <w:pPr>
        <w:pStyle w:val="Vnbnnidung0"/>
        <w:spacing w:line="314" w:lineRule="auto"/>
      </w:pPr>
      <w:r>
        <w:rPr>
          <w:rStyle w:val="Vnbnnidung"/>
          <w:b/>
          <w:bCs/>
          <w:color w:val="FF0000"/>
        </w:rPr>
        <w:t>II. THIẾT BỊ DẠY HỌC VÀ HỌC LIỆU</w:t>
      </w:r>
    </w:p>
    <w:p w14:paraId="2E8134A1" w14:textId="77777777" w:rsidR="00585D23" w:rsidRDefault="00000000">
      <w:pPr>
        <w:pStyle w:val="Vnbnnidung0"/>
        <w:numPr>
          <w:ilvl w:val="0"/>
          <w:numId w:val="7"/>
        </w:numPr>
        <w:tabs>
          <w:tab w:val="left" w:pos="354"/>
        </w:tabs>
        <w:spacing w:line="314" w:lineRule="auto"/>
      </w:pPr>
      <w:r>
        <w:rPr>
          <w:rStyle w:val="Vnbnnidung"/>
          <w:b/>
          <w:bCs/>
          <w:color w:val="0000FF"/>
        </w:rPr>
        <w:t>Giáo viên</w:t>
      </w:r>
    </w:p>
    <w:p w14:paraId="2DCCC6E0" w14:textId="77777777" w:rsidR="00585D23" w:rsidRDefault="00000000">
      <w:pPr>
        <w:pStyle w:val="Vnbnnidung0"/>
        <w:numPr>
          <w:ilvl w:val="0"/>
          <w:numId w:val="8"/>
        </w:numPr>
        <w:tabs>
          <w:tab w:val="left" w:pos="696"/>
        </w:tabs>
        <w:spacing w:line="314" w:lineRule="auto"/>
        <w:ind w:firstLine="380"/>
      </w:pPr>
      <w:r>
        <w:rPr>
          <w:rStyle w:val="Vnbnnidung"/>
        </w:rPr>
        <w:t>Máy chiếu prorecter; hệ thống tranh ảnh minh họa</w:t>
      </w:r>
    </w:p>
    <w:p w14:paraId="23F656AB" w14:textId="77777777" w:rsidR="00585D23" w:rsidRDefault="00000000">
      <w:pPr>
        <w:pStyle w:val="Vnbnnidung0"/>
        <w:numPr>
          <w:ilvl w:val="0"/>
          <w:numId w:val="8"/>
        </w:numPr>
        <w:tabs>
          <w:tab w:val="left" w:pos="696"/>
        </w:tabs>
        <w:spacing w:line="314" w:lineRule="auto"/>
        <w:ind w:firstLine="380"/>
      </w:pPr>
      <w:r>
        <w:rPr>
          <w:rStyle w:val="Vnbnnidung"/>
        </w:rPr>
        <w:t>Biên tập hệ thống bài tập và câu hỏi phù hợp từng mức độ</w:t>
      </w:r>
    </w:p>
    <w:p w14:paraId="3C67A90D" w14:textId="77777777" w:rsidR="00585D23" w:rsidRDefault="00000000">
      <w:pPr>
        <w:pStyle w:val="Vnbnnidung0"/>
        <w:numPr>
          <w:ilvl w:val="0"/>
          <w:numId w:val="7"/>
        </w:numPr>
        <w:tabs>
          <w:tab w:val="left" w:pos="363"/>
        </w:tabs>
        <w:spacing w:line="314" w:lineRule="auto"/>
      </w:pPr>
      <w:r>
        <w:rPr>
          <w:rStyle w:val="Vnbnnidung"/>
          <w:b/>
          <w:bCs/>
          <w:color w:val="0000FF"/>
        </w:rPr>
        <w:t>Học sinh</w:t>
      </w:r>
    </w:p>
    <w:p w14:paraId="6FCD23C6" w14:textId="77777777" w:rsidR="00585D23" w:rsidRDefault="00000000">
      <w:pPr>
        <w:pStyle w:val="Vnbnnidung0"/>
        <w:spacing w:after="100" w:line="314" w:lineRule="auto"/>
        <w:ind w:firstLine="380"/>
      </w:pPr>
      <w:r>
        <w:rPr>
          <w:rStyle w:val="Vnbnnidung"/>
          <w:rFonts w:ascii="Arial" w:eastAsia="Arial" w:hAnsi="Arial" w:cs="Arial"/>
          <w:sz w:val="22"/>
          <w:szCs w:val="22"/>
        </w:rPr>
        <w:t xml:space="preserve">• </w:t>
      </w:r>
      <w:r>
        <w:rPr>
          <w:rStyle w:val="Vnbnnidung"/>
        </w:rPr>
        <w:t>Học bài cũ, đọc trước bài 12: Cơ chế xác định giới tính ở người.</w:t>
      </w:r>
    </w:p>
    <w:p w14:paraId="2BE24AC8" w14:textId="77777777" w:rsidR="00585D23" w:rsidRDefault="00000000">
      <w:pPr>
        <w:pStyle w:val="Vnbnnidung0"/>
        <w:numPr>
          <w:ilvl w:val="0"/>
          <w:numId w:val="9"/>
        </w:numPr>
        <w:tabs>
          <w:tab w:val="left" w:pos="517"/>
        </w:tabs>
        <w:spacing w:line="314" w:lineRule="auto"/>
      </w:pPr>
      <w:r>
        <w:rPr>
          <w:rStyle w:val="Vnbnnidung"/>
          <w:b/>
          <w:bCs/>
          <w:color w:val="FF0000"/>
        </w:rPr>
        <w:t>TIẾN TRÌNH DẠY HỌC</w:t>
      </w:r>
    </w:p>
    <w:p w14:paraId="235BAB35" w14:textId="77777777" w:rsidR="00585D23" w:rsidRDefault="00000000">
      <w:pPr>
        <w:pStyle w:val="Vnbnnidung0"/>
        <w:spacing w:line="314" w:lineRule="auto"/>
        <w:jc w:val="center"/>
      </w:pPr>
      <w:r>
        <w:rPr>
          <w:rStyle w:val="Vnbnnidung"/>
          <w:b/>
          <w:bCs/>
          <w:color w:val="0000FF"/>
        </w:rPr>
        <w:t>HOẠT ĐỘNG 1: KHỞI ĐỘNG.</w:t>
      </w:r>
    </w:p>
    <w:p w14:paraId="0EC3CDD9" w14:textId="77777777" w:rsidR="00585D23" w:rsidRDefault="00000000">
      <w:pPr>
        <w:pStyle w:val="Vnbnnidung0"/>
        <w:numPr>
          <w:ilvl w:val="0"/>
          <w:numId w:val="10"/>
        </w:numPr>
        <w:tabs>
          <w:tab w:val="left" w:pos="358"/>
        </w:tabs>
        <w:spacing w:line="314" w:lineRule="auto"/>
      </w:pPr>
      <w:r>
        <w:rPr>
          <w:rStyle w:val="Vnbnnidung"/>
          <w:b/>
          <w:bCs/>
        </w:rPr>
        <w:t>Mục tiêu</w:t>
      </w:r>
      <w:r>
        <w:rPr>
          <w:rStyle w:val="Vnbnnidung"/>
        </w:rPr>
        <w:t>: Khơi gợi và gây hứng thú tìm tòi cho HS tìm hiểu nội dung mới.</w:t>
      </w:r>
    </w:p>
    <w:p w14:paraId="08BCBD26" w14:textId="77777777" w:rsidR="00585D23" w:rsidRDefault="00000000">
      <w:pPr>
        <w:pStyle w:val="Vnbnnidung0"/>
        <w:numPr>
          <w:ilvl w:val="0"/>
          <w:numId w:val="10"/>
        </w:numPr>
        <w:tabs>
          <w:tab w:val="left" w:pos="387"/>
        </w:tabs>
        <w:jc w:val="both"/>
      </w:pPr>
      <w:r>
        <w:rPr>
          <w:rStyle w:val="Vnbnnidung"/>
          <w:b/>
          <w:bCs/>
        </w:rPr>
        <w:lastRenderedPageBreak/>
        <w:t>Nội dung</w:t>
      </w:r>
      <w:r>
        <w:rPr>
          <w:rStyle w:val="Vnbnnidung"/>
        </w:rPr>
        <w:t xml:space="preserve">: GV treo tranh/ chiếu hình vẽ mô tả quá trình giảm phân </w:t>
      </w:r>
      <w:r>
        <w:rPr>
          <w:rStyle w:val="Vnbnnidung"/>
          <w:rFonts w:ascii="Arial" w:eastAsia="Arial" w:hAnsi="Arial" w:cs="Arial"/>
          <w:sz w:val="20"/>
          <w:szCs w:val="20"/>
        </w:rPr>
        <w:t xml:space="preserve">→ </w:t>
      </w:r>
      <w:r>
        <w:rPr>
          <w:rStyle w:val="Vnbnnidung"/>
        </w:rPr>
        <w:t xml:space="preserve">Yêu cầu HS trả lời câu hỏi: </w:t>
      </w:r>
      <w:r>
        <w:rPr>
          <w:rStyle w:val="Vnbnnidung"/>
          <w:i/>
          <w:iCs/>
        </w:rPr>
        <w:t>Nêu diễn biến cơ bản của NST qua các kì của giảm phân ?</w:t>
      </w:r>
    </w:p>
    <w:p w14:paraId="4BB120F0" w14:textId="77777777" w:rsidR="00585D23" w:rsidRDefault="00000000">
      <w:pPr>
        <w:pStyle w:val="Vnbnnidung0"/>
        <w:numPr>
          <w:ilvl w:val="0"/>
          <w:numId w:val="10"/>
        </w:numPr>
        <w:tabs>
          <w:tab w:val="left" w:pos="344"/>
        </w:tabs>
        <w:jc w:val="both"/>
      </w:pPr>
      <w:r>
        <w:rPr>
          <w:rStyle w:val="Vnbnnidung"/>
          <w:b/>
          <w:bCs/>
        </w:rPr>
        <w:t>Sản phẩm</w:t>
      </w:r>
      <w:r>
        <w:rPr>
          <w:rStyle w:val="Vnbnnidung"/>
        </w:rPr>
        <w:t>: Câu trả lời của HS</w:t>
      </w:r>
    </w:p>
    <w:p w14:paraId="654971A0" w14:textId="77777777" w:rsidR="00585D23" w:rsidRDefault="00000000">
      <w:pPr>
        <w:pStyle w:val="Vnbnnidung0"/>
        <w:numPr>
          <w:ilvl w:val="0"/>
          <w:numId w:val="10"/>
        </w:numPr>
        <w:tabs>
          <w:tab w:val="left" w:pos="373"/>
        </w:tabs>
        <w:jc w:val="both"/>
      </w:pPr>
      <w:r>
        <w:rPr>
          <w:rStyle w:val="Vnbnnidung"/>
          <w:b/>
          <w:bCs/>
        </w:rPr>
        <w:t>Tổ chức thực hiện</w:t>
      </w:r>
    </w:p>
    <w:p w14:paraId="4D98EA2E" w14:textId="54E893FB" w:rsidR="00585D23" w:rsidRDefault="006D50AA">
      <w:pPr>
        <w:pStyle w:val="Vnbnnidung0"/>
        <w:numPr>
          <w:ilvl w:val="0"/>
          <w:numId w:val="11"/>
        </w:numPr>
        <w:tabs>
          <w:tab w:val="left" w:pos="770"/>
        </w:tabs>
        <w:ind w:firstLine="380"/>
        <w:jc w:val="both"/>
      </w:pPr>
      <w:r>
        <w:rPr>
          <w:rStyle w:val="Vnbnnidung"/>
          <w:b/>
          <w:bCs/>
        </w:rPr>
        <w:t>Chuyển giao nhiệm vụ học tập</w:t>
      </w:r>
    </w:p>
    <w:p w14:paraId="7E5CC57E" w14:textId="77777777" w:rsidR="00585D23" w:rsidRDefault="00000000">
      <w:pPr>
        <w:pStyle w:val="Vnbnnidung0"/>
        <w:ind w:left="740" w:hanging="360"/>
        <w:jc w:val="both"/>
      </w:pPr>
      <w:r>
        <w:rPr>
          <w:rStyle w:val="Vnbnnidung"/>
        </w:rPr>
        <w:t>– GV cầu HS trả lời câu hỏi : Nêu sự giống nhau và khác nhau của sự hình thành giao tử đực và giao tử cái?</w:t>
      </w:r>
    </w:p>
    <w:p w14:paraId="48116A5C" w14:textId="2ED4CC34" w:rsidR="00585D23" w:rsidRDefault="006D50AA">
      <w:pPr>
        <w:pStyle w:val="Vnbnnidung0"/>
        <w:numPr>
          <w:ilvl w:val="0"/>
          <w:numId w:val="11"/>
        </w:numPr>
        <w:tabs>
          <w:tab w:val="left" w:pos="770"/>
        </w:tabs>
        <w:ind w:firstLine="380"/>
        <w:jc w:val="both"/>
      </w:pPr>
      <w:r>
        <w:rPr>
          <w:rStyle w:val="Vnbnnidung"/>
          <w:b/>
          <w:bCs/>
        </w:rPr>
        <w:t>Thực hiện nhiệm vụ học tập</w:t>
      </w:r>
    </w:p>
    <w:p w14:paraId="5F2A215D" w14:textId="77777777" w:rsidR="00585D23" w:rsidRDefault="00000000">
      <w:pPr>
        <w:pStyle w:val="Vnbnnidung0"/>
        <w:ind w:firstLine="380"/>
        <w:jc w:val="both"/>
      </w:pPr>
      <w:r>
        <w:rPr>
          <w:rStyle w:val="Vnbnnidung"/>
        </w:rPr>
        <w:t>– HS hoạt động cá nhân theo yêu cầu và trả lời câu hỏi.</w:t>
      </w:r>
    </w:p>
    <w:p w14:paraId="6E4ED3BC" w14:textId="142D398D" w:rsidR="00585D23" w:rsidRDefault="006D50AA">
      <w:pPr>
        <w:pStyle w:val="Vnbnnidung0"/>
        <w:numPr>
          <w:ilvl w:val="0"/>
          <w:numId w:val="11"/>
        </w:numPr>
        <w:tabs>
          <w:tab w:val="left" w:pos="770"/>
        </w:tabs>
        <w:ind w:firstLine="380"/>
        <w:jc w:val="both"/>
      </w:pPr>
      <w:r>
        <w:rPr>
          <w:rStyle w:val="Vnbnnidung"/>
          <w:b/>
          <w:bCs/>
        </w:rPr>
        <w:t>Báo cáo, thảo luận</w:t>
      </w:r>
      <w:r w:rsidR="00000000">
        <w:rPr>
          <w:rStyle w:val="Vnbnnidung"/>
          <w:b/>
          <w:bCs/>
        </w:rPr>
        <w:t xml:space="preserve">: </w:t>
      </w:r>
      <w:r w:rsidR="00000000">
        <w:rPr>
          <w:rStyle w:val="Vnbnnidung"/>
        </w:rPr>
        <w:t>GV gọi một số HS trả lời, HS khác nhận xét, bổ sung.</w:t>
      </w:r>
    </w:p>
    <w:p w14:paraId="611DC32A" w14:textId="05856AC7" w:rsidR="00585D23" w:rsidRDefault="006D50AA">
      <w:pPr>
        <w:pStyle w:val="Vnbnnidung0"/>
        <w:numPr>
          <w:ilvl w:val="0"/>
          <w:numId w:val="11"/>
        </w:numPr>
        <w:tabs>
          <w:tab w:val="left" w:pos="770"/>
        </w:tabs>
        <w:ind w:firstLine="380"/>
        <w:jc w:val="both"/>
      </w:pPr>
      <w:r>
        <w:rPr>
          <w:rStyle w:val="Vnbnnidung"/>
          <w:b/>
          <w:bCs/>
        </w:rPr>
        <w:t>Kết luận, nhận định</w:t>
      </w:r>
      <w:r w:rsidR="00000000">
        <w:rPr>
          <w:rStyle w:val="Vnbnnidung"/>
          <w:b/>
          <w:bCs/>
        </w:rPr>
        <w:t>:</w:t>
      </w:r>
    </w:p>
    <w:p w14:paraId="4DD50370" w14:textId="77777777" w:rsidR="00585D23" w:rsidRDefault="00000000">
      <w:pPr>
        <w:pStyle w:val="Vnbnnidung0"/>
        <w:ind w:firstLine="380"/>
        <w:jc w:val="both"/>
      </w:pPr>
      <w:r>
        <w:rPr>
          <w:rStyle w:val="Vnbnnidung"/>
        </w:rPr>
        <w:t>– GV nhận xét, đánh giá cho điểm.</w:t>
      </w:r>
    </w:p>
    <w:p w14:paraId="7FF1D014" w14:textId="77777777" w:rsidR="00585D23" w:rsidRDefault="00000000">
      <w:pPr>
        <w:pStyle w:val="Vnbnnidung0"/>
        <w:ind w:left="740" w:hanging="360"/>
        <w:jc w:val="both"/>
      </w:pPr>
      <w:r>
        <w:rPr>
          <w:rStyle w:val="Vnbnnidung"/>
        </w:rPr>
        <w:t xml:space="preserve">– </w:t>
      </w:r>
      <w:r>
        <w:rPr>
          <w:rStyle w:val="Vnbnnidung"/>
          <w:b/>
          <w:bCs/>
        </w:rPr>
        <w:t xml:space="preserve">GV nêu vấn đề: </w:t>
      </w:r>
      <w:r>
        <w:rPr>
          <w:rStyle w:val="Vnbnnidung"/>
        </w:rPr>
        <w:t>Trong cuộc sống chúng ta thấy có những cặp vợ chồng sinh con một bề, nhất là sinh toàn con gái thì họ gặp rất nhiều áp lực từ gia đình, người thân. Vậy theo các em có phải lỗi là ở người mẹ không ? Tại sao ? cơ chế nào xác định giới tính ở người ? Để trả lời được những câu hỏi này, chúng ta sẽ nghiên cứu bài học hôm nay.</w:t>
      </w:r>
    </w:p>
    <w:p w14:paraId="7AC87AC9" w14:textId="77777777" w:rsidR="00585D23" w:rsidRDefault="00000000">
      <w:pPr>
        <w:pStyle w:val="Vnbnnidung0"/>
        <w:jc w:val="center"/>
      </w:pPr>
      <w:r>
        <w:rPr>
          <w:rStyle w:val="Vnbnnidung"/>
          <w:b/>
          <w:bCs/>
          <w:color w:val="0000FF"/>
        </w:rPr>
        <w:t>HOẠT ĐỘNG 2: HÌNH THÀNH KIẾN THỨC MỚI</w:t>
      </w:r>
    </w:p>
    <w:p w14:paraId="781B6408" w14:textId="77777777" w:rsidR="00585D23" w:rsidRDefault="00000000">
      <w:pPr>
        <w:pStyle w:val="Vnbnnidung0"/>
        <w:jc w:val="both"/>
      </w:pPr>
      <w:r>
        <w:rPr>
          <w:rStyle w:val="Vnbnnidung"/>
          <w:b/>
          <w:bCs/>
          <w:color w:val="0000FF"/>
        </w:rPr>
        <w:t>Hoạt động 2.1. Tìm hiểu về nhiễm sắc thể giới tính</w:t>
      </w:r>
    </w:p>
    <w:p w14:paraId="4DD98037" w14:textId="77777777" w:rsidR="00585D23" w:rsidRDefault="00000000">
      <w:pPr>
        <w:pStyle w:val="Vnbnnidung0"/>
        <w:numPr>
          <w:ilvl w:val="0"/>
          <w:numId w:val="12"/>
        </w:numPr>
        <w:tabs>
          <w:tab w:val="left" w:pos="358"/>
        </w:tabs>
        <w:jc w:val="both"/>
      </w:pPr>
      <w:r>
        <w:rPr>
          <w:rStyle w:val="Vnbnnidung"/>
          <w:b/>
          <w:bCs/>
        </w:rPr>
        <w:t>Mục tiêu</w:t>
      </w:r>
      <w:r>
        <w:rPr>
          <w:rStyle w:val="Vnbnnidung"/>
        </w:rPr>
        <w:t>: Phân biệt được NST thường và nhiễm sắc thể giới tính</w:t>
      </w:r>
    </w:p>
    <w:p w14:paraId="2C189AD1" w14:textId="77777777" w:rsidR="00585D23" w:rsidRDefault="00000000">
      <w:pPr>
        <w:pStyle w:val="Vnbnnidung0"/>
        <w:numPr>
          <w:ilvl w:val="0"/>
          <w:numId w:val="12"/>
        </w:numPr>
        <w:tabs>
          <w:tab w:val="left" w:pos="378"/>
        </w:tabs>
        <w:jc w:val="both"/>
      </w:pPr>
      <w:r>
        <w:rPr>
          <w:rStyle w:val="Vnbnnidung"/>
          <w:b/>
          <w:bCs/>
        </w:rPr>
        <w:t>Nội dung</w:t>
      </w:r>
      <w:r>
        <w:rPr>
          <w:rStyle w:val="Vnbnnidung"/>
        </w:rPr>
        <w:t>: HS trả lời các câu hỏi:</w:t>
      </w:r>
    </w:p>
    <w:p w14:paraId="46F81FCA" w14:textId="77777777" w:rsidR="00585D23" w:rsidRDefault="00000000">
      <w:pPr>
        <w:pStyle w:val="Vnbnnidung0"/>
        <w:tabs>
          <w:tab w:val="left" w:pos="5030"/>
          <w:tab w:val="left" w:pos="5846"/>
        </w:tabs>
        <w:spacing w:line="180" w:lineRule="auto"/>
        <w:ind w:left="4560"/>
        <w:jc w:val="both"/>
      </w:pPr>
      <w:r>
        <w:rPr>
          <w:rStyle w:val="Vnbnnidung"/>
          <w:i/>
          <w:iCs/>
        </w:rPr>
        <w:t>r</w:t>
      </w:r>
      <w:r>
        <w:rPr>
          <w:rStyle w:val="Vnbnnidung"/>
          <w:i/>
          <w:iCs/>
        </w:rPr>
        <w:tab/>
        <w:t>v s</w:t>
      </w:r>
      <w:r>
        <w:rPr>
          <w:rStyle w:val="Vnbnnidung"/>
          <w:i/>
          <w:iCs/>
        </w:rPr>
        <w:tab/>
        <w:t>r</w:t>
      </w:r>
    </w:p>
    <w:p w14:paraId="37E85662" w14:textId="77777777" w:rsidR="00585D23" w:rsidRDefault="00000000">
      <w:pPr>
        <w:pStyle w:val="Vnbnnidung0"/>
        <w:numPr>
          <w:ilvl w:val="0"/>
          <w:numId w:val="13"/>
        </w:numPr>
        <w:tabs>
          <w:tab w:val="left" w:pos="785"/>
        </w:tabs>
        <w:spacing w:after="80" w:line="180" w:lineRule="auto"/>
        <w:ind w:firstLine="460"/>
        <w:jc w:val="both"/>
      </w:pPr>
      <w:r>
        <w:rPr>
          <w:rStyle w:val="Vnbnnidung"/>
          <w:i/>
          <w:iCs/>
        </w:rPr>
        <w:t>Nêu những điểm khác nhau bộ nhiễm sắc thể ruồi giấm đực và cái?</w:t>
      </w:r>
    </w:p>
    <w:p w14:paraId="6746CACF" w14:textId="77777777" w:rsidR="00585D23" w:rsidRDefault="00000000">
      <w:pPr>
        <w:pStyle w:val="Vnbnnidung0"/>
        <w:numPr>
          <w:ilvl w:val="0"/>
          <w:numId w:val="13"/>
        </w:numPr>
        <w:tabs>
          <w:tab w:val="left" w:pos="785"/>
        </w:tabs>
        <w:ind w:firstLine="460"/>
        <w:jc w:val="both"/>
      </w:pPr>
      <w:r>
        <w:rPr>
          <w:rStyle w:val="Vnbnnidung"/>
          <w:i/>
          <w:iCs/>
        </w:rPr>
        <w:t>Quan sát hình 12.1 và cho biết cặp NST nào là cặp NST giới tính ?</w:t>
      </w:r>
    </w:p>
    <w:p w14:paraId="21DF65E8" w14:textId="77777777" w:rsidR="00585D23" w:rsidRDefault="00000000">
      <w:pPr>
        <w:pStyle w:val="Vnbnnidung0"/>
        <w:numPr>
          <w:ilvl w:val="0"/>
          <w:numId w:val="13"/>
        </w:numPr>
        <w:tabs>
          <w:tab w:val="left" w:pos="785"/>
        </w:tabs>
        <w:ind w:firstLine="460"/>
        <w:jc w:val="both"/>
      </w:pPr>
      <w:r>
        <w:rPr>
          <w:rStyle w:val="Vnbnnidung"/>
          <w:i/>
          <w:iCs/>
        </w:rPr>
        <w:t>Nhiễm sắc thể giới tính có ở tế bào nào ?</w:t>
      </w:r>
    </w:p>
    <w:p w14:paraId="12552EAE" w14:textId="77777777" w:rsidR="00585D23" w:rsidRDefault="00000000">
      <w:pPr>
        <w:pStyle w:val="Vnbnnidung0"/>
        <w:numPr>
          <w:ilvl w:val="0"/>
          <w:numId w:val="13"/>
        </w:numPr>
        <w:tabs>
          <w:tab w:val="left" w:pos="785"/>
        </w:tabs>
        <w:ind w:firstLine="460"/>
        <w:jc w:val="both"/>
      </w:pPr>
      <w:r>
        <w:rPr>
          <w:rStyle w:val="Vnbnnidung"/>
          <w:i/>
          <w:iCs/>
        </w:rPr>
        <w:t>So sánh điểm khác nhau giữa NST thường và NST giới tính ?</w:t>
      </w:r>
    </w:p>
    <w:p w14:paraId="68EC81EE" w14:textId="77777777" w:rsidR="00585D23" w:rsidRDefault="00000000">
      <w:pPr>
        <w:pStyle w:val="Vnbnnidung0"/>
        <w:numPr>
          <w:ilvl w:val="0"/>
          <w:numId w:val="12"/>
        </w:numPr>
        <w:tabs>
          <w:tab w:val="left" w:pos="344"/>
        </w:tabs>
        <w:jc w:val="both"/>
      </w:pPr>
      <w:r>
        <w:rPr>
          <w:rStyle w:val="Vnbnnidung"/>
          <w:b/>
          <w:bCs/>
        </w:rPr>
        <w:t>Sản phẩm</w:t>
      </w:r>
      <w:r>
        <w:rPr>
          <w:rStyle w:val="Vnbnnidung"/>
        </w:rPr>
        <w:t>:</w:t>
      </w:r>
    </w:p>
    <w:p w14:paraId="5441748E" w14:textId="77777777" w:rsidR="00585D23" w:rsidRDefault="00000000">
      <w:pPr>
        <w:pStyle w:val="Chthchbng0"/>
        <w:ind w:left="701"/>
      </w:pPr>
      <w:r>
        <w:rPr>
          <w:rStyle w:val="Chthchbng"/>
        </w:rPr>
        <w:t>+ Cặp nhiễm sắc thể số 23 khác nhau giữa nam và nữ.</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24"/>
        <w:gridCol w:w="4829"/>
      </w:tblGrid>
      <w:tr w:rsidR="00585D23" w14:paraId="2D8BCE5E" w14:textId="77777777">
        <w:tblPrEx>
          <w:tblCellMar>
            <w:top w:w="0" w:type="dxa"/>
            <w:bottom w:w="0" w:type="dxa"/>
          </w:tblCellMar>
        </w:tblPrEx>
        <w:trPr>
          <w:trHeight w:hRule="exact" w:val="365"/>
          <w:jc w:val="center"/>
        </w:trPr>
        <w:tc>
          <w:tcPr>
            <w:tcW w:w="4824" w:type="dxa"/>
            <w:tcBorders>
              <w:top w:val="single" w:sz="4" w:space="0" w:color="auto"/>
              <w:left w:val="single" w:sz="4" w:space="0" w:color="auto"/>
            </w:tcBorders>
            <w:shd w:val="clear" w:color="auto" w:fill="auto"/>
            <w:vAlign w:val="center"/>
          </w:tcPr>
          <w:p w14:paraId="6E215768" w14:textId="77777777" w:rsidR="00585D23" w:rsidRDefault="00000000">
            <w:pPr>
              <w:pStyle w:val="Khc0"/>
              <w:spacing w:line="240" w:lineRule="auto"/>
              <w:ind w:firstLine="820"/>
              <w:jc w:val="both"/>
            </w:pPr>
            <w:r>
              <w:rPr>
                <w:rStyle w:val="Khc"/>
                <w:b/>
                <w:bCs/>
                <w:i/>
                <w:iCs/>
              </w:rPr>
              <w:t>Nhiễm sắc thể giới tính</w:t>
            </w:r>
          </w:p>
        </w:tc>
        <w:tc>
          <w:tcPr>
            <w:tcW w:w="4829" w:type="dxa"/>
            <w:tcBorders>
              <w:top w:val="single" w:sz="4" w:space="0" w:color="auto"/>
              <w:left w:val="single" w:sz="4" w:space="0" w:color="auto"/>
              <w:right w:val="single" w:sz="4" w:space="0" w:color="auto"/>
            </w:tcBorders>
            <w:shd w:val="clear" w:color="auto" w:fill="auto"/>
            <w:vAlign w:val="center"/>
          </w:tcPr>
          <w:p w14:paraId="1023193C" w14:textId="77777777" w:rsidR="00585D23" w:rsidRDefault="00000000">
            <w:pPr>
              <w:pStyle w:val="Khc0"/>
              <w:spacing w:line="240" w:lineRule="auto"/>
              <w:ind w:firstLine="820"/>
            </w:pPr>
            <w:r>
              <w:rPr>
                <w:rStyle w:val="Khc"/>
                <w:b/>
                <w:bCs/>
                <w:i/>
                <w:iCs/>
              </w:rPr>
              <w:t>Nhiễm sắc thể thường</w:t>
            </w:r>
          </w:p>
        </w:tc>
      </w:tr>
      <w:tr w:rsidR="00585D23" w14:paraId="66B155C3" w14:textId="77777777">
        <w:tblPrEx>
          <w:tblCellMar>
            <w:top w:w="0" w:type="dxa"/>
            <w:bottom w:w="0" w:type="dxa"/>
          </w:tblCellMar>
        </w:tblPrEx>
        <w:trPr>
          <w:trHeight w:hRule="exact" w:val="1814"/>
          <w:jc w:val="center"/>
        </w:trPr>
        <w:tc>
          <w:tcPr>
            <w:tcW w:w="4824" w:type="dxa"/>
            <w:tcBorders>
              <w:top w:val="single" w:sz="4" w:space="0" w:color="auto"/>
              <w:left w:val="single" w:sz="4" w:space="0" w:color="auto"/>
              <w:bottom w:val="single" w:sz="4" w:space="0" w:color="auto"/>
            </w:tcBorders>
            <w:shd w:val="clear" w:color="auto" w:fill="auto"/>
            <w:vAlign w:val="center"/>
          </w:tcPr>
          <w:p w14:paraId="6778AF22" w14:textId="77777777" w:rsidR="00585D23" w:rsidRDefault="00000000">
            <w:pPr>
              <w:pStyle w:val="Khc0"/>
              <w:numPr>
                <w:ilvl w:val="0"/>
                <w:numId w:val="14"/>
              </w:numPr>
              <w:tabs>
                <w:tab w:val="left" w:pos="139"/>
              </w:tabs>
            </w:pPr>
            <w:r>
              <w:rPr>
                <w:rStyle w:val="Khc"/>
              </w:rPr>
              <w:t>Có 1 cặp khác nhau ở giống đực và giống cái</w:t>
            </w:r>
          </w:p>
          <w:p w14:paraId="1BE39407" w14:textId="77777777" w:rsidR="00585D23" w:rsidRDefault="00000000">
            <w:pPr>
              <w:pStyle w:val="Khc0"/>
              <w:numPr>
                <w:ilvl w:val="0"/>
                <w:numId w:val="14"/>
              </w:numPr>
              <w:tabs>
                <w:tab w:val="left" w:pos="139"/>
              </w:tabs>
              <w:jc w:val="both"/>
            </w:pPr>
            <w:r>
              <w:rPr>
                <w:rStyle w:val="Khc"/>
              </w:rPr>
              <w:t>Tồn tại một cặp trong tế bào lưỡng bội có thể tương đồng (XX) hoặc không tương đồng (XY) - Mang gen qui định tính đực cái, tính trạng liên quan hoặc không liên quan đến giới tính</w:t>
            </w:r>
          </w:p>
        </w:tc>
        <w:tc>
          <w:tcPr>
            <w:tcW w:w="4829" w:type="dxa"/>
            <w:tcBorders>
              <w:top w:val="single" w:sz="4" w:space="0" w:color="auto"/>
              <w:left w:val="single" w:sz="4" w:space="0" w:color="auto"/>
              <w:bottom w:val="single" w:sz="4" w:space="0" w:color="auto"/>
              <w:right w:val="single" w:sz="4" w:space="0" w:color="auto"/>
            </w:tcBorders>
            <w:shd w:val="clear" w:color="auto" w:fill="auto"/>
            <w:vAlign w:val="center"/>
          </w:tcPr>
          <w:p w14:paraId="04B2A0DF" w14:textId="77777777" w:rsidR="00585D23" w:rsidRDefault="00000000">
            <w:pPr>
              <w:pStyle w:val="Khc0"/>
              <w:numPr>
                <w:ilvl w:val="0"/>
                <w:numId w:val="15"/>
              </w:numPr>
              <w:tabs>
                <w:tab w:val="left" w:pos="134"/>
              </w:tabs>
            </w:pPr>
            <w:r>
              <w:rPr>
                <w:rStyle w:val="Khc"/>
              </w:rPr>
              <w:t>Có nhiều cặp giống nhau ở cả 2 giới</w:t>
            </w:r>
          </w:p>
          <w:p w14:paraId="53D233B2" w14:textId="77777777" w:rsidR="00585D23" w:rsidRDefault="00000000">
            <w:pPr>
              <w:pStyle w:val="Khc0"/>
              <w:numPr>
                <w:ilvl w:val="0"/>
                <w:numId w:val="15"/>
              </w:numPr>
              <w:tabs>
                <w:tab w:val="left" w:pos="134"/>
              </w:tabs>
            </w:pPr>
            <w:r>
              <w:rPr>
                <w:rStyle w:val="Khc"/>
              </w:rPr>
              <w:t>Luôn luôn tồn tại thành từng cặp tương đồng trong tế bào lưỡng bội</w:t>
            </w:r>
          </w:p>
          <w:p w14:paraId="421625B5" w14:textId="77777777" w:rsidR="00585D23" w:rsidRDefault="00000000">
            <w:pPr>
              <w:pStyle w:val="Khc0"/>
              <w:numPr>
                <w:ilvl w:val="0"/>
                <w:numId w:val="15"/>
              </w:numPr>
              <w:tabs>
                <w:tab w:val="left" w:pos="134"/>
              </w:tabs>
            </w:pPr>
            <w:r>
              <w:rPr>
                <w:rStyle w:val="Khc"/>
              </w:rPr>
              <w:t>Mang gen quy định tính trạng thường của cơ thể</w:t>
            </w:r>
          </w:p>
        </w:tc>
      </w:tr>
    </w:tbl>
    <w:p w14:paraId="3C33FED8" w14:textId="77777777" w:rsidR="00585D23" w:rsidRDefault="00000000">
      <w:pPr>
        <w:pStyle w:val="Chthchbng0"/>
      </w:pPr>
      <w:r>
        <w:rPr>
          <w:rStyle w:val="Chthchbng"/>
          <w:b/>
          <w:bCs/>
        </w:rPr>
        <w:t>d. Tổ chức thực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118"/>
      </w:tblGrid>
      <w:tr w:rsidR="00585D23" w14:paraId="05659C37" w14:textId="77777777">
        <w:tblPrEx>
          <w:tblCellMar>
            <w:top w:w="0" w:type="dxa"/>
            <w:bottom w:w="0" w:type="dxa"/>
          </w:tblCellMar>
        </w:tblPrEx>
        <w:trPr>
          <w:trHeight w:hRule="exact" w:val="374"/>
          <w:jc w:val="center"/>
        </w:trPr>
        <w:tc>
          <w:tcPr>
            <w:tcW w:w="5534" w:type="dxa"/>
            <w:tcBorders>
              <w:top w:val="single" w:sz="4" w:space="0" w:color="auto"/>
              <w:left w:val="single" w:sz="4" w:space="0" w:color="auto"/>
            </w:tcBorders>
            <w:shd w:val="clear" w:color="auto" w:fill="auto"/>
            <w:vAlign w:val="center"/>
          </w:tcPr>
          <w:p w14:paraId="31C4789D" w14:textId="77777777" w:rsidR="00585D23" w:rsidRDefault="00000000">
            <w:pPr>
              <w:pStyle w:val="Khc0"/>
              <w:spacing w:line="240" w:lineRule="auto"/>
              <w:jc w:val="center"/>
            </w:pPr>
            <w:r>
              <w:rPr>
                <w:rStyle w:val="Khc"/>
                <w:b/>
                <w:bCs/>
              </w:rPr>
              <w:t>Hoạt động của GV và HS</w:t>
            </w:r>
          </w:p>
        </w:tc>
        <w:tc>
          <w:tcPr>
            <w:tcW w:w="4118" w:type="dxa"/>
            <w:tcBorders>
              <w:top w:val="single" w:sz="4" w:space="0" w:color="auto"/>
              <w:left w:val="single" w:sz="4" w:space="0" w:color="auto"/>
              <w:right w:val="single" w:sz="4" w:space="0" w:color="auto"/>
            </w:tcBorders>
            <w:shd w:val="clear" w:color="auto" w:fill="auto"/>
            <w:vAlign w:val="center"/>
          </w:tcPr>
          <w:p w14:paraId="5953F833" w14:textId="77777777" w:rsidR="00585D23" w:rsidRDefault="00000000">
            <w:pPr>
              <w:pStyle w:val="Khc0"/>
              <w:spacing w:line="240" w:lineRule="auto"/>
              <w:jc w:val="center"/>
            </w:pPr>
            <w:r>
              <w:rPr>
                <w:rStyle w:val="Khc"/>
                <w:b/>
                <w:bCs/>
              </w:rPr>
              <w:t>Sản phẩm dự kiến</w:t>
            </w:r>
          </w:p>
        </w:tc>
      </w:tr>
      <w:tr w:rsidR="00585D23" w14:paraId="4413A379" w14:textId="77777777">
        <w:tblPrEx>
          <w:tblCellMar>
            <w:top w:w="0" w:type="dxa"/>
            <w:bottom w:w="0" w:type="dxa"/>
          </w:tblCellMar>
        </w:tblPrEx>
        <w:trPr>
          <w:trHeight w:hRule="exact" w:val="2165"/>
          <w:jc w:val="center"/>
        </w:trPr>
        <w:tc>
          <w:tcPr>
            <w:tcW w:w="5534" w:type="dxa"/>
            <w:tcBorders>
              <w:top w:val="single" w:sz="4" w:space="0" w:color="auto"/>
              <w:left w:val="single" w:sz="4" w:space="0" w:color="auto"/>
              <w:bottom w:val="single" w:sz="4" w:space="0" w:color="auto"/>
            </w:tcBorders>
            <w:shd w:val="clear" w:color="auto" w:fill="auto"/>
          </w:tcPr>
          <w:p w14:paraId="26269BBC" w14:textId="77777777" w:rsidR="00585D23" w:rsidRDefault="00000000">
            <w:pPr>
              <w:pStyle w:val="Khc0"/>
              <w:spacing w:line="322" w:lineRule="auto"/>
              <w:jc w:val="both"/>
            </w:pPr>
            <w:r>
              <w:rPr>
                <w:rStyle w:val="Khc"/>
                <w:b/>
                <w:bCs/>
              </w:rPr>
              <w:t>* Chuyển giao nhiệm vụ:</w:t>
            </w:r>
          </w:p>
          <w:p w14:paraId="32314627" w14:textId="77777777" w:rsidR="00585D23" w:rsidRDefault="00000000">
            <w:pPr>
              <w:pStyle w:val="Khc0"/>
              <w:spacing w:line="322" w:lineRule="auto"/>
              <w:jc w:val="both"/>
            </w:pPr>
            <w:r>
              <w:rPr>
                <w:rStyle w:val="Khc"/>
              </w:rPr>
              <w:t xml:space="preserve">+ Yêu cầu HS quan sát hình 8.2 tr24: Bộ NST ruồi giấm </w:t>
            </w:r>
            <w:r>
              <w:rPr>
                <w:rStyle w:val="Khc"/>
                <w:rFonts w:ascii="Arial" w:eastAsia="Arial" w:hAnsi="Arial" w:cs="Arial"/>
                <w:sz w:val="22"/>
                <w:szCs w:val="22"/>
              </w:rPr>
              <w:t xml:space="preserve">→ </w:t>
            </w:r>
            <w:r>
              <w:rPr>
                <w:rStyle w:val="Khc"/>
                <w:i/>
                <w:iCs/>
              </w:rPr>
              <w:t>Nêu những điểm khác nhau bộ nhiễm sắc thể ruồi giấm đực và cái?</w:t>
            </w:r>
          </w:p>
        </w:tc>
        <w:tc>
          <w:tcPr>
            <w:tcW w:w="4118" w:type="dxa"/>
            <w:tcBorders>
              <w:top w:val="single" w:sz="4" w:space="0" w:color="auto"/>
              <w:left w:val="single" w:sz="4" w:space="0" w:color="auto"/>
              <w:bottom w:val="single" w:sz="4" w:space="0" w:color="auto"/>
              <w:right w:val="single" w:sz="4" w:space="0" w:color="auto"/>
            </w:tcBorders>
            <w:shd w:val="clear" w:color="auto" w:fill="auto"/>
            <w:vAlign w:val="center"/>
          </w:tcPr>
          <w:p w14:paraId="275D0B41" w14:textId="77777777" w:rsidR="00585D23" w:rsidRDefault="00000000">
            <w:pPr>
              <w:pStyle w:val="Khc0"/>
              <w:spacing w:after="1140" w:line="240" w:lineRule="auto"/>
            </w:pPr>
            <w:r>
              <w:rPr>
                <w:rStyle w:val="Khc"/>
                <w:b/>
                <w:bCs/>
              </w:rPr>
              <w:t>I. Nhiễm sắc thể giới tính.</w:t>
            </w:r>
          </w:p>
          <w:p w14:paraId="37858239" w14:textId="77777777" w:rsidR="00585D23" w:rsidRDefault="00000000">
            <w:pPr>
              <w:pStyle w:val="Khc0"/>
              <w:spacing w:after="80" w:line="240" w:lineRule="auto"/>
            </w:pPr>
            <w:r>
              <w:rPr>
                <w:rStyle w:val="Khc"/>
              </w:rPr>
              <w:t>- Ở tế bào lưỡng bội :</w:t>
            </w:r>
          </w:p>
          <w:p w14:paraId="17E194BC" w14:textId="77777777" w:rsidR="00585D23" w:rsidRDefault="00000000">
            <w:pPr>
              <w:pStyle w:val="Khc0"/>
              <w:spacing w:line="240" w:lineRule="auto"/>
            </w:pPr>
            <w:r>
              <w:rPr>
                <w:rStyle w:val="Khc"/>
              </w:rPr>
              <w:t>+ Có các cặp NST thường (A)</w:t>
            </w:r>
          </w:p>
        </w:tc>
      </w:tr>
    </w:tbl>
    <w:p w14:paraId="4073351E" w14:textId="77777777" w:rsidR="00585D23"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118"/>
      </w:tblGrid>
      <w:tr w:rsidR="00585D23" w14:paraId="64EF58C6" w14:textId="77777777">
        <w:tblPrEx>
          <w:tblCellMar>
            <w:top w:w="0" w:type="dxa"/>
            <w:bottom w:w="0" w:type="dxa"/>
          </w:tblCellMar>
        </w:tblPrEx>
        <w:trPr>
          <w:trHeight w:hRule="exact" w:val="7738"/>
          <w:jc w:val="center"/>
        </w:trPr>
        <w:tc>
          <w:tcPr>
            <w:tcW w:w="5534" w:type="dxa"/>
            <w:tcBorders>
              <w:top w:val="single" w:sz="4" w:space="0" w:color="auto"/>
              <w:left w:val="single" w:sz="4" w:space="0" w:color="auto"/>
              <w:bottom w:val="single" w:sz="4" w:space="0" w:color="auto"/>
            </w:tcBorders>
            <w:shd w:val="clear" w:color="auto" w:fill="auto"/>
            <w:vAlign w:val="center"/>
          </w:tcPr>
          <w:p w14:paraId="1EC9A9C6" w14:textId="77777777" w:rsidR="00585D23" w:rsidRDefault="00000000">
            <w:pPr>
              <w:pStyle w:val="Khc0"/>
              <w:numPr>
                <w:ilvl w:val="0"/>
                <w:numId w:val="16"/>
              </w:numPr>
              <w:tabs>
                <w:tab w:val="left" w:pos="149"/>
              </w:tabs>
              <w:jc w:val="both"/>
            </w:pPr>
            <w:r>
              <w:rPr>
                <w:rStyle w:val="Khc"/>
              </w:rPr>
              <w:lastRenderedPageBreak/>
              <w:t>GV : 1 cặp NST khác nhau ở con đực và con cái là cặp NST giới tính, còn các cặp NST giống nhau ở con đực và con cái là NST thường</w:t>
            </w:r>
          </w:p>
          <w:p w14:paraId="3982DDA8" w14:textId="77777777" w:rsidR="00585D23" w:rsidRDefault="00000000">
            <w:pPr>
              <w:pStyle w:val="Khc0"/>
              <w:numPr>
                <w:ilvl w:val="0"/>
                <w:numId w:val="16"/>
              </w:numPr>
              <w:tabs>
                <w:tab w:val="left" w:pos="149"/>
              </w:tabs>
              <w:jc w:val="both"/>
            </w:pPr>
            <w:r>
              <w:rPr>
                <w:rStyle w:val="Khc"/>
              </w:rPr>
              <w:t xml:space="preserve">Gv yêu cầu học sinh quan sát hình 12.1 </w:t>
            </w:r>
            <w:r>
              <w:rPr>
                <w:rStyle w:val="Khc"/>
                <w:rFonts w:ascii="Arial" w:eastAsia="Arial" w:hAnsi="Arial" w:cs="Arial"/>
                <w:i/>
                <w:iCs/>
                <w:sz w:val="22"/>
                <w:szCs w:val="22"/>
              </w:rPr>
              <w:t xml:space="preserve">→ </w:t>
            </w:r>
            <w:r>
              <w:rPr>
                <w:rStyle w:val="Khc"/>
                <w:i/>
                <w:iCs/>
              </w:rPr>
              <w:t>cặp nhiễm sắc thể nào là cặp nhiễm sắc thể giới tính ?</w:t>
            </w:r>
          </w:p>
          <w:p w14:paraId="6C7E4FDE" w14:textId="77777777" w:rsidR="00585D23" w:rsidRDefault="00000000">
            <w:pPr>
              <w:pStyle w:val="Khc0"/>
              <w:numPr>
                <w:ilvl w:val="0"/>
                <w:numId w:val="16"/>
              </w:numPr>
              <w:tabs>
                <w:tab w:val="left" w:pos="149"/>
              </w:tabs>
              <w:jc w:val="both"/>
            </w:pPr>
            <w:r>
              <w:rPr>
                <w:rStyle w:val="Khc"/>
              </w:rPr>
              <w:t>Ở người :</w:t>
            </w:r>
          </w:p>
          <w:p w14:paraId="44CAEFAF" w14:textId="77777777" w:rsidR="00585D23" w:rsidRDefault="00000000">
            <w:pPr>
              <w:pStyle w:val="Khc0"/>
              <w:jc w:val="both"/>
            </w:pPr>
            <w:r>
              <w:rPr>
                <w:rStyle w:val="Khc"/>
              </w:rPr>
              <w:t>44A + XX</w:t>
            </w:r>
            <w:r>
              <w:rPr>
                <w:rStyle w:val="Khc"/>
                <w:rFonts w:ascii="Arial" w:eastAsia="Arial" w:hAnsi="Arial" w:cs="Arial"/>
                <w:sz w:val="22"/>
                <w:szCs w:val="22"/>
              </w:rPr>
              <w:t>→</w:t>
            </w:r>
            <w:r>
              <w:rPr>
                <w:rStyle w:val="Khc"/>
              </w:rPr>
              <w:t>Nữ</w:t>
            </w:r>
          </w:p>
          <w:p w14:paraId="3859E61D" w14:textId="77777777" w:rsidR="00585D23" w:rsidRDefault="00000000">
            <w:pPr>
              <w:pStyle w:val="Khc0"/>
              <w:jc w:val="both"/>
            </w:pPr>
            <w:r>
              <w:rPr>
                <w:rStyle w:val="Khc"/>
              </w:rPr>
              <w:t xml:space="preserve">44A+ XY </w:t>
            </w:r>
            <w:r>
              <w:rPr>
                <w:rStyle w:val="Khc"/>
                <w:rFonts w:ascii="Arial" w:eastAsia="Arial" w:hAnsi="Arial" w:cs="Arial"/>
                <w:sz w:val="22"/>
                <w:szCs w:val="22"/>
              </w:rPr>
              <w:t>→</w:t>
            </w:r>
            <w:r>
              <w:rPr>
                <w:rStyle w:val="Khc"/>
              </w:rPr>
              <w:t>Nam</w:t>
            </w:r>
          </w:p>
          <w:p w14:paraId="6BDDC2B2" w14:textId="77777777" w:rsidR="00585D23" w:rsidRDefault="00000000">
            <w:pPr>
              <w:pStyle w:val="Khc0"/>
              <w:jc w:val="both"/>
            </w:pPr>
            <w:r>
              <w:rPr>
                <w:rStyle w:val="Khc"/>
              </w:rPr>
              <w:t>+ Nhiễm sắc thể giới tính có ở tế bào nào ?</w:t>
            </w:r>
          </w:p>
          <w:p w14:paraId="3583108A" w14:textId="77777777" w:rsidR="00585D23" w:rsidRDefault="00000000">
            <w:pPr>
              <w:pStyle w:val="Khc0"/>
              <w:jc w:val="both"/>
            </w:pPr>
            <w:r>
              <w:rPr>
                <w:rStyle w:val="Khc"/>
              </w:rPr>
              <w:t xml:space="preserve">+ </w:t>
            </w:r>
            <w:r>
              <w:rPr>
                <w:rStyle w:val="Khc"/>
                <w:i/>
                <w:iCs/>
              </w:rPr>
              <w:t>So sánh điểm khác nhau giữa NST thường và NST giới tính ?</w:t>
            </w:r>
          </w:p>
          <w:p w14:paraId="001E4AF0" w14:textId="77777777" w:rsidR="00585D23" w:rsidRDefault="00000000">
            <w:pPr>
              <w:pStyle w:val="Khc0"/>
              <w:jc w:val="both"/>
            </w:pPr>
            <w:r>
              <w:rPr>
                <w:rStyle w:val="Khc"/>
                <w:b/>
                <w:bCs/>
              </w:rPr>
              <w:t>* Thực hiện nhiệm vụ:</w:t>
            </w:r>
          </w:p>
          <w:p w14:paraId="252D93A2" w14:textId="77777777" w:rsidR="00585D23" w:rsidRDefault="00000000">
            <w:pPr>
              <w:pStyle w:val="Khc0"/>
              <w:numPr>
                <w:ilvl w:val="0"/>
                <w:numId w:val="16"/>
              </w:numPr>
              <w:tabs>
                <w:tab w:val="left" w:pos="149"/>
              </w:tabs>
              <w:spacing w:line="288" w:lineRule="auto"/>
              <w:jc w:val="both"/>
            </w:pPr>
            <w:r>
              <w:rPr>
                <w:rStyle w:val="Khc"/>
              </w:rPr>
              <w:t>Học sinh hoạt động nhóm đôi, tìm hiểu thông tin SGK, trả lời câu hỏi</w:t>
            </w:r>
          </w:p>
          <w:p w14:paraId="60857B67" w14:textId="77777777" w:rsidR="00585D23" w:rsidRDefault="00000000">
            <w:pPr>
              <w:pStyle w:val="Khc0"/>
              <w:numPr>
                <w:ilvl w:val="0"/>
                <w:numId w:val="16"/>
              </w:numPr>
              <w:tabs>
                <w:tab w:val="left" w:pos="149"/>
              </w:tabs>
              <w:spacing w:line="288" w:lineRule="auto"/>
              <w:jc w:val="both"/>
            </w:pPr>
            <w:r>
              <w:rPr>
                <w:rStyle w:val="Khc"/>
              </w:rPr>
              <w:t>Học sinh tìm tòi, thảo luận và đi đến thống nhất đáp án trả lời các câu hỏi theo yêu cầu giáo viên</w:t>
            </w:r>
          </w:p>
          <w:p w14:paraId="7BDC0691" w14:textId="77777777" w:rsidR="00585D23" w:rsidRDefault="00000000">
            <w:pPr>
              <w:pStyle w:val="Khc0"/>
              <w:spacing w:line="288" w:lineRule="auto"/>
              <w:jc w:val="both"/>
            </w:pPr>
            <w:r>
              <w:rPr>
                <w:rStyle w:val="Khc"/>
                <w:b/>
                <w:bCs/>
              </w:rPr>
              <w:t>* Báo cáo, thảo luận:</w:t>
            </w:r>
          </w:p>
          <w:p w14:paraId="42F4D4F3" w14:textId="77777777" w:rsidR="00585D23" w:rsidRDefault="00000000">
            <w:pPr>
              <w:pStyle w:val="Khc0"/>
              <w:numPr>
                <w:ilvl w:val="0"/>
                <w:numId w:val="16"/>
              </w:numPr>
              <w:tabs>
                <w:tab w:val="left" w:pos="149"/>
              </w:tabs>
              <w:spacing w:line="288" w:lineRule="auto"/>
              <w:jc w:val="both"/>
            </w:pPr>
            <w:r>
              <w:rPr>
                <w:rStyle w:val="Khc"/>
              </w:rPr>
              <w:t>Gọi ngẫu nhiên một vài cặp đôi báo các kết quả thảo luận, các nhóm còn lại nhận xét, bổ sung.</w:t>
            </w:r>
          </w:p>
          <w:p w14:paraId="459A33E3" w14:textId="77777777" w:rsidR="00585D23" w:rsidRDefault="00000000">
            <w:pPr>
              <w:pStyle w:val="Khc0"/>
              <w:spacing w:line="288" w:lineRule="auto"/>
              <w:jc w:val="both"/>
            </w:pPr>
            <w:r>
              <w:rPr>
                <w:rStyle w:val="Khc"/>
                <w:b/>
                <w:bCs/>
              </w:rPr>
              <w:t>* Kết luận, nhận định:</w:t>
            </w:r>
          </w:p>
          <w:p w14:paraId="47C55B7D" w14:textId="77777777" w:rsidR="00585D23" w:rsidRDefault="00000000">
            <w:pPr>
              <w:pStyle w:val="Khc0"/>
              <w:numPr>
                <w:ilvl w:val="0"/>
                <w:numId w:val="16"/>
              </w:numPr>
              <w:tabs>
                <w:tab w:val="left" w:pos="149"/>
              </w:tabs>
              <w:spacing w:line="314" w:lineRule="auto"/>
              <w:jc w:val="both"/>
            </w:pPr>
            <w:r>
              <w:rPr>
                <w:rStyle w:val="Khc"/>
              </w:rPr>
              <w:t>GV nhận xét, đánh giá kết quả hoạt động của mỗi nhóm, chốt nội dung kiến thức.</w:t>
            </w:r>
          </w:p>
        </w:tc>
        <w:tc>
          <w:tcPr>
            <w:tcW w:w="4118" w:type="dxa"/>
            <w:tcBorders>
              <w:top w:val="single" w:sz="4" w:space="0" w:color="auto"/>
              <w:left w:val="single" w:sz="4" w:space="0" w:color="auto"/>
              <w:bottom w:val="single" w:sz="4" w:space="0" w:color="auto"/>
              <w:right w:val="single" w:sz="4" w:space="0" w:color="auto"/>
            </w:tcBorders>
            <w:shd w:val="clear" w:color="auto" w:fill="auto"/>
          </w:tcPr>
          <w:p w14:paraId="7953A3F2" w14:textId="77777777" w:rsidR="00585D23" w:rsidRDefault="00000000">
            <w:pPr>
              <w:pStyle w:val="Khc0"/>
              <w:spacing w:after="340" w:line="314" w:lineRule="auto"/>
              <w:ind w:left="400" w:hanging="400"/>
            </w:pPr>
            <w:r>
              <w:rPr>
                <w:rStyle w:val="Khc"/>
              </w:rPr>
              <w:t>+ 1 cặp NST giới tính: Tương đồng XX</w:t>
            </w:r>
          </w:p>
          <w:p w14:paraId="18C57D71" w14:textId="77777777" w:rsidR="00585D23" w:rsidRDefault="00000000">
            <w:pPr>
              <w:pStyle w:val="Khc0"/>
              <w:ind w:firstLine="280"/>
            </w:pPr>
            <w:r>
              <w:rPr>
                <w:rStyle w:val="Khc"/>
              </w:rPr>
              <w:t>Không tương đồng XY</w:t>
            </w:r>
          </w:p>
          <w:p w14:paraId="6B6A1BB5" w14:textId="77777777" w:rsidR="00585D23" w:rsidRDefault="00000000">
            <w:pPr>
              <w:pStyle w:val="Khc0"/>
            </w:pPr>
            <w:r>
              <w:rPr>
                <w:rStyle w:val="Khc"/>
              </w:rPr>
              <w:t>- Nhiễm sắc thể giới tính mang gen quy định:</w:t>
            </w:r>
          </w:p>
          <w:p w14:paraId="60B5EFC7" w14:textId="77777777" w:rsidR="00585D23" w:rsidRDefault="00000000">
            <w:pPr>
              <w:pStyle w:val="Khc0"/>
            </w:pPr>
            <w:r>
              <w:rPr>
                <w:rStyle w:val="Khc"/>
              </w:rPr>
              <w:t>+ Tính đực cái</w:t>
            </w:r>
          </w:p>
          <w:p w14:paraId="3EBC9D67" w14:textId="77777777" w:rsidR="00585D23" w:rsidRDefault="00000000">
            <w:pPr>
              <w:pStyle w:val="Khc0"/>
            </w:pPr>
            <w:r>
              <w:rPr>
                <w:rStyle w:val="Khc"/>
              </w:rPr>
              <w:t>+ Tính trạng liên quan và không liên quan đến giới tính</w:t>
            </w:r>
          </w:p>
        </w:tc>
      </w:tr>
    </w:tbl>
    <w:p w14:paraId="4D2D9466" w14:textId="77777777" w:rsidR="00585D23" w:rsidRDefault="00000000">
      <w:pPr>
        <w:pStyle w:val="Vnbnnidung0"/>
        <w:spacing w:line="310" w:lineRule="auto"/>
      </w:pPr>
      <w:r>
        <w:rPr>
          <w:rStyle w:val="Vnbnnidung"/>
          <w:b/>
          <w:bCs/>
          <w:color w:val="0000FF"/>
        </w:rPr>
        <w:t>Hoạt động 2.2. Tìm hiểu cơ chế xác định giới tính ở người.</w:t>
      </w:r>
    </w:p>
    <w:p w14:paraId="68A2D92E" w14:textId="77777777" w:rsidR="00585D23" w:rsidRDefault="00000000">
      <w:pPr>
        <w:pStyle w:val="Vnbnnidung0"/>
        <w:numPr>
          <w:ilvl w:val="0"/>
          <w:numId w:val="17"/>
        </w:numPr>
        <w:tabs>
          <w:tab w:val="left" w:pos="358"/>
        </w:tabs>
        <w:spacing w:line="310" w:lineRule="auto"/>
      </w:pPr>
      <w:r>
        <w:rPr>
          <w:rStyle w:val="Vnbnnidung"/>
          <w:b/>
          <w:bCs/>
        </w:rPr>
        <w:t>Mục tiêu</w:t>
      </w:r>
      <w:r>
        <w:rPr>
          <w:rStyle w:val="Vnbnnidung"/>
        </w:rPr>
        <w:t>: Trình bày được cơ chế NST xác định giới tính ở người</w:t>
      </w:r>
    </w:p>
    <w:p w14:paraId="4A72A888" w14:textId="77777777" w:rsidR="00585D23" w:rsidRDefault="00000000">
      <w:pPr>
        <w:pStyle w:val="Vnbnnidung0"/>
        <w:numPr>
          <w:ilvl w:val="0"/>
          <w:numId w:val="17"/>
        </w:numPr>
        <w:tabs>
          <w:tab w:val="left" w:pos="378"/>
        </w:tabs>
        <w:spacing w:line="310" w:lineRule="auto"/>
      </w:pPr>
      <w:r>
        <w:rPr>
          <w:rStyle w:val="Vnbnnidung"/>
          <w:b/>
          <w:bCs/>
        </w:rPr>
        <w:t>Nội dung</w:t>
      </w:r>
      <w:r>
        <w:rPr>
          <w:rStyle w:val="Vnbnnidung"/>
        </w:rPr>
        <w:t>:</w:t>
      </w:r>
    </w:p>
    <w:p w14:paraId="2BB835AF" w14:textId="77777777" w:rsidR="00585D23" w:rsidRDefault="00000000">
      <w:pPr>
        <w:pStyle w:val="Vnbnnidung0"/>
        <w:numPr>
          <w:ilvl w:val="0"/>
          <w:numId w:val="18"/>
        </w:numPr>
        <w:tabs>
          <w:tab w:val="left" w:pos="339"/>
        </w:tabs>
        <w:spacing w:line="310" w:lineRule="auto"/>
      </w:pPr>
      <w:r>
        <w:rPr>
          <w:rStyle w:val="Vnbnnidung"/>
          <w:i/>
          <w:iCs/>
        </w:rPr>
        <w:t>Có mấy loại trứng và tinh trùng được tạo ra qua giảm phân ?</w:t>
      </w:r>
    </w:p>
    <w:p w14:paraId="54F050F7" w14:textId="77777777" w:rsidR="00585D23" w:rsidRDefault="00000000">
      <w:pPr>
        <w:pStyle w:val="Vnbnnidung0"/>
        <w:numPr>
          <w:ilvl w:val="0"/>
          <w:numId w:val="18"/>
        </w:numPr>
        <w:tabs>
          <w:tab w:val="left" w:pos="349"/>
        </w:tabs>
        <w:spacing w:line="310" w:lineRule="auto"/>
      </w:pPr>
      <w:r>
        <w:rPr>
          <w:rStyle w:val="Vnbnnidung"/>
          <w:i/>
          <w:iCs/>
        </w:rPr>
        <w:t>Trình bày cơ chế NST xác định giới tính ở người ? Sự thụ tinh giữa trứng và tinh trùng nào tạo ra hợp tử phát triển thành con trai hay con gái ?</w:t>
      </w:r>
    </w:p>
    <w:p w14:paraId="225EFE21" w14:textId="77777777" w:rsidR="00585D23" w:rsidRDefault="00000000">
      <w:pPr>
        <w:pStyle w:val="Vnbnnidung0"/>
        <w:numPr>
          <w:ilvl w:val="0"/>
          <w:numId w:val="18"/>
        </w:numPr>
        <w:tabs>
          <w:tab w:val="left" w:pos="344"/>
        </w:tabs>
        <w:spacing w:line="310" w:lineRule="auto"/>
      </w:pPr>
      <w:r>
        <w:rPr>
          <w:rStyle w:val="Vnbnnidung"/>
          <w:i/>
          <w:iCs/>
        </w:rPr>
        <w:t xml:space="preserve">Vì sao tỉ lệ con trai và con gái sinh ra </w:t>
      </w:r>
      <w:r>
        <w:rPr>
          <w:rStyle w:val="Vnbnnidung"/>
          <w:rFonts w:ascii="Arial" w:eastAsia="Arial" w:hAnsi="Arial" w:cs="Arial"/>
          <w:i/>
          <w:iCs/>
          <w:sz w:val="22"/>
          <w:szCs w:val="22"/>
        </w:rPr>
        <w:t>≈</w:t>
      </w:r>
      <w:r>
        <w:rPr>
          <w:rStyle w:val="Vnbnnidung"/>
          <w:i/>
          <w:iCs/>
        </w:rPr>
        <w:t>1:1? Tỉ lệ này đúng trong điều kiện nào ?</w:t>
      </w:r>
    </w:p>
    <w:p w14:paraId="31480F22" w14:textId="77777777" w:rsidR="00585D23" w:rsidRDefault="00000000">
      <w:pPr>
        <w:pStyle w:val="Vnbnnidung0"/>
        <w:numPr>
          <w:ilvl w:val="0"/>
          <w:numId w:val="17"/>
        </w:numPr>
        <w:tabs>
          <w:tab w:val="left" w:pos="344"/>
        </w:tabs>
        <w:spacing w:line="310" w:lineRule="auto"/>
      </w:pPr>
      <w:r>
        <w:rPr>
          <w:rStyle w:val="Vnbnnidung"/>
          <w:b/>
          <w:bCs/>
        </w:rPr>
        <w:t>Sản phẩm</w:t>
      </w:r>
      <w:r>
        <w:rPr>
          <w:rStyle w:val="Vnbnnidung"/>
        </w:rPr>
        <w:t>:</w:t>
      </w:r>
    </w:p>
    <w:p w14:paraId="34794858" w14:textId="77777777" w:rsidR="00585D23" w:rsidRDefault="00000000">
      <w:pPr>
        <w:pStyle w:val="Vnbnnidung0"/>
        <w:numPr>
          <w:ilvl w:val="0"/>
          <w:numId w:val="19"/>
        </w:numPr>
        <w:tabs>
          <w:tab w:val="left" w:pos="358"/>
        </w:tabs>
        <w:spacing w:line="310" w:lineRule="auto"/>
      </w:pPr>
      <w:r>
        <w:rPr>
          <w:rStyle w:val="Vnbnnidung"/>
        </w:rPr>
        <w:t>Qua giảm phân : Mẹ sinh ra một loại trứng 22A+ X. Bố sinh ra hai loại tinh trùng 22A+X và 22A+ Y</w:t>
      </w:r>
    </w:p>
    <w:p w14:paraId="2BD92C44" w14:textId="77777777" w:rsidR="00585D23" w:rsidRDefault="00000000">
      <w:pPr>
        <w:pStyle w:val="Vnbnnidung0"/>
        <w:numPr>
          <w:ilvl w:val="0"/>
          <w:numId w:val="19"/>
        </w:numPr>
        <w:tabs>
          <w:tab w:val="left" w:pos="358"/>
        </w:tabs>
        <w:spacing w:line="310" w:lineRule="auto"/>
      </w:pPr>
      <w:r>
        <w:rPr>
          <w:rStyle w:val="Vnbnnidung"/>
        </w:rPr>
        <w:t>Cơ chế NST xác định giới tính ở người: SGK</w:t>
      </w:r>
    </w:p>
    <w:p w14:paraId="4583ED71" w14:textId="77777777" w:rsidR="00585D23" w:rsidRDefault="00000000">
      <w:pPr>
        <w:pStyle w:val="Vnbnnidung0"/>
        <w:spacing w:line="310" w:lineRule="auto"/>
        <w:ind w:firstLine="740"/>
      </w:pPr>
      <w:r>
        <w:rPr>
          <w:rStyle w:val="Vnbnnidung"/>
        </w:rPr>
        <w:t xml:space="preserve">- Sự thụ tinh giữa trứng với: Tinh trùng X </w:t>
      </w:r>
      <w:r>
        <w:rPr>
          <w:rStyle w:val="Vnbnnidung"/>
          <w:rFonts w:ascii="Arial" w:eastAsia="Arial" w:hAnsi="Arial" w:cs="Arial"/>
          <w:sz w:val="22"/>
          <w:szCs w:val="22"/>
        </w:rPr>
        <w:t xml:space="preserve">→ </w:t>
      </w:r>
      <w:r>
        <w:rPr>
          <w:rStyle w:val="Vnbnnidung"/>
        </w:rPr>
        <w:t xml:space="preserve">XX (gái). Tinh trùng Y </w:t>
      </w:r>
      <w:r>
        <w:rPr>
          <w:rStyle w:val="Vnbnnidung"/>
          <w:rFonts w:ascii="Arial" w:eastAsia="Arial" w:hAnsi="Arial" w:cs="Arial"/>
          <w:sz w:val="22"/>
          <w:szCs w:val="22"/>
        </w:rPr>
        <w:t xml:space="preserve">→ </w:t>
      </w:r>
      <w:r>
        <w:rPr>
          <w:rStyle w:val="Vnbnnidung"/>
        </w:rPr>
        <w:t>XY (trai)</w:t>
      </w:r>
    </w:p>
    <w:p w14:paraId="7138DF7D" w14:textId="77777777" w:rsidR="00585D23" w:rsidRDefault="00000000">
      <w:pPr>
        <w:pStyle w:val="Vnbnnidung0"/>
        <w:numPr>
          <w:ilvl w:val="0"/>
          <w:numId w:val="19"/>
        </w:numPr>
        <w:tabs>
          <w:tab w:val="left" w:pos="354"/>
        </w:tabs>
        <w:spacing w:line="310" w:lineRule="auto"/>
      </w:pPr>
      <w:r>
        <w:rPr>
          <w:rStyle w:val="Vnbnnidung"/>
        </w:rPr>
        <w:t>2 loại tinh trùng tạo ra với tỉ lệ ngang nhau .</w:t>
      </w:r>
    </w:p>
    <w:p w14:paraId="2DE2BDA4" w14:textId="77777777" w:rsidR="00585D23" w:rsidRDefault="00000000">
      <w:pPr>
        <w:pStyle w:val="Vnbnnidung0"/>
        <w:spacing w:line="310" w:lineRule="auto"/>
        <w:ind w:firstLine="320"/>
      </w:pPr>
      <w:r>
        <w:rPr>
          <w:rStyle w:val="Vnbnnidung"/>
        </w:rPr>
        <w:t>Các tinh trùng tham gia thụ tinh với xác suất ngang nhau</w:t>
      </w:r>
    </w:p>
    <w:p w14:paraId="6E920089" w14:textId="77777777" w:rsidR="00585D23" w:rsidRDefault="00000000">
      <w:pPr>
        <w:pStyle w:val="Vnbnnidung0"/>
        <w:spacing w:line="310" w:lineRule="auto"/>
        <w:ind w:firstLine="380"/>
      </w:pPr>
      <w:r>
        <w:rPr>
          <w:rStyle w:val="Vnbnnidung"/>
        </w:rPr>
        <w:t>Hợp tử XX và XY có sức sống ngang nhau.Số lượng thống kê đủ lớn .</w:t>
      </w:r>
    </w:p>
    <w:p w14:paraId="722B7E4E" w14:textId="77777777" w:rsidR="00585D23" w:rsidRDefault="00000000">
      <w:pPr>
        <w:pStyle w:val="Vnbnnidung0"/>
        <w:numPr>
          <w:ilvl w:val="0"/>
          <w:numId w:val="17"/>
        </w:numPr>
        <w:tabs>
          <w:tab w:val="left" w:pos="373"/>
        </w:tabs>
        <w:spacing w:line="310" w:lineRule="auto"/>
      </w:pPr>
      <w:r>
        <w:rPr>
          <w:rStyle w:val="Vnbnnidung"/>
          <w:b/>
          <w:bCs/>
        </w:rPr>
        <w:t>Tổ chức thực hiện:</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390"/>
        <w:gridCol w:w="4262"/>
      </w:tblGrid>
      <w:tr w:rsidR="00585D23" w14:paraId="0497B4F6" w14:textId="77777777">
        <w:tblPrEx>
          <w:tblCellMar>
            <w:top w:w="0" w:type="dxa"/>
            <w:bottom w:w="0" w:type="dxa"/>
          </w:tblCellMar>
        </w:tblPrEx>
        <w:trPr>
          <w:trHeight w:hRule="exact" w:val="374"/>
          <w:jc w:val="center"/>
        </w:trPr>
        <w:tc>
          <w:tcPr>
            <w:tcW w:w="5390" w:type="dxa"/>
            <w:tcBorders>
              <w:top w:val="single" w:sz="4" w:space="0" w:color="auto"/>
              <w:left w:val="single" w:sz="4" w:space="0" w:color="auto"/>
            </w:tcBorders>
            <w:shd w:val="clear" w:color="auto" w:fill="auto"/>
            <w:vAlign w:val="center"/>
          </w:tcPr>
          <w:p w14:paraId="09995DF7" w14:textId="77777777" w:rsidR="00585D23" w:rsidRDefault="00000000">
            <w:pPr>
              <w:pStyle w:val="Khc0"/>
              <w:spacing w:line="240" w:lineRule="auto"/>
              <w:jc w:val="center"/>
            </w:pPr>
            <w:r>
              <w:rPr>
                <w:rStyle w:val="Khc"/>
                <w:b/>
                <w:bCs/>
              </w:rPr>
              <w:lastRenderedPageBreak/>
              <w:t>Hoạt động của GV - HS</w:t>
            </w:r>
          </w:p>
        </w:tc>
        <w:tc>
          <w:tcPr>
            <w:tcW w:w="4262" w:type="dxa"/>
            <w:tcBorders>
              <w:top w:val="single" w:sz="4" w:space="0" w:color="auto"/>
              <w:left w:val="single" w:sz="4" w:space="0" w:color="auto"/>
              <w:right w:val="single" w:sz="4" w:space="0" w:color="auto"/>
            </w:tcBorders>
            <w:shd w:val="clear" w:color="auto" w:fill="auto"/>
            <w:vAlign w:val="center"/>
          </w:tcPr>
          <w:p w14:paraId="5BB6884C" w14:textId="77777777" w:rsidR="00585D23" w:rsidRDefault="00000000">
            <w:pPr>
              <w:pStyle w:val="Khc0"/>
              <w:spacing w:line="240" w:lineRule="auto"/>
              <w:jc w:val="center"/>
            </w:pPr>
            <w:r>
              <w:rPr>
                <w:rStyle w:val="Khc"/>
                <w:b/>
                <w:bCs/>
              </w:rPr>
              <w:t>Sản phẩm dự kiến</w:t>
            </w:r>
          </w:p>
        </w:tc>
      </w:tr>
      <w:tr w:rsidR="00585D23" w14:paraId="69D528DC" w14:textId="77777777">
        <w:tblPrEx>
          <w:tblCellMar>
            <w:top w:w="0" w:type="dxa"/>
            <w:bottom w:w="0" w:type="dxa"/>
          </w:tblCellMar>
        </w:tblPrEx>
        <w:trPr>
          <w:trHeight w:hRule="exact" w:val="10560"/>
          <w:jc w:val="center"/>
        </w:trPr>
        <w:tc>
          <w:tcPr>
            <w:tcW w:w="5390" w:type="dxa"/>
            <w:tcBorders>
              <w:top w:val="single" w:sz="4" w:space="0" w:color="auto"/>
              <w:left w:val="single" w:sz="4" w:space="0" w:color="auto"/>
              <w:bottom w:val="single" w:sz="4" w:space="0" w:color="auto"/>
            </w:tcBorders>
            <w:shd w:val="clear" w:color="auto" w:fill="auto"/>
            <w:vAlign w:val="center"/>
          </w:tcPr>
          <w:p w14:paraId="4B0603AE" w14:textId="77777777" w:rsidR="00585D23" w:rsidRDefault="00000000">
            <w:pPr>
              <w:pStyle w:val="Khc0"/>
              <w:spacing w:line="314" w:lineRule="auto"/>
              <w:jc w:val="both"/>
            </w:pPr>
            <w:r>
              <w:rPr>
                <w:rStyle w:val="Khc"/>
                <w:b/>
                <w:bCs/>
              </w:rPr>
              <w:t>* Chuyển giao nhiệm vụ:</w:t>
            </w:r>
          </w:p>
          <w:p w14:paraId="40C7FA89" w14:textId="77777777" w:rsidR="00585D23" w:rsidRDefault="00000000">
            <w:pPr>
              <w:pStyle w:val="Khc0"/>
              <w:numPr>
                <w:ilvl w:val="0"/>
                <w:numId w:val="20"/>
              </w:numPr>
              <w:tabs>
                <w:tab w:val="left" w:pos="149"/>
              </w:tabs>
              <w:spacing w:line="314" w:lineRule="auto"/>
              <w:jc w:val="both"/>
            </w:pPr>
            <w:r>
              <w:rPr>
                <w:rStyle w:val="Khc"/>
              </w:rPr>
              <w:t>GV giới thiệu giới tính ở các loài SV được xác định khi nào.</w:t>
            </w:r>
          </w:p>
          <w:p w14:paraId="52E328D1" w14:textId="77777777" w:rsidR="00585D23" w:rsidRDefault="00000000">
            <w:pPr>
              <w:pStyle w:val="Khc0"/>
              <w:numPr>
                <w:ilvl w:val="0"/>
                <w:numId w:val="20"/>
              </w:numPr>
              <w:tabs>
                <w:tab w:val="left" w:pos="149"/>
              </w:tabs>
              <w:spacing w:line="314" w:lineRule="auto"/>
              <w:jc w:val="both"/>
            </w:pPr>
            <w:r>
              <w:rPr>
                <w:rStyle w:val="Khc"/>
              </w:rPr>
              <w:t>GV lưu ý HS: một số loài giới tính xác định trước khi thụ tinh VD: trứng ong không được thụ tinh trở thành ong đực, được thụ tinh trở thành ong cái (ong thợ, ong chúa)...</w:t>
            </w:r>
          </w:p>
          <w:p w14:paraId="6FA1CBF7" w14:textId="77777777" w:rsidR="00585D23" w:rsidRDefault="00000000">
            <w:pPr>
              <w:pStyle w:val="Khc0"/>
              <w:numPr>
                <w:ilvl w:val="0"/>
                <w:numId w:val="20"/>
              </w:numPr>
              <w:tabs>
                <w:tab w:val="left" w:pos="149"/>
              </w:tabs>
              <w:spacing w:line="314" w:lineRule="auto"/>
              <w:jc w:val="both"/>
            </w:pPr>
            <w:r>
              <w:rPr>
                <w:rStyle w:val="Khc"/>
              </w:rPr>
              <w:t>GV treo tranh/ chiếu hình 12.2 SGK, yêu cầu HS quan sát, hỏi:</w:t>
            </w:r>
          </w:p>
          <w:p w14:paraId="2D1AAE1B" w14:textId="77777777" w:rsidR="00585D23" w:rsidRDefault="00000000">
            <w:pPr>
              <w:pStyle w:val="Khc0"/>
              <w:spacing w:line="314" w:lineRule="auto"/>
              <w:jc w:val="both"/>
            </w:pPr>
            <w:r>
              <w:rPr>
                <w:rStyle w:val="Khc"/>
                <w:i/>
                <w:iCs/>
              </w:rPr>
              <w:t>+ Có mấy loại trứng và tinh trùng được tạo ra qua giảm phân ?</w:t>
            </w:r>
          </w:p>
          <w:p w14:paraId="73960085" w14:textId="77777777" w:rsidR="00585D23" w:rsidRDefault="00000000">
            <w:pPr>
              <w:pStyle w:val="Khc0"/>
              <w:spacing w:line="314" w:lineRule="auto"/>
              <w:jc w:val="both"/>
            </w:pPr>
            <w:r>
              <w:rPr>
                <w:rStyle w:val="Khc"/>
                <w:i/>
                <w:iCs/>
              </w:rPr>
              <w:t>+ Sự thụ tinh giữa trứng và tinh trùng nào tạo ra hợp tử phát triển thành con trai hay con gái ?</w:t>
            </w:r>
          </w:p>
          <w:p w14:paraId="5C9EEFCB" w14:textId="77777777" w:rsidR="00585D23" w:rsidRDefault="00000000">
            <w:pPr>
              <w:pStyle w:val="Khc0"/>
              <w:spacing w:line="314" w:lineRule="auto"/>
              <w:jc w:val="both"/>
            </w:pPr>
            <w:r>
              <w:rPr>
                <w:rStyle w:val="Khc"/>
                <w:i/>
                <w:iCs/>
              </w:rPr>
              <w:t>→ Trình bày trên tranh cơ chế NST xác định giới tính ở người ?</w:t>
            </w:r>
          </w:p>
          <w:p w14:paraId="586213CA" w14:textId="77777777" w:rsidR="00585D23" w:rsidRDefault="00000000">
            <w:pPr>
              <w:pStyle w:val="Khc0"/>
              <w:spacing w:line="314" w:lineRule="auto"/>
              <w:jc w:val="both"/>
            </w:pPr>
            <w:r>
              <w:rPr>
                <w:rStyle w:val="Khc"/>
                <w:i/>
                <w:iCs/>
              </w:rPr>
              <w:t xml:space="preserve">+ V sao ti le con trai va con gai sinh ra </w:t>
            </w:r>
            <w:r>
              <w:rPr>
                <w:rStyle w:val="Khc"/>
                <w:rFonts w:ascii="Arial" w:eastAsia="Arial" w:hAnsi="Arial" w:cs="Arial"/>
                <w:i/>
                <w:iCs/>
                <w:sz w:val="22"/>
                <w:szCs w:val="22"/>
              </w:rPr>
              <w:t>»</w:t>
            </w:r>
            <w:r>
              <w:rPr>
                <w:rStyle w:val="Khc"/>
                <w:i/>
                <w:iCs/>
              </w:rPr>
              <w:t>1:1? Ti le này đúng trong điều kiện nào ?</w:t>
            </w:r>
          </w:p>
          <w:p w14:paraId="459E0C71" w14:textId="77777777" w:rsidR="00585D23" w:rsidRDefault="00000000">
            <w:pPr>
              <w:pStyle w:val="Khc0"/>
              <w:spacing w:line="314" w:lineRule="auto"/>
              <w:jc w:val="both"/>
            </w:pPr>
            <w:r>
              <w:rPr>
                <w:rStyle w:val="Khc"/>
                <w:b/>
                <w:bCs/>
              </w:rPr>
              <w:t>* Thực hiện nhiệm vụ:</w:t>
            </w:r>
          </w:p>
          <w:p w14:paraId="5B501FA5" w14:textId="77777777" w:rsidR="00585D23" w:rsidRDefault="00000000">
            <w:pPr>
              <w:pStyle w:val="Khc0"/>
              <w:numPr>
                <w:ilvl w:val="0"/>
                <w:numId w:val="20"/>
              </w:numPr>
              <w:tabs>
                <w:tab w:val="left" w:pos="149"/>
              </w:tabs>
              <w:spacing w:line="288" w:lineRule="auto"/>
              <w:jc w:val="both"/>
            </w:pPr>
            <w:r>
              <w:rPr>
                <w:rStyle w:val="Khc"/>
              </w:rPr>
              <w:t>Học sinh hoạt động nhóm đôi, tìm hiểu thông tin SGK, trả lời câu hỏi</w:t>
            </w:r>
          </w:p>
          <w:p w14:paraId="2BDAD98E" w14:textId="77777777" w:rsidR="00585D23" w:rsidRDefault="00000000">
            <w:pPr>
              <w:pStyle w:val="Khc0"/>
              <w:numPr>
                <w:ilvl w:val="0"/>
                <w:numId w:val="20"/>
              </w:numPr>
              <w:tabs>
                <w:tab w:val="left" w:pos="149"/>
              </w:tabs>
              <w:spacing w:line="288" w:lineRule="auto"/>
              <w:jc w:val="both"/>
            </w:pPr>
            <w:r>
              <w:rPr>
                <w:rStyle w:val="Khc"/>
              </w:rPr>
              <w:t>Học sinh tìm tòi, thảo luận và đi đến thống nhất đáp án trả lời các câu hỏi theo yêu cầu giáo viên</w:t>
            </w:r>
          </w:p>
          <w:p w14:paraId="05D8E38C" w14:textId="77777777" w:rsidR="00585D23" w:rsidRDefault="00000000">
            <w:pPr>
              <w:pStyle w:val="Khc0"/>
              <w:spacing w:line="288" w:lineRule="auto"/>
              <w:jc w:val="both"/>
            </w:pPr>
            <w:r>
              <w:rPr>
                <w:rStyle w:val="Khc"/>
                <w:b/>
                <w:bCs/>
              </w:rPr>
              <w:t>* Báo cáo, thảo luận:</w:t>
            </w:r>
          </w:p>
          <w:p w14:paraId="6C9E25DB" w14:textId="77777777" w:rsidR="00585D23" w:rsidRDefault="00000000">
            <w:pPr>
              <w:pStyle w:val="Khc0"/>
              <w:numPr>
                <w:ilvl w:val="0"/>
                <w:numId w:val="20"/>
              </w:numPr>
              <w:tabs>
                <w:tab w:val="left" w:pos="149"/>
              </w:tabs>
              <w:spacing w:line="288" w:lineRule="auto"/>
              <w:jc w:val="both"/>
            </w:pPr>
            <w:r>
              <w:rPr>
                <w:rStyle w:val="Khc"/>
              </w:rPr>
              <w:t>Gọi ngẫu nhiên một vài cặp đôi báo các kết quả thảo luận, các nhóm còn lại nhận xét, bổ sung.</w:t>
            </w:r>
          </w:p>
          <w:p w14:paraId="0A1F4503" w14:textId="77777777" w:rsidR="00585D23" w:rsidRDefault="00000000">
            <w:pPr>
              <w:pStyle w:val="Khc0"/>
              <w:spacing w:line="288" w:lineRule="auto"/>
              <w:jc w:val="both"/>
            </w:pPr>
            <w:r>
              <w:rPr>
                <w:rStyle w:val="Khc"/>
                <w:b/>
                <w:bCs/>
              </w:rPr>
              <w:t>* Kết luận, nhận định:</w:t>
            </w:r>
          </w:p>
          <w:p w14:paraId="6CA740B4" w14:textId="77777777" w:rsidR="00585D23" w:rsidRDefault="00000000">
            <w:pPr>
              <w:pStyle w:val="Khc0"/>
              <w:numPr>
                <w:ilvl w:val="0"/>
                <w:numId w:val="20"/>
              </w:numPr>
              <w:tabs>
                <w:tab w:val="left" w:pos="149"/>
              </w:tabs>
              <w:jc w:val="both"/>
            </w:pPr>
            <w:r>
              <w:rPr>
                <w:rStyle w:val="Khc"/>
              </w:rPr>
              <w:t>GV nhận xét, đánh giá kết quả hoạt động của mỗi nhóm, chốt nội dung kiến thức.</w:t>
            </w:r>
          </w:p>
          <w:p w14:paraId="676A3791" w14:textId="77777777" w:rsidR="00585D23" w:rsidRDefault="00000000">
            <w:pPr>
              <w:pStyle w:val="Khc0"/>
              <w:numPr>
                <w:ilvl w:val="0"/>
                <w:numId w:val="20"/>
              </w:numPr>
              <w:tabs>
                <w:tab w:val="left" w:pos="149"/>
              </w:tabs>
              <w:jc w:val="both"/>
            </w:pPr>
            <w:r>
              <w:rPr>
                <w:rStyle w:val="Khc"/>
              </w:rPr>
              <w:t>GV nói về sự biến đổi tỉ lệ nam: nữ hiện nay, liên hệ những thuận lợi và khó khăn.</w:t>
            </w:r>
          </w:p>
        </w:tc>
        <w:tc>
          <w:tcPr>
            <w:tcW w:w="4262" w:type="dxa"/>
            <w:tcBorders>
              <w:top w:val="single" w:sz="4" w:space="0" w:color="auto"/>
              <w:left w:val="single" w:sz="4" w:space="0" w:color="auto"/>
              <w:bottom w:val="single" w:sz="4" w:space="0" w:color="auto"/>
              <w:right w:val="single" w:sz="4" w:space="0" w:color="auto"/>
            </w:tcBorders>
            <w:shd w:val="clear" w:color="auto" w:fill="auto"/>
          </w:tcPr>
          <w:p w14:paraId="70E2B161" w14:textId="77777777" w:rsidR="00585D23" w:rsidRDefault="00000000">
            <w:pPr>
              <w:pStyle w:val="Khc0"/>
              <w:numPr>
                <w:ilvl w:val="0"/>
                <w:numId w:val="21"/>
              </w:numPr>
              <w:tabs>
                <w:tab w:val="left" w:pos="96"/>
              </w:tabs>
            </w:pPr>
            <w:r>
              <w:rPr>
                <w:rStyle w:val="Khc"/>
                <w:b/>
                <w:bCs/>
              </w:rPr>
              <w:t>I. Cơ chế nhiễm sắc thể xác định giới tính .</w:t>
            </w:r>
          </w:p>
          <w:p w14:paraId="43BBD22B" w14:textId="77777777" w:rsidR="00585D23" w:rsidRDefault="00000000">
            <w:pPr>
              <w:pStyle w:val="Khc0"/>
              <w:numPr>
                <w:ilvl w:val="0"/>
                <w:numId w:val="21"/>
              </w:numPr>
              <w:tabs>
                <w:tab w:val="left" w:pos="96"/>
              </w:tabs>
            </w:pPr>
            <w:r>
              <w:rPr>
                <w:rStyle w:val="Khc"/>
              </w:rPr>
              <w:t>Đa số các loài giao phối, giới tính được xác định trong thụ tinh.</w:t>
            </w:r>
          </w:p>
          <w:p w14:paraId="177AA63F" w14:textId="77777777" w:rsidR="00585D23" w:rsidRDefault="00000000">
            <w:pPr>
              <w:pStyle w:val="Khc0"/>
              <w:numPr>
                <w:ilvl w:val="0"/>
                <w:numId w:val="21"/>
              </w:numPr>
              <w:tabs>
                <w:tab w:val="left" w:pos="96"/>
              </w:tabs>
            </w:pPr>
            <w:r>
              <w:rPr>
                <w:rStyle w:val="Khc"/>
              </w:rPr>
              <w:t>Cơ chế NST xác định giới tính ở người .</w:t>
            </w:r>
          </w:p>
          <w:p w14:paraId="57488492" w14:textId="77777777" w:rsidR="00585D23" w:rsidRDefault="00000000">
            <w:pPr>
              <w:pStyle w:val="Khc0"/>
            </w:pPr>
            <w:r>
              <w:rPr>
                <w:rStyle w:val="Khc"/>
              </w:rPr>
              <w:t xml:space="preserve">P (44A+XX) </w:t>
            </w:r>
            <w:r>
              <w:rPr>
                <w:rStyle w:val="Khc"/>
                <w:rFonts w:ascii="Arial" w:eastAsia="Arial" w:hAnsi="Arial" w:cs="Arial"/>
                <w:b/>
                <w:bCs/>
                <w:sz w:val="22"/>
                <w:szCs w:val="22"/>
              </w:rPr>
              <w:t xml:space="preserve">x </w:t>
            </w:r>
            <w:r>
              <w:rPr>
                <w:rStyle w:val="Khc"/>
              </w:rPr>
              <w:t>(44A+XY)</w:t>
            </w:r>
          </w:p>
          <w:p w14:paraId="1412AC09" w14:textId="77777777" w:rsidR="00585D23" w:rsidRDefault="00000000">
            <w:pPr>
              <w:pStyle w:val="Khc0"/>
              <w:tabs>
                <w:tab w:val="left" w:pos="1608"/>
              </w:tabs>
            </w:pPr>
            <w:r>
              <w:rPr>
                <w:rStyle w:val="Khc"/>
              </w:rPr>
              <w:t>G 22A+X</w:t>
            </w:r>
            <w:r>
              <w:rPr>
                <w:rStyle w:val="Khc"/>
              </w:rPr>
              <w:tab/>
              <w:t>22A+X</w:t>
            </w:r>
          </w:p>
          <w:p w14:paraId="2B5E8453" w14:textId="77777777" w:rsidR="00585D23" w:rsidRDefault="00000000">
            <w:pPr>
              <w:pStyle w:val="Khc0"/>
              <w:jc w:val="center"/>
            </w:pPr>
            <w:r>
              <w:rPr>
                <w:rStyle w:val="Khc"/>
              </w:rPr>
              <w:t>22A + Y</w:t>
            </w:r>
          </w:p>
          <w:p w14:paraId="640740B0" w14:textId="77777777" w:rsidR="00585D23" w:rsidRDefault="00000000">
            <w:pPr>
              <w:pStyle w:val="Khc0"/>
              <w:tabs>
                <w:tab w:val="left" w:pos="658"/>
              </w:tabs>
            </w:pPr>
            <w:r>
              <w:rPr>
                <w:rStyle w:val="Khc"/>
              </w:rPr>
              <w:t>F</w:t>
            </w:r>
            <w:r>
              <w:rPr>
                <w:rStyle w:val="Khc"/>
                <w:sz w:val="16"/>
                <w:szCs w:val="16"/>
              </w:rPr>
              <w:t>1</w:t>
            </w:r>
            <w:r>
              <w:rPr>
                <w:rStyle w:val="Khc"/>
                <w:sz w:val="16"/>
                <w:szCs w:val="16"/>
              </w:rPr>
              <w:tab/>
            </w:r>
            <w:r>
              <w:rPr>
                <w:rStyle w:val="Khc"/>
              </w:rPr>
              <w:t>1 (44A + XX) (gái )</w:t>
            </w:r>
          </w:p>
          <w:p w14:paraId="0549864B" w14:textId="77777777" w:rsidR="00585D23" w:rsidRDefault="00000000">
            <w:pPr>
              <w:pStyle w:val="Khc0"/>
              <w:ind w:firstLine="760"/>
            </w:pPr>
            <w:r>
              <w:rPr>
                <w:rStyle w:val="Khc"/>
              </w:rPr>
              <w:t>1 (44A + XY ) (trai)</w:t>
            </w:r>
          </w:p>
          <w:p w14:paraId="70B1A35D" w14:textId="77777777" w:rsidR="00585D23" w:rsidRDefault="00000000">
            <w:pPr>
              <w:pStyle w:val="Khc0"/>
              <w:numPr>
                <w:ilvl w:val="0"/>
                <w:numId w:val="21"/>
              </w:numPr>
              <w:tabs>
                <w:tab w:val="left" w:pos="96"/>
              </w:tabs>
            </w:pPr>
            <w:r>
              <w:rPr>
                <w:rStyle w:val="Khc"/>
              </w:rPr>
              <w:t>Sự phân li của cặp NST giới tính trong quá trình phát sinh giao tử và tổ hợp lại trong thụ tinh là cơ chế xác định giới tính</w:t>
            </w:r>
          </w:p>
        </w:tc>
      </w:tr>
    </w:tbl>
    <w:p w14:paraId="318D665A" w14:textId="77777777" w:rsidR="00585D23" w:rsidRDefault="00000000">
      <w:pPr>
        <w:pStyle w:val="Vnbnnidung0"/>
        <w:spacing w:line="314" w:lineRule="auto"/>
      </w:pPr>
      <w:r>
        <w:rPr>
          <w:rStyle w:val="Vnbnnidung"/>
          <w:b/>
          <w:bCs/>
          <w:color w:val="0000FF"/>
        </w:rPr>
        <w:t>Hoạt động 2.3. Tìm hiểu các yếu tố ảnh hưởng đến sự phân hóa giới tính</w:t>
      </w:r>
    </w:p>
    <w:p w14:paraId="189C49CA" w14:textId="77777777" w:rsidR="00585D23" w:rsidRDefault="00000000">
      <w:pPr>
        <w:pStyle w:val="Vnbnnidung0"/>
        <w:numPr>
          <w:ilvl w:val="0"/>
          <w:numId w:val="22"/>
        </w:numPr>
        <w:tabs>
          <w:tab w:val="left" w:pos="368"/>
        </w:tabs>
        <w:spacing w:line="314" w:lineRule="auto"/>
      </w:pPr>
      <w:r>
        <w:rPr>
          <w:rStyle w:val="Vnbnnidung"/>
          <w:b/>
          <w:bCs/>
        </w:rPr>
        <w:t>Mục tiêu</w:t>
      </w:r>
      <w:r>
        <w:rPr>
          <w:rStyle w:val="Vnbnnidung"/>
        </w:rPr>
        <w:t>: Nêu được ảnh hưởng của các yếu tố môi trường trong và môi trường ngoài đến sự phân hoá giới tính.</w:t>
      </w:r>
    </w:p>
    <w:p w14:paraId="3EC77B9C" w14:textId="77777777" w:rsidR="00585D23" w:rsidRDefault="00000000">
      <w:pPr>
        <w:pStyle w:val="Vnbnnidung0"/>
        <w:numPr>
          <w:ilvl w:val="0"/>
          <w:numId w:val="22"/>
        </w:numPr>
        <w:tabs>
          <w:tab w:val="left" w:pos="378"/>
        </w:tabs>
        <w:spacing w:line="314" w:lineRule="auto"/>
      </w:pPr>
      <w:r>
        <w:rPr>
          <w:rStyle w:val="Vnbnnidung"/>
          <w:b/>
          <w:bCs/>
        </w:rPr>
        <w:t>Nội dung</w:t>
      </w:r>
      <w:r>
        <w:rPr>
          <w:rStyle w:val="Vnbnnidung"/>
        </w:rPr>
        <w:t>:</w:t>
      </w:r>
    </w:p>
    <w:p w14:paraId="05DDF67A" w14:textId="77777777" w:rsidR="00585D23" w:rsidRDefault="00000000">
      <w:pPr>
        <w:pStyle w:val="Vnbnnidung0"/>
        <w:numPr>
          <w:ilvl w:val="0"/>
          <w:numId w:val="23"/>
        </w:numPr>
        <w:tabs>
          <w:tab w:val="left" w:pos="1065"/>
        </w:tabs>
        <w:spacing w:line="314" w:lineRule="auto"/>
        <w:ind w:firstLine="740"/>
      </w:pPr>
      <w:r>
        <w:rPr>
          <w:rStyle w:val="Vnbnnidung"/>
          <w:i/>
          <w:iCs/>
        </w:rPr>
        <w:t>Vậy có những yếu tố nào ảnh hưởng đến sự phân hoá giới tính ?</w:t>
      </w:r>
    </w:p>
    <w:p w14:paraId="2F4561E4" w14:textId="77777777" w:rsidR="00585D23" w:rsidRDefault="00000000">
      <w:pPr>
        <w:pStyle w:val="Vnbnnidung0"/>
        <w:numPr>
          <w:ilvl w:val="0"/>
          <w:numId w:val="23"/>
        </w:numPr>
        <w:tabs>
          <w:tab w:val="left" w:pos="1045"/>
        </w:tabs>
        <w:spacing w:line="314" w:lineRule="auto"/>
        <w:ind w:firstLine="740"/>
      </w:pPr>
      <w:r>
        <w:rPr>
          <w:rStyle w:val="Vnbnnidung"/>
          <w:i/>
          <w:iCs/>
        </w:rPr>
        <w:t>Sự hiểu biết về cơ chế xác định giới tính có ý nghĩa và các yếu tố ảnh hưởng đến sự phân hoá giới tính có ý nghĩa gì trong sản xuất ?</w:t>
      </w:r>
    </w:p>
    <w:p w14:paraId="13C92AD1" w14:textId="77777777" w:rsidR="00585D23" w:rsidRDefault="00000000">
      <w:pPr>
        <w:pStyle w:val="Vnbnnidung0"/>
        <w:numPr>
          <w:ilvl w:val="0"/>
          <w:numId w:val="22"/>
        </w:numPr>
        <w:tabs>
          <w:tab w:val="left" w:pos="344"/>
        </w:tabs>
        <w:spacing w:line="314" w:lineRule="auto"/>
      </w:pPr>
      <w:r>
        <w:rPr>
          <w:rStyle w:val="Vnbnnidung"/>
          <w:b/>
          <w:bCs/>
        </w:rPr>
        <w:t>Sản phẩm</w:t>
      </w:r>
      <w:r>
        <w:rPr>
          <w:rStyle w:val="Vnbnnidung"/>
        </w:rPr>
        <w:t>: Kết quả thực hiện nhiệm vụ học tập của HS</w:t>
      </w:r>
    </w:p>
    <w:p w14:paraId="277C563D" w14:textId="77777777" w:rsidR="00585D23" w:rsidRDefault="00000000">
      <w:pPr>
        <w:pStyle w:val="Vnbnnidung0"/>
        <w:numPr>
          <w:ilvl w:val="0"/>
          <w:numId w:val="22"/>
        </w:numPr>
        <w:tabs>
          <w:tab w:val="left" w:pos="373"/>
        </w:tabs>
        <w:spacing w:line="314" w:lineRule="auto"/>
      </w:pPr>
      <w:r>
        <w:rPr>
          <w:rStyle w:val="Vnbnnidung"/>
          <w:b/>
          <w:bCs/>
        </w:rPr>
        <w:t>Tổ chức thực hiện:</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968"/>
        <w:gridCol w:w="4685"/>
      </w:tblGrid>
      <w:tr w:rsidR="00585D23" w14:paraId="6E4E20C2" w14:textId="77777777">
        <w:tblPrEx>
          <w:tblCellMar>
            <w:top w:w="0" w:type="dxa"/>
            <w:bottom w:w="0" w:type="dxa"/>
          </w:tblCellMar>
        </w:tblPrEx>
        <w:trPr>
          <w:trHeight w:hRule="exact" w:val="374"/>
          <w:jc w:val="center"/>
        </w:trPr>
        <w:tc>
          <w:tcPr>
            <w:tcW w:w="4968" w:type="dxa"/>
            <w:tcBorders>
              <w:top w:val="single" w:sz="4" w:space="0" w:color="auto"/>
              <w:left w:val="single" w:sz="4" w:space="0" w:color="auto"/>
            </w:tcBorders>
            <w:shd w:val="clear" w:color="auto" w:fill="auto"/>
            <w:vAlign w:val="center"/>
          </w:tcPr>
          <w:p w14:paraId="6805327B" w14:textId="77777777" w:rsidR="00585D23" w:rsidRDefault="00000000">
            <w:pPr>
              <w:pStyle w:val="Khc0"/>
              <w:spacing w:line="240" w:lineRule="auto"/>
              <w:jc w:val="center"/>
            </w:pPr>
            <w:r>
              <w:rPr>
                <w:rStyle w:val="Khc"/>
                <w:b/>
                <w:bCs/>
              </w:rPr>
              <w:lastRenderedPageBreak/>
              <w:t>Hoạt động của GV - HS</w:t>
            </w:r>
          </w:p>
        </w:tc>
        <w:tc>
          <w:tcPr>
            <w:tcW w:w="4685" w:type="dxa"/>
            <w:tcBorders>
              <w:top w:val="single" w:sz="4" w:space="0" w:color="auto"/>
              <w:left w:val="single" w:sz="4" w:space="0" w:color="auto"/>
              <w:right w:val="single" w:sz="4" w:space="0" w:color="auto"/>
            </w:tcBorders>
            <w:shd w:val="clear" w:color="auto" w:fill="auto"/>
            <w:vAlign w:val="center"/>
          </w:tcPr>
          <w:p w14:paraId="2A6E8E19" w14:textId="77777777" w:rsidR="00585D23" w:rsidRDefault="00000000">
            <w:pPr>
              <w:pStyle w:val="Khc0"/>
              <w:spacing w:line="240" w:lineRule="auto"/>
              <w:jc w:val="center"/>
            </w:pPr>
            <w:r>
              <w:rPr>
                <w:rStyle w:val="Khc"/>
                <w:b/>
                <w:bCs/>
              </w:rPr>
              <w:t>Sản phẩm dự kiến</w:t>
            </w:r>
          </w:p>
        </w:tc>
      </w:tr>
      <w:tr w:rsidR="00585D23" w14:paraId="54A5ACE3" w14:textId="77777777">
        <w:tblPrEx>
          <w:tblCellMar>
            <w:top w:w="0" w:type="dxa"/>
            <w:bottom w:w="0" w:type="dxa"/>
          </w:tblCellMar>
        </w:tblPrEx>
        <w:trPr>
          <w:trHeight w:hRule="exact" w:val="6984"/>
          <w:jc w:val="center"/>
        </w:trPr>
        <w:tc>
          <w:tcPr>
            <w:tcW w:w="4968" w:type="dxa"/>
            <w:tcBorders>
              <w:top w:val="single" w:sz="4" w:space="0" w:color="auto"/>
              <w:left w:val="single" w:sz="4" w:space="0" w:color="auto"/>
              <w:bottom w:val="single" w:sz="4" w:space="0" w:color="auto"/>
            </w:tcBorders>
            <w:shd w:val="clear" w:color="auto" w:fill="auto"/>
          </w:tcPr>
          <w:p w14:paraId="464B9DD9" w14:textId="77777777" w:rsidR="00585D23" w:rsidRDefault="00000000">
            <w:pPr>
              <w:pStyle w:val="Khc0"/>
              <w:numPr>
                <w:ilvl w:val="0"/>
                <w:numId w:val="24"/>
              </w:numPr>
              <w:tabs>
                <w:tab w:val="left" w:pos="154"/>
              </w:tabs>
              <w:jc w:val="both"/>
            </w:pPr>
            <w:r>
              <w:rPr>
                <w:rStyle w:val="Khc"/>
              </w:rPr>
              <w:t>Bên cạnh NST giới tính còn có các yếu tố môi trường ảnh hưởng đến sự phân hoá giới tính.</w:t>
            </w:r>
          </w:p>
          <w:p w14:paraId="5DF372E9" w14:textId="77777777" w:rsidR="00585D23" w:rsidRDefault="00000000">
            <w:pPr>
              <w:pStyle w:val="Khc0"/>
              <w:numPr>
                <w:ilvl w:val="0"/>
                <w:numId w:val="24"/>
              </w:numPr>
              <w:tabs>
                <w:tab w:val="left" w:pos="154"/>
              </w:tabs>
              <w:jc w:val="both"/>
            </w:pPr>
            <w:r>
              <w:rPr>
                <w:rStyle w:val="Khc"/>
              </w:rPr>
              <w:t>Yêu cầu HS nghiên cứu thông tin SGK trả lời câu hỏi:</w:t>
            </w:r>
          </w:p>
          <w:p w14:paraId="5F8C2FC1" w14:textId="77777777" w:rsidR="00585D23" w:rsidRDefault="00000000">
            <w:pPr>
              <w:pStyle w:val="Khc0"/>
              <w:jc w:val="both"/>
            </w:pPr>
            <w:r>
              <w:rPr>
                <w:rStyle w:val="Khc"/>
              </w:rPr>
              <w:t xml:space="preserve">+ </w:t>
            </w:r>
            <w:r>
              <w:rPr>
                <w:rStyle w:val="Khc"/>
                <w:i/>
                <w:iCs/>
              </w:rPr>
              <w:t>Vậy có những yếu tố nào ảnh hưởng đến sự phân hoá giới tính ?</w:t>
            </w:r>
          </w:p>
          <w:p w14:paraId="2010FA86" w14:textId="77777777" w:rsidR="00585D23" w:rsidRDefault="00000000">
            <w:pPr>
              <w:pStyle w:val="Khc0"/>
              <w:jc w:val="both"/>
            </w:pPr>
            <w:r>
              <w:rPr>
                <w:rStyle w:val="Khc"/>
              </w:rPr>
              <w:t xml:space="preserve">+ </w:t>
            </w:r>
            <w:r>
              <w:rPr>
                <w:rStyle w:val="Khc"/>
                <w:i/>
                <w:iCs/>
              </w:rPr>
              <w:t>Sự hiểu biết về cơ chế xác định giới tính có ý nghĩa và các yếu tố ảnh hưởng đến sự phân hoá giới tính có ý nghĩa gì trong sản xuất ?</w:t>
            </w:r>
          </w:p>
          <w:p w14:paraId="4667A060" w14:textId="77777777" w:rsidR="00585D23" w:rsidRDefault="00000000">
            <w:pPr>
              <w:pStyle w:val="Khc0"/>
              <w:jc w:val="both"/>
            </w:pPr>
            <w:r>
              <w:rPr>
                <w:rStyle w:val="Khc"/>
                <w:b/>
                <w:bCs/>
              </w:rPr>
              <w:t>* Thực hiện nhiệm vụ:</w:t>
            </w:r>
          </w:p>
          <w:p w14:paraId="10805779" w14:textId="77777777" w:rsidR="00585D23" w:rsidRDefault="00000000">
            <w:pPr>
              <w:pStyle w:val="Khc0"/>
              <w:numPr>
                <w:ilvl w:val="0"/>
                <w:numId w:val="24"/>
              </w:numPr>
              <w:tabs>
                <w:tab w:val="left" w:pos="154"/>
              </w:tabs>
              <w:spacing w:line="288" w:lineRule="auto"/>
              <w:jc w:val="both"/>
            </w:pPr>
            <w:r>
              <w:rPr>
                <w:rStyle w:val="Khc"/>
              </w:rPr>
              <w:t>Học sinh hoạt động nhóm đôi, tìm hiểu thông tin SGK, trả lời câu hỏi</w:t>
            </w:r>
          </w:p>
          <w:p w14:paraId="26A87335" w14:textId="77777777" w:rsidR="00585D23" w:rsidRDefault="00000000">
            <w:pPr>
              <w:pStyle w:val="Khc0"/>
              <w:numPr>
                <w:ilvl w:val="0"/>
                <w:numId w:val="24"/>
              </w:numPr>
              <w:tabs>
                <w:tab w:val="left" w:pos="154"/>
              </w:tabs>
              <w:spacing w:line="288" w:lineRule="auto"/>
              <w:jc w:val="both"/>
            </w:pPr>
            <w:r>
              <w:rPr>
                <w:rStyle w:val="Khc"/>
              </w:rPr>
              <w:t>Học sinh tìm tòi, thảo luận và đi đến thống nhất đáp án trả lời các câu hỏi theo yêu cầu giáo viên</w:t>
            </w:r>
          </w:p>
          <w:p w14:paraId="27587F36" w14:textId="77777777" w:rsidR="00585D23" w:rsidRDefault="00000000">
            <w:pPr>
              <w:pStyle w:val="Khc0"/>
              <w:spacing w:line="288" w:lineRule="auto"/>
              <w:jc w:val="both"/>
            </w:pPr>
            <w:r>
              <w:rPr>
                <w:rStyle w:val="Khc"/>
                <w:b/>
                <w:bCs/>
              </w:rPr>
              <w:t>* Báo cáo, thảo luận:</w:t>
            </w:r>
          </w:p>
          <w:p w14:paraId="091514FC" w14:textId="77777777" w:rsidR="00585D23" w:rsidRDefault="00000000">
            <w:pPr>
              <w:pStyle w:val="Khc0"/>
              <w:numPr>
                <w:ilvl w:val="0"/>
                <w:numId w:val="24"/>
              </w:numPr>
              <w:tabs>
                <w:tab w:val="left" w:pos="154"/>
              </w:tabs>
              <w:spacing w:line="288" w:lineRule="auto"/>
              <w:jc w:val="both"/>
            </w:pPr>
            <w:r>
              <w:rPr>
                <w:rStyle w:val="Khc"/>
              </w:rPr>
              <w:t>Gọi ngẫu nhiên một vài cặp đôi báo các kết quả thảo luận, các nhóm còn lại nhận xét, bổ sung.</w:t>
            </w:r>
          </w:p>
          <w:p w14:paraId="08D2BD46" w14:textId="77777777" w:rsidR="00585D23" w:rsidRDefault="00000000">
            <w:pPr>
              <w:pStyle w:val="Khc0"/>
              <w:spacing w:line="288" w:lineRule="auto"/>
              <w:jc w:val="both"/>
            </w:pPr>
            <w:r>
              <w:rPr>
                <w:rStyle w:val="Khc"/>
                <w:b/>
                <w:bCs/>
              </w:rPr>
              <w:t>* Kết luận, nhận định:</w:t>
            </w:r>
          </w:p>
          <w:p w14:paraId="17B3E2F9" w14:textId="77777777" w:rsidR="00585D23" w:rsidRDefault="00000000">
            <w:pPr>
              <w:pStyle w:val="Khc0"/>
              <w:numPr>
                <w:ilvl w:val="0"/>
                <w:numId w:val="24"/>
              </w:numPr>
              <w:tabs>
                <w:tab w:val="left" w:pos="154"/>
              </w:tabs>
              <w:spacing w:line="259" w:lineRule="auto"/>
              <w:jc w:val="both"/>
            </w:pPr>
            <w:r>
              <w:rPr>
                <w:rStyle w:val="Khc"/>
              </w:rPr>
              <w:t>GV nhận xét, đánh giá kết quả hoạt động của mỗi nhóm, chốt nội dung kiến thức.</w:t>
            </w:r>
          </w:p>
        </w:tc>
        <w:tc>
          <w:tcPr>
            <w:tcW w:w="4685" w:type="dxa"/>
            <w:tcBorders>
              <w:top w:val="single" w:sz="4" w:space="0" w:color="auto"/>
              <w:left w:val="single" w:sz="4" w:space="0" w:color="auto"/>
              <w:bottom w:val="single" w:sz="4" w:space="0" w:color="auto"/>
              <w:right w:val="single" w:sz="4" w:space="0" w:color="auto"/>
            </w:tcBorders>
            <w:shd w:val="clear" w:color="auto" w:fill="auto"/>
          </w:tcPr>
          <w:p w14:paraId="6B173B4D" w14:textId="77777777" w:rsidR="00585D23" w:rsidRDefault="00000000">
            <w:pPr>
              <w:pStyle w:val="Khc0"/>
              <w:spacing w:line="314" w:lineRule="auto"/>
              <w:jc w:val="both"/>
            </w:pPr>
            <w:r>
              <w:rPr>
                <w:rStyle w:val="Khc"/>
                <w:b/>
                <w:bCs/>
              </w:rPr>
              <w:t>III. Các yếu tố ảnh hưởng đến sự phân hóa giới tính</w:t>
            </w:r>
          </w:p>
          <w:p w14:paraId="754AF8CC" w14:textId="77777777" w:rsidR="00585D23" w:rsidRDefault="00000000">
            <w:pPr>
              <w:pStyle w:val="Khc0"/>
              <w:spacing w:line="314" w:lineRule="auto"/>
              <w:jc w:val="both"/>
            </w:pPr>
            <w:r>
              <w:rPr>
                <w:rStyle w:val="Khc"/>
              </w:rPr>
              <w:t xml:space="preserve">- Ảnh hưởng của môi trường trong: hoocmôn sinh dục </w:t>
            </w:r>
            <w:r>
              <w:rPr>
                <w:rStyle w:val="Khc"/>
                <w:rFonts w:ascii="Arial" w:eastAsia="Arial" w:hAnsi="Arial" w:cs="Arial"/>
                <w:sz w:val="22"/>
                <w:szCs w:val="22"/>
              </w:rPr>
              <w:t xml:space="preserve">→ </w:t>
            </w:r>
            <w:r>
              <w:rPr>
                <w:rStyle w:val="Khc"/>
              </w:rPr>
              <w:t>biến đổi giới tính</w:t>
            </w:r>
          </w:p>
          <w:p w14:paraId="5837A5D1" w14:textId="77777777" w:rsidR="00585D23" w:rsidRDefault="00000000">
            <w:pPr>
              <w:pStyle w:val="Khc0"/>
              <w:spacing w:line="314" w:lineRule="auto"/>
              <w:jc w:val="both"/>
            </w:pPr>
            <w:r>
              <w:rPr>
                <w:rStyle w:val="Khc"/>
              </w:rPr>
              <w:t>VD: Dùng Metyl testosteron tác động vào cá vàng cái =&gt; cá vàng đực. Tác động vào trứng cá rô phi mới nở dẫn tới 90% phát triển thành cá rô phi đực (cho nhiều thịt).</w:t>
            </w:r>
          </w:p>
          <w:p w14:paraId="69E11891" w14:textId="77777777" w:rsidR="00585D23" w:rsidRDefault="00000000">
            <w:pPr>
              <w:pStyle w:val="Khc0"/>
              <w:numPr>
                <w:ilvl w:val="0"/>
                <w:numId w:val="25"/>
              </w:numPr>
              <w:tabs>
                <w:tab w:val="left" w:pos="158"/>
              </w:tabs>
              <w:spacing w:line="314" w:lineRule="auto"/>
              <w:jc w:val="both"/>
            </w:pPr>
            <w:r>
              <w:rPr>
                <w:rStyle w:val="Khc"/>
              </w:rPr>
              <w:t>Ảnh hưởng của môi trường ngoài: nhiệt độ, nồng độ CO</w:t>
            </w:r>
            <w:r>
              <w:rPr>
                <w:rStyle w:val="Khc"/>
                <w:sz w:val="16"/>
                <w:szCs w:val="16"/>
              </w:rPr>
              <w:t>2</w:t>
            </w:r>
            <w:r>
              <w:rPr>
                <w:rStyle w:val="Khc"/>
              </w:rPr>
              <w:t>; ánh sáng.</w:t>
            </w:r>
          </w:p>
          <w:p w14:paraId="7B78641D" w14:textId="77777777" w:rsidR="00585D23" w:rsidRDefault="00000000">
            <w:pPr>
              <w:pStyle w:val="Khc0"/>
              <w:numPr>
                <w:ilvl w:val="0"/>
                <w:numId w:val="25"/>
              </w:numPr>
              <w:tabs>
                <w:tab w:val="left" w:pos="158"/>
              </w:tabs>
              <w:spacing w:line="314" w:lineRule="auto"/>
              <w:jc w:val="both"/>
            </w:pPr>
            <w:r>
              <w:rPr>
                <w:rStyle w:val="Khc"/>
              </w:rPr>
              <w:t>Ý nghĩa: Chủ động điều chỉnh tỉ lệ đực cái ở vật nuôi cho phù hợp với mục đích sản xuất .</w:t>
            </w:r>
          </w:p>
        </w:tc>
      </w:tr>
    </w:tbl>
    <w:p w14:paraId="72E66025" w14:textId="77777777" w:rsidR="00585D23" w:rsidRDefault="00585D23">
      <w:pPr>
        <w:spacing w:after="119" w:line="1" w:lineRule="exact"/>
      </w:pPr>
    </w:p>
    <w:p w14:paraId="0B0369ED" w14:textId="77777777" w:rsidR="00585D23" w:rsidRDefault="00000000">
      <w:pPr>
        <w:pStyle w:val="Vnbnnidung0"/>
        <w:jc w:val="center"/>
      </w:pPr>
      <w:r>
        <w:rPr>
          <w:rStyle w:val="Vnbnnidung"/>
          <w:b/>
          <w:bCs/>
          <w:color w:val="0000FF"/>
        </w:rPr>
        <w:t>HOẠT ĐỘNG 3: LUYỆN TẬP</w:t>
      </w:r>
    </w:p>
    <w:p w14:paraId="1D034D97" w14:textId="77777777" w:rsidR="00585D23" w:rsidRDefault="00000000">
      <w:pPr>
        <w:pStyle w:val="Vnbnnidung0"/>
        <w:numPr>
          <w:ilvl w:val="0"/>
          <w:numId w:val="26"/>
        </w:numPr>
        <w:tabs>
          <w:tab w:val="left" w:pos="358"/>
        </w:tabs>
      </w:pPr>
      <w:r>
        <w:rPr>
          <w:rStyle w:val="Vnbnnidung"/>
          <w:b/>
          <w:bCs/>
        </w:rPr>
        <w:t>Mục tiêu</w:t>
      </w:r>
      <w:r>
        <w:rPr>
          <w:rStyle w:val="Vnbnnidung"/>
        </w:rPr>
        <w:t>: Củng cố, luyện tập kiến thức vừa học.</w:t>
      </w:r>
    </w:p>
    <w:p w14:paraId="22C45EF1" w14:textId="77777777" w:rsidR="00585D23" w:rsidRDefault="00000000">
      <w:pPr>
        <w:pStyle w:val="Vnbnnidung0"/>
        <w:numPr>
          <w:ilvl w:val="0"/>
          <w:numId w:val="26"/>
        </w:numPr>
        <w:tabs>
          <w:tab w:val="left" w:pos="378"/>
        </w:tabs>
      </w:pPr>
      <w:r>
        <w:rPr>
          <w:rStyle w:val="Vnbnnidung"/>
          <w:b/>
          <w:bCs/>
        </w:rPr>
        <w:t>Nội dung</w:t>
      </w:r>
      <w:r>
        <w:rPr>
          <w:rStyle w:val="Vnbnnidung"/>
        </w:rPr>
        <w:t>:</w:t>
      </w:r>
    </w:p>
    <w:p w14:paraId="627B0928" w14:textId="77777777" w:rsidR="00585D23" w:rsidRDefault="00000000">
      <w:pPr>
        <w:pStyle w:val="Vnbnnidung0"/>
      </w:pPr>
      <w:r>
        <w:rPr>
          <w:rStyle w:val="Vnbnnidung"/>
          <w:b/>
          <w:bCs/>
        </w:rPr>
        <w:t xml:space="preserve">Câu 1: </w:t>
      </w:r>
      <w:r>
        <w:rPr>
          <w:rStyle w:val="Vnbnnidung"/>
        </w:rPr>
        <w:t>Trong tế bào sinh dưỡng của mỗi loài sinh vật thì NST giới tính:</w:t>
      </w:r>
    </w:p>
    <w:p w14:paraId="251B39EB" w14:textId="77777777" w:rsidR="00585D23" w:rsidRDefault="00000000">
      <w:pPr>
        <w:pStyle w:val="Vnbnnidung0"/>
        <w:numPr>
          <w:ilvl w:val="0"/>
          <w:numId w:val="27"/>
        </w:numPr>
        <w:tabs>
          <w:tab w:val="left" w:pos="616"/>
        </w:tabs>
        <w:ind w:firstLine="200"/>
        <w:jc w:val="both"/>
      </w:pPr>
      <w:r>
        <w:rPr>
          <w:rStyle w:val="Vnbnnidung"/>
        </w:rPr>
        <w:t>Luôn luôn là một cặp tương đồng.</w:t>
      </w:r>
    </w:p>
    <w:p w14:paraId="2089C5EA" w14:textId="77777777" w:rsidR="00585D23" w:rsidRDefault="00000000">
      <w:pPr>
        <w:pStyle w:val="Vnbnnidung0"/>
        <w:numPr>
          <w:ilvl w:val="0"/>
          <w:numId w:val="27"/>
        </w:numPr>
        <w:tabs>
          <w:tab w:val="left" w:pos="597"/>
        </w:tabs>
        <w:ind w:firstLine="200"/>
        <w:jc w:val="both"/>
      </w:pPr>
      <w:r>
        <w:rPr>
          <w:rStyle w:val="Vnbnnidung"/>
        </w:rPr>
        <w:t>Luôn luôn là một cặp không tương đồng.</w:t>
      </w:r>
    </w:p>
    <w:p w14:paraId="607A57CE" w14:textId="77777777" w:rsidR="00585D23" w:rsidRDefault="00000000">
      <w:pPr>
        <w:pStyle w:val="Vnbnnidung0"/>
        <w:numPr>
          <w:ilvl w:val="0"/>
          <w:numId w:val="27"/>
        </w:numPr>
        <w:tabs>
          <w:tab w:val="left" w:pos="592"/>
        </w:tabs>
        <w:ind w:firstLine="200"/>
        <w:jc w:val="both"/>
      </w:pPr>
      <w:r>
        <w:rPr>
          <w:rStyle w:val="Vnbnnidung"/>
        </w:rPr>
        <w:t>Là một cặp tương đồng hay không tương đồng tuỳ thuộc vào giới tính.</w:t>
      </w:r>
    </w:p>
    <w:p w14:paraId="508763B5" w14:textId="77777777" w:rsidR="00585D23" w:rsidRDefault="00000000">
      <w:pPr>
        <w:pStyle w:val="Vnbnnidung0"/>
        <w:numPr>
          <w:ilvl w:val="0"/>
          <w:numId w:val="27"/>
        </w:numPr>
        <w:tabs>
          <w:tab w:val="left" w:pos="611"/>
        </w:tabs>
        <w:ind w:firstLine="200"/>
        <w:jc w:val="both"/>
      </w:pPr>
      <w:r>
        <w:rPr>
          <w:rStyle w:val="Vnbnnidung"/>
        </w:rPr>
        <w:t>Có nhiều cặp, đều không tương đồng.</w:t>
      </w:r>
    </w:p>
    <w:p w14:paraId="750909D7" w14:textId="77777777" w:rsidR="00585D23" w:rsidRDefault="00000000">
      <w:pPr>
        <w:pStyle w:val="Vnbnnidung0"/>
      </w:pPr>
      <w:r>
        <w:rPr>
          <w:rStyle w:val="Vnbnnidung"/>
          <w:b/>
          <w:bCs/>
          <w:u w:val="single"/>
        </w:rPr>
        <w:t>Câu 2:</w:t>
      </w:r>
      <w:r>
        <w:rPr>
          <w:rStyle w:val="Vnbnnidung"/>
          <w:b/>
          <w:bCs/>
        </w:rPr>
        <w:t xml:space="preserve"> </w:t>
      </w:r>
      <w:r>
        <w:rPr>
          <w:rStyle w:val="Vnbnnidung"/>
        </w:rPr>
        <w:t>Sinh vật nào sau đây có cặp NST giới tính ở giới cái là XX và ở giới đực là XY ?</w:t>
      </w:r>
    </w:p>
    <w:p w14:paraId="76CB7D4E" w14:textId="77777777" w:rsidR="00585D23" w:rsidRDefault="00000000">
      <w:pPr>
        <w:pStyle w:val="Vnbnnidung0"/>
        <w:tabs>
          <w:tab w:val="left" w:pos="2895"/>
          <w:tab w:val="left" w:pos="5780"/>
          <w:tab w:val="left" w:pos="7940"/>
        </w:tabs>
        <w:spacing w:after="120" w:line="240" w:lineRule="auto"/>
        <w:ind w:firstLine="740"/>
      </w:pPr>
      <w:r>
        <w:rPr>
          <w:rStyle w:val="Vnbnnidung"/>
        </w:rPr>
        <w:t>A. Ếch</w:t>
      </w:r>
      <w:r>
        <w:rPr>
          <w:rStyle w:val="Vnbnnidung"/>
        </w:rPr>
        <w:tab/>
        <w:t>B. Ruồi giấm.</w:t>
      </w:r>
      <w:r>
        <w:rPr>
          <w:rStyle w:val="Vnbnnidung"/>
        </w:rPr>
        <w:tab/>
        <w:t>C. Châu chấu.</w:t>
      </w:r>
      <w:r>
        <w:rPr>
          <w:rStyle w:val="Vnbnnidung"/>
        </w:rPr>
        <w:tab/>
        <w:t>D. Chim</w:t>
      </w:r>
    </w:p>
    <w:p w14:paraId="77931171" w14:textId="77777777" w:rsidR="00585D23" w:rsidRDefault="00000000">
      <w:pPr>
        <w:pStyle w:val="Vnbnnidung0"/>
        <w:framePr w:dropCap="drop" w:lines="2" w:wrap="auto" w:vAnchor="text" w:hAnchor="text"/>
        <w:spacing w:line="164" w:lineRule="exact"/>
      </w:pPr>
      <w:r>
        <w:rPr>
          <w:rStyle w:val="Vnbnnidung"/>
          <w:position w:val="-3"/>
        </w:rPr>
        <w:t>Ở</w:t>
      </w:r>
    </w:p>
    <w:p w14:paraId="601122D8" w14:textId="77777777" w:rsidR="00585D23" w:rsidRDefault="00585D23">
      <w:pPr>
        <w:pStyle w:val="Vnbnnidung0"/>
        <w:spacing w:line="180" w:lineRule="auto"/>
      </w:pPr>
    </w:p>
    <w:p w14:paraId="0C72AFFC" w14:textId="77777777" w:rsidR="00585D23" w:rsidRDefault="00000000">
      <w:pPr>
        <w:pStyle w:val="Vnbnnidung0"/>
        <w:ind w:firstLine="980"/>
        <w:jc w:val="both"/>
      </w:pPr>
      <w:r>
        <w:rPr>
          <w:rStyle w:val="Vnbnnidung"/>
        </w:rPr>
        <w:t>người, các nhiễm sắc thể thường được kí hiệu chung là A, cặp nhiễm sắc thể giới tính ở nữ được kí hiệu là XX và ở nam được kí hiệu là XY. Hợp tử được tạo thành do sự kết hợp giữa loại tinh trùng và loại trứng nào sau đây sẽ phát triển thành con trai ?</w:t>
      </w:r>
    </w:p>
    <w:p w14:paraId="26D5FF29" w14:textId="77777777" w:rsidR="00585D23" w:rsidRDefault="00000000">
      <w:pPr>
        <w:pStyle w:val="Vnbnnidung0"/>
        <w:ind w:firstLine="740"/>
      </w:pPr>
      <w:r>
        <w:rPr>
          <w:rStyle w:val="Vnbnnidung"/>
        </w:rPr>
        <w:t>A. Tinh trùng 22A + X và trứng 22A + X. B. Tinh trùng 22A + Y và trứng 22A + X.</w:t>
      </w:r>
    </w:p>
    <w:p w14:paraId="7AAA8C9A" w14:textId="77777777" w:rsidR="00585D23" w:rsidRDefault="00000000">
      <w:pPr>
        <w:pStyle w:val="Vnbnnidung0"/>
        <w:spacing w:after="40"/>
        <w:ind w:firstLine="740"/>
      </w:pPr>
      <w:r>
        <w:rPr>
          <w:rStyle w:val="Vnbnnidung"/>
        </w:rPr>
        <w:t>C. Tinh trùng 22A + X và trứng 22A + XX. D. Tinh trùng 22A + 0 và trứng 22A + X.</w:t>
      </w:r>
    </w:p>
    <w:p w14:paraId="7BE0DF6F" w14:textId="77777777" w:rsidR="00585D23" w:rsidRDefault="00000000">
      <w:pPr>
        <w:pStyle w:val="Vnbnnidung0"/>
        <w:framePr w:dropCap="drop" w:lines="2" w:wrap="auto" w:vAnchor="text" w:hAnchor="text"/>
        <w:spacing w:line="168" w:lineRule="exact"/>
      </w:pPr>
      <w:r>
        <w:rPr>
          <w:rStyle w:val="Vnbnnidung"/>
          <w:position w:val="-4"/>
        </w:rPr>
        <w:t>Ở</w:t>
      </w:r>
    </w:p>
    <w:p w14:paraId="7CE8B050" w14:textId="77777777" w:rsidR="00585D23" w:rsidRDefault="00585D23">
      <w:pPr>
        <w:pStyle w:val="Vnbnnidung0"/>
        <w:spacing w:line="180" w:lineRule="auto"/>
      </w:pPr>
    </w:p>
    <w:p w14:paraId="05C0EB2C" w14:textId="77777777" w:rsidR="00585D23" w:rsidRDefault="00000000">
      <w:pPr>
        <w:pStyle w:val="Vnbnnidung0"/>
        <w:spacing w:line="314" w:lineRule="auto"/>
        <w:ind w:firstLine="980"/>
        <w:jc w:val="both"/>
      </w:pPr>
      <w:r>
        <w:rPr>
          <w:rStyle w:val="Vnbnnidung"/>
        </w:rPr>
        <w:t>người, các nhiễm sắc thể thường được kí hiệu chung là A, cặp nhiễm sắc thể giới tính ở nữ được kí hiệu là XX và ở nam được kí hiệu là XY. Hợp tử được tạo thành do sự kết hợp giữa loại tinh trùng và loại trứng nào sau đây sẽ phát triển thành con gái ?</w:t>
      </w:r>
    </w:p>
    <w:p w14:paraId="550A9F12" w14:textId="77777777" w:rsidR="00585D23" w:rsidRDefault="00000000">
      <w:pPr>
        <w:pStyle w:val="Vnbnnidung0"/>
        <w:tabs>
          <w:tab w:val="left" w:pos="5010"/>
        </w:tabs>
        <w:spacing w:line="314" w:lineRule="auto"/>
        <w:ind w:firstLine="740"/>
      </w:pPr>
      <w:r>
        <w:rPr>
          <w:rStyle w:val="Vnbnnidung"/>
        </w:rPr>
        <w:t>A. Tinh trùng 22A + X và trứng 22A + X.</w:t>
      </w:r>
      <w:r>
        <w:rPr>
          <w:rStyle w:val="Vnbnnidung"/>
        </w:rPr>
        <w:tab/>
        <w:t>B. Tinh trùng 22A + Y và trứng 22A + X.</w:t>
      </w:r>
    </w:p>
    <w:p w14:paraId="13855633" w14:textId="77777777" w:rsidR="00585D23" w:rsidRDefault="00000000">
      <w:pPr>
        <w:pStyle w:val="Vnbnnidung0"/>
        <w:tabs>
          <w:tab w:val="left" w:pos="5010"/>
        </w:tabs>
        <w:spacing w:after="80" w:line="314" w:lineRule="auto"/>
        <w:ind w:firstLine="740"/>
      </w:pPr>
      <w:r>
        <w:rPr>
          <w:rStyle w:val="Vnbnnidung"/>
        </w:rPr>
        <w:lastRenderedPageBreak/>
        <w:t>C. Tinh trùng 22A + X và trứng 22A + Y.</w:t>
      </w:r>
      <w:r>
        <w:rPr>
          <w:rStyle w:val="Vnbnnidung"/>
        </w:rPr>
        <w:tab/>
        <w:t>D. Tinh trùng 22A + 0 và trứng 22A + X.</w:t>
      </w:r>
    </w:p>
    <w:p w14:paraId="7D48A223" w14:textId="77777777" w:rsidR="00585D23" w:rsidRDefault="00000000">
      <w:pPr>
        <w:pStyle w:val="Vnbnnidung0"/>
        <w:spacing w:line="314" w:lineRule="auto"/>
        <w:jc w:val="both"/>
      </w:pPr>
      <w:r>
        <w:rPr>
          <w:rStyle w:val="Vnbnnidung"/>
          <w:b/>
          <w:bCs/>
          <w:u w:val="single"/>
        </w:rPr>
        <w:t>Câu 5:</w:t>
      </w:r>
      <w:r>
        <w:rPr>
          <w:rStyle w:val="Vnbnnidung"/>
          <w:b/>
          <w:bCs/>
        </w:rPr>
        <w:t xml:space="preserve"> </w:t>
      </w:r>
      <w:r>
        <w:rPr>
          <w:rStyle w:val="Vnbnnidung"/>
        </w:rPr>
        <w:t>Tại sao trong cấu trúc dân số, tỉ lệ nam : nữ xấp xỉ 1 : 1 ?</w:t>
      </w:r>
    </w:p>
    <w:p w14:paraId="66812115" w14:textId="77777777" w:rsidR="00585D23" w:rsidRDefault="00000000">
      <w:pPr>
        <w:pStyle w:val="Vnbnnidung0"/>
        <w:numPr>
          <w:ilvl w:val="0"/>
          <w:numId w:val="28"/>
        </w:numPr>
        <w:tabs>
          <w:tab w:val="left" w:pos="464"/>
        </w:tabs>
        <w:spacing w:line="314" w:lineRule="auto"/>
        <w:jc w:val="both"/>
      </w:pPr>
      <w:r>
        <w:rPr>
          <w:rStyle w:val="Vnbnnidung"/>
        </w:rPr>
        <w:t>. hai loại tinh trùng mang X và mang Y được tạo ra với tỉ lệ ngang nhau.</w:t>
      </w:r>
    </w:p>
    <w:p w14:paraId="02DF12F3" w14:textId="77777777" w:rsidR="00585D23" w:rsidRDefault="00000000">
      <w:pPr>
        <w:pStyle w:val="Vnbnnidung0"/>
        <w:numPr>
          <w:ilvl w:val="0"/>
          <w:numId w:val="28"/>
        </w:numPr>
        <w:tabs>
          <w:tab w:val="left" w:pos="464"/>
        </w:tabs>
        <w:spacing w:line="314" w:lineRule="auto"/>
        <w:jc w:val="both"/>
      </w:pPr>
      <w:r>
        <w:rPr>
          <w:rStyle w:val="Vnbnnidung"/>
        </w:rPr>
        <w:t>. Tinh trùng X và tinh trùng Y tham gia vào quá trình thụ tinh với xác xuất ngang nhau.</w:t>
      </w:r>
    </w:p>
    <w:p w14:paraId="42E6B278" w14:textId="77777777" w:rsidR="00585D23" w:rsidRDefault="00000000">
      <w:pPr>
        <w:pStyle w:val="Vnbnnidung0"/>
        <w:numPr>
          <w:ilvl w:val="0"/>
          <w:numId w:val="28"/>
        </w:numPr>
        <w:tabs>
          <w:tab w:val="left" w:pos="464"/>
        </w:tabs>
        <w:spacing w:line="314" w:lineRule="auto"/>
        <w:jc w:val="both"/>
      </w:pPr>
      <w:r>
        <w:rPr>
          <w:rStyle w:val="Vnbnnidung"/>
        </w:rPr>
        <w:t>. Các hợp tử mang XX và XY sống trong điều kiện nói chung là như nhau.</w:t>
      </w:r>
    </w:p>
    <w:p w14:paraId="2759764C" w14:textId="77777777" w:rsidR="00585D23" w:rsidRDefault="00000000">
      <w:pPr>
        <w:pStyle w:val="Vnbnnidung0"/>
        <w:numPr>
          <w:ilvl w:val="0"/>
          <w:numId w:val="28"/>
        </w:numPr>
        <w:tabs>
          <w:tab w:val="left" w:pos="464"/>
        </w:tabs>
        <w:spacing w:line="314" w:lineRule="auto"/>
        <w:jc w:val="both"/>
      </w:pPr>
      <w:r>
        <w:rPr>
          <w:rStyle w:val="Vnbnnidung"/>
        </w:rPr>
        <w:t>. Số lượng cá thể thống kê phải đủ lớn</w:t>
      </w:r>
    </w:p>
    <w:p w14:paraId="2E1BFDC7" w14:textId="77777777" w:rsidR="00585D23" w:rsidRDefault="00000000">
      <w:pPr>
        <w:pStyle w:val="Vnbnnidung0"/>
        <w:tabs>
          <w:tab w:val="left" w:pos="2962"/>
          <w:tab w:val="left" w:pos="5247"/>
          <w:tab w:val="left" w:pos="7225"/>
        </w:tabs>
        <w:spacing w:line="314" w:lineRule="auto"/>
        <w:ind w:firstLine="740"/>
        <w:jc w:val="both"/>
      </w:pPr>
      <w:r>
        <w:rPr>
          <w:rStyle w:val="Vnbnnidung"/>
        </w:rPr>
        <w:t>A. (1), (2), (3).</w:t>
      </w:r>
      <w:r>
        <w:rPr>
          <w:rStyle w:val="Vnbnnidung"/>
        </w:rPr>
        <w:tab/>
        <w:t>B. (1), (3), (4).</w:t>
      </w:r>
      <w:r>
        <w:rPr>
          <w:rStyle w:val="Vnbnnidung"/>
        </w:rPr>
        <w:tab/>
        <w:t>C. (2), (3), (4)</w:t>
      </w:r>
      <w:r>
        <w:rPr>
          <w:rStyle w:val="Vnbnnidung"/>
        </w:rPr>
        <w:tab/>
        <w:t>D. (1), (2), (3), (4).</w:t>
      </w:r>
    </w:p>
    <w:p w14:paraId="02E38FAB" w14:textId="77777777" w:rsidR="00585D23" w:rsidRDefault="00000000">
      <w:pPr>
        <w:pStyle w:val="Vnbnnidung0"/>
        <w:spacing w:line="314" w:lineRule="auto"/>
        <w:jc w:val="both"/>
      </w:pPr>
      <w:r>
        <w:rPr>
          <w:rStyle w:val="Vnbnnidung"/>
          <w:b/>
          <w:bCs/>
          <w:u w:val="single"/>
        </w:rPr>
        <w:t>Câu 6:</w:t>
      </w:r>
      <w:r>
        <w:rPr>
          <w:rStyle w:val="Vnbnnidung"/>
          <w:b/>
          <w:bCs/>
        </w:rPr>
        <w:t xml:space="preserve"> </w:t>
      </w:r>
      <w:r>
        <w:rPr>
          <w:rStyle w:val="Vnbnnidung"/>
        </w:rPr>
        <w:t xml:space="preserve">Khi nói về NST giới tính, phát biểu nào sau đây </w:t>
      </w:r>
      <w:r>
        <w:rPr>
          <w:rStyle w:val="Vnbnnidung"/>
          <w:b/>
          <w:bCs/>
          <w:i/>
          <w:iCs/>
        </w:rPr>
        <w:t>không</w:t>
      </w:r>
      <w:r>
        <w:rPr>
          <w:rStyle w:val="Vnbnnidung"/>
        </w:rPr>
        <w:t xml:space="preserve"> đúng?</w:t>
      </w:r>
    </w:p>
    <w:p w14:paraId="6F0B3476" w14:textId="77777777" w:rsidR="00585D23" w:rsidRDefault="00000000">
      <w:pPr>
        <w:pStyle w:val="Vnbnnidung0"/>
        <w:numPr>
          <w:ilvl w:val="0"/>
          <w:numId w:val="29"/>
        </w:numPr>
        <w:tabs>
          <w:tab w:val="left" w:pos="416"/>
        </w:tabs>
        <w:spacing w:line="314" w:lineRule="auto"/>
        <w:jc w:val="both"/>
      </w:pPr>
      <w:r>
        <w:rPr>
          <w:rStyle w:val="Vnbnnidung"/>
        </w:rPr>
        <w:t>NST giới tính chỉ mang gen quy định các tính trạng liên quan đến giới tính.</w:t>
      </w:r>
    </w:p>
    <w:p w14:paraId="1BE88C8E" w14:textId="77777777" w:rsidR="00585D23" w:rsidRDefault="00000000">
      <w:pPr>
        <w:pStyle w:val="Vnbnnidung0"/>
        <w:numPr>
          <w:ilvl w:val="0"/>
          <w:numId w:val="29"/>
        </w:numPr>
        <w:tabs>
          <w:tab w:val="left" w:pos="397"/>
        </w:tabs>
        <w:spacing w:line="314" w:lineRule="auto"/>
        <w:jc w:val="both"/>
      </w:pPr>
      <w:r>
        <w:rPr>
          <w:rStyle w:val="Vnbnnidung"/>
        </w:rPr>
        <w:t>Trong tế bào lưỡng bội (2n) của loài, có 1 cặp NST giới tính và luôn khác nhau ở hai giới đực và cái.</w:t>
      </w:r>
    </w:p>
    <w:p w14:paraId="4364ED8A" w14:textId="77777777" w:rsidR="00585D23" w:rsidRDefault="00000000">
      <w:pPr>
        <w:pStyle w:val="Vnbnnidung0"/>
        <w:numPr>
          <w:ilvl w:val="0"/>
          <w:numId w:val="29"/>
        </w:numPr>
        <w:tabs>
          <w:tab w:val="left" w:pos="392"/>
        </w:tabs>
        <w:spacing w:line="314" w:lineRule="auto"/>
        <w:jc w:val="both"/>
      </w:pPr>
      <w:r>
        <w:rPr>
          <w:rStyle w:val="Vnbnnidung"/>
        </w:rPr>
        <w:t>Cặp NST giới tính có thể là cặp tương đồng, kí hiệu là XX hoặc không tương đồng, kí hiệu là XY.</w:t>
      </w:r>
    </w:p>
    <w:p w14:paraId="11F9ABB1" w14:textId="77777777" w:rsidR="00585D23" w:rsidRDefault="00000000">
      <w:pPr>
        <w:pStyle w:val="Vnbnnidung0"/>
        <w:numPr>
          <w:ilvl w:val="0"/>
          <w:numId w:val="29"/>
        </w:numPr>
        <w:tabs>
          <w:tab w:val="left" w:pos="411"/>
        </w:tabs>
        <w:spacing w:line="314" w:lineRule="auto"/>
        <w:jc w:val="both"/>
      </w:pPr>
      <w:r>
        <w:rPr>
          <w:rStyle w:val="Vnbnnidung"/>
        </w:rPr>
        <w:t>Giới đồng giao tử có cặp NST giới tính là XX, giới dị giao tử có cặp NST giới tính là XY.</w:t>
      </w:r>
    </w:p>
    <w:p w14:paraId="323C4FA3" w14:textId="77777777" w:rsidR="00585D23" w:rsidRDefault="00000000">
      <w:pPr>
        <w:pStyle w:val="Vnbnnidung0"/>
        <w:spacing w:line="314" w:lineRule="auto"/>
        <w:jc w:val="both"/>
      </w:pPr>
      <w:r>
        <w:rPr>
          <w:rStyle w:val="Vnbnnidung"/>
          <w:b/>
          <w:bCs/>
          <w:u w:val="single"/>
        </w:rPr>
        <w:t>Câu 7:</w:t>
      </w:r>
      <w:r>
        <w:rPr>
          <w:rStyle w:val="Vnbnnidung"/>
          <w:b/>
          <w:bCs/>
        </w:rPr>
        <w:t xml:space="preserve"> </w:t>
      </w:r>
      <w:r>
        <w:rPr>
          <w:rStyle w:val="Vnbnnidung"/>
        </w:rPr>
        <w:t>Nhóm động vật nào sau đây có giới đực mang cặp nhiễm sắc thể giới tính là XX và giới cái mang cặp nhiễm sắc thể giới tính là XY ?</w:t>
      </w:r>
    </w:p>
    <w:p w14:paraId="4EC7EBBE" w14:textId="77777777" w:rsidR="00585D23" w:rsidRDefault="00000000">
      <w:pPr>
        <w:pStyle w:val="Vnbnnidung0"/>
        <w:tabs>
          <w:tab w:val="left" w:pos="5754"/>
        </w:tabs>
        <w:spacing w:line="314" w:lineRule="auto"/>
        <w:ind w:firstLine="740"/>
        <w:jc w:val="both"/>
      </w:pPr>
      <w:r>
        <w:rPr>
          <w:rStyle w:val="Vnbnnidung"/>
        </w:rPr>
        <w:t>A. Gà, bồ câu, bướm.</w:t>
      </w:r>
      <w:r>
        <w:rPr>
          <w:rStyle w:val="Vnbnnidung"/>
        </w:rPr>
        <w:tab/>
        <w:t>B. Hổ, báo, mèo rừng.</w:t>
      </w:r>
    </w:p>
    <w:p w14:paraId="66ABB575" w14:textId="77777777" w:rsidR="00585D23" w:rsidRDefault="00000000">
      <w:pPr>
        <w:pStyle w:val="Vnbnnidung0"/>
        <w:tabs>
          <w:tab w:val="left" w:pos="5754"/>
        </w:tabs>
        <w:spacing w:line="314" w:lineRule="auto"/>
        <w:ind w:firstLine="740"/>
        <w:jc w:val="both"/>
      </w:pPr>
      <w:r>
        <w:rPr>
          <w:rStyle w:val="Vnbnnidung"/>
        </w:rPr>
        <w:t>C. Trâu, bò, hươu.</w:t>
      </w:r>
      <w:r>
        <w:rPr>
          <w:rStyle w:val="Vnbnnidung"/>
        </w:rPr>
        <w:tab/>
        <w:t>D. Thỏ, ruồi giấm, sư tử.</w:t>
      </w:r>
    </w:p>
    <w:p w14:paraId="645D36BF" w14:textId="77777777" w:rsidR="00585D23" w:rsidRDefault="00000000">
      <w:pPr>
        <w:pStyle w:val="Vnbnnidung0"/>
        <w:numPr>
          <w:ilvl w:val="0"/>
          <w:numId w:val="30"/>
        </w:numPr>
        <w:tabs>
          <w:tab w:val="left" w:pos="344"/>
        </w:tabs>
        <w:spacing w:line="314" w:lineRule="auto"/>
        <w:jc w:val="both"/>
      </w:pPr>
      <w:r>
        <w:rPr>
          <w:rStyle w:val="Vnbnnidung"/>
          <w:b/>
          <w:bCs/>
        </w:rPr>
        <w:t>Sản phẩm</w:t>
      </w:r>
      <w:r>
        <w:rPr>
          <w:rStyle w:val="Vnbnnidung"/>
        </w:rPr>
        <w:t>: Câu trả lời của HS</w:t>
      </w:r>
    </w:p>
    <w:p w14:paraId="670A3725" w14:textId="77777777" w:rsidR="00585D23" w:rsidRDefault="00000000">
      <w:pPr>
        <w:pStyle w:val="Vnbnnidung0"/>
        <w:tabs>
          <w:tab w:val="left" w:pos="1435"/>
          <w:tab w:val="left" w:pos="2875"/>
          <w:tab w:val="left" w:pos="4315"/>
          <w:tab w:val="left" w:pos="5755"/>
          <w:tab w:val="left" w:pos="7291"/>
        </w:tabs>
        <w:spacing w:line="314" w:lineRule="auto"/>
        <w:jc w:val="both"/>
      </w:pPr>
      <w:r>
        <w:rPr>
          <w:rStyle w:val="Vnbnnidung"/>
        </w:rPr>
        <w:t>Câu 1: C.</w:t>
      </w:r>
      <w:r>
        <w:rPr>
          <w:rStyle w:val="Vnbnnidung"/>
        </w:rPr>
        <w:tab/>
        <w:t>Câu 2: B</w:t>
      </w:r>
      <w:r>
        <w:rPr>
          <w:rStyle w:val="Vnbnnidung"/>
        </w:rPr>
        <w:tab/>
        <w:t>Câu 3: B</w:t>
      </w:r>
      <w:r>
        <w:rPr>
          <w:rStyle w:val="Vnbnnidung"/>
        </w:rPr>
        <w:tab/>
        <w:t>Câu 4: A</w:t>
      </w:r>
      <w:r>
        <w:rPr>
          <w:rStyle w:val="Vnbnnidung"/>
        </w:rPr>
        <w:tab/>
        <w:t>Câu 5: D</w:t>
      </w:r>
      <w:r>
        <w:rPr>
          <w:rStyle w:val="Vnbnnidung"/>
        </w:rPr>
        <w:tab/>
        <w:t>Câu 6: A Câu 7: A</w:t>
      </w:r>
    </w:p>
    <w:p w14:paraId="0DF266A7" w14:textId="77777777" w:rsidR="00585D23" w:rsidRDefault="00000000">
      <w:pPr>
        <w:pStyle w:val="Vnbnnidung0"/>
        <w:numPr>
          <w:ilvl w:val="0"/>
          <w:numId w:val="30"/>
        </w:numPr>
        <w:tabs>
          <w:tab w:val="left" w:pos="373"/>
        </w:tabs>
        <w:spacing w:line="314" w:lineRule="auto"/>
        <w:jc w:val="both"/>
      </w:pPr>
      <w:r>
        <w:rPr>
          <w:rStyle w:val="Vnbnnidung"/>
          <w:b/>
          <w:bCs/>
        </w:rPr>
        <w:t>Tổ chức thực hiện:</w:t>
      </w:r>
    </w:p>
    <w:p w14:paraId="2758D0D6" w14:textId="77777777" w:rsidR="00585D23" w:rsidRDefault="00000000">
      <w:pPr>
        <w:pStyle w:val="Vnbnnidung0"/>
        <w:spacing w:line="314" w:lineRule="auto"/>
        <w:ind w:left="740" w:hanging="360"/>
        <w:jc w:val="both"/>
      </w:pPr>
      <w:r>
        <w:rPr>
          <w:rStyle w:val="Vnbnnidung"/>
          <w:rFonts w:ascii="Arial" w:eastAsia="Arial" w:hAnsi="Arial" w:cs="Arial"/>
          <w:sz w:val="22"/>
          <w:szCs w:val="22"/>
        </w:rPr>
        <w:t xml:space="preserve">- </w:t>
      </w:r>
      <w:r>
        <w:rPr>
          <w:rStyle w:val="Vnbnnidung"/>
        </w:rPr>
        <w:t>GV tổ chức cho HS hoạt động cặp đôi, giao cho HS các bài tập (từng câu) và yêu cầu HS làm bài tập vào vở</w:t>
      </w:r>
    </w:p>
    <w:p w14:paraId="1550761D" w14:textId="77777777" w:rsidR="00585D23" w:rsidRDefault="00000000">
      <w:pPr>
        <w:pStyle w:val="Vnbnnidung0"/>
        <w:spacing w:line="314" w:lineRule="auto"/>
        <w:ind w:firstLine="380"/>
        <w:jc w:val="both"/>
      </w:pPr>
      <w:r>
        <w:rPr>
          <w:rStyle w:val="Vnbnnidung"/>
          <w:rFonts w:ascii="Arial" w:eastAsia="Arial" w:hAnsi="Arial" w:cs="Arial"/>
          <w:sz w:val="22"/>
          <w:szCs w:val="22"/>
        </w:rPr>
        <w:t xml:space="preserve">- </w:t>
      </w:r>
      <w:r>
        <w:rPr>
          <w:rStyle w:val="Vnbnnidung"/>
        </w:rPr>
        <w:t>HS tiếp nhận nhiệm vụ, vận dụng kiến thức vừa tìm hiểu để làm bài tập</w:t>
      </w:r>
    </w:p>
    <w:p w14:paraId="4ACFFE3E" w14:textId="77777777" w:rsidR="00585D23" w:rsidRDefault="00000000">
      <w:pPr>
        <w:pStyle w:val="Vnbnnidung0"/>
        <w:spacing w:line="314" w:lineRule="auto"/>
        <w:ind w:firstLine="380"/>
        <w:jc w:val="both"/>
      </w:pPr>
      <w:r>
        <w:rPr>
          <w:rStyle w:val="Vnbnnidung"/>
          <w:rFonts w:ascii="Arial" w:eastAsia="Arial" w:hAnsi="Arial" w:cs="Arial"/>
          <w:sz w:val="22"/>
          <w:szCs w:val="22"/>
        </w:rPr>
        <w:t xml:space="preserve">- </w:t>
      </w:r>
      <w:r>
        <w:rPr>
          <w:rStyle w:val="Vnbnnidung"/>
        </w:rPr>
        <w:t>Gọi đại diện 1 vài HS lên bảng làm. HS khác nhận xét, bổ sung.</w:t>
      </w:r>
    </w:p>
    <w:p w14:paraId="285963D8" w14:textId="77777777" w:rsidR="00585D23" w:rsidRDefault="00000000">
      <w:pPr>
        <w:pStyle w:val="Vnbnnidung0"/>
        <w:spacing w:after="120" w:line="314" w:lineRule="auto"/>
        <w:ind w:firstLine="380"/>
        <w:jc w:val="both"/>
      </w:pPr>
      <w:r>
        <w:rPr>
          <w:rStyle w:val="Vnbnnidung"/>
          <w:rFonts w:ascii="Arial" w:eastAsia="Arial" w:hAnsi="Arial" w:cs="Arial"/>
          <w:sz w:val="22"/>
          <w:szCs w:val="22"/>
        </w:rPr>
        <w:t xml:space="preserve">- </w:t>
      </w:r>
      <w:r>
        <w:rPr>
          <w:rStyle w:val="Vnbnnidung"/>
        </w:rPr>
        <w:t>GV nhận xét, đánh giá và cho điểm</w:t>
      </w:r>
    </w:p>
    <w:p w14:paraId="08582EB6" w14:textId="77777777" w:rsidR="00585D23" w:rsidRDefault="00000000">
      <w:pPr>
        <w:pStyle w:val="Vnbnnidung0"/>
        <w:spacing w:line="310" w:lineRule="auto"/>
        <w:jc w:val="center"/>
      </w:pPr>
      <w:r>
        <w:rPr>
          <w:rStyle w:val="Vnbnnidung"/>
          <w:b/>
          <w:bCs/>
          <w:color w:val="0000FF"/>
        </w:rPr>
        <w:t>HOẠT ĐỘNG 4: VẬN DỤNG .</w:t>
      </w:r>
    </w:p>
    <w:p w14:paraId="3A04BC68" w14:textId="77777777" w:rsidR="00585D23" w:rsidRDefault="00000000">
      <w:pPr>
        <w:pStyle w:val="Vnbnnidung0"/>
        <w:numPr>
          <w:ilvl w:val="0"/>
          <w:numId w:val="31"/>
        </w:numPr>
        <w:tabs>
          <w:tab w:val="left" w:pos="358"/>
        </w:tabs>
        <w:spacing w:line="310" w:lineRule="auto"/>
        <w:jc w:val="both"/>
      </w:pPr>
      <w:r>
        <w:rPr>
          <w:rStyle w:val="Vnbnnidung"/>
          <w:b/>
          <w:bCs/>
        </w:rPr>
        <w:t>Mục tiêu</w:t>
      </w:r>
      <w:r>
        <w:rPr>
          <w:rStyle w:val="Vnbnnidung"/>
        </w:rPr>
        <w:t>: Vận dụng các kiến thức vừa học quyết các vấn đề học tập và thực tiễn.</w:t>
      </w:r>
    </w:p>
    <w:p w14:paraId="62BCB5C6" w14:textId="77777777" w:rsidR="00585D23" w:rsidRDefault="00000000">
      <w:pPr>
        <w:pStyle w:val="Vnbnnidung0"/>
        <w:numPr>
          <w:ilvl w:val="0"/>
          <w:numId w:val="31"/>
        </w:numPr>
        <w:tabs>
          <w:tab w:val="left" w:pos="378"/>
        </w:tabs>
        <w:spacing w:line="310" w:lineRule="auto"/>
        <w:jc w:val="both"/>
      </w:pPr>
      <w:r>
        <w:rPr>
          <w:rStyle w:val="Vnbnnidung"/>
          <w:b/>
          <w:bCs/>
        </w:rPr>
        <w:t>Nội dung</w:t>
      </w:r>
      <w:r>
        <w:rPr>
          <w:rStyle w:val="Vnbnnidung"/>
        </w:rPr>
        <w:t>: HS thảo luận cặp đôi trả lời câu hỏi</w:t>
      </w:r>
    </w:p>
    <w:p w14:paraId="42F25711" w14:textId="77777777" w:rsidR="00F53EF4" w:rsidRDefault="00000000" w:rsidP="00F53EF4">
      <w:pPr>
        <w:pStyle w:val="Vnbnnidung0"/>
        <w:spacing w:line="310" w:lineRule="auto"/>
        <w:ind w:firstLine="740"/>
        <w:jc w:val="both"/>
        <w:rPr>
          <w:rStyle w:val="Vnbnnidung"/>
          <w:i/>
          <w:iCs/>
        </w:rPr>
      </w:pPr>
      <w:r>
        <w:rPr>
          <w:rStyle w:val="Vnbnnidung"/>
          <w:i/>
          <w:iCs/>
        </w:rPr>
        <w:t xml:space="preserve">- </w:t>
      </w:r>
      <w:r w:rsidR="00F53EF4">
        <w:rPr>
          <w:rStyle w:val="Vnbnnidung"/>
          <w:i/>
          <w:iCs/>
        </w:rPr>
        <w:t xml:space="preserve">Nhiều người cho rằng “việc sinh con trai, con gái là do người mẹ quyết định”. Nêu ý kiến của em về quan niệm này và giải thích? </w:t>
      </w:r>
    </w:p>
    <w:p w14:paraId="2FB4FC3E" w14:textId="51F68091" w:rsidR="00585D23" w:rsidRPr="00F53EF4" w:rsidRDefault="00F53EF4" w:rsidP="00F53EF4">
      <w:pPr>
        <w:pStyle w:val="Vnbnnidung0"/>
        <w:spacing w:line="310" w:lineRule="auto"/>
        <w:jc w:val="both"/>
        <w:rPr>
          <w:b/>
          <w:bCs/>
        </w:rPr>
      </w:pPr>
      <w:r w:rsidRPr="00F53EF4">
        <w:rPr>
          <w:rStyle w:val="Vnbnnidung"/>
          <w:b/>
          <w:bCs/>
        </w:rPr>
        <w:t xml:space="preserve">c. </w:t>
      </w:r>
      <w:r w:rsidR="00000000" w:rsidRPr="00F53EF4">
        <w:rPr>
          <w:rStyle w:val="Vnbnnidung"/>
          <w:b/>
          <w:bCs/>
        </w:rPr>
        <w:t>Sản phẩm:</w:t>
      </w:r>
    </w:p>
    <w:p w14:paraId="4D3DADF7" w14:textId="77777777" w:rsidR="00585D23" w:rsidRDefault="00000000">
      <w:pPr>
        <w:pStyle w:val="Vnbnnidung0"/>
        <w:spacing w:line="310" w:lineRule="auto"/>
        <w:jc w:val="both"/>
      </w:pPr>
      <w:r>
        <w:rPr>
          <w:rStyle w:val="Vnbnnidung"/>
        </w:rPr>
        <w:t>“ Quan niệm cho rằng người mẹ quyết định việc sinh con trai hay con gái sai vì mẹ giảm phân chỉ cho 1 loại trứng mang NST giới tính X; bố giảm phân cho 2 loại tinh trùng, 1 tinh trùng mang NST giới tính X , 1 tinh tràng mang NST giới tính Y nên sinh con trai hay con gái là do người bố”.</w:t>
      </w:r>
    </w:p>
    <w:p w14:paraId="5247B598" w14:textId="703FB749" w:rsidR="00585D23" w:rsidRDefault="00F53EF4" w:rsidP="00F53EF4">
      <w:pPr>
        <w:pStyle w:val="Vnbnnidung0"/>
        <w:tabs>
          <w:tab w:val="left" w:pos="373"/>
        </w:tabs>
        <w:spacing w:line="310" w:lineRule="auto"/>
        <w:jc w:val="both"/>
      </w:pPr>
      <w:r>
        <w:rPr>
          <w:rStyle w:val="Vnbnnidung"/>
          <w:b/>
          <w:bCs/>
        </w:rPr>
        <w:t>d.</w:t>
      </w:r>
      <w:r w:rsidR="00000000">
        <w:rPr>
          <w:rStyle w:val="Vnbnnidung"/>
          <w:b/>
          <w:bCs/>
        </w:rPr>
        <w:t>Tổ chức thực hiện:</w:t>
      </w:r>
    </w:p>
    <w:p w14:paraId="240E7265" w14:textId="77777777" w:rsidR="00585D23" w:rsidRDefault="00000000">
      <w:pPr>
        <w:pStyle w:val="Vnbnnidung0"/>
        <w:spacing w:line="310" w:lineRule="auto"/>
        <w:ind w:firstLine="380"/>
        <w:jc w:val="both"/>
      </w:pPr>
      <w:r>
        <w:rPr>
          <w:rStyle w:val="Vnbnnidung"/>
          <w:rFonts w:ascii="Arial" w:eastAsia="Arial" w:hAnsi="Arial" w:cs="Arial"/>
          <w:sz w:val="22"/>
          <w:szCs w:val="22"/>
        </w:rPr>
        <w:t xml:space="preserve">- </w:t>
      </w:r>
      <w:r>
        <w:rPr>
          <w:rStyle w:val="Vnbnnidung"/>
        </w:rPr>
        <w:t>GV tổ chức cho HS làm việc theo cặp đôi, yêu cầu HS làm bài tập vào vở</w:t>
      </w:r>
    </w:p>
    <w:p w14:paraId="59474EED" w14:textId="77777777" w:rsidR="00585D23" w:rsidRDefault="00000000">
      <w:pPr>
        <w:pStyle w:val="Vnbnnidung0"/>
        <w:spacing w:line="310" w:lineRule="auto"/>
        <w:ind w:firstLine="380"/>
        <w:jc w:val="both"/>
      </w:pPr>
      <w:r>
        <w:rPr>
          <w:rStyle w:val="Vnbnnidung"/>
          <w:rFonts w:ascii="Arial" w:eastAsia="Arial" w:hAnsi="Arial" w:cs="Arial"/>
          <w:sz w:val="22"/>
          <w:szCs w:val="22"/>
        </w:rPr>
        <w:t xml:space="preserve">- </w:t>
      </w:r>
      <w:r>
        <w:rPr>
          <w:rStyle w:val="Vnbnnidung"/>
        </w:rPr>
        <w:t>HS tiếp nhận nhiệm vụ, vận dụng kiến thức vừa tìm hiểu về di truyền học để làm bài tập</w:t>
      </w:r>
    </w:p>
    <w:p w14:paraId="1FABC9D1" w14:textId="77777777" w:rsidR="00585D23" w:rsidRDefault="00000000">
      <w:pPr>
        <w:pStyle w:val="Vnbnnidung0"/>
        <w:spacing w:line="314" w:lineRule="auto"/>
        <w:ind w:firstLine="380"/>
        <w:jc w:val="both"/>
      </w:pPr>
      <w:r>
        <w:rPr>
          <w:rStyle w:val="Vnbnnidung"/>
          <w:rFonts w:ascii="Arial" w:eastAsia="Arial" w:hAnsi="Arial" w:cs="Arial"/>
          <w:sz w:val="22"/>
          <w:szCs w:val="22"/>
        </w:rPr>
        <w:t xml:space="preserve">- </w:t>
      </w:r>
      <w:r>
        <w:rPr>
          <w:rStyle w:val="Vnbnnidung"/>
        </w:rPr>
        <w:t>Gọi đại diện 1 vài HS lên bảng làm. HS khác nhận xét, bổ sung.</w:t>
      </w:r>
    </w:p>
    <w:p w14:paraId="1C6A2A19" w14:textId="77777777" w:rsidR="00585D23" w:rsidRDefault="00000000">
      <w:pPr>
        <w:pStyle w:val="Vnbnnidung0"/>
        <w:spacing w:line="314" w:lineRule="auto"/>
        <w:ind w:firstLine="380"/>
        <w:jc w:val="both"/>
      </w:pPr>
      <w:r>
        <w:rPr>
          <w:rStyle w:val="Vnbnnidung"/>
          <w:rFonts w:ascii="Arial" w:eastAsia="Arial" w:hAnsi="Arial" w:cs="Arial"/>
          <w:sz w:val="22"/>
          <w:szCs w:val="22"/>
        </w:rPr>
        <w:t xml:space="preserve">- </w:t>
      </w:r>
      <w:r>
        <w:rPr>
          <w:rStyle w:val="Vnbnnidung"/>
        </w:rPr>
        <w:t>GV nhận xét, đánh giá và cho điểm</w:t>
      </w:r>
    </w:p>
    <w:p w14:paraId="2FDDCC63" w14:textId="77777777" w:rsidR="00585D23" w:rsidRDefault="00000000">
      <w:pPr>
        <w:pStyle w:val="Vnbnnidung0"/>
        <w:spacing w:line="314" w:lineRule="auto"/>
        <w:jc w:val="both"/>
      </w:pPr>
      <w:r>
        <w:rPr>
          <w:rStyle w:val="Vnbnnidung"/>
          <w:b/>
          <w:bCs/>
          <w:i/>
          <w:iCs/>
        </w:rPr>
        <w:t>Hướng dẫn học ở nhà .</w:t>
      </w:r>
    </w:p>
    <w:p w14:paraId="6AF6BA7E" w14:textId="77777777" w:rsidR="00585D23" w:rsidRDefault="00000000">
      <w:pPr>
        <w:pStyle w:val="Vnbnnidung0"/>
        <w:spacing w:line="314" w:lineRule="auto"/>
        <w:ind w:firstLine="460"/>
        <w:jc w:val="both"/>
      </w:pPr>
      <w:r>
        <w:rPr>
          <w:rStyle w:val="Vnbnnidung"/>
          <w:rFonts w:ascii="Arial" w:eastAsia="Arial" w:hAnsi="Arial" w:cs="Arial"/>
          <w:sz w:val="22"/>
          <w:szCs w:val="22"/>
        </w:rPr>
        <w:t xml:space="preserve">• </w:t>
      </w:r>
      <w:r>
        <w:rPr>
          <w:rStyle w:val="Vnbnnidung"/>
        </w:rPr>
        <w:t>Học bài , trả lời câu hỏi 1, 2, 3, 4, 5 SGK tr.41</w:t>
      </w:r>
    </w:p>
    <w:p w14:paraId="165D6D63" w14:textId="77777777" w:rsidR="00585D23" w:rsidRDefault="00000000">
      <w:pPr>
        <w:pStyle w:val="Vnbnnidung0"/>
        <w:numPr>
          <w:ilvl w:val="0"/>
          <w:numId w:val="32"/>
        </w:numPr>
        <w:tabs>
          <w:tab w:val="left" w:pos="1026"/>
        </w:tabs>
        <w:spacing w:after="80" w:line="240" w:lineRule="auto"/>
        <w:ind w:firstLine="740"/>
      </w:pPr>
      <w:r>
        <w:rPr>
          <w:rStyle w:val="Vnbnnidung"/>
        </w:rPr>
        <w:lastRenderedPageBreak/>
        <w:t>Đọc “</w:t>
      </w:r>
      <w:r>
        <w:rPr>
          <w:rStyle w:val="Vnbnnidung"/>
          <w:i/>
          <w:iCs/>
        </w:rPr>
        <w:t>Em có biết”</w:t>
      </w:r>
    </w:p>
    <w:p w14:paraId="193A1AF3" w14:textId="77777777" w:rsidR="00585D23" w:rsidRDefault="00000000">
      <w:pPr>
        <w:pStyle w:val="Vnbnnidung0"/>
        <w:numPr>
          <w:ilvl w:val="0"/>
          <w:numId w:val="32"/>
        </w:numPr>
        <w:tabs>
          <w:tab w:val="left" w:pos="1026"/>
        </w:tabs>
        <w:spacing w:after="80" w:line="240" w:lineRule="auto"/>
        <w:ind w:firstLine="740"/>
      </w:pPr>
      <w:r>
        <w:rPr>
          <w:rStyle w:val="Vnbnnidung"/>
        </w:rPr>
        <w:t>Ôn lại thí nghiệm hai cặp tính trạng của MenĐen và giải thích kết quả thí nghiệm</w:t>
      </w:r>
    </w:p>
    <w:p w14:paraId="6528A7A7" w14:textId="77777777" w:rsidR="00585D23" w:rsidRDefault="00000000">
      <w:pPr>
        <w:pStyle w:val="Vnbnnidung0"/>
        <w:numPr>
          <w:ilvl w:val="0"/>
          <w:numId w:val="32"/>
        </w:numPr>
        <w:tabs>
          <w:tab w:val="left" w:pos="1026"/>
        </w:tabs>
        <w:spacing w:after="80" w:line="240" w:lineRule="auto"/>
        <w:ind w:firstLine="740"/>
      </w:pPr>
      <w:r>
        <w:rPr>
          <w:rStyle w:val="Vnbnnidung"/>
        </w:rPr>
        <w:t>Làm bài tập viết sơ đồ lai :</w:t>
      </w:r>
    </w:p>
    <w:p w14:paraId="63B4A787" w14:textId="77777777" w:rsidR="00585D23" w:rsidRDefault="00000000">
      <w:pPr>
        <w:pStyle w:val="Vnbnnidung0"/>
        <w:tabs>
          <w:tab w:val="left" w:pos="2211"/>
        </w:tabs>
        <w:spacing w:after="80" w:line="240" w:lineRule="auto"/>
        <w:ind w:left="1400"/>
      </w:pPr>
      <w:r>
        <w:rPr>
          <w:rStyle w:val="Vnbnnidung"/>
        </w:rPr>
        <w:t>F</w:t>
      </w:r>
      <w:r>
        <w:rPr>
          <w:rStyle w:val="Vnbnnidung"/>
          <w:sz w:val="16"/>
          <w:szCs w:val="16"/>
        </w:rPr>
        <w:t xml:space="preserve">1 </w:t>
      </w:r>
      <w:r>
        <w:rPr>
          <w:rStyle w:val="Vnbnnidung"/>
        </w:rPr>
        <w:t>:</w:t>
      </w:r>
      <w:r>
        <w:rPr>
          <w:rStyle w:val="Vnbnnidung"/>
        </w:rPr>
        <w:tab/>
        <w:t>thân xám, cánh dài x thân đen, cánh cụt</w:t>
      </w:r>
    </w:p>
    <w:p w14:paraId="248BDB88" w14:textId="77777777" w:rsidR="00585D23" w:rsidRDefault="00000000">
      <w:pPr>
        <w:pStyle w:val="Vnbnnidung0"/>
        <w:tabs>
          <w:tab w:val="left" w:pos="2414"/>
        </w:tabs>
        <w:spacing w:after="80" w:line="240" w:lineRule="auto"/>
        <w:jc w:val="center"/>
      </w:pPr>
      <w:r>
        <w:rPr>
          <w:rStyle w:val="Vnbnnidung"/>
        </w:rPr>
        <w:t>AaBb</w:t>
      </w:r>
      <w:r>
        <w:rPr>
          <w:rStyle w:val="Vnbnnidung"/>
        </w:rPr>
        <w:tab/>
        <w:t>aabb</w:t>
      </w:r>
    </w:p>
    <w:sectPr w:rsidR="00585D23">
      <w:pgSz w:w="11900" w:h="16840"/>
      <w:pgMar w:top="1128" w:right="1116" w:bottom="834" w:left="1102" w:header="700" w:footer="40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70EE3" w14:textId="77777777" w:rsidR="00922E66" w:rsidRDefault="00922E66">
      <w:r>
        <w:separator/>
      </w:r>
    </w:p>
  </w:endnote>
  <w:endnote w:type="continuationSeparator" w:id="0">
    <w:p w14:paraId="713304F9" w14:textId="77777777" w:rsidR="00922E66" w:rsidRDefault="00922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55549F" w14:textId="77777777" w:rsidR="00922E66" w:rsidRDefault="00922E66"/>
  </w:footnote>
  <w:footnote w:type="continuationSeparator" w:id="0">
    <w:p w14:paraId="263C543E" w14:textId="77777777" w:rsidR="00922E66" w:rsidRDefault="00922E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47FE7"/>
    <w:multiLevelType w:val="multilevel"/>
    <w:tmpl w:val="149ACF2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46274D"/>
    <w:multiLevelType w:val="multilevel"/>
    <w:tmpl w:val="03DC531C"/>
    <w:lvl w:ilvl="0">
      <w:start w:val="1"/>
      <w:numFmt w:val="bullet"/>
      <w:lvlText w:val="•"/>
      <w:lvlJc w:val="left"/>
      <w:rPr>
        <w:rFonts w:ascii="Arial" w:eastAsia="Arial" w:hAnsi="Arial" w:cs="Arial"/>
        <w:b w:val="0"/>
        <w:bCs w:val="0"/>
        <w:i w:val="0"/>
        <w:iCs w:val="0"/>
        <w:smallCaps w:val="0"/>
        <w:strike w:val="0"/>
        <w:color w:val="222222"/>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8A5C45"/>
    <w:multiLevelType w:val="multilevel"/>
    <w:tmpl w:val="F760B1BA"/>
    <w:lvl w:ilvl="0">
      <w:start w:val="3"/>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827765"/>
    <w:multiLevelType w:val="multilevel"/>
    <w:tmpl w:val="787EE7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9A7C11"/>
    <w:multiLevelType w:val="multilevel"/>
    <w:tmpl w:val="BBE4CEA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B25EBA"/>
    <w:multiLevelType w:val="multilevel"/>
    <w:tmpl w:val="9020B2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ED07AB"/>
    <w:multiLevelType w:val="multilevel"/>
    <w:tmpl w:val="C6960F8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522976"/>
    <w:multiLevelType w:val="multilevel"/>
    <w:tmpl w:val="7B96A9CC"/>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094FC2"/>
    <w:multiLevelType w:val="hybridMultilevel"/>
    <w:tmpl w:val="0280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34378"/>
    <w:multiLevelType w:val="multilevel"/>
    <w:tmpl w:val="2194A7A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7C409A"/>
    <w:multiLevelType w:val="multilevel"/>
    <w:tmpl w:val="0FA2FF3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AA1915"/>
    <w:multiLevelType w:val="multilevel"/>
    <w:tmpl w:val="DBDC3894"/>
    <w:lvl w:ilvl="0">
      <w:start w:val="1"/>
      <w:numFmt w:val="decimal"/>
      <w:lvlText w:val="%1."/>
      <w:lvlJc w:val="left"/>
      <w:rPr>
        <w:rFonts w:ascii="Times New Roman" w:eastAsia="Times New Roman" w:hAnsi="Times New Roman" w:cs="Times New Roman"/>
        <w:b/>
        <w:bCs/>
        <w:i w:val="0"/>
        <w:iCs w:val="0"/>
        <w:smallCaps w:val="0"/>
        <w:strike w:val="0"/>
        <w:color w:val="0000FF"/>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363B0B"/>
    <w:multiLevelType w:val="multilevel"/>
    <w:tmpl w:val="B900D5B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585B68"/>
    <w:multiLevelType w:val="multilevel"/>
    <w:tmpl w:val="BBDC74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733CDE"/>
    <w:multiLevelType w:val="multilevel"/>
    <w:tmpl w:val="8F60FB7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4E40F1"/>
    <w:multiLevelType w:val="multilevel"/>
    <w:tmpl w:val="1E70FDE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1028B1"/>
    <w:multiLevelType w:val="multilevel"/>
    <w:tmpl w:val="9174B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86C51"/>
    <w:multiLevelType w:val="multilevel"/>
    <w:tmpl w:val="5764E9E6"/>
    <w:lvl w:ilvl="0">
      <w:start w:val="1"/>
      <w:numFmt w:val="bullet"/>
      <w:lvlText w:val="•"/>
      <w:lvlJc w:val="left"/>
      <w:rPr>
        <w:rFonts w:ascii="Arial" w:eastAsia="Arial" w:hAnsi="Arial" w:cs="Arial"/>
        <w:b w:val="0"/>
        <w:bCs w:val="0"/>
        <w:i w:val="0"/>
        <w:iCs w:val="0"/>
        <w:smallCaps w:val="0"/>
        <w:strike w:val="0"/>
        <w:color w:val="222222"/>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16632A"/>
    <w:multiLevelType w:val="multilevel"/>
    <w:tmpl w:val="0EF630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B811B8"/>
    <w:multiLevelType w:val="multilevel"/>
    <w:tmpl w:val="E990C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D93EBA"/>
    <w:multiLevelType w:val="multilevel"/>
    <w:tmpl w:val="3A9CFD4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DF21B8"/>
    <w:multiLevelType w:val="multilevel"/>
    <w:tmpl w:val="9C8065AE"/>
    <w:lvl w:ilvl="0">
      <w:start w:val="1"/>
      <w:numFmt w:val="lowerLetter"/>
      <w:lvlText w:val="%1."/>
      <w:lvlJc w:val="left"/>
      <w:rPr>
        <w:rFonts w:ascii="Times New Roman" w:eastAsia="Times New Roman" w:hAnsi="Times New Roman" w:cs="Times New Roman"/>
        <w:b/>
        <w:bCs/>
        <w:i w:val="0"/>
        <w:iCs w:val="0"/>
        <w:smallCaps w:val="0"/>
        <w:strike w:val="0"/>
        <w:color w:val="222222"/>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7F4EFE"/>
    <w:multiLevelType w:val="multilevel"/>
    <w:tmpl w:val="3FF06C7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018409A"/>
    <w:multiLevelType w:val="multilevel"/>
    <w:tmpl w:val="0B0C33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BB2062"/>
    <w:multiLevelType w:val="multilevel"/>
    <w:tmpl w:val="192AC5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A66"/>
    <w:multiLevelType w:val="multilevel"/>
    <w:tmpl w:val="E972649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E55ECB"/>
    <w:multiLevelType w:val="multilevel"/>
    <w:tmpl w:val="C7DA9BE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CA7843"/>
    <w:multiLevelType w:val="multilevel"/>
    <w:tmpl w:val="F61C15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D81A07"/>
    <w:multiLevelType w:val="multilevel"/>
    <w:tmpl w:val="8BE8AD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C23D72"/>
    <w:multiLevelType w:val="multilevel"/>
    <w:tmpl w:val="DE78402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5B2408"/>
    <w:multiLevelType w:val="multilevel"/>
    <w:tmpl w:val="1856FD6C"/>
    <w:lvl w:ilvl="0">
      <w:start w:val="1"/>
      <w:numFmt w:val="decimal"/>
      <w:lvlText w:val="%1."/>
      <w:lvlJc w:val="left"/>
      <w:rPr>
        <w:rFonts w:ascii="Times New Roman" w:eastAsia="Times New Roman" w:hAnsi="Times New Roman" w:cs="Times New Roman"/>
        <w:b/>
        <w:bCs/>
        <w:i w:val="0"/>
        <w:iCs w:val="0"/>
        <w:smallCaps w:val="0"/>
        <w:strike w:val="0"/>
        <w:color w:val="0000FF"/>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F20A20"/>
    <w:multiLevelType w:val="multilevel"/>
    <w:tmpl w:val="2FAA0710"/>
    <w:lvl w:ilvl="0">
      <w:start w:val="11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B012A0"/>
    <w:multiLevelType w:val="hybridMultilevel"/>
    <w:tmpl w:val="63508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DC25C24"/>
    <w:multiLevelType w:val="multilevel"/>
    <w:tmpl w:val="1556CF8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1738354">
    <w:abstractNumId w:val="11"/>
  </w:num>
  <w:num w:numId="2" w16cid:durableId="1416435757">
    <w:abstractNumId w:val="9"/>
  </w:num>
  <w:num w:numId="3" w16cid:durableId="2142962457">
    <w:abstractNumId w:val="21"/>
  </w:num>
  <w:num w:numId="4" w16cid:durableId="1369640869">
    <w:abstractNumId w:val="1"/>
  </w:num>
  <w:num w:numId="5" w16cid:durableId="536435059">
    <w:abstractNumId w:val="17"/>
  </w:num>
  <w:num w:numId="6" w16cid:durableId="509301100">
    <w:abstractNumId w:val="26"/>
  </w:num>
  <w:num w:numId="7" w16cid:durableId="1844464875">
    <w:abstractNumId w:val="30"/>
  </w:num>
  <w:num w:numId="8" w16cid:durableId="183398694">
    <w:abstractNumId w:val="33"/>
  </w:num>
  <w:num w:numId="9" w16cid:durableId="129591103">
    <w:abstractNumId w:val="31"/>
  </w:num>
  <w:num w:numId="10" w16cid:durableId="1880126507">
    <w:abstractNumId w:val="29"/>
  </w:num>
  <w:num w:numId="11" w16cid:durableId="690957113">
    <w:abstractNumId w:val="7"/>
  </w:num>
  <w:num w:numId="12" w16cid:durableId="41179797">
    <w:abstractNumId w:val="20"/>
  </w:num>
  <w:num w:numId="13" w16cid:durableId="675152931">
    <w:abstractNumId w:val="4"/>
  </w:num>
  <w:num w:numId="14" w16cid:durableId="1882326307">
    <w:abstractNumId w:val="28"/>
  </w:num>
  <w:num w:numId="15" w16cid:durableId="2101757869">
    <w:abstractNumId w:val="27"/>
  </w:num>
  <w:num w:numId="16" w16cid:durableId="240605655">
    <w:abstractNumId w:val="5"/>
  </w:num>
  <w:num w:numId="17" w16cid:durableId="1300843261">
    <w:abstractNumId w:val="0"/>
  </w:num>
  <w:num w:numId="18" w16cid:durableId="277832583">
    <w:abstractNumId w:val="14"/>
  </w:num>
  <w:num w:numId="19" w16cid:durableId="1333606577">
    <w:abstractNumId w:val="16"/>
  </w:num>
  <w:num w:numId="20" w16cid:durableId="334458666">
    <w:abstractNumId w:val="24"/>
  </w:num>
  <w:num w:numId="21" w16cid:durableId="1316377225">
    <w:abstractNumId w:val="13"/>
  </w:num>
  <w:num w:numId="22" w16cid:durableId="1499688882">
    <w:abstractNumId w:val="6"/>
  </w:num>
  <w:num w:numId="23" w16cid:durableId="304163665">
    <w:abstractNumId w:val="3"/>
  </w:num>
  <w:num w:numId="24" w16cid:durableId="837697658">
    <w:abstractNumId w:val="23"/>
  </w:num>
  <w:num w:numId="25" w16cid:durableId="344790097">
    <w:abstractNumId w:val="19"/>
  </w:num>
  <w:num w:numId="26" w16cid:durableId="1032461010">
    <w:abstractNumId w:val="12"/>
  </w:num>
  <w:num w:numId="27" w16cid:durableId="1935243590">
    <w:abstractNumId w:val="10"/>
  </w:num>
  <w:num w:numId="28" w16cid:durableId="92825523">
    <w:abstractNumId w:val="18"/>
  </w:num>
  <w:num w:numId="29" w16cid:durableId="627518701">
    <w:abstractNumId w:val="25"/>
  </w:num>
  <w:num w:numId="30" w16cid:durableId="1045371676">
    <w:abstractNumId w:val="2"/>
  </w:num>
  <w:num w:numId="31" w16cid:durableId="305858888">
    <w:abstractNumId w:val="22"/>
  </w:num>
  <w:num w:numId="32" w16cid:durableId="1264994621">
    <w:abstractNumId w:val="15"/>
  </w:num>
  <w:num w:numId="33" w16cid:durableId="1973361530">
    <w:abstractNumId w:val="8"/>
  </w:num>
  <w:num w:numId="34" w16cid:durableId="13652911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D23"/>
    <w:rsid w:val="00585D23"/>
    <w:rsid w:val="006D50AA"/>
    <w:rsid w:val="00922E66"/>
    <w:rsid w:val="00C11A98"/>
    <w:rsid w:val="00F53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10932"/>
  <w15:docId w15:val="{2B187749-31F7-4A8C-B2B0-2B2C3F1E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color w:val="0070C0"/>
      <w:sz w:val="28"/>
      <w:szCs w:val="28"/>
      <w:u w:val="none"/>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u w:val="none"/>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rPr>
  </w:style>
  <w:style w:type="paragraph" w:customStyle="1" w:styleId="Vnbnnidung0">
    <w:name w:val="Văn bản nội dung"/>
    <w:basedOn w:val="Normal"/>
    <w:link w:val="Vnbnnidung"/>
    <w:pPr>
      <w:spacing w:line="312" w:lineRule="auto"/>
    </w:pPr>
    <w:rPr>
      <w:rFonts w:ascii="Times New Roman" w:eastAsia="Times New Roman" w:hAnsi="Times New Roman" w:cs="Times New Roman"/>
    </w:rPr>
  </w:style>
  <w:style w:type="paragraph" w:customStyle="1" w:styleId="Tiu10">
    <w:name w:val="Tiêu đề #1"/>
    <w:basedOn w:val="Normal"/>
    <w:link w:val="Tiu1"/>
    <w:pPr>
      <w:spacing w:after="100"/>
      <w:jc w:val="center"/>
      <w:outlineLvl w:val="0"/>
    </w:pPr>
    <w:rPr>
      <w:rFonts w:ascii="Times New Roman" w:eastAsia="Times New Roman" w:hAnsi="Times New Roman" w:cs="Times New Roman"/>
      <w:b/>
      <w:bCs/>
      <w:color w:val="0070C0"/>
      <w:sz w:val="28"/>
      <w:szCs w:val="28"/>
    </w:rPr>
  </w:style>
  <w:style w:type="paragraph" w:customStyle="1" w:styleId="Chthchbng0">
    <w:name w:val="Chú thích bảng"/>
    <w:basedOn w:val="Normal"/>
    <w:link w:val="Chthchbng"/>
    <w:rPr>
      <w:rFonts w:ascii="Times New Roman" w:eastAsia="Times New Roman" w:hAnsi="Times New Roman" w:cs="Times New Roman"/>
    </w:rPr>
  </w:style>
  <w:style w:type="paragraph" w:customStyle="1" w:styleId="Khc0">
    <w:name w:val="Khác"/>
    <w:basedOn w:val="Normal"/>
    <w:link w:val="Khc"/>
    <w:pPr>
      <w:spacing w:line="312" w:lineRule="auto"/>
    </w:pPr>
    <w:rPr>
      <w:rFonts w:ascii="Times New Roman" w:eastAsia="Times New Roman" w:hAnsi="Times New Roman" w:cs="Times New Roman"/>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D50AA"/>
    <w:pPr>
      <w:widowControl/>
      <w:spacing w:line="276" w:lineRule="auto"/>
      <w:ind w:left="720"/>
      <w:contextualSpacing/>
    </w:pPr>
    <w:rPr>
      <w:rFonts w:ascii="Times New Roman" w:eastAsia="Arial" w:hAnsi="Times New Roman" w:cs="Times New Roman"/>
      <w:color w:val="auto"/>
      <w:sz w:val="26"/>
      <w:szCs w:val="22"/>
      <w:lang w:val="vi-V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D50AA"/>
    <w:rPr>
      <w:rFonts w:ascii="Times New Roman" w:eastAsia="Arial" w:hAnsi="Times New Roman" w:cs="Times New Roman"/>
      <w:sz w:val="26"/>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DBM.dotm</Template>
  <TotalTime>4</TotalTime>
  <Pages>7</Pages>
  <Words>1926</Words>
  <Characters>10983</Characters>
  <Application>Microsoft Office Word</Application>
  <DocSecurity>0</DocSecurity>
  <Lines>91</Lines>
  <Paragraphs>25</Paragraphs>
  <ScaleCrop>false</ScaleCrop>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Bình Bùi Chí</cp:lastModifiedBy>
  <cp:revision>3</cp:revision>
  <dcterms:created xsi:type="dcterms:W3CDTF">2024-05-16T07:56:00Z</dcterms:created>
  <dcterms:modified xsi:type="dcterms:W3CDTF">2024-05-16T08:00:00Z</dcterms:modified>
</cp:coreProperties>
</file>