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D8E96" w14:textId="77777777" w:rsidR="005839E2" w:rsidRPr="000F3B75" w:rsidRDefault="005839E2" w:rsidP="005839E2">
      <w:pPr>
        <w:spacing w:line="60" w:lineRule="atLeast"/>
        <w:contextualSpacing/>
        <w:jc w:val="center"/>
        <w:rPr>
          <w:b/>
          <w:sz w:val="28"/>
          <w:szCs w:val="28"/>
        </w:rPr>
      </w:pPr>
      <w:r w:rsidRPr="000F3B75">
        <w:rPr>
          <w:b/>
          <w:sz w:val="28"/>
          <w:szCs w:val="28"/>
        </w:rPr>
        <w:t>KẾ HOẠCH BÀI DẠY (TIẾT ĐỌC THƯ VIỆN )</w:t>
      </w:r>
    </w:p>
    <w:p w14:paraId="4C2ADFFB" w14:textId="296E7D8D" w:rsidR="005867FF" w:rsidRPr="005A2E93" w:rsidRDefault="005867FF" w:rsidP="005A2E93">
      <w:pPr>
        <w:spacing w:after="0" w:line="312" w:lineRule="auto"/>
        <w:rPr>
          <w:sz w:val="24"/>
          <w:szCs w:val="24"/>
        </w:rPr>
      </w:pPr>
      <w:r w:rsidRPr="005A2E93">
        <w:rPr>
          <w:sz w:val="24"/>
          <w:szCs w:val="24"/>
        </w:rPr>
        <w:t>Ngày dạy:</w:t>
      </w:r>
      <w:r w:rsidR="0093096F">
        <w:rPr>
          <w:sz w:val="24"/>
          <w:szCs w:val="24"/>
        </w:rPr>
        <w:t xml:space="preserve"> </w:t>
      </w:r>
      <w:r w:rsidR="004C7FD1">
        <w:rPr>
          <w:sz w:val="24"/>
          <w:szCs w:val="24"/>
        </w:rPr>
        <w:t>25</w:t>
      </w:r>
      <w:r w:rsidR="0093096F">
        <w:rPr>
          <w:sz w:val="24"/>
          <w:szCs w:val="24"/>
        </w:rPr>
        <w:t>/01/2024</w:t>
      </w:r>
    </w:p>
    <w:p w14:paraId="25FAE6B2" w14:textId="4B62FE43" w:rsidR="00FC39D6" w:rsidRPr="005A2E93" w:rsidRDefault="00C00277" w:rsidP="005A2E93">
      <w:pPr>
        <w:spacing w:after="0" w:line="312" w:lineRule="auto"/>
        <w:jc w:val="center"/>
        <w:rPr>
          <w:b/>
          <w:sz w:val="24"/>
          <w:szCs w:val="24"/>
        </w:rPr>
      </w:pPr>
      <w:r w:rsidRPr="005A2E93">
        <w:rPr>
          <w:b/>
          <w:sz w:val="24"/>
          <w:szCs w:val="24"/>
        </w:rPr>
        <w:t>BÀI 9</w:t>
      </w:r>
      <w:r w:rsidR="00272313">
        <w:rPr>
          <w:b/>
          <w:sz w:val="24"/>
          <w:szCs w:val="24"/>
        </w:rPr>
        <w:t xml:space="preserve">: </w:t>
      </w:r>
      <w:r w:rsidRPr="005A2E93">
        <w:rPr>
          <w:b/>
          <w:sz w:val="24"/>
          <w:szCs w:val="24"/>
        </w:rPr>
        <w:t>TRÌNH BÀY BẢNG TÍNH</w:t>
      </w:r>
    </w:p>
    <w:p w14:paraId="2570F08A" w14:textId="77777777" w:rsidR="00FC39D6" w:rsidRPr="005A2E93" w:rsidRDefault="00FC39D6" w:rsidP="005A2E93">
      <w:pPr>
        <w:spacing w:after="0" w:line="312" w:lineRule="auto"/>
        <w:ind w:left="1933" w:right="2035"/>
        <w:jc w:val="center"/>
        <w:rPr>
          <w:sz w:val="24"/>
          <w:szCs w:val="24"/>
        </w:rPr>
      </w:pPr>
      <w:r w:rsidRPr="005A2E93">
        <w:rPr>
          <w:sz w:val="24"/>
          <w:szCs w:val="24"/>
        </w:rPr>
        <w:t>Môn học: Tin Học; Lớp: 7</w:t>
      </w:r>
    </w:p>
    <w:p w14:paraId="78C8A89C" w14:textId="68C7C316" w:rsidR="00FC39D6" w:rsidRPr="005A2E93" w:rsidRDefault="00FC39D6" w:rsidP="005A2E93">
      <w:pPr>
        <w:spacing w:after="0" w:line="312" w:lineRule="auto"/>
        <w:jc w:val="center"/>
        <w:rPr>
          <w:sz w:val="24"/>
          <w:szCs w:val="24"/>
        </w:rPr>
      </w:pPr>
      <w:r w:rsidRPr="005A2E93">
        <w:rPr>
          <w:sz w:val="24"/>
          <w:szCs w:val="24"/>
        </w:rPr>
        <w:t xml:space="preserve">Thời gian thực hiện: </w:t>
      </w:r>
      <w:r w:rsidR="004C7FD1">
        <w:rPr>
          <w:sz w:val="24"/>
          <w:szCs w:val="24"/>
        </w:rPr>
        <w:t xml:space="preserve">1 </w:t>
      </w:r>
      <w:r w:rsidRPr="005A2E93">
        <w:rPr>
          <w:sz w:val="24"/>
          <w:szCs w:val="24"/>
        </w:rPr>
        <w:t>tiết</w:t>
      </w:r>
      <w:r w:rsidR="00272313">
        <w:rPr>
          <w:sz w:val="24"/>
          <w:szCs w:val="24"/>
        </w:rPr>
        <w:t xml:space="preserve"> – Tiết 20)</w:t>
      </w:r>
    </w:p>
    <w:p w14:paraId="2BF501C5" w14:textId="77777777" w:rsidR="00FC39D6" w:rsidRPr="005A2E93" w:rsidRDefault="00FC39D6" w:rsidP="005A2E93">
      <w:pPr>
        <w:spacing w:after="0" w:line="312" w:lineRule="auto"/>
        <w:jc w:val="both"/>
        <w:rPr>
          <w:b/>
          <w:sz w:val="24"/>
          <w:szCs w:val="24"/>
        </w:rPr>
      </w:pPr>
      <w:r w:rsidRPr="005A2E93">
        <w:rPr>
          <w:b/>
          <w:sz w:val="24"/>
          <w:szCs w:val="24"/>
        </w:rPr>
        <w:t>I</w:t>
      </w:r>
      <w:r w:rsidRPr="005A2E93">
        <w:rPr>
          <w:sz w:val="24"/>
          <w:szCs w:val="24"/>
        </w:rPr>
        <w:t>.</w:t>
      </w:r>
      <w:r w:rsidRPr="005A2E93">
        <w:rPr>
          <w:b/>
          <w:sz w:val="24"/>
          <w:szCs w:val="24"/>
        </w:rPr>
        <w:t xml:space="preserve"> MỤC TIÊU</w:t>
      </w:r>
    </w:p>
    <w:p w14:paraId="7151A33A" w14:textId="77777777" w:rsidR="00FC39D6" w:rsidRPr="005A2E93" w:rsidRDefault="00FC39D6" w:rsidP="005A2E93">
      <w:pPr>
        <w:spacing w:after="0" w:line="312" w:lineRule="auto"/>
        <w:jc w:val="both"/>
        <w:rPr>
          <w:b/>
          <w:i/>
          <w:sz w:val="24"/>
          <w:szCs w:val="24"/>
        </w:rPr>
      </w:pPr>
      <w:r w:rsidRPr="005A2E93">
        <w:rPr>
          <w:b/>
          <w:i/>
          <w:sz w:val="24"/>
          <w:szCs w:val="24"/>
        </w:rPr>
        <w:t>1</w:t>
      </w:r>
      <w:r w:rsidRPr="005A2E93">
        <w:rPr>
          <w:i/>
          <w:sz w:val="24"/>
          <w:szCs w:val="24"/>
        </w:rPr>
        <w:t>.</w:t>
      </w:r>
      <w:r w:rsidRPr="005A2E93">
        <w:rPr>
          <w:b/>
          <w:i/>
          <w:sz w:val="24"/>
          <w:szCs w:val="24"/>
        </w:rPr>
        <w:t xml:space="preserve"> Kiến thức:</w:t>
      </w:r>
    </w:p>
    <w:p w14:paraId="37DF480D" w14:textId="77777777" w:rsidR="006942DB" w:rsidRPr="006942DB" w:rsidRDefault="009E1DB8" w:rsidP="006942DB">
      <w:pPr>
        <w:pStyle w:val="ListParagraph"/>
        <w:numPr>
          <w:ilvl w:val="0"/>
          <w:numId w:val="101"/>
        </w:numPr>
        <w:spacing w:after="0" w:line="312" w:lineRule="auto"/>
        <w:jc w:val="both"/>
        <w:rPr>
          <w:sz w:val="24"/>
          <w:szCs w:val="24"/>
        </w:rPr>
      </w:pPr>
      <w:r w:rsidRPr="006942DB">
        <w:rPr>
          <w:sz w:val="24"/>
          <w:szCs w:val="24"/>
        </w:rPr>
        <w:t>Biết và thực hiện được một số chức năng định dạng dữ liệu số và trình bày bảng tính</w:t>
      </w:r>
    </w:p>
    <w:p w14:paraId="0447476C" w14:textId="3B7184AC" w:rsidR="00FC39D6" w:rsidRPr="006942DB" w:rsidRDefault="009E1DB8" w:rsidP="006942DB">
      <w:pPr>
        <w:pStyle w:val="ListParagraph"/>
        <w:numPr>
          <w:ilvl w:val="0"/>
          <w:numId w:val="101"/>
        </w:numPr>
        <w:spacing w:after="0" w:line="312" w:lineRule="auto"/>
        <w:jc w:val="both"/>
        <w:rPr>
          <w:sz w:val="24"/>
          <w:szCs w:val="24"/>
        </w:rPr>
      </w:pPr>
      <w:r w:rsidRPr="006942DB">
        <w:rPr>
          <w:sz w:val="24"/>
          <w:szCs w:val="24"/>
        </w:rPr>
        <w:t>Áp dụng được một số hàm tính toán dữ liệu như SUM, COUN</w:t>
      </w:r>
      <w:r w:rsidR="0093096F">
        <w:rPr>
          <w:sz w:val="24"/>
          <w:szCs w:val="24"/>
        </w:rPr>
        <w:t>T</w:t>
      </w:r>
      <w:r w:rsidRPr="006942DB">
        <w:rPr>
          <w:sz w:val="24"/>
          <w:szCs w:val="24"/>
        </w:rPr>
        <w:t>, AVERAGE, MIN, MAX vào dự án Trường học xanh.</w:t>
      </w:r>
    </w:p>
    <w:p w14:paraId="3D8BA53E" w14:textId="77777777" w:rsidR="00FC39D6" w:rsidRDefault="00FC39D6" w:rsidP="005A2E93">
      <w:pPr>
        <w:spacing w:after="0" w:line="312" w:lineRule="auto"/>
        <w:jc w:val="both"/>
        <w:rPr>
          <w:b/>
          <w:i/>
          <w:sz w:val="24"/>
          <w:szCs w:val="24"/>
        </w:rPr>
      </w:pPr>
      <w:r w:rsidRPr="005A2E93">
        <w:rPr>
          <w:b/>
          <w:i/>
          <w:sz w:val="24"/>
          <w:szCs w:val="24"/>
        </w:rPr>
        <w:t>2</w:t>
      </w:r>
      <w:r w:rsidRPr="005A2E93">
        <w:rPr>
          <w:i/>
          <w:sz w:val="24"/>
          <w:szCs w:val="24"/>
        </w:rPr>
        <w:t>.</w:t>
      </w:r>
      <w:r w:rsidRPr="005A2E93">
        <w:rPr>
          <w:b/>
          <w:i/>
          <w:sz w:val="24"/>
          <w:szCs w:val="24"/>
        </w:rPr>
        <w:t xml:space="preserve"> </w:t>
      </w:r>
      <w:r w:rsidR="004160EA" w:rsidRPr="005A2E93">
        <w:rPr>
          <w:b/>
          <w:i/>
          <w:sz w:val="24"/>
          <w:szCs w:val="24"/>
        </w:rPr>
        <w:t>Năng lực:</w:t>
      </w:r>
      <w:r w:rsidRPr="005A2E93">
        <w:rPr>
          <w:b/>
          <w:i/>
          <w:sz w:val="24"/>
          <w:szCs w:val="24"/>
        </w:rPr>
        <w:t xml:space="preserve"> </w:t>
      </w:r>
    </w:p>
    <w:p w14:paraId="36F77F49" w14:textId="77777777" w:rsidR="006942DB" w:rsidRPr="006942DB" w:rsidRDefault="006942DB" w:rsidP="006942DB">
      <w:pPr>
        <w:spacing w:after="0" w:line="312" w:lineRule="auto"/>
        <w:jc w:val="both"/>
        <w:rPr>
          <w:b/>
          <w:bCs/>
          <w:i/>
          <w:sz w:val="24"/>
          <w:szCs w:val="24"/>
        </w:rPr>
      </w:pPr>
      <w:r w:rsidRPr="006942DB">
        <w:rPr>
          <w:b/>
          <w:bCs/>
          <w:i/>
          <w:sz w:val="24"/>
          <w:szCs w:val="24"/>
        </w:rPr>
        <w:t>2.1. Năng lực chung</w:t>
      </w:r>
    </w:p>
    <w:p w14:paraId="2D0A5BE0" w14:textId="77777777" w:rsidR="005839E2" w:rsidRPr="00DA2368" w:rsidRDefault="005839E2" w:rsidP="005839E2">
      <w:pPr>
        <w:pStyle w:val="ListParagraph"/>
        <w:numPr>
          <w:ilvl w:val="0"/>
          <w:numId w:val="105"/>
        </w:numPr>
        <w:spacing w:after="0"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01735966" w14:textId="77777777" w:rsidR="005839E2" w:rsidRPr="00DA2368" w:rsidRDefault="005839E2" w:rsidP="005839E2">
      <w:pPr>
        <w:pStyle w:val="ListParagraph"/>
        <w:numPr>
          <w:ilvl w:val="0"/>
          <w:numId w:val="105"/>
        </w:numPr>
        <w:spacing w:after="0"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41395A4C" w14:textId="77777777" w:rsidR="005839E2" w:rsidRPr="00DD5C07" w:rsidRDefault="005839E2" w:rsidP="005839E2">
      <w:pPr>
        <w:pStyle w:val="ListParagraph"/>
        <w:numPr>
          <w:ilvl w:val="0"/>
          <w:numId w:val="105"/>
        </w:numPr>
        <w:spacing w:after="0"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rPr>
        <w:t xml:space="preserve">g. </w:t>
      </w:r>
    </w:p>
    <w:p w14:paraId="1B5FF2FD" w14:textId="77777777" w:rsidR="006942DB" w:rsidRPr="006942DB" w:rsidRDefault="006942DB" w:rsidP="006942DB">
      <w:pPr>
        <w:spacing w:after="0" w:line="312" w:lineRule="auto"/>
        <w:jc w:val="both"/>
        <w:rPr>
          <w:b/>
          <w:bCs/>
          <w:i/>
          <w:sz w:val="24"/>
          <w:szCs w:val="24"/>
        </w:rPr>
      </w:pPr>
      <w:r w:rsidRPr="006942DB">
        <w:rPr>
          <w:b/>
          <w:bCs/>
          <w:i/>
          <w:sz w:val="24"/>
          <w:szCs w:val="24"/>
        </w:rPr>
        <w:t>2.2. Năng lực Tin học</w:t>
      </w:r>
    </w:p>
    <w:p w14:paraId="4AF99BB1" w14:textId="77777777" w:rsidR="006942DB" w:rsidRPr="006942DB" w:rsidRDefault="006942DB" w:rsidP="006942DB">
      <w:pPr>
        <w:pStyle w:val="ListParagraph"/>
        <w:numPr>
          <w:ilvl w:val="0"/>
          <w:numId w:val="103"/>
        </w:numPr>
        <w:spacing w:after="0" w:line="312" w:lineRule="auto"/>
        <w:jc w:val="both"/>
        <w:rPr>
          <w:sz w:val="24"/>
          <w:szCs w:val="24"/>
        </w:rPr>
      </w:pPr>
      <w:r w:rsidRPr="006942DB">
        <w:rPr>
          <w:sz w:val="24"/>
          <w:szCs w:val="24"/>
        </w:rPr>
        <w:t>Sử dụng đúng các thiết bị, phần mềm thông dụng, mạng máy tính để hoàn thành nhiệm vụ học tập của Chủ đề. (NLa)</w:t>
      </w:r>
    </w:p>
    <w:p w14:paraId="64D6AF96" w14:textId="77777777" w:rsidR="006942DB" w:rsidRPr="006942DB" w:rsidRDefault="006942DB" w:rsidP="006942DB">
      <w:pPr>
        <w:pStyle w:val="ListParagraph"/>
        <w:numPr>
          <w:ilvl w:val="0"/>
          <w:numId w:val="103"/>
        </w:numPr>
        <w:spacing w:after="0" w:line="312" w:lineRule="auto"/>
        <w:jc w:val="both"/>
        <w:rPr>
          <w:sz w:val="24"/>
          <w:szCs w:val="24"/>
        </w:rPr>
      </w:pPr>
      <w:r w:rsidRPr="006942DB">
        <w:rPr>
          <w:sz w:val="24"/>
          <w:szCs w:val="24"/>
        </w:rPr>
        <w:t>Giải quyết vấn đề với sự trợ giúp của công nghệ thông tin. (NLe)</w:t>
      </w:r>
    </w:p>
    <w:p w14:paraId="47024996" w14:textId="589B7E84" w:rsidR="00FC39D6" w:rsidRDefault="00FC39D6" w:rsidP="005A2E93">
      <w:pPr>
        <w:spacing w:after="0" w:line="312" w:lineRule="auto"/>
        <w:jc w:val="both"/>
        <w:rPr>
          <w:b/>
          <w:i/>
          <w:sz w:val="24"/>
          <w:szCs w:val="24"/>
        </w:rPr>
      </w:pPr>
      <w:r w:rsidRPr="005A2E93">
        <w:rPr>
          <w:b/>
          <w:i/>
          <w:sz w:val="24"/>
          <w:szCs w:val="24"/>
        </w:rPr>
        <w:t>3</w:t>
      </w:r>
      <w:r w:rsidRPr="005A2E93">
        <w:rPr>
          <w:i/>
          <w:sz w:val="24"/>
          <w:szCs w:val="24"/>
        </w:rPr>
        <w:t>.</w:t>
      </w:r>
      <w:r w:rsidRPr="005A2E93">
        <w:rPr>
          <w:b/>
          <w:i/>
          <w:sz w:val="24"/>
          <w:szCs w:val="24"/>
        </w:rPr>
        <w:t xml:space="preserve"> Phẩm chất: </w:t>
      </w:r>
    </w:p>
    <w:p w14:paraId="423980CE" w14:textId="77777777" w:rsidR="006942DB" w:rsidRPr="006942DB" w:rsidRDefault="006942DB" w:rsidP="006942DB">
      <w:pPr>
        <w:pStyle w:val="ListParagraph"/>
        <w:numPr>
          <w:ilvl w:val="0"/>
          <w:numId w:val="104"/>
        </w:numPr>
        <w:spacing w:after="0" w:line="312" w:lineRule="auto"/>
        <w:jc w:val="both"/>
        <w:rPr>
          <w:bCs/>
          <w:sz w:val="24"/>
          <w:szCs w:val="24"/>
        </w:rPr>
      </w:pPr>
      <w:r w:rsidRPr="006942DB">
        <w:rPr>
          <w:bCs/>
          <w:sz w:val="24"/>
          <w:szCs w:val="24"/>
        </w:rPr>
        <w:t>Nhân ái: tôn trọng sự khác biệt giữa các cá nhân</w:t>
      </w:r>
    </w:p>
    <w:p w14:paraId="330F29C4" w14:textId="77777777" w:rsidR="006942DB" w:rsidRPr="006942DB" w:rsidRDefault="006942DB" w:rsidP="006942DB">
      <w:pPr>
        <w:pStyle w:val="ListParagraph"/>
        <w:numPr>
          <w:ilvl w:val="0"/>
          <w:numId w:val="104"/>
        </w:numPr>
        <w:spacing w:after="0" w:line="312" w:lineRule="auto"/>
        <w:jc w:val="both"/>
        <w:rPr>
          <w:bCs/>
          <w:sz w:val="24"/>
          <w:szCs w:val="24"/>
        </w:rPr>
      </w:pPr>
      <w:r w:rsidRPr="006942DB">
        <w:rPr>
          <w:bCs/>
          <w:sz w:val="24"/>
          <w:szCs w:val="24"/>
        </w:rPr>
        <w:t>Chăm chỉ: cố gắng vươn lên hoàn thành nhiệm vụ học tập, có ý thức vận dụng kiến thức đã học để giải quyết nhiệm vụ học tập.</w:t>
      </w:r>
    </w:p>
    <w:p w14:paraId="67C21BB8" w14:textId="77777777" w:rsidR="006942DB" w:rsidRPr="006942DB" w:rsidRDefault="006942DB" w:rsidP="006942DB">
      <w:pPr>
        <w:pStyle w:val="ListParagraph"/>
        <w:numPr>
          <w:ilvl w:val="0"/>
          <w:numId w:val="104"/>
        </w:numPr>
        <w:spacing w:after="0" w:line="312" w:lineRule="auto"/>
        <w:jc w:val="both"/>
        <w:rPr>
          <w:bCs/>
          <w:sz w:val="24"/>
          <w:szCs w:val="24"/>
        </w:rPr>
      </w:pPr>
      <w:r w:rsidRPr="006942DB">
        <w:rPr>
          <w:bCs/>
          <w:sz w:val="24"/>
          <w:szCs w:val="24"/>
        </w:rPr>
        <w:t>Trách nhiệm: có thói quen giữ gìn sức khỏe, tuân thủ các nguyên tắc an toàn về điện khi sử dụng các thiết bị CNTT. Bảo vệ thông tin của bạn bè, thầy cô khi giao tiếp trong môi trường số.</w:t>
      </w:r>
    </w:p>
    <w:p w14:paraId="3DCDE612" w14:textId="77777777" w:rsidR="00FC39D6" w:rsidRPr="005A2E93" w:rsidRDefault="00FC39D6" w:rsidP="005A2E93">
      <w:pPr>
        <w:spacing w:after="0" w:line="312" w:lineRule="auto"/>
        <w:jc w:val="both"/>
        <w:rPr>
          <w:b/>
          <w:sz w:val="24"/>
          <w:szCs w:val="24"/>
        </w:rPr>
      </w:pPr>
      <w:r w:rsidRPr="005A2E93">
        <w:rPr>
          <w:b/>
          <w:sz w:val="24"/>
          <w:szCs w:val="24"/>
        </w:rPr>
        <w:t>II</w:t>
      </w:r>
      <w:r w:rsidRPr="005A2E93">
        <w:rPr>
          <w:sz w:val="24"/>
          <w:szCs w:val="24"/>
        </w:rPr>
        <w:t>.</w:t>
      </w:r>
      <w:r w:rsidRPr="005A2E93">
        <w:rPr>
          <w:b/>
          <w:sz w:val="24"/>
          <w:szCs w:val="24"/>
        </w:rPr>
        <w:t xml:space="preserve"> THIẾT BỊ DẠY HỌC VÀ HỌC LIỆU</w:t>
      </w:r>
    </w:p>
    <w:p w14:paraId="1F000D91" w14:textId="4B2AD079" w:rsidR="004160EA" w:rsidRPr="006942DB" w:rsidRDefault="004160EA" w:rsidP="005A2E93">
      <w:pPr>
        <w:pStyle w:val="NormalWeb"/>
        <w:spacing w:before="0" w:beforeAutospacing="0" w:after="0" w:afterAutospacing="0" w:line="312" w:lineRule="auto"/>
        <w:jc w:val="both"/>
      </w:pPr>
      <w:r w:rsidRPr="005A2E93">
        <w:rPr>
          <w:b/>
          <w:bCs/>
        </w:rPr>
        <w:t>1. Giáo viên</w:t>
      </w:r>
      <w:r w:rsidR="006942DB">
        <w:rPr>
          <w:b/>
          <w:bCs/>
        </w:rPr>
        <w:t xml:space="preserve">: </w:t>
      </w:r>
      <w:r w:rsidR="006942DB" w:rsidRPr="006942DB">
        <w:t>các đồ dùng dạy học cần thiết, phòng máy tính. Tệp THXanh-4.xlsx để sẵn sàng cho bài thực hành</w:t>
      </w:r>
    </w:p>
    <w:p w14:paraId="2AB924BB" w14:textId="7196645C" w:rsidR="004160EA" w:rsidRPr="006942DB" w:rsidRDefault="004160EA" w:rsidP="005A2E93">
      <w:pPr>
        <w:pStyle w:val="NormalWeb"/>
        <w:spacing w:before="0" w:beforeAutospacing="0" w:after="0" w:afterAutospacing="0" w:line="312" w:lineRule="auto"/>
        <w:jc w:val="both"/>
      </w:pPr>
      <w:r w:rsidRPr="005A2E93">
        <w:rPr>
          <w:b/>
          <w:bCs/>
        </w:rPr>
        <w:t>2. Học sinh</w:t>
      </w:r>
      <w:r w:rsidR="006942DB">
        <w:rPr>
          <w:b/>
          <w:bCs/>
        </w:rPr>
        <w:t xml:space="preserve">: </w:t>
      </w:r>
      <w:r w:rsidR="006942DB" w:rsidRPr="006942DB">
        <w:t>Đồ dùng học tập, tệp THXanh-4.xlsx để sẵn sàng cho bài thực hành</w:t>
      </w:r>
    </w:p>
    <w:p w14:paraId="5672EBCE" w14:textId="77777777" w:rsidR="00FC39D6" w:rsidRPr="005A2E93" w:rsidRDefault="00FC39D6" w:rsidP="005A2E93">
      <w:pPr>
        <w:spacing w:after="0" w:line="312" w:lineRule="auto"/>
        <w:jc w:val="both"/>
        <w:rPr>
          <w:b/>
          <w:sz w:val="24"/>
          <w:szCs w:val="24"/>
        </w:rPr>
      </w:pPr>
      <w:r w:rsidRPr="005A2E93">
        <w:rPr>
          <w:b/>
          <w:sz w:val="24"/>
          <w:szCs w:val="24"/>
        </w:rPr>
        <w:t>III</w:t>
      </w:r>
      <w:r w:rsidRPr="005A2E93">
        <w:rPr>
          <w:sz w:val="24"/>
          <w:szCs w:val="24"/>
        </w:rPr>
        <w:t>.</w:t>
      </w:r>
      <w:r w:rsidRPr="005A2E93">
        <w:rPr>
          <w:b/>
          <w:sz w:val="24"/>
          <w:szCs w:val="24"/>
        </w:rPr>
        <w:t xml:space="preserve"> TIẾN TRÌNH DẠY HỌC</w:t>
      </w:r>
    </w:p>
    <w:p w14:paraId="11CD114F" w14:textId="07CEF8AC" w:rsidR="00FC39D6" w:rsidRPr="005A2E93" w:rsidRDefault="00FC39D6" w:rsidP="006942DB">
      <w:pPr>
        <w:spacing w:after="0" w:line="312" w:lineRule="auto"/>
        <w:jc w:val="center"/>
        <w:rPr>
          <w:b/>
          <w:sz w:val="24"/>
          <w:szCs w:val="24"/>
        </w:rPr>
      </w:pPr>
      <w:r w:rsidRPr="005A2E93">
        <w:rPr>
          <w:b/>
          <w:sz w:val="24"/>
          <w:szCs w:val="24"/>
        </w:rPr>
        <w:t xml:space="preserve">HOẠT ĐỘNG </w:t>
      </w:r>
      <w:r w:rsidR="0009508A">
        <w:rPr>
          <w:b/>
          <w:sz w:val="24"/>
          <w:szCs w:val="24"/>
        </w:rPr>
        <w:t xml:space="preserve">1: </w:t>
      </w:r>
      <w:r w:rsidRPr="005A2E93">
        <w:rPr>
          <w:b/>
          <w:sz w:val="24"/>
          <w:szCs w:val="24"/>
        </w:rPr>
        <w:t>KHỞI ĐỘNG (MỞ ĐẦU)</w:t>
      </w:r>
    </w:p>
    <w:p w14:paraId="031DC484" w14:textId="3232C8B1" w:rsidR="00FC39D6" w:rsidRPr="005A2E93" w:rsidRDefault="0009508A" w:rsidP="005A2E93">
      <w:pPr>
        <w:spacing w:after="0" w:line="312" w:lineRule="auto"/>
        <w:rPr>
          <w:sz w:val="24"/>
          <w:szCs w:val="24"/>
        </w:rPr>
      </w:pPr>
      <w:r w:rsidRPr="0009508A">
        <w:rPr>
          <w:b/>
          <w:bCs/>
          <w:sz w:val="24"/>
          <w:szCs w:val="24"/>
        </w:rPr>
        <w:t xml:space="preserve">a, </w:t>
      </w:r>
      <w:r w:rsidR="00FC39D6" w:rsidRPr="0009508A">
        <w:rPr>
          <w:b/>
          <w:bCs/>
          <w:sz w:val="24"/>
          <w:szCs w:val="24"/>
        </w:rPr>
        <w:t>Mục</w:t>
      </w:r>
      <w:r w:rsidR="00FC39D6" w:rsidRPr="005A2E93">
        <w:rPr>
          <w:b/>
          <w:sz w:val="24"/>
          <w:szCs w:val="24"/>
        </w:rPr>
        <w:t xml:space="preserve"> tiêu</w:t>
      </w:r>
      <w:r w:rsidR="00FC39D6" w:rsidRPr="005A2E93">
        <w:rPr>
          <w:sz w:val="24"/>
          <w:szCs w:val="24"/>
        </w:rPr>
        <w:t>: Tạo hứng thú học tập cho học sinh</w:t>
      </w:r>
    </w:p>
    <w:p w14:paraId="2FFE5FD2" w14:textId="77777777" w:rsidR="00702111" w:rsidRPr="00702111" w:rsidRDefault="0009508A" w:rsidP="00702111">
      <w:pPr>
        <w:spacing w:after="0" w:line="312" w:lineRule="auto"/>
        <w:rPr>
          <w:sz w:val="24"/>
          <w:szCs w:val="24"/>
        </w:rPr>
      </w:pPr>
      <w:r w:rsidRPr="0009508A">
        <w:rPr>
          <w:b/>
          <w:bCs/>
          <w:sz w:val="24"/>
          <w:szCs w:val="24"/>
        </w:rPr>
        <w:t xml:space="preserve">b, </w:t>
      </w:r>
      <w:r w:rsidR="00FC39D6" w:rsidRPr="0009508A">
        <w:rPr>
          <w:b/>
          <w:bCs/>
          <w:sz w:val="24"/>
          <w:szCs w:val="24"/>
        </w:rPr>
        <w:t>Nội</w:t>
      </w:r>
      <w:r w:rsidR="00FC39D6" w:rsidRPr="005A2E93">
        <w:rPr>
          <w:b/>
          <w:sz w:val="24"/>
          <w:szCs w:val="24"/>
        </w:rPr>
        <w:t xml:space="preserve"> dung</w:t>
      </w:r>
      <w:r w:rsidR="00FC39D6" w:rsidRPr="005A2E93">
        <w:rPr>
          <w:sz w:val="24"/>
          <w:szCs w:val="24"/>
        </w:rPr>
        <w:t xml:space="preserve">: </w:t>
      </w:r>
      <w:r w:rsidR="00702111" w:rsidRPr="00702111">
        <w:rPr>
          <w:sz w:val="24"/>
          <w:szCs w:val="24"/>
        </w:rPr>
        <w:t>Cho hs quan sát một phần bảng tính của dự án Trường học xanh trong hình 9.1 và trả lời câu hỏi. Sau đó, GV dẫn dắt đến nội dung của bài.</w:t>
      </w:r>
    </w:p>
    <w:p w14:paraId="70EE38BE" w14:textId="4E07B7DA" w:rsidR="00FC39D6" w:rsidRPr="005A2E93" w:rsidRDefault="0009508A" w:rsidP="00702111">
      <w:pPr>
        <w:spacing w:after="0" w:line="312" w:lineRule="auto"/>
        <w:rPr>
          <w:b/>
          <w:sz w:val="24"/>
          <w:szCs w:val="24"/>
        </w:rPr>
      </w:pPr>
      <w:r>
        <w:rPr>
          <w:b/>
          <w:sz w:val="24"/>
          <w:szCs w:val="24"/>
        </w:rPr>
        <w:lastRenderedPageBreak/>
        <w:t xml:space="preserve">c, </w:t>
      </w:r>
      <w:r w:rsidR="00FC39D6" w:rsidRPr="005A2E93">
        <w:rPr>
          <w:b/>
          <w:sz w:val="24"/>
          <w:szCs w:val="24"/>
        </w:rPr>
        <w:t>Sản phẩm</w:t>
      </w:r>
      <w:r w:rsidR="00FC39D6" w:rsidRPr="005A2E93">
        <w:rPr>
          <w:sz w:val="24"/>
          <w:szCs w:val="24"/>
        </w:rPr>
        <w:t xml:space="preserve">: Từ yêu cầu Hs vận dụng kiến thức để trả lời câu hỏi GV đưa ra </w:t>
      </w:r>
    </w:p>
    <w:p w14:paraId="0295D817" w14:textId="77777777" w:rsidR="00702111" w:rsidRDefault="0009508A" w:rsidP="005A2E93">
      <w:pPr>
        <w:spacing w:after="0" w:line="312" w:lineRule="auto"/>
        <w:rPr>
          <w:sz w:val="24"/>
          <w:szCs w:val="24"/>
        </w:rPr>
      </w:pPr>
      <w:r w:rsidRPr="0009508A">
        <w:rPr>
          <w:b/>
          <w:bCs/>
          <w:sz w:val="24"/>
          <w:szCs w:val="24"/>
        </w:rPr>
        <w:t>d, T</w:t>
      </w:r>
      <w:r w:rsidR="00FC39D6" w:rsidRPr="0009508A">
        <w:rPr>
          <w:b/>
          <w:bCs/>
          <w:sz w:val="24"/>
          <w:szCs w:val="24"/>
        </w:rPr>
        <w:t>ổ</w:t>
      </w:r>
      <w:r w:rsidR="00FC39D6" w:rsidRPr="005A2E93">
        <w:rPr>
          <w:b/>
          <w:sz w:val="24"/>
          <w:szCs w:val="24"/>
        </w:rPr>
        <w:t xml:space="preserve"> chức thực hiện</w:t>
      </w:r>
      <w:r w:rsidR="00FC39D6" w:rsidRPr="005A2E93">
        <w:rPr>
          <w:sz w:val="24"/>
          <w:szCs w:val="24"/>
        </w:rPr>
        <w:t xml:space="preserve">: </w:t>
      </w:r>
    </w:p>
    <w:p w14:paraId="14AE6554" w14:textId="77777777" w:rsidR="00702111" w:rsidRPr="00702111" w:rsidRDefault="00702111" w:rsidP="00702111">
      <w:pPr>
        <w:spacing w:after="0" w:line="312" w:lineRule="auto"/>
        <w:ind w:left="360"/>
        <w:jc w:val="both"/>
        <w:rPr>
          <w:sz w:val="24"/>
          <w:szCs w:val="24"/>
        </w:rPr>
      </w:pPr>
      <w:r w:rsidRPr="00702111">
        <w:rPr>
          <w:b/>
          <w:bCs/>
          <w:sz w:val="24"/>
          <w:szCs w:val="24"/>
        </w:rPr>
        <w:t>Chuyển giao nhiệm vụ</w:t>
      </w:r>
      <w:r w:rsidRPr="00702111">
        <w:rPr>
          <w:sz w:val="24"/>
          <w:szCs w:val="24"/>
        </w:rPr>
        <w:t>: GV chiếu hình ảnh bảng tính của dự án Trường học xanh trong hình 9.1. Yêu cầu học sinh quan sát và trả lời câu hỏi: Em thấy bảng tính cần chỉnh sửa, định dạng hay làm gì để bảng tính đẹp hơn? GV có thể gợi ý những chỗ có thể cần điều chỉnh, vì sao cần điều chỉnh để dẫn đến bài học chính.</w:t>
      </w:r>
    </w:p>
    <w:p w14:paraId="26AC5A49" w14:textId="4200C52C" w:rsidR="00702111" w:rsidRDefault="00702111" w:rsidP="005A2E93">
      <w:pPr>
        <w:spacing w:after="0" w:line="312" w:lineRule="auto"/>
        <w:rPr>
          <w:sz w:val="24"/>
          <w:szCs w:val="24"/>
        </w:rPr>
      </w:pPr>
      <w:r w:rsidRPr="005A2E93">
        <w:rPr>
          <w:noProof/>
          <w:sz w:val="24"/>
          <w:szCs w:val="24"/>
        </w:rPr>
        <w:drawing>
          <wp:inline distT="0" distB="0" distL="0" distR="0" wp14:anchorId="3298EE38" wp14:editId="2FF7ADE4">
            <wp:extent cx="5658928" cy="1342350"/>
            <wp:effectExtent l="0" t="0" r="0" b="0"/>
            <wp:docPr id="81" name="Picture 8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screenshot of a computer&#10;&#10;Description automatically generated"/>
                    <pic:cNvPicPr/>
                  </pic:nvPicPr>
                  <pic:blipFill rotWithShape="1">
                    <a:blip r:embed="rId8"/>
                    <a:srcRect l="1971" t="27239" r="32831" b="45253"/>
                    <a:stretch/>
                  </pic:blipFill>
                  <pic:spPr bwMode="auto">
                    <a:xfrm>
                      <a:off x="0" y="0"/>
                      <a:ext cx="5697595" cy="1351522"/>
                    </a:xfrm>
                    <a:prstGeom prst="rect">
                      <a:avLst/>
                    </a:prstGeom>
                    <a:ln>
                      <a:noFill/>
                    </a:ln>
                    <a:extLst>
                      <a:ext uri="{53640926-AAD7-44D8-BBD7-CCE9431645EC}">
                        <a14:shadowObscured xmlns:a14="http://schemas.microsoft.com/office/drawing/2010/main"/>
                      </a:ext>
                    </a:extLst>
                  </pic:spPr>
                </pic:pic>
              </a:graphicData>
            </a:graphic>
          </wp:inline>
        </w:drawing>
      </w:r>
    </w:p>
    <w:p w14:paraId="714D878D" w14:textId="77777777" w:rsidR="00702111" w:rsidRPr="00702111" w:rsidRDefault="00702111" w:rsidP="00702111">
      <w:pPr>
        <w:spacing w:after="0" w:line="312" w:lineRule="auto"/>
        <w:ind w:left="360"/>
        <w:rPr>
          <w:sz w:val="24"/>
          <w:szCs w:val="24"/>
        </w:rPr>
      </w:pPr>
      <w:r w:rsidRPr="00702111">
        <w:rPr>
          <w:b/>
          <w:bCs/>
          <w:sz w:val="24"/>
          <w:szCs w:val="24"/>
        </w:rPr>
        <w:t>Thực hiện nhiệm vụ:</w:t>
      </w:r>
      <w:r w:rsidRPr="00702111">
        <w:rPr>
          <w:sz w:val="24"/>
          <w:szCs w:val="24"/>
        </w:rPr>
        <w:t xml:space="preserve"> Hs thảo luận và trả lời câu hỏi</w:t>
      </w:r>
    </w:p>
    <w:p w14:paraId="46563365" w14:textId="77777777" w:rsidR="00702111" w:rsidRPr="00702111" w:rsidRDefault="00702111" w:rsidP="00702111">
      <w:pPr>
        <w:spacing w:after="0" w:line="312" w:lineRule="auto"/>
        <w:ind w:left="360"/>
        <w:rPr>
          <w:sz w:val="24"/>
          <w:szCs w:val="24"/>
        </w:rPr>
      </w:pPr>
      <w:r w:rsidRPr="00702111">
        <w:rPr>
          <w:b/>
          <w:bCs/>
          <w:sz w:val="24"/>
          <w:szCs w:val="24"/>
        </w:rPr>
        <w:t>Báo cáo, thảo luận:</w:t>
      </w:r>
      <w:r w:rsidRPr="00702111">
        <w:rPr>
          <w:sz w:val="24"/>
          <w:szCs w:val="24"/>
        </w:rPr>
        <w:t xml:space="preserve"> GV gọi HS trong nhóm trả lời, HS nhóm khác nhận xét, bổ sung.</w:t>
      </w:r>
    </w:p>
    <w:p w14:paraId="73FE773D" w14:textId="77777777" w:rsidR="00702111" w:rsidRPr="00702111" w:rsidRDefault="00702111" w:rsidP="00702111">
      <w:pPr>
        <w:spacing w:after="0" w:line="312" w:lineRule="auto"/>
        <w:ind w:left="360"/>
        <w:rPr>
          <w:sz w:val="24"/>
          <w:szCs w:val="24"/>
        </w:rPr>
      </w:pPr>
      <w:r w:rsidRPr="00702111">
        <w:rPr>
          <w:b/>
          <w:bCs/>
          <w:sz w:val="24"/>
          <w:szCs w:val="24"/>
        </w:rPr>
        <w:t>Kết luận, nhận định</w:t>
      </w:r>
      <w:r w:rsidRPr="00702111">
        <w:rPr>
          <w:sz w:val="24"/>
          <w:szCs w:val="24"/>
        </w:rPr>
        <w:t>: GV nhận xét kết quả của HS, từ đó GV đưa ra mục tiêu của bài học</w:t>
      </w:r>
    </w:p>
    <w:p w14:paraId="1C2A8F39" w14:textId="0162E0F5" w:rsidR="00FC39D6" w:rsidRPr="005A2E93" w:rsidRDefault="0009508A" w:rsidP="0009508A">
      <w:pPr>
        <w:spacing w:after="0" w:line="312" w:lineRule="auto"/>
        <w:jc w:val="center"/>
        <w:rPr>
          <w:b/>
          <w:sz w:val="24"/>
          <w:szCs w:val="24"/>
        </w:rPr>
      </w:pPr>
      <w:r w:rsidRPr="005A2E93">
        <w:rPr>
          <w:b/>
          <w:sz w:val="24"/>
          <w:szCs w:val="24"/>
        </w:rPr>
        <w:t xml:space="preserve">HOẠT ĐỘNG </w:t>
      </w:r>
      <w:r>
        <w:rPr>
          <w:b/>
          <w:sz w:val="24"/>
          <w:szCs w:val="24"/>
        </w:rPr>
        <w:t xml:space="preserve">2: </w:t>
      </w:r>
      <w:r w:rsidR="00FC39D6" w:rsidRPr="005A2E93">
        <w:rPr>
          <w:b/>
          <w:sz w:val="24"/>
          <w:szCs w:val="24"/>
        </w:rPr>
        <w:t>HÌNH THÀNH KIẾN THỨC MỚI</w:t>
      </w:r>
    </w:p>
    <w:p w14:paraId="27C533A8" w14:textId="77777777" w:rsidR="00FC39D6" w:rsidRPr="0009508A" w:rsidRDefault="00FC39D6" w:rsidP="005A2E93">
      <w:pPr>
        <w:spacing w:after="0" w:line="312" w:lineRule="auto"/>
        <w:jc w:val="both"/>
        <w:rPr>
          <w:b/>
          <w:bCs/>
          <w:i/>
          <w:iCs/>
          <w:sz w:val="24"/>
          <w:szCs w:val="24"/>
        </w:rPr>
      </w:pPr>
      <w:r w:rsidRPr="005A2E93">
        <w:rPr>
          <w:b/>
          <w:i/>
          <w:sz w:val="24"/>
          <w:szCs w:val="24"/>
        </w:rPr>
        <w:t xml:space="preserve">Hoạt động 1: </w:t>
      </w:r>
      <w:r w:rsidRPr="0009508A">
        <w:rPr>
          <w:b/>
          <w:bCs/>
          <w:i/>
          <w:iCs/>
          <w:sz w:val="24"/>
          <w:szCs w:val="24"/>
        </w:rPr>
        <w:t xml:space="preserve">Tìm hiểu </w:t>
      </w:r>
      <w:r w:rsidR="00F80CB6" w:rsidRPr="0009508A">
        <w:rPr>
          <w:b/>
          <w:bCs/>
          <w:i/>
          <w:iCs/>
          <w:sz w:val="24"/>
          <w:szCs w:val="24"/>
        </w:rPr>
        <w:t>định dạng dữ liệu số</w:t>
      </w:r>
      <w:r w:rsidRPr="0009508A">
        <w:rPr>
          <w:b/>
          <w:bCs/>
          <w:i/>
          <w:iCs/>
          <w:sz w:val="24"/>
          <w:szCs w:val="24"/>
        </w:rPr>
        <w:t xml:space="preserve"> </w:t>
      </w:r>
    </w:p>
    <w:p w14:paraId="6CF66541" w14:textId="2C89A814" w:rsidR="0009508A" w:rsidRPr="0009508A" w:rsidRDefault="0009508A" w:rsidP="0009508A">
      <w:pPr>
        <w:spacing w:after="0" w:line="312" w:lineRule="auto"/>
        <w:jc w:val="both"/>
        <w:rPr>
          <w:bCs/>
          <w:sz w:val="24"/>
          <w:szCs w:val="24"/>
        </w:rPr>
      </w:pPr>
      <w:r>
        <w:rPr>
          <w:b/>
          <w:sz w:val="24"/>
          <w:szCs w:val="24"/>
        </w:rPr>
        <w:t xml:space="preserve">a, </w:t>
      </w:r>
      <w:r w:rsidR="00FC39D6" w:rsidRPr="005A2E93">
        <w:rPr>
          <w:b/>
          <w:sz w:val="24"/>
          <w:szCs w:val="24"/>
        </w:rPr>
        <w:t xml:space="preserve">Mục </w:t>
      </w:r>
      <w:r>
        <w:rPr>
          <w:b/>
          <w:sz w:val="24"/>
          <w:szCs w:val="24"/>
        </w:rPr>
        <w:t>t</w:t>
      </w:r>
      <w:r w:rsidR="00FC39D6" w:rsidRPr="005A2E93">
        <w:rPr>
          <w:b/>
          <w:sz w:val="24"/>
          <w:szCs w:val="24"/>
        </w:rPr>
        <w:t xml:space="preserve">iêu: </w:t>
      </w:r>
      <w:r w:rsidRPr="0009508A">
        <w:rPr>
          <w:bCs/>
          <w:sz w:val="24"/>
          <w:szCs w:val="24"/>
        </w:rPr>
        <w:t>Hs biết cách thực hiện một số lệnh định dạng số, ngày tháng trên bảng tính. Hs biết và áp dụng được cách dùng 1 số hàm tính toán cơ bản</w:t>
      </w:r>
    </w:p>
    <w:p w14:paraId="314F026D" w14:textId="77777777" w:rsidR="0009508A" w:rsidRDefault="0009508A" w:rsidP="005A2E93">
      <w:pPr>
        <w:spacing w:after="0" w:line="312" w:lineRule="auto"/>
        <w:jc w:val="both"/>
        <w:rPr>
          <w:sz w:val="24"/>
          <w:szCs w:val="24"/>
        </w:rPr>
      </w:pPr>
      <w:r>
        <w:rPr>
          <w:b/>
          <w:sz w:val="24"/>
          <w:szCs w:val="24"/>
        </w:rPr>
        <w:t xml:space="preserve">b, </w:t>
      </w:r>
      <w:r w:rsidR="00FC39D6" w:rsidRPr="005A2E93">
        <w:rPr>
          <w:b/>
          <w:sz w:val="24"/>
          <w:szCs w:val="24"/>
        </w:rPr>
        <w:t>Nội dung</w:t>
      </w:r>
      <w:r w:rsidR="00FC39D6" w:rsidRPr="005A2E93">
        <w:rPr>
          <w:sz w:val="24"/>
          <w:szCs w:val="24"/>
        </w:rPr>
        <w:t xml:space="preserve">: </w:t>
      </w:r>
      <w:r w:rsidRPr="0009508A">
        <w:rPr>
          <w:sz w:val="24"/>
          <w:szCs w:val="24"/>
        </w:rPr>
        <w:t>GV yêu cầu Hs tìm hiểu đọc nội dung SGK và trả lời câu hỏi SGK và đưa ra giải pháp chỉnh sửa sao cho bảng dữ liệu được hiển thị dễ đọc hơn, dễ so sánh, phù hợp hơn</w:t>
      </w:r>
    </w:p>
    <w:p w14:paraId="56074035" w14:textId="324CD664" w:rsidR="00FC39D6" w:rsidRPr="005A2E93" w:rsidRDefault="0009508A" w:rsidP="005A2E93">
      <w:pPr>
        <w:spacing w:after="0" w:line="312" w:lineRule="auto"/>
        <w:jc w:val="both"/>
        <w:rPr>
          <w:sz w:val="24"/>
          <w:szCs w:val="24"/>
        </w:rPr>
      </w:pPr>
      <w:r>
        <w:rPr>
          <w:sz w:val="24"/>
          <w:szCs w:val="24"/>
        </w:rPr>
        <w:t xml:space="preserve">c, </w:t>
      </w:r>
      <w:r w:rsidR="00FC39D6" w:rsidRPr="005A2E93">
        <w:rPr>
          <w:b/>
          <w:sz w:val="24"/>
          <w:szCs w:val="24"/>
        </w:rPr>
        <w:t xml:space="preserve">Sản phẩm:  </w:t>
      </w:r>
      <w:r w:rsidRPr="0009508A">
        <w:rPr>
          <w:sz w:val="24"/>
          <w:szCs w:val="24"/>
        </w:rPr>
        <w:t>Bảng hình 9.1 được điều chỉnh hiển thị dữ liệu phù hợp. Hs biết và áp dụng được cách định dạng dữ liệu số phù hợp</w:t>
      </w:r>
    </w:p>
    <w:p w14:paraId="6F372251" w14:textId="0E9B4573" w:rsidR="00FC39D6" w:rsidRPr="005A2E93" w:rsidRDefault="0009508A" w:rsidP="005A2E93">
      <w:pPr>
        <w:spacing w:after="0" w:line="312" w:lineRule="auto"/>
        <w:jc w:val="both"/>
        <w:rPr>
          <w:sz w:val="24"/>
          <w:szCs w:val="24"/>
        </w:rPr>
      </w:pPr>
      <w:r>
        <w:rPr>
          <w:b/>
          <w:sz w:val="24"/>
          <w:szCs w:val="24"/>
        </w:rPr>
        <w:t xml:space="preserve">d, </w:t>
      </w:r>
      <w:r w:rsidR="00FC39D6" w:rsidRPr="005A2E93">
        <w:rPr>
          <w:b/>
          <w:sz w:val="24"/>
          <w:szCs w:val="24"/>
        </w:rPr>
        <w:t xml:space="preserve">Tổ chức thực hiện: </w:t>
      </w:r>
    </w:p>
    <w:tbl>
      <w:tblPr>
        <w:tblStyle w:val="a4"/>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4677"/>
      </w:tblGrid>
      <w:tr w:rsidR="0009508A" w:rsidRPr="005A2E93" w14:paraId="477FD1AE" w14:textId="43EEA980" w:rsidTr="00702111">
        <w:trPr>
          <w:tblHeade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461C51ED" w14:textId="77777777" w:rsidR="0009508A" w:rsidRPr="005A2E93" w:rsidRDefault="0009508A" w:rsidP="0009508A">
            <w:pPr>
              <w:spacing w:after="0" w:line="312" w:lineRule="auto"/>
              <w:jc w:val="center"/>
              <w:rPr>
                <w:b/>
                <w:sz w:val="24"/>
                <w:szCs w:val="24"/>
              </w:rPr>
            </w:pPr>
            <w:r w:rsidRPr="005A2E93">
              <w:rPr>
                <w:b/>
                <w:sz w:val="24"/>
                <w:szCs w:val="24"/>
              </w:rPr>
              <w:t>Hoạt động của giáo viên và học sinh</w:t>
            </w:r>
          </w:p>
        </w:tc>
        <w:tc>
          <w:tcPr>
            <w:tcW w:w="4677" w:type="dxa"/>
            <w:tcBorders>
              <w:top w:val="single" w:sz="4" w:space="0" w:color="000000"/>
              <w:left w:val="single" w:sz="4" w:space="0" w:color="000000"/>
              <w:bottom w:val="single" w:sz="4" w:space="0" w:color="000000"/>
              <w:right w:val="single" w:sz="4" w:space="0" w:color="000000"/>
            </w:tcBorders>
            <w:vAlign w:val="center"/>
          </w:tcPr>
          <w:p w14:paraId="35E95BE2" w14:textId="749C6F3D" w:rsidR="0009508A" w:rsidRPr="005A2E93" w:rsidRDefault="0009508A" w:rsidP="0009508A">
            <w:pPr>
              <w:spacing w:after="0" w:line="312" w:lineRule="auto"/>
              <w:jc w:val="center"/>
              <w:rPr>
                <w:b/>
                <w:sz w:val="24"/>
                <w:szCs w:val="24"/>
              </w:rPr>
            </w:pPr>
            <w:r w:rsidRPr="005A2E93">
              <w:rPr>
                <w:b/>
                <w:sz w:val="24"/>
                <w:szCs w:val="24"/>
              </w:rPr>
              <w:t>Sản phẩm dự kiến</w:t>
            </w:r>
          </w:p>
        </w:tc>
      </w:tr>
      <w:tr w:rsidR="0009508A" w:rsidRPr="005A2E93" w14:paraId="1D8A7413" w14:textId="5476B269" w:rsidTr="00702111">
        <w:trPr>
          <w:jc w:val="center"/>
        </w:trPr>
        <w:tc>
          <w:tcPr>
            <w:tcW w:w="4390" w:type="dxa"/>
            <w:tcBorders>
              <w:top w:val="single" w:sz="4" w:space="0" w:color="000000"/>
              <w:left w:val="single" w:sz="4" w:space="0" w:color="000000"/>
              <w:bottom w:val="single" w:sz="4" w:space="0" w:color="000000"/>
              <w:right w:val="single" w:sz="4" w:space="0" w:color="000000"/>
            </w:tcBorders>
          </w:tcPr>
          <w:p w14:paraId="6FE9561E" w14:textId="77777777" w:rsidR="0009508A" w:rsidRPr="005A2E93" w:rsidRDefault="0009508A" w:rsidP="0009508A">
            <w:pPr>
              <w:spacing w:after="0" w:line="312" w:lineRule="auto"/>
              <w:rPr>
                <w:b/>
                <w:sz w:val="24"/>
                <w:szCs w:val="24"/>
              </w:rPr>
            </w:pPr>
            <w:r w:rsidRPr="005A2E93">
              <w:rPr>
                <w:b/>
                <w:sz w:val="24"/>
                <w:szCs w:val="24"/>
              </w:rPr>
              <w:t>*‌ ‌Bước‌ ‌1:‌ ‌Chuyển‌ ‌giao‌ ‌nhiệm‌ ‌vụ:‌ ‌</w:t>
            </w:r>
          </w:p>
          <w:p w14:paraId="6599BC46" w14:textId="77777777" w:rsidR="0009508A" w:rsidRPr="005A2E93" w:rsidRDefault="0009508A" w:rsidP="0009508A">
            <w:pPr>
              <w:spacing w:after="0" w:line="312" w:lineRule="auto"/>
              <w:jc w:val="both"/>
              <w:rPr>
                <w:sz w:val="24"/>
                <w:szCs w:val="24"/>
              </w:rPr>
            </w:pPr>
            <w:r w:rsidRPr="005A2E93">
              <w:rPr>
                <w:b/>
                <w:sz w:val="24"/>
                <w:szCs w:val="24"/>
              </w:rPr>
              <w:t>GV:</w:t>
            </w:r>
            <w:r w:rsidRPr="005A2E93">
              <w:rPr>
                <w:sz w:val="24"/>
                <w:szCs w:val="24"/>
              </w:rPr>
              <w:t xml:space="preserve"> Tổ chức các hoạt động</w:t>
            </w:r>
          </w:p>
          <w:p w14:paraId="55D8C18A" w14:textId="77777777" w:rsidR="0009508A" w:rsidRPr="005A2E93" w:rsidRDefault="0009508A" w:rsidP="0009508A">
            <w:pPr>
              <w:spacing w:after="0" w:line="312" w:lineRule="auto"/>
              <w:jc w:val="both"/>
              <w:rPr>
                <w:sz w:val="24"/>
                <w:szCs w:val="24"/>
              </w:rPr>
            </w:pPr>
            <w:r w:rsidRPr="005A2E93">
              <w:rPr>
                <w:sz w:val="24"/>
                <w:szCs w:val="24"/>
              </w:rPr>
              <w:t>HĐ1</w:t>
            </w:r>
          </w:p>
          <w:p w14:paraId="7785AB7D" w14:textId="77777777" w:rsidR="0009508A" w:rsidRPr="005A2E93" w:rsidRDefault="0009508A" w:rsidP="0009508A">
            <w:pPr>
              <w:spacing w:after="0" w:line="312" w:lineRule="auto"/>
              <w:jc w:val="both"/>
              <w:rPr>
                <w:sz w:val="24"/>
                <w:szCs w:val="24"/>
              </w:rPr>
            </w:pPr>
            <w:r w:rsidRPr="005A2E93">
              <w:rPr>
                <w:sz w:val="24"/>
                <w:szCs w:val="24"/>
              </w:rPr>
              <w:t>1. Cột dữ liệu Trung bình cần điều chỉnh gì để hiển thị dễ đọc, dễ so sánh hơn không?</w:t>
            </w:r>
          </w:p>
          <w:p w14:paraId="5E10CAE0" w14:textId="77777777" w:rsidR="0009508A" w:rsidRPr="005A2E93" w:rsidRDefault="0009508A" w:rsidP="0009508A">
            <w:pPr>
              <w:spacing w:after="0" w:line="312" w:lineRule="auto"/>
              <w:jc w:val="both"/>
              <w:rPr>
                <w:sz w:val="24"/>
                <w:szCs w:val="24"/>
              </w:rPr>
            </w:pPr>
            <w:r w:rsidRPr="005A2E93">
              <w:rPr>
                <w:sz w:val="24"/>
                <w:szCs w:val="24"/>
              </w:rPr>
              <w:t>2. Dữ liệu tại cột Chi phí nên trình bày lại như thế nào để phù hợp với dữ liệu là số tiền?</w:t>
            </w:r>
          </w:p>
          <w:p w14:paraId="1C5FC7FB" w14:textId="77777777" w:rsidR="0009508A" w:rsidRPr="005A2E93" w:rsidRDefault="0009508A" w:rsidP="0009508A">
            <w:pPr>
              <w:spacing w:after="0" w:line="312" w:lineRule="auto"/>
              <w:rPr>
                <w:sz w:val="24"/>
                <w:szCs w:val="24"/>
              </w:rPr>
            </w:pPr>
            <w:r w:rsidRPr="005A2E93">
              <w:rPr>
                <w:b/>
                <w:sz w:val="24"/>
                <w:szCs w:val="24"/>
              </w:rPr>
              <w:t>*‌ ‌Bước‌ ‌2:‌ ‌Thực‌ ‌hiện‌ ‌nhiệm‌ ‌vụ:‌ ‌ ‌</w:t>
            </w:r>
          </w:p>
          <w:p w14:paraId="69F5995E" w14:textId="1672FA31" w:rsidR="0009508A" w:rsidRPr="005A2E93" w:rsidRDefault="0009508A" w:rsidP="0009508A">
            <w:pPr>
              <w:spacing w:after="0" w:line="312" w:lineRule="auto"/>
              <w:jc w:val="both"/>
              <w:rPr>
                <w:sz w:val="24"/>
                <w:szCs w:val="24"/>
              </w:rPr>
            </w:pPr>
            <w:r w:rsidRPr="005A2E93">
              <w:rPr>
                <w:sz w:val="24"/>
                <w:szCs w:val="24"/>
              </w:rPr>
              <w:t> ‌+‌ </w:t>
            </w:r>
            <w:r w:rsidRPr="0009508A">
              <w:rPr>
                <w:sz w:val="24"/>
                <w:szCs w:val="24"/>
              </w:rPr>
              <w:t>Các nhóm thảo luận và trả lời câu hỏi của GV trên khổ giấy to. Để đạt hiệu quả, HS thực hiện trên máy tính để thực hiện cách làm theo yêu cầu.</w:t>
            </w:r>
            <w:r w:rsidRPr="005A2E93">
              <w:rPr>
                <w:sz w:val="24"/>
                <w:szCs w:val="24"/>
              </w:rPr>
              <w:t>‌ ‌</w:t>
            </w:r>
          </w:p>
          <w:p w14:paraId="0E09940D" w14:textId="77777777" w:rsidR="0009508A" w:rsidRPr="005A2E93" w:rsidRDefault="0009508A" w:rsidP="0009508A">
            <w:pPr>
              <w:spacing w:after="0" w:line="312" w:lineRule="auto"/>
              <w:rPr>
                <w:sz w:val="24"/>
                <w:szCs w:val="24"/>
              </w:rPr>
            </w:pPr>
            <w:r w:rsidRPr="005A2E93">
              <w:rPr>
                <w:b/>
                <w:sz w:val="24"/>
                <w:szCs w:val="24"/>
              </w:rPr>
              <w:t>*‌ ‌Bước‌ ‌3:‌ ‌Báo‌ ‌cáo,‌ ‌thảo‌ ‌luận:‌ ‌ ‌</w:t>
            </w:r>
          </w:p>
          <w:p w14:paraId="4D83084B" w14:textId="77777777" w:rsidR="0009508A" w:rsidRDefault="0009508A" w:rsidP="0009508A">
            <w:pPr>
              <w:spacing w:after="0" w:line="312" w:lineRule="auto"/>
              <w:jc w:val="both"/>
              <w:rPr>
                <w:sz w:val="24"/>
                <w:szCs w:val="24"/>
              </w:rPr>
            </w:pPr>
            <w:r w:rsidRPr="005A2E93">
              <w:rPr>
                <w:sz w:val="24"/>
                <w:szCs w:val="24"/>
              </w:rPr>
              <w:lastRenderedPageBreak/>
              <w:t>+</w:t>
            </w:r>
            <w:r>
              <w:t xml:space="preserve"> </w:t>
            </w:r>
            <w:r w:rsidRPr="0009508A">
              <w:rPr>
                <w:sz w:val="24"/>
                <w:szCs w:val="24"/>
              </w:rPr>
              <w:t>HS trình bày kết quả của nhóm. GV nhận xét chung và chốt kiến thức cho hs</w:t>
            </w:r>
          </w:p>
          <w:p w14:paraId="7504C56A" w14:textId="1F29D354" w:rsidR="0009508A" w:rsidRPr="005A2E93" w:rsidRDefault="0009508A" w:rsidP="0009508A">
            <w:pPr>
              <w:spacing w:after="0" w:line="312" w:lineRule="auto"/>
              <w:rPr>
                <w:sz w:val="24"/>
                <w:szCs w:val="24"/>
              </w:rPr>
            </w:pPr>
            <w:r w:rsidRPr="005A2E93">
              <w:rPr>
                <w:sz w:val="24"/>
                <w:szCs w:val="24"/>
              </w:rPr>
              <w:t>+‌ ‌Các‌ ‌nhóm‌ ‌nhận‌ ‌xét,‌ ‌bổ‌ ‌sung‌ ‌cho‌</w:t>
            </w:r>
            <w:r>
              <w:rPr>
                <w:sz w:val="24"/>
                <w:szCs w:val="24"/>
              </w:rPr>
              <w:t xml:space="preserve"> </w:t>
            </w:r>
            <w:r w:rsidRPr="005A2E93">
              <w:rPr>
                <w:sz w:val="24"/>
                <w:szCs w:val="24"/>
              </w:rPr>
              <w:t>nhau.‌ ‌</w:t>
            </w:r>
          </w:p>
          <w:p w14:paraId="7B825EAC" w14:textId="77777777" w:rsidR="0009508A" w:rsidRDefault="0009508A" w:rsidP="0009508A">
            <w:pPr>
              <w:spacing w:after="0" w:line="312" w:lineRule="auto"/>
              <w:rPr>
                <w:b/>
                <w:sz w:val="24"/>
                <w:szCs w:val="24"/>
              </w:rPr>
            </w:pPr>
            <w:r w:rsidRPr="005A2E93">
              <w:rPr>
                <w:b/>
                <w:sz w:val="24"/>
                <w:szCs w:val="24"/>
              </w:rPr>
              <w:t>*‌ ‌Bước‌ ‌4:‌ ‌Kết‌ ‌luận,‌ ‌nhận‌ ‌định:‌ ‌‌</w:t>
            </w:r>
          </w:p>
          <w:p w14:paraId="5316676C" w14:textId="229CFC28" w:rsidR="0009508A" w:rsidRPr="005A2E93" w:rsidRDefault="0009508A" w:rsidP="0009508A">
            <w:pPr>
              <w:spacing w:after="0" w:line="312" w:lineRule="auto"/>
              <w:rPr>
                <w:sz w:val="24"/>
                <w:szCs w:val="24"/>
              </w:rPr>
            </w:pPr>
            <w:r w:rsidRPr="005A2E93">
              <w:rPr>
                <w:sz w:val="24"/>
                <w:szCs w:val="24"/>
              </w:rPr>
              <w:t>GV‌ ‌chính‌ ‌xác‌ ‌hóa‌ ‌và‌ ‌gọi‌ ‌1‌ ‌học‌ ‌sinh‌ ‌nhắc‌ ‌lại‌ ‌kiến‌ ‌thức‌</w:t>
            </w:r>
            <w:r w:rsidRPr="005A2E93">
              <w:rPr>
                <w:b/>
                <w:sz w:val="24"/>
                <w:szCs w:val="24"/>
              </w:rPr>
              <w:t> ‌</w:t>
            </w:r>
            <w:r w:rsidRPr="005A2E93">
              <w:rPr>
                <w:sz w:val="24"/>
                <w:szCs w:val="24"/>
              </w:rPr>
              <w:t xml:space="preserve"> </w:t>
            </w:r>
          </w:p>
        </w:tc>
        <w:tc>
          <w:tcPr>
            <w:tcW w:w="4677" w:type="dxa"/>
            <w:tcBorders>
              <w:top w:val="single" w:sz="4" w:space="0" w:color="000000"/>
              <w:left w:val="single" w:sz="4" w:space="0" w:color="000000"/>
              <w:bottom w:val="single" w:sz="4" w:space="0" w:color="000000"/>
              <w:right w:val="single" w:sz="4" w:space="0" w:color="000000"/>
            </w:tcBorders>
          </w:tcPr>
          <w:p w14:paraId="306469A7"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lastRenderedPageBreak/>
              <w:t xml:space="preserve">1. ĐỊNH DẠNG DỮ LIỆU SỐ </w:t>
            </w:r>
          </w:p>
          <w:p w14:paraId="1735F420" w14:textId="77777777" w:rsidR="0009508A" w:rsidRPr="005A2E93" w:rsidRDefault="0009508A" w:rsidP="0009508A">
            <w:pPr>
              <w:pBdr>
                <w:top w:val="nil"/>
                <w:left w:val="nil"/>
                <w:bottom w:val="nil"/>
                <w:right w:val="nil"/>
                <w:between w:val="nil"/>
              </w:pBdr>
              <w:spacing w:after="0" w:line="312" w:lineRule="auto"/>
              <w:jc w:val="both"/>
              <w:rPr>
                <w:b/>
                <w:i/>
                <w:sz w:val="24"/>
                <w:szCs w:val="24"/>
              </w:rPr>
            </w:pPr>
            <w:r w:rsidRPr="005A2E93">
              <w:rPr>
                <w:b/>
                <w:i/>
                <w:sz w:val="24"/>
                <w:szCs w:val="24"/>
              </w:rPr>
              <w:t>a) Định dạng dữ liệu số</w:t>
            </w:r>
          </w:p>
          <w:p w14:paraId="0BE33BE8"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Dữ liệu số trong bảng tính là các số nguyên hoặc số thực.</w:t>
            </w:r>
          </w:p>
          <w:p w14:paraId="277DE350"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Thực hiện định dạng số tại một ô hoặc một vùng dữ liệu:</w:t>
            </w:r>
          </w:p>
          <w:p w14:paraId="23863819"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Chọn Home, chọn nhóm lệnh Number =&gt; mở cửa sổ Format Cells như hình 9.2</w:t>
            </w:r>
          </w:p>
          <w:p w14:paraId="6F22EE39" w14:textId="77777777" w:rsidR="0009508A" w:rsidRPr="005A2E93" w:rsidRDefault="0009508A" w:rsidP="0009508A">
            <w:pPr>
              <w:pBdr>
                <w:top w:val="nil"/>
                <w:left w:val="nil"/>
                <w:bottom w:val="nil"/>
                <w:right w:val="nil"/>
                <w:between w:val="nil"/>
              </w:pBdr>
              <w:spacing w:after="0" w:line="312" w:lineRule="auto"/>
              <w:jc w:val="center"/>
              <w:rPr>
                <w:sz w:val="24"/>
                <w:szCs w:val="24"/>
              </w:rPr>
            </w:pPr>
            <w:r w:rsidRPr="005A2E93">
              <w:rPr>
                <w:noProof/>
                <w:sz w:val="24"/>
                <w:szCs w:val="24"/>
              </w:rPr>
              <w:lastRenderedPageBreak/>
              <w:drawing>
                <wp:inline distT="0" distB="0" distL="0" distR="0" wp14:anchorId="298F552E" wp14:editId="7AC3A192">
                  <wp:extent cx="2424023" cy="1649130"/>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8375" t="27292" r="4915" b="28291"/>
                          <a:stretch/>
                        </pic:blipFill>
                        <pic:spPr bwMode="auto">
                          <a:xfrm>
                            <a:off x="0" y="0"/>
                            <a:ext cx="2451936" cy="1668120"/>
                          </a:xfrm>
                          <a:prstGeom prst="rect">
                            <a:avLst/>
                          </a:prstGeom>
                          <a:ln>
                            <a:noFill/>
                          </a:ln>
                          <a:extLst>
                            <a:ext uri="{53640926-AAD7-44D8-BBD7-CCE9431645EC}">
                              <a14:shadowObscured xmlns:a14="http://schemas.microsoft.com/office/drawing/2010/main"/>
                            </a:ext>
                          </a:extLst>
                        </pic:spPr>
                      </pic:pic>
                    </a:graphicData>
                  </a:graphic>
                </wp:inline>
              </w:drawing>
            </w:r>
          </w:p>
          <w:p w14:paraId="2A19E410" w14:textId="77777777" w:rsidR="0009508A" w:rsidRPr="005A2E93" w:rsidRDefault="0009508A" w:rsidP="0009508A">
            <w:pPr>
              <w:pBdr>
                <w:top w:val="nil"/>
                <w:left w:val="nil"/>
                <w:bottom w:val="nil"/>
                <w:right w:val="nil"/>
                <w:between w:val="nil"/>
              </w:pBdr>
              <w:spacing w:after="0" w:line="312" w:lineRule="auto"/>
              <w:jc w:val="both"/>
              <w:rPr>
                <w:b/>
                <w:i/>
                <w:sz w:val="24"/>
                <w:szCs w:val="24"/>
              </w:rPr>
            </w:pPr>
            <w:r w:rsidRPr="005A2E93">
              <w:rPr>
                <w:b/>
                <w:i/>
                <w:sz w:val="24"/>
                <w:szCs w:val="24"/>
              </w:rPr>
              <w:t>b) Định dạng dữ liệu kiểu phần trăm</w:t>
            </w:r>
          </w:p>
          <w:p w14:paraId="3E4F0E42" w14:textId="77777777" w:rsidR="0009508A" w:rsidRPr="005A2E93" w:rsidRDefault="0009508A" w:rsidP="0009508A">
            <w:pPr>
              <w:pBdr>
                <w:top w:val="nil"/>
                <w:left w:val="nil"/>
                <w:bottom w:val="nil"/>
                <w:right w:val="nil"/>
                <w:between w:val="nil"/>
              </w:pBdr>
              <w:spacing w:after="0" w:line="312" w:lineRule="auto"/>
              <w:jc w:val="center"/>
              <w:rPr>
                <w:b/>
                <w:i/>
                <w:sz w:val="24"/>
                <w:szCs w:val="24"/>
              </w:rPr>
            </w:pPr>
            <w:r w:rsidRPr="005A2E93">
              <w:rPr>
                <w:noProof/>
                <w:sz w:val="24"/>
                <w:szCs w:val="24"/>
              </w:rPr>
              <w:drawing>
                <wp:inline distT="0" distB="0" distL="0" distR="0" wp14:anchorId="3E1A5267" wp14:editId="12D816B5">
                  <wp:extent cx="2984740" cy="941614"/>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640" t="40802" r="6207" b="37787"/>
                          <a:stretch/>
                        </pic:blipFill>
                        <pic:spPr bwMode="auto">
                          <a:xfrm>
                            <a:off x="0" y="0"/>
                            <a:ext cx="3011810" cy="950154"/>
                          </a:xfrm>
                          <a:prstGeom prst="rect">
                            <a:avLst/>
                          </a:prstGeom>
                          <a:ln>
                            <a:noFill/>
                          </a:ln>
                          <a:extLst>
                            <a:ext uri="{53640926-AAD7-44D8-BBD7-CCE9431645EC}">
                              <a14:shadowObscured xmlns:a14="http://schemas.microsoft.com/office/drawing/2010/main"/>
                            </a:ext>
                          </a:extLst>
                        </pic:spPr>
                      </pic:pic>
                    </a:graphicData>
                  </a:graphic>
                </wp:inline>
              </w:drawing>
            </w:r>
          </w:p>
          <w:p w14:paraId="79E2C8A6"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Thao tác như sau: Đánh dấu vùng dữ liệu, trong cửa sổ Forrmat Cells, chọn Number, chọn kiểu Percentage, nháy chuột chọn OK</w:t>
            </w:r>
          </w:p>
          <w:p w14:paraId="0C387DDF" w14:textId="77777777" w:rsidR="0009508A" w:rsidRPr="005A2E93" w:rsidRDefault="0009508A" w:rsidP="0009508A">
            <w:pPr>
              <w:pStyle w:val="ListParagraph"/>
              <w:numPr>
                <w:ilvl w:val="0"/>
                <w:numId w:val="21"/>
              </w:numPr>
              <w:pBdr>
                <w:top w:val="nil"/>
                <w:left w:val="nil"/>
                <w:bottom w:val="nil"/>
                <w:right w:val="nil"/>
                <w:between w:val="nil"/>
              </w:pBdr>
              <w:spacing w:after="0" w:line="312" w:lineRule="auto"/>
              <w:jc w:val="both"/>
              <w:rPr>
                <w:b/>
                <w:i/>
                <w:sz w:val="24"/>
                <w:szCs w:val="24"/>
              </w:rPr>
            </w:pPr>
            <w:r w:rsidRPr="005A2E93">
              <w:rPr>
                <w:b/>
                <w:i/>
                <w:sz w:val="24"/>
                <w:szCs w:val="24"/>
              </w:rPr>
              <w:t>Định dạng dữ liệu này tháng</w:t>
            </w:r>
          </w:p>
          <w:p w14:paraId="6E418756"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Thao tác như sau: Đánh dấu vùng dữ liệu; trong cửa sổ Format Cells thực hiện các bước như hình 9.5</w:t>
            </w:r>
          </w:p>
          <w:p w14:paraId="62F1D857" w14:textId="77777777" w:rsidR="0009508A" w:rsidRPr="005A2E93" w:rsidRDefault="0009508A" w:rsidP="0009508A">
            <w:pPr>
              <w:pBdr>
                <w:top w:val="nil"/>
                <w:left w:val="nil"/>
                <w:bottom w:val="nil"/>
                <w:right w:val="nil"/>
                <w:between w:val="nil"/>
              </w:pBdr>
              <w:spacing w:after="0" w:line="312" w:lineRule="auto"/>
              <w:jc w:val="center"/>
              <w:rPr>
                <w:sz w:val="24"/>
                <w:szCs w:val="24"/>
              </w:rPr>
            </w:pPr>
            <w:r w:rsidRPr="005A2E93">
              <w:rPr>
                <w:noProof/>
                <w:sz w:val="24"/>
                <w:szCs w:val="24"/>
              </w:rPr>
              <w:drawing>
                <wp:inline distT="0" distB="0" distL="0" distR="0" wp14:anchorId="06EBD6B4" wp14:editId="20986CAB">
                  <wp:extent cx="2794959" cy="1943621"/>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4731" t="35551" r="5753" b="15566"/>
                          <a:stretch/>
                        </pic:blipFill>
                        <pic:spPr bwMode="auto">
                          <a:xfrm>
                            <a:off x="0" y="0"/>
                            <a:ext cx="2805372" cy="1950862"/>
                          </a:xfrm>
                          <a:prstGeom prst="rect">
                            <a:avLst/>
                          </a:prstGeom>
                          <a:ln>
                            <a:noFill/>
                          </a:ln>
                          <a:extLst>
                            <a:ext uri="{53640926-AAD7-44D8-BBD7-CCE9431645EC}">
                              <a14:shadowObscured xmlns:a14="http://schemas.microsoft.com/office/drawing/2010/main"/>
                            </a:ext>
                          </a:extLst>
                        </pic:spPr>
                      </pic:pic>
                    </a:graphicData>
                  </a:graphic>
                </wp:inline>
              </w:drawing>
            </w:r>
          </w:p>
          <w:p w14:paraId="7305633C"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t xml:space="preserve">Lưu ý: </w:t>
            </w:r>
          </w:p>
          <w:p w14:paraId="30BCE8A3" w14:textId="77777777" w:rsidR="0009508A" w:rsidRPr="005A2E93" w:rsidRDefault="0009508A" w:rsidP="0009508A">
            <w:pPr>
              <w:pStyle w:val="ListParagraph"/>
              <w:numPr>
                <w:ilvl w:val="0"/>
                <w:numId w:val="7"/>
              </w:numPr>
              <w:pBdr>
                <w:top w:val="nil"/>
                <w:left w:val="nil"/>
                <w:bottom w:val="nil"/>
                <w:right w:val="nil"/>
                <w:between w:val="nil"/>
              </w:pBdr>
              <w:spacing w:after="0" w:line="312" w:lineRule="auto"/>
              <w:jc w:val="both"/>
              <w:rPr>
                <w:b/>
                <w:sz w:val="24"/>
                <w:szCs w:val="24"/>
              </w:rPr>
            </w:pPr>
            <w:r w:rsidRPr="005A2E93">
              <w:rPr>
                <w:sz w:val="24"/>
                <w:szCs w:val="24"/>
              </w:rPr>
              <w:t>Việc chỉnh sửa dữ liệu chỉ thay đổi cách hiển thị, còn việc nhập dữ liệu vẫn cần tuân theo thứ tự mặc định của phần mềm.</w:t>
            </w:r>
          </w:p>
          <w:p w14:paraId="5A358829" w14:textId="77777777" w:rsidR="0009508A" w:rsidRPr="005A2E93" w:rsidRDefault="0009508A" w:rsidP="0009508A">
            <w:pPr>
              <w:pStyle w:val="ListParagraph"/>
              <w:numPr>
                <w:ilvl w:val="0"/>
                <w:numId w:val="7"/>
              </w:numPr>
              <w:pBdr>
                <w:top w:val="nil"/>
                <w:left w:val="nil"/>
                <w:bottom w:val="nil"/>
                <w:right w:val="nil"/>
                <w:between w:val="nil"/>
              </w:pBdr>
              <w:spacing w:after="0" w:line="312" w:lineRule="auto"/>
              <w:jc w:val="both"/>
              <w:rPr>
                <w:b/>
                <w:sz w:val="24"/>
                <w:szCs w:val="24"/>
              </w:rPr>
            </w:pPr>
            <w:r w:rsidRPr="005A2E93">
              <w:rPr>
                <w:sz w:val="24"/>
                <w:szCs w:val="24"/>
              </w:rPr>
              <w:t>Dữ liệu ngày tháng có thể thực hiện các phép cộng với số nguyên (mỗi số nguyên được tính là một ngày) và phép trừ hai dữ liệu ngày tháng (trong hình 9.6 các ô dữ liệu ngày tháng đều là kiểu hiển thị ngày của Việt Nam)</w:t>
            </w:r>
          </w:p>
          <w:p w14:paraId="52B569A8"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noProof/>
                <w:sz w:val="24"/>
                <w:szCs w:val="24"/>
              </w:rPr>
              <w:lastRenderedPageBreak/>
              <w:drawing>
                <wp:inline distT="0" distB="0" distL="0" distR="0" wp14:anchorId="128D9538" wp14:editId="5CA2488E">
                  <wp:extent cx="2898476" cy="75019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5640" t="36763" r="5753" b="45461"/>
                          <a:stretch/>
                        </pic:blipFill>
                        <pic:spPr bwMode="auto">
                          <a:xfrm>
                            <a:off x="0" y="0"/>
                            <a:ext cx="2925106" cy="757086"/>
                          </a:xfrm>
                          <a:prstGeom prst="rect">
                            <a:avLst/>
                          </a:prstGeom>
                          <a:ln>
                            <a:noFill/>
                          </a:ln>
                          <a:extLst>
                            <a:ext uri="{53640926-AAD7-44D8-BBD7-CCE9431645EC}">
                              <a14:shadowObscured xmlns:a14="http://schemas.microsoft.com/office/drawing/2010/main"/>
                            </a:ext>
                          </a:extLst>
                        </pic:spPr>
                      </pic:pic>
                    </a:graphicData>
                  </a:graphic>
                </wp:inline>
              </w:drawing>
            </w:r>
          </w:p>
          <w:p w14:paraId="14A326EE"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t>Ghi nhớ:</w:t>
            </w:r>
          </w:p>
          <w:p w14:paraId="68A740A8" w14:textId="52192438" w:rsidR="0009508A" w:rsidRPr="005A2E93" w:rsidRDefault="0009508A" w:rsidP="0009508A">
            <w:pPr>
              <w:spacing w:after="0" w:line="312" w:lineRule="auto"/>
              <w:jc w:val="both"/>
              <w:rPr>
                <w:b/>
                <w:sz w:val="24"/>
                <w:szCs w:val="24"/>
              </w:rPr>
            </w:pPr>
            <w:r w:rsidRPr="005A2E93">
              <w:rPr>
                <w:sz w:val="24"/>
                <w:szCs w:val="24"/>
              </w:rPr>
              <w:t>- Có thể định dạng dữ liệu số theo các kiểu khác nhau như xác định số chữ số thập phân, phân tách hàng nghìn, hàng triệu,… Có thể định dạng số theo kiểu phần trăm và định dạng dữ liệu ngày tháng của Việt Nam (dd/mm/yyyy)</w:t>
            </w:r>
          </w:p>
        </w:tc>
      </w:tr>
    </w:tbl>
    <w:p w14:paraId="6393CE93" w14:textId="77777777" w:rsidR="00FC39D6" w:rsidRPr="0009508A" w:rsidRDefault="00FC39D6" w:rsidP="005A2E93">
      <w:pPr>
        <w:spacing w:after="0" w:line="312" w:lineRule="auto"/>
        <w:jc w:val="both"/>
        <w:rPr>
          <w:b/>
          <w:bCs/>
          <w:i/>
          <w:iCs/>
          <w:sz w:val="24"/>
          <w:szCs w:val="24"/>
        </w:rPr>
      </w:pPr>
      <w:r w:rsidRPr="005A2E93">
        <w:rPr>
          <w:b/>
          <w:i/>
          <w:sz w:val="24"/>
          <w:szCs w:val="24"/>
        </w:rPr>
        <w:lastRenderedPageBreak/>
        <w:t xml:space="preserve">Hoạt động 2: </w:t>
      </w:r>
      <w:r w:rsidRPr="0009508A">
        <w:rPr>
          <w:b/>
          <w:bCs/>
          <w:i/>
          <w:iCs/>
          <w:sz w:val="24"/>
          <w:szCs w:val="24"/>
        </w:rPr>
        <w:t xml:space="preserve">Tìm hiểu </w:t>
      </w:r>
      <w:r w:rsidR="002E40E4" w:rsidRPr="0009508A">
        <w:rPr>
          <w:b/>
          <w:bCs/>
          <w:i/>
          <w:iCs/>
          <w:sz w:val="24"/>
          <w:szCs w:val="24"/>
        </w:rPr>
        <w:t>cách trình bày bảng tính</w:t>
      </w:r>
      <w:r w:rsidRPr="0009508A">
        <w:rPr>
          <w:b/>
          <w:bCs/>
          <w:i/>
          <w:iCs/>
          <w:sz w:val="24"/>
          <w:szCs w:val="24"/>
        </w:rPr>
        <w:t xml:space="preserve">  </w:t>
      </w:r>
    </w:p>
    <w:p w14:paraId="5D291E6C" w14:textId="77777777" w:rsidR="0009508A" w:rsidRDefault="00FC39D6" w:rsidP="0009508A">
      <w:pPr>
        <w:spacing w:after="0" w:line="312" w:lineRule="auto"/>
        <w:jc w:val="both"/>
        <w:rPr>
          <w:sz w:val="24"/>
          <w:szCs w:val="24"/>
        </w:rPr>
      </w:pPr>
      <w:r w:rsidRPr="005A2E93">
        <w:rPr>
          <w:b/>
          <w:sz w:val="24"/>
          <w:szCs w:val="24"/>
        </w:rPr>
        <w:t>a</w:t>
      </w:r>
      <w:r w:rsidR="0009508A">
        <w:rPr>
          <w:b/>
          <w:sz w:val="24"/>
          <w:szCs w:val="24"/>
        </w:rPr>
        <w:t>,</w:t>
      </w:r>
      <w:r w:rsidRPr="005A2E93">
        <w:rPr>
          <w:b/>
          <w:sz w:val="24"/>
          <w:szCs w:val="24"/>
        </w:rPr>
        <w:t xml:space="preserve"> Mục tiêu: </w:t>
      </w:r>
      <w:r w:rsidR="0009508A" w:rsidRPr="0009508A">
        <w:rPr>
          <w:sz w:val="24"/>
          <w:szCs w:val="24"/>
        </w:rPr>
        <w:t>Hs thực hiện được một số lệnh trình bày bảng tính đơn giản như chèn, thêm, ẩn, hiện hàng hoặc cột, lệnh ghép, tách các ô tính</w:t>
      </w:r>
    </w:p>
    <w:p w14:paraId="243957F9" w14:textId="7A3A3905" w:rsidR="00FC39D6" w:rsidRPr="005A2E93" w:rsidRDefault="00FC39D6" w:rsidP="0009508A">
      <w:pPr>
        <w:spacing w:after="0" w:line="312" w:lineRule="auto"/>
        <w:jc w:val="both"/>
        <w:rPr>
          <w:sz w:val="24"/>
          <w:szCs w:val="24"/>
        </w:rPr>
      </w:pPr>
      <w:r w:rsidRPr="005A2E93">
        <w:rPr>
          <w:b/>
          <w:sz w:val="24"/>
          <w:szCs w:val="24"/>
        </w:rPr>
        <w:t>b</w:t>
      </w:r>
      <w:r w:rsidR="0009508A">
        <w:rPr>
          <w:b/>
          <w:sz w:val="24"/>
          <w:szCs w:val="24"/>
        </w:rPr>
        <w:t>,</w:t>
      </w:r>
      <w:r w:rsidRPr="005A2E93">
        <w:rPr>
          <w:b/>
          <w:sz w:val="24"/>
          <w:szCs w:val="24"/>
        </w:rPr>
        <w:t xml:space="preserve"> Nội dung: </w:t>
      </w:r>
      <w:r w:rsidR="0009508A" w:rsidRPr="0009508A">
        <w:rPr>
          <w:sz w:val="24"/>
          <w:szCs w:val="24"/>
        </w:rPr>
        <w:t>Hs đọc nội dung để biết và hiểu ý nghĩa một số chức năng trình bày bảng tính. Đặc biệt nhấn mạnh với lệnh gộp vùng dữ liệu</w:t>
      </w:r>
    </w:p>
    <w:p w14:paraId="46F0B736" w14:textId="6BBD73E2" w:rsidR="00FC39D6" w:rsidRPr="005A2E93" w:rsidRDefault="00FC39D6" w:rsidP="005A2E93">
      <w:pPr>
        <w:tabs>
          <w:tab w:val="left" w:pos="567"/>
          <w:tab w:val="left" w:pos="1134"/>
        </w:tabs>
        <w:spacing w:after="0" w:line="312" w:lineRule="auto"/>
        <w:jc w:val="both"/>
        <w:rPr>
          <w:sz w:val="24"/>
          <w:szCs w:val="24"/>
        </w:rPr>
      </w:pPr>
      <w:r w:rsidRPr="005A2E93">
        <w:rPr>
          <w:b/>
          <w:sz w:val="24"/>
          <w:szCs w:val="24"/>
        </w:rPr>
        <w:t>c</w:t>
      </w:r>
      <w:r w:rsidR="0009508A">
        <w:rPr>
          <w:b/>
          <w:sz w:val="24"/>
          <w:szCs w:val="24"/>
        </w:rPr>
        <w:t>,</w:t>
      </w:r>
      <w:r w:rsidRPr="005A2E93">
        <w:rPr>
          <w:b/>
          <w:sz w:val="24"/>
          <w:szCs w:val="24"/>
        </w:rPr>
        <w:t xml:space="preserve"> Sản phẩm: </w:t>
      </w:r>
      <w:r w:rsidR="0009508A" w:rsidRPr="0009508A">
        <w:rPr>
          <w:sz w:val="24"/>
          <w:szCs w:val="24"/>
        </w:rPr>
        <w:t>Hs thực hiện được một số lệnh trình bày bảng tính đơn giản</w:t>
      </w:r>
    </w:p>
    <w:p w14:paraId="1BB15E99" w14:textId="025A2171" w:rsidR="00FC39D6" w:rsidRPr="005A2E93" w:rsidRDefault="00FC39D6" w:rsidP="005A2E93">
      <w:pPr>
        <w:spacing w:after="0" w:line="312" w:lineRule="auto"/>
        <w:jc w:val="both"/>
        <w:rPr>
          <w:b/>
          <w:sz w:val="24"/>
          <w:szCs w:val="24"/>
        </w:rPr>
      </w:pPr>
      <w:r w:rsidRPr="005A2E93">
        <w:rPr>
          <w:b/>
          <w:sz w:val="24"/>
          <w:szCs w:val="24"/>
        </w:rPr>
        <w:t>d</w:t>
      </w:r>
      <w:r w:rsidR="0009508A">
        <w:rPr>
          <w:b/>
          <w:sz w:val="24"/>
          <w:szCs w:val="24"/>
        </w:rPr>
        <w:t>,</w:t>
      </w:r>
      <w:r w:rsidRPr="005A2E93">
        <w:rPr>
          <w:b/>
          <w:sz w:val="24"/>
          <w:szCs w:val="24"/>
        </w:rPr>
        <w:t xml:space="preserve"> Tổ chức thực hiện:</w:t>
      </w:r>
    </w:p>
    <w:tbl>
      <w:tblPr>
        <w:tblStyle w:val="a5"/>
        <w:tblW w:w="9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48"/>
        <w:gridCol w:w="4835"/>
      </w:tblGrid>
      <w:tr w:rsidR="0009508A" w:rsidRPr="005A2E93" w14:paraId="7BA8CC5F" w14:textId="74A4ABBD" w:rsidTr="0093096F">
        <w:trPr>
          <w:tblHeader/>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149D8FF8" w14:textId="77777777" w:rsidR="0009508A" w:rsidRPr="005A2E93" w:rsidRDefault="0009508A" w:rsidP="0009508A">
            <w:pPr>
              <w:spacing w:after="0" w:line="312" w:lineRule="auto"/>
              <w:jc w:val="center"/>
              <w:rPr>
                <w:b/>
                <w:sz w:val="24"/>
                <w:szCs w:val="24"/>
              </w:rPr>
            </w:pPr>
            <w:r w:rsidRPr="005A2E93">
              <w:rPr>
                <w:b/>
                <w:sz w:val="24"/>
                <w:szCs w:val="24"/>
              </w:rPr>
              <w:t>Hoạt động của giáo viên và học sinh</w:t>
            </w:r>
          </w:p>
        </w:tc>
        <w:tc>
          <w:tcPr>
            <w:tcW w:w="4552" w:type="dxa"/>
            <w:tcBorders>
              <w:top w:val="single" w:sz="4" w:space="0" w:color="000000"/>
              <w:left w:val="single" w:sz="4" w:space="0" w:color="000000"/>
              <w:bottom w:val="single" w:sz="4" w:space="0" w:color="000000"/>
              <w:right w:val="single" w:sz="4" w:space="0" w:color="000000"/>
            </w:tcBorders>
            <w:vAlign w:val="center"/>
          </w:tcPr>
          <w:p w14:paraId="6C5D54F0" w14:textId="7D15FE46" w:rsidR="0009508A" w:rsidRPr="005A2E93" w:rsidRDefault="0009508A" w:rsidP="0009508A">
            <w:pPr>
              <w:spacing w:after="0" w:line="312" w:lineRule="auto"/>
              <w:jc w:val="center"/>
              <w:rPr>
                <w:b/>
                <w:sz w:val="24"/>
                <w:szCs w:val="24"/>
              </w:rPr>
            </w:pPr>
            <w:r w:rsidRPr="005A2E93">
              <w:rPr>
                <w:b/>
                <w:sz w:val="24"/>
                <w:szCs w:val="24"/>
              </w:rPr>
              <w:t>Sản phẩm dự kiến</w:t>
            </w:r>
          </w:p>
        </w:tc>
      </w:tr>
      <w:tr w:rsidR="0009508A" w:rsidRPr="005A2E93" w14:paraId="102601AD" w14:textId="53906EF3" w:rsidTr="0093096F">
        <w:trPr>
          <w:jc w:val="center"/>
        </w:trPr>
        <w:tc>
          <w:tcPr>
            <w:tcW w:w="4531" w:type="dxa"/>
            <w:tcBorders>
              <w:top w:val="single" w:sz="4" w:space="0" w:color="000000"/>
              <w:left w:val="single" w:sz="4" w:space="0" w:color="000000"/>
              <w:bottom w:val="single" w:sz="4" w:space="0" w:color="000000"/>
              <w:right w:val="single" w:sz="4" w:space="0" w:color="000000"/>
            </w:tcBorders>
          </w:tcPr>
          <w:p w14:paraId="0B8CE006" w14:textId="77777777" w:rsidR="0009508A" w:rsidRPr="005A2E93" w:rsidRDefault="0009508A" w:rsidP="0009508A">
            <w:pPr>
              <w:spacing w:after="0" w:line="312" w:lineRule="auto"/>
              <w:rPr>
                <w:b/>
                <w:sz w:val="24"/>
                <w:szCs w:val="24"/>
              </w:rPr>
            </w:pPr>
            <w:r w:rsidRPr="005A2E93">
              <w:rPr>
                <w:b/>
                <w:sz w:val="24"/>
                <w:szCs w:val="24"/>
              </w:rPr>
              <w:t>*‌ ‌Bước‌ ‌1:‌ ‌Chuyển‌ ‌giao‌ ‌nhiệm‌ ‌vụ:‌ ‌</w:t>
            </w:r>
          </w:p>
          <w:p w14:paraId="150402B1" w14:textId="28F2B2E7" w:rsidR="0009508A" w:rsidRPr="0009508A" w:rsidRDefault="0009508A" w:rsidP="0009508A">
            <w:pPr>
              <w:spacing w:after="0" w:line="312" w:lineRule="auto"/>
              <w:jc w:val="both"/>
              <w:rPr>
                <w:bCs/>
                <w:sz w:val="24"/>
                <w:szCs w:val="24"/>
              </w:rPr>
            </w:pPr>
            <w:r w:rsidRPr="0009508A">
              <w:rPr>
                <w:bCs/>
                <w:sz w:val="24"/>
                <w:szCs w:val="24"/>
              </w:rPr>
              <w:t>+</w:t>
            </w:r>
            <w:r>
              <w:rPr>
                <w:bCs/>
                <w:sz w:val="24"/>
                <w:szCs w:val="24"/>
              </w:rPr>
              <w:t xml:space="preserve"> </w:t>
            </w:r>
            <w:r w:rsidRPr="0009508A">
              <w:rPr>
                <w:bCs/>
                <w:sz w:val="24"/>
                <w:szCs w:val="24"/>
              </w:rPr>
              <w:t>Chia hs theo nhóm 2-4 em để trao đổi và thực hiện trên máy tính để thực hiện các yêu cầu sau:</w:t>
            </w:r>
          </w:p>
          <w:p w14:paraId="0F89CC34" w14:textId="36181DFE" w:rsidR="0009508A" w:rsidRPr="0009508A" w:rsidRDefault="0009508A" w:rsidP="0009508A">
            <w:pPr>
              <w:spacing w:after="0" w:line="312" w:lineRule="auto"/>
              <w:jc w:val="both"/>
              <w:rPr>
                <w:bCs/>
                <w:sz w:val="24"/>
                <w:szCs w:val="24"/>
              </w:rPr>
            </w:pPr>
            <w:r>
              <w:rPr>
                <w:bCs/>
                <w:sz w:val="24"/>
                <w:szCs w:val="24"/>
              </w:rPr>
              <w:t xml:space="preserve">+ </w:t>
            </w:r>
            <w:r w:rsidRPr="0009508A">
              <w:rPr>
                <w:bCs/>
                <w:sz w:val="24"/>
                <w:szCs w:val="24"/>
              </w:rPr>
              <w:t>Mở tệp Bảng tính THXanh.xlsx, mở trang tính 4. Dự kiến phân bổ cây cho các lớp</w:t>
            </w:r>
          </w:p>
          <w:p w14:paraId="59E73BD4" w14:textId="6F4F5159" w:rsidR="0009508A" w:rsidRPr="0009508A" w:rsidRDefault="0009508A" w:rsidP="0009508A">
            <w:pPr>
              <w:spacing w:after="0" w:line="312" w:lineRule="auto"/>
              <w:jc w:val="both"/>
              <w:rPr>
                <w:bCs/>
                <w:sz w:val="24"/>
                <w:szCs w:val="24"/>
              </w:rPr>
            </w:pPr>
            <w:r>
              <w:rPr>
                <w:bCs/>
                <w:sz w:val="24"/>
                <w:szCs w:val="24"/>
              </w:rPr>
              <w:t xml:space="preserve">+ </w:t>
            </w:r>
            <w:r w:rsidRPr="0009508A">
              <w:rPr>
                <w:bCs/>
                <w:sz w:val="24"/>
                <w:szCs w:val="24"/>
              </w:rPr>
              <w:t>Thực hiện thao tác chèn 1 hàng trống giữa hàng 5,6 và hoàn thiện thêm 1 loài hoa và dữ liệu liên quan trong bảng dữ liệu</w:t>
            </w:r>
          </w:p>
          <w:p w14:paraId="16EF0B03" w14:textId="2CE861F8" w:rsidR="0009508A" w:rsidRPr="0009508A" w:rsidRDefault="0009508A" w:rsidP="0009508A">
            <w:pPr>
              <w:spacing w:after="0" w:line="312" w:lineRule="auto"/>
              <w:jc w:val="both"/>
              <w:rPr>
                <w:bCs/>
                <w:sz w:val="24"/>
                <w:szCs w:val="24"/>
              </w:rPr>
            </w:pPr>
            <w:r>
              <w:rPr>
                <w:bCs/>
                <w:sz w:val="24"/>
                <w:szCs w:val="24"/>
              </w:rPr>
              <w:t xml:space="preserve">+ </w:t>
            </w:r>
            <w:r w:rsidRPr="0009508A">
              <w:rPr>
                <w:bCs/>
                <w:sz w:val="24"/>
                <w:szCs w:val="24"/>
              </w:rPr>
              <w:t>Thực hiện thao tác xóa hàng 7.</w:t>
            </w:r>
          </w:p>
          <w:p w14:paraId="6B862124" w14:textId="41CAF9DF" w:rsidR="0009508A" w:rsidRPr="0009508A" w:rsidRDefault="0009508A" w:rsidP="0009508A">
            <w:pPr>
              <w:spacing w:after="0" w:line="312" w:lineRule="auto"/>
              <w:jc w:val="both"/>
              <w:rPr>
                <w:bCs/>
                <w:sz w:val="24"/>
                <w:szCs w:val="24"/>
              </w:rPr>
            </w:pPr>
            <w:r>
              <w:rPr>
                <w:bCs/>
                <w:sz w:val="24"/>
                <w:szCs w:val="24"/>
              </w:rPr>
              <w:t xml:space="preserve">+ </w:t>
            </w:r>
            <w:r w:rsidRPr="0009508A">
              <w:rPr>
                <w:bCs/>
                <w:sz w:val="24"/>
                <w:szCs w:val="24"/>
              </w:rPr>
              <w:t>Ẩn cột D đến J</w:t>
            </w:r>
          </w:p>
          <w:p w14:paraId="13B264FB" w14:textId="627A95BE" w:rsidR="0009508A" w:rsidRPr="0009508A" w:rsidRDefault="0009508A" w:rsidP="0009508A">
            <w:pPr>
              <w:spacing w:after="0" w:line="312" w:lineRule="auto"/>
              <w:jc w:val="both"/>
              <w:rPr>
                <w:bCs/>
                <w:sz w:val="24"/>
                <w:szCs w:val="24"/>
              </w:rPr>
            </w:pPr>
            <w:r>
              <w:rPr>
                <w:bCs/>
                <w:sz w:val="24"/>
                <w:szCs w:val="24"/>
              </w:rPr>
              <w:t xml:space="preserve">+ </w:t>
            </w:r>
            <w:r w:rsidRPr="0009508A">
              <w:rPr>
                <w:bCs/>
                <w:sz w:val="24"/>
                <w:szCs w:val="24"/>
              </w:rPr>
              <w:t>Nhập dữ liệu ô B8 là “Hoa”. Thực hiện gộp các ô từ B4:B8</w:t>
            </w:r>
          </w:p>
          <w:p w14:paraId="3DD8B13F" w14:textId="18F2F314" w:rsidR="0009508A" w:rsidRPr="0009508A" w:rsidRDefault="0009508A" w:rsidP="0009508A">
            <w:pPr>
              <w:spacing w:after="0" w:line="312" w:lineRule="auto"/>
              <w:jc w:val="both"/>
              <w:rPr>
                <w:bCs/>
                <w:sz w:val="24"/>
                <w:szCs w:val="24"/>
              </w:rPr>
            </w:pPr>
            <w:r w:rsidRPr="0009508A">
              <w:rPr>
                <w:bCs/>
                <w:sz w:val="24"/>
                <w:szCs w:val="24"/>
              </w:rPr>
              <w:t>+</w:t>
            </w:r>
            <w:r>
              <w:rPr>
                <w:bCs/>
                <w:sz w:val="24"/>
                <w:szCs w:val="24"/>
              </w:rPr>
              <w:t xml:space="preserve"> </w:t>
            </w:r>
            <w:r w:rsidRPr="0009508A">
              <w:rPr>
                <w:bCs/>
                <w:sz w:val="24"/>
                <w:szCs w:val="24"/>
              </w:rPr>
              <w:t>Sau khi thực hiện trên máy tính, em hãy đưa ra thao tác lệnh chèn, xóa, ần, hiện hàng và cột. Gộp các ô của một vùng dữ liệu</w:t>
            </w:r>
          </w:p>
          <w:p w14:paraId="20B466D0" w14:textId="09D78D01" w:rsidR="0009508A" w:rsidRPr="0009508A" w:rsidRDefault="0009508A" w:rsidP="0009508A">
            <w:pPr>
              <w:spacing w:after="0" w:line="312" w:lineRule="auto"/>
              <w:jc w:val="both"/>
              <w:rPr>
                <w:bCs/>
                <w:sz w:val="24"/>
                <w:szCs w:val="24"/>
              </w:rPr>
            </w:pPr>
            <w:r w:rsidRPr="0009508A">
              <w:rPr>
                <w:bCs/>
                <w:sz w:val="24"/>
                <w:szCs w:val="24"/>
              </w:rPr>
              <w:t>+</w:t>
            </w:r>
            <w:r>
              <w:rPr>
                <w:bCs/>
                <w:sz w:val="24"/>
                <w:szCs w:val="24"/>
              </w:rPr>
              <w:t xml:space="preserve"> </w:t>
            </w:r>
            <w:r w:rsidRPr="0009508A">
              <w:rPr>
                <w:bCs/>
                <w:sz w:val="24"/>
                <w:szCs w:val="24"/>
              </w:rPr>
              <w:t xml:space="preserve">Sau khi trộn vùng dữ liệu B4:B8 thì địa chỉ của vùng dữ liệu được trộn là gì? Khi </w:t>
            </w:r>
            <w:r w:rsidRPr="0009508A">
              <w:rPr>
                <w:bCs/>
                <w:sz w:val="24"/>
                <w:szCs w:val="24"/>
              </w:rPr>
              <w:lastRenderedPageBreak/>
              <w:t>trộn thì dữ liệu của ô B8 có bị mất không? Sau khi trộn ô thì ta có thể hủy trộn được hay không? Thao tác thực hiện?</w:t>
            </w:r>
          </w:p>
          <w:p w14:paraId="5E5F951B" w14:textId="43D8F49B" w:rsidR="0009508A" w:rsidRPr="005A2E93" w:rsidRDefault="0009508A" w:rsidP="0009508A">
            <w:pPr>
              <w:spacing w:after="0" w:line="312" w:lineRule="auto"/>
              <w:rPr>
                <w:sz w:val="24"/>
                <w:szCs w:val="24"/>
              </w:rPr>
            </w:pPr>
            <w:r w:rsidRPr="005A2E93">
              <w:rPr>
                <w:b/>
                <w:sz w:val="24"/>
                <w:szCs w:val="24"/>
              </w:rPr>
              <w:t>*‌ ‌Bước‌ ‌2:‌ ‌Thực‌ ‌hiện‌ ‌nhiệm‌ ‌vụ:‌ ‌ ‌</w:t>
            </w:r>
          </w:p>
          <w:p w14:paraId="54174594" w14:textId="2EB68BA4" w:rsidR="0009508A" w:rsidRPr="005A2E93" w:rsidRDefault="0009508A" w:rsidP="0009508A">
            <w:pPr>
              <w:spacing w:after="0" w:line="312" w:lineRule="auto"/>
              <w:jc w:val="both"/>
              <w:rPr>
                <w:b/>
                <w:sz w:val="24"/>
                <w:szCs w:val="24"/>
              </w:rPr>
            </w:pPr>
            <w:r>
              <w:rPr>
                <w:sz w:val="24"/>
                <w:szCs w:val="24"/>
              </w:rPr>
              <w:t xml:space="preserve">+ </w:t>
            </w:r>
            <w:r w:rsidRPr="0009508A">
              <w:rPr>
                <w:sz w:val="24"/>
                <w:szCs w:val="24"/>
              </w:rPr>
              <w:t>HS thực hiện trên máy tính và trả lời câu hỏi trên.</w:t>
            </w:r>
          </w:p>
          <w:p w14:paraId="1BD5293E" w14:textId="77777777" w:rsidR="0009508A" w:rsidRPr="005A2E93" w:rsidRDefault="0009508A" w:rsidP="0009508A">
            <w:pPr>
              <w:spacing w:after="0" w:line="312" w:lineRule="auto"/>
              <w:rPr>
                <w:sz w:val="24"/>
                <w:szCs w:val="24"/>
              </w:rPr>
            </w:pPr>
            <w:r w:rsidRPr="005A2E93">
              <w:rPr>
                <w:b/>
                <w:sz w:val="24"/>
                <w:szCs w:val="24"/>
              </w:rPr>
              <w:t>*‌ ‌Bước‌ ‌3:‌ ‌Báo‌ ‌cáo,‌ ‌thảo‌ ‌luận:‌ ‌ ‌</w:t>
            </w:r>
          </w:p>
          <w:p w14:paraId="447E5BA4" w14:textId="72527510" w:rsidR="0009508A" w:rsidRPr="005A2E93" w:rsidRDefault="0009508A" w:rsidP="0009508A">
            <w:pPr>
              <w:spacing w:after="0" w:line="312" w:lineRule="auto"/>
              <w:jc w:val="both"/>
              <w:rPr>
                <w:sz w:val="24"/>
                <w:szCs w:val="24"/>
              </w:rPr>
            </w:pPr>
            <w:r w:rsidRPr="005A2E93">
              <w:rPr>
                <w:sz w:val="24"/>
                <w:szCs w:val="24"/>
              </w:rPr>
              <w:t>+</w:t>
            </w:r>
            <w:r>
              <w:t xml:space="preserve"> </w:t>
            </w:r>
            <w:r w:rsidRPr="0009508A">
              <w:rPr>
                <w:sz w:val="24"/>
                <w:szCs w:val="24"/>
              </w:rPr>
              <w:t xml:space="preserve">HS trình bày sản phẩm. </w:t>
            </w:r>
            <w:r w:rsidRPr="005A2E93">
              <w:rPr>
                <w:sz w:val="24"/>
                <w:szCs w:val="24"/>
              </w:rPr>
              <w:t> ‌Các‌ ‌nhóm‌ ‌nhận‌ ‌xét,‌ ‌bổ‌ ‌sung‌ ‌cho‌ ‌nhau.‌ ‌ ‌</w:t>
            </w:r>
          </w:p>
          <w:p w14:paraId="5832E27C" w14:textId="77777777" w:rsidR="0009508A" w:rsidRDefault="0009508A" w:rsidP="0009508A">
            <w:pPr>
              <w:spacing w:after="0" w:line="312" w:lineRule="auto"/>
              <w:rPr>
                <w:b/>
                <w:sz w:val="24"/>
                <w:szCs w:val="24"/>
              </w:rPr>
            </w:pPr>
            <w:r w:rsidRPr="005A2E93">
              <w:rPr>
                <w:b/>
                <w:sz w:val="24"/>
                <w:szCs w:val="24"/>
              </w:rPr>
              <w:t>*‌ ‌Bước‌ ‌4:‌ ‌Kết‌ ‌luận,‌ ‌nhận‌ ‌định:‌ ‌‌</w:t>
            </w:r>
          </w:p>
          <w:p w14:paraId="7CBD95BA" w14:textId="00497D31" w:rsidR="0009508A" w:rsidRPr="005A2E93" w:rsidRDefault="0009508A" w:rsidP="0009508A">
            <w:pPr>
              <w:spacing w:after="0" w:line="312" w:lineRule="auto"/>
              <w:jc w:val="both"/>
              <w:rPr>
                <w:sz w:val="24"/>
                <w:szCs w:val="24"/>
              </w:rPr>
            </w:pPr>
            <w:r>
              <w:rPr>
                <w:sz w:val="24"/>
                <w:szCs w:val="24"/>
              </w:rPr>
              <w:t xml:space="preserve">+ </w:t>
            </w:r>
            <w:r w:rsidRPr="0009508A">
              <w:rPr>
                <w:sz w:val="24"/>
                <w:szCs w:val="24"/>
              </w:rPr>
              <w:t>GV nhấn mạnh và chốt kiến thức cho hs.</w:t>
            </w:r>
          </w:p>
        </w:tc>
        <w:tc>
          <w:tcPr>
            <w:tcW w:w="4552" w:type="dxa"/>
            <w:tcBorders>
              <w:top w:val="single" w:sz="4" w:space="0" w:color="000000"/>
              <w:left w:val="single" w:sz="4" w:space="0" w:color="000000"/>
              <w:bottom w:val="single" w:sz="4" w:space="0" w:color="000000"/>
              <w:right w:val="single" w:sz="4" w:space="0" w:color="000000"/>
            </w:tcBorders>
          </w:tcPr>
          <w:p w14:paraId="4FC8C787"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lastRenderedPageBreak/>
              <w:t xml:space="preserve">2. TRÌNH BÀY BẢNG TÍNH  </w:t>
            </w:r>
          </w:p>
          <w:p w14:paraId="649B68DF" w14:textId="77777777" w:rsidR="0009508A" w:rsidRPr="005A2E93" w:rsidRDefault="0009508A" w:rsidP="0009508A">
            <w:pPr>
              <w:pBdr>
                <w:top w:val="nil"/>
                <w:left w:val="nil"/>
                <w:bottom w:val="nil"/>
                <w:right w:val="nil"/>
                <w:between w:val="nil"/>
              </w:pBdr>
              <w:spacing w:after="0" w:line="312" w:lineRule="auto"/>
              <w:jc w:val="both"/>
              <w:rPr>
                <w:b/>
                <w:i/>
                <w:sz w:val="24"/>
                <w:szCs w:val="24"/>
              </w:rPr>
            </w:pPr>
            <w:r w:rsidRPr="005A2E93">
              <w:rPr>
                <w:b/>
                <w:i/>
                <w:sz w:val="24"/>
                <w:szCs w:val="24"/>
              </w:rPr>
              <w:t>a) Các lệnh chèn, xóa, ẩn, hiện hàng và cột</w:t>
            </w:r>
          </w:p>
          <w:p w14:paraId="39132341"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Xóa hàng, cột: </w:t>
            </w:r>
          </w:p>
          <w:p w14:paraId="2E3C5233"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Bước 1. Chọn cột hoặc hàng. </w:t>
            </w:r>
          </w:p>
          <w:p w14:paraId="5B2A4358"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Bước 2. Nháy nút phải chuột vào chỗ chọn, chọn </w:t>
            </w:r>
            <w:r w:rsidRPr="005A2E93">
              <w:rPr>
                <w:b/>
                <w:sz w:val="24"/>
                <w:szCs w:val="24"/>
              </w:rPr>
              <w:t>Delete</w:t>
            </w:r>
            <w:r w:rsidRPr="005A2E93">
              <w:rPr>
                <w:sz w:val="24"/>
                <w:szCs w:val="24"/>
              </w:rPr>
              <w:t>.</w:t>
            </w:r>
          </w:p>
          <w:p w14:paraId="7F66787B"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Lưu ý. Có thể chọn nhiều hàng (cột) để xóa đồng thời.</w:t>
            </w:r>
          </w:p>
          <w:p w14:paraId="19290E02"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Chèn thêm một hàng, cột mới: </w:t>
            </w:r>
          </w:p>
          <w:p w14:paraId="570B1800"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Bước 1. Chọn cột hoặc hàng. </w:t>
            </w:r>
          </w:p>
          <w:p w14:paraId="5FA49775"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Bước 2. Nháy nút phải chuột vào chỗ chọn, chọn </w:t>
            </w:r>
            <w:r w:rsidRPr="005A2E93">
              <w:rPr>
                <w:b/>
                <w:sz w:val="24"/>
                <w:szCs w:val="24"/>
              </w:rPr>
              <w:t>Insert</w:t>
            </w:r>
            <w:r w:rsidRPr="005A2E93">
              <w:rPr>
                <w:sz w:val="24"/>
                <w:szCs w:val="24"/>
              </w:rPr>
              <w:t>.</w:t>
            </w:r>
          </w:p>
          <w:p w14:paraId="48534D14"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Làm ẩn, hiện hàng hoặc cột:</w:t>
            </w:r>
          </w:p>
          <w:p w14:paraId="3EC0CF7C"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Bước 1. Chọn cột hoặc hàng. </w:t>
            </w:r>
          </w:p>
          <w:p w14:paraId="05E48C03"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 Bước 2. Nháy nút phải chuột vào chỗ chọn, chọn </w:t>
            </w:r>
            <w:r w:rsidRPr="005A2E93">
              <w:rPr>
                <w:b/>
                <w:sz w:val="24"/>
                <w:szCs w:val="24"/>
              </w:rPr>
              <w:t>Hide</w:t>
            </w:r>
            <w:r w:rsidRPr="005A2E93">
              <w:rPr>
                <w:sz w:val="24"/>
                <w:szCs w:val="24"/>
              </w:rPr>
              <w:t>.</w:t>
            </w:r>
          </w:p>
          <w:p w14:paraId="2BDBF8E7"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xml:space="preserve">Lưu ý. Muốn hiển thị lại chọn </w:t>
            </w:r>
            <w:r w:rsidRPr="005A2E93">
              <w:rPr>
                <w:b/>
                <w:sz w:val="24"/>
                <w:szCs w:val="24"/>
              </w:rPr>
              <w:t>Unhide</w:t>
            </w:r>
            <w:r w:rsidRPr="005A2E93">
              <w:rPr>
                <w:sz w:val="24"/>
                <w:szCs w:val="24"/>
              </w:rPr>
              <w:t>.</w:t>
            </w:r>
          </w:p>
          <w:p w14:paraId="30E87708" w14:textId="77777777" w:rsidR="0009508A" w:rsidRPr="005A2E93" w:rsidRDefault="0009508A" w:rsidP="0009508A">
            <w:pPr>
              <w:pBdr>
                <w:top w:val="nil"/>
                <w:left w:val="nil"/>
                <w:bottom w:val="nil"/>
                <w:right w:val="nil"/>
                <w:between w:val="nil"/>
              </w:pBdr>
              <w:spacing w:after="0" w:line="312" w:lineRule="auto"/>
              <w:jc w:val="center"/>
              <w:rPr>
                <w:sz w:val="24"/>
                <w:szCs w:val="24"/>
              </w:rPr>
            </w:pPr>
            <w:r w:rsidRPr="005A2E93">
              <w:rPr>
                <w:noProof/>
                <w:sz w:val="24"/>
                <w:szCs w:val="24"/>
              </w:rPr>
              <w:drawing>
                <wp:inline distT="0" distB="0" distL="0" distR="0" wp14:anchorId="522BEDB2" wp14:editId="7A4AA425">
                  <wp:extent cx="2898475" cy="704410"/>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5494" t="52859" r="6449" b="30690"/>
                          <a:stretch/>
                        </pic:blipFill>
                        <pic:spPr bwMode="auto">
                          <a:xfrm>
                            <a:off x="0" y="0"/>
                            <a:ext cx="2923611" cy="710519"/>
                          </a:xfrm>
                          <a:prstGeom prst="rect">
                            <a:avLst/>
                          </a:prstGeom>
                          <a:ln>
                            <a:noFill/>
                          </a:ln>
                          <a:extLst>
                            <a:ext uri="{53640926-AAD7-44D8-BBD7-CCE9431645EC}">
                              <a14:shadowObscured xmlns:a14="http://schemas.microsoft.com/office/drawing/2010/main"/>
                            </a:ext>
                          </a:extLst>
                        </pic:spPr>
                      </pic:pic>
                    </a:graphicData>
                  </a:graphic>
                </wp:inline>
              </w:drawing>
            </w:r>
          </w:p>
          <w:p w14:paraId="612B41D3" w14:textId="77777777" w:rsidR="0009508A" w:rsidRPr="005A2E93" w:rsidRDefault="0009508A" w:rsidP="0009508A">
            <w:pPr>
              <w:pBdr>
                <w:top w:val="nil"/>
                <w:left w:val="nil"/>
                <w:bottom w:val="nil"/>
                <w:right w:val="nil"/>
                <w:between w:val="nil"/>
              </w:pBdr>
              <w:spacing w:after="0" w:line="312" w:lineRule="auto"/>
              <w:jc w:val="both"/>
              <w:rPr>
                <w:b/>
                <w:i/>
                <w:sz w:val="24"/>
                <w:szCs w:val="24"/>
              </w:rPr>
            </w:pPr>
          </w:p>
          <w:p w14:paraId="53892646" w14:textId="77777777" w:rsidR="0009508A" w:rsidRPr="005A2E93" w:rsidRDefault="0009508A" w:rsidP="0009508A">
            <w:pPr>
              <w:pBdr>
                <w:top w:val="nil"/>
                <w:left w:val="nil"/>
                <w:bottom w:val="nil"/>
                <w:right w:val="nil"/>
                <w:between w:val="nil"/>
              </w:pBdr>
              <w:spacing w:after="0" w:line="312" w:lineRule="auto"/>
              <w:jc w:val="both"/>
              <w:rPr>
                <w:b/>
                <w:i/>
                <w:sz w:val="24"/>
                <w:szCs w:val="24"/>
              </w:rPr>
            </w:pPr>
            <w:r w:rsidRPr="005A2E93">
              <w:rPr>
                <w:b/>
                <w:i/>
                <w:sz w:val="24"/>
                <w:szCs w:val="24"/>
              </w:rPr>
              <w:t xml:space="preserve">b) Lệnh gộp các ô của một vùng dữ liệu </w:t>
            </w:r>
          </w:p>
          <w:p w14:paraId="4F8E377A"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t xml:space="preserve">- </w:t>
            </w:r>
            <w:r w:rsidRPr="005A2E93">
              <w:rPr>
                <w:sz w:val="24"/>
                <w:szCs w:val="24"/>
              </w:rPr>
              <w:t>Đánh dấu vùng dữ liệu (các ô muốn gộp), chọn</w:t>
            </w:r>
            <w:r w:rsidRPr="005A2E93">
              <w:rPr>
                <w:b/>
                <w:sz w:val="24"/>
                <w:szCs w:val="24"/>
              </w:rPr>
              <w:t xml:space="preserve"> Home/Alignment/Merge&amp;Center</w:t>
            </w:r>
          </w:p>
          <w:p w14:paraId="1DF31A51" w14:textId="77777777" w:rsidR="0009508A" w:rsidRPr="005A2E93" w:rsidRDefault="0009508A" w:rsidP="0009508A">
            <w:pPr>
              <w:pBdr>
                <w:top w:val="nil"/>
                <w:left w:val="nil"/>
                <w:bottom w:val="nil"/>
                <w:right w:val="nil"/>
                <w:between w:val="nil"/>
              </w:pBdr>
              <w:spacing w:after="0" w:line="312" w:lineRule="auto"/>
              <w:jc w:val="center"/>
              <w:rPr>
                <w:b/>
                <w:sz w:val="24"/>
                <w:szCs w:val="24"/>
              </w:rPr>
            </w:pPr>
            <w:r w:rsidRPr="005A2E93">
              <w:rPr>
                <w:noProof/>
                <w:sz w:val="24"/>
                <w:szCs w:val="24"/>
              </w:rPr>
              <w:drawing>
                <wp:inline distT="0" distB="0" distL="0" distR="0" wp14:anchorId="1C882185" wp14:editId="2D7AAB62">
                  <wp:extent cx="2924354" cy="82066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5494" t="34520" r="6146" b="46332"/>
                          <a:stretch/>
                        </pic:blipFill>
                        <pic:spPr bwMode="auto">
                          <a:xfrm>
                            <a:off x="0" y="0"/>
                            <a:ext cx="2943602" cy="826070"/>
                          </a:xfrm>
                          <a:prstGeom prst="rect">
                            <a:avLst/>
                          </a:prstGeom>
                          <a:ln>
                            <a:noFill/>
                          </a:ln>
                          <a:extLst>
                            <a:ext uri="{53640926-AAD7-44D8-BBD7-CCE9431645EC}">
                              <a14:shadowObscured xmlns:a14="http://schemas.microsoft.com/office/drawing/2010/main"/>
                            </a:ext>
                          </a:extLst>
                        </pic:spPr>
                      </pic:pic>
                    </a:graphicData>
                  </a:graphic>
                </wp:inline>
              </w:drawing>
            </w:r>
          </w:p>
          <w:p w14:paraId="1245447C"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b/>
                <w:sz w:val="24"/>
                <w:szCs w:val="24"/>
              </w:rPr>
              <w:t xml:space="preserve">Lưu ý: </w:t>
            </w:r>
            <w:r w:rsidRPr="005A2E93">
              <w:rPr>
                <w:sz w:val="24"/>
                <w:szCs w:val="24"/>
              </w:rPr>
              <w:t>Sau khi gộp, ô kết quả sẽ có địa chỉ là ô đầu tiên bên trái của vùng đã gộp và lưu kết quả của ô này. Dữ liệu trong các ô khác sẽ bị xóa khi gộp.</w:t>
            </w:r>
          </w:p>
          <w:p w14:paraId="66FD528A" w14:textId="0660FF39" w:rsidR="0009508A" w:rsidRPr="005A2E93" w:rsidRDefault="0009508A" w:rsidP="0009508A">
            <w:pPr>
              <w:spacing w:after="0" w:line="312" w:lineRule="auto"/>
              <w:rPr>
                <w:b/>
                <w:sz w:val="24"/>
                <w:szCs w:val="24"/>
              </w:rPr>
            </w:pPr>
            <w:r w:rsidRPr="005A2E93">
              <w:rPr>
                <w:noProof/>
                <w:sz w:val="24"/>
                <w:szCs w:val="24"/>
              </w:rPr>
              <w:drawing>
                <wp:inline distT="0" distB="0" distL="0" distR="0" wp14:anchorId="560D8DB1" wp14:editId="610196E4">
                  <wp:extent cx="2907102" cy="869414"/>
                  <wp:effectExtent l="0" t="0" r="762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8678" t="43420" r="8875" b="39320"/>
                          <a:stretch/>
                        </pic:blipFill>
                        <pic:spPr bwMode="auto">
                          <a:xfrm>
                            <a:off x="0" y="0"/>
                            <a:ext cx="2924451" cy="87460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1AFC21" w14:textId="0180A217" w:rsidR="0020010F" w:rsidRPr="0009508A" w:rsidRDefault="0020010F" w:rsidP="005A2E93">
      <w:pPr>
        <w:spacing w:after="0" w:line="312" w:lineRule="auto"/>
        <w:jc w:val="both"/>
        <w:rPr>
          <w:b/>
          <w:bCs/>
          <w:i/>
          <w:iCs/>
          <w:sz w:val="24"/>
          <w:szCs w:val="24"/>
        </w:rPr>
      </w:pPr>
      <w:r w:rsidRPr="005A2E93">
        <w:rPr>
          <w:b/>
          <w:i/>
          <w:sz w:val="24"/>
          <w:szCs w:val="24"/>
        </w:rPr>
        <w:lastRenderedPageBreak/>
        <w:t xml:space="preserve">Hoạt động 3: </w:t>
      </w:r>
      <w:r w:rsidRPr="0009508A">
        <w:rPr>
          <w:b/>
          <w:bCs/>
          <w:i/>
          <w:iCs/>
          <w:sz w:val="24"/>
          <w:szCs w:val="24"/>
        </w:rPr>
        <w:t>Tìm hiểu tính chất c</w:t>
      </w:r>
      <w:r w:rsidR="0009508A">
        <w:rPr>
          <w:b/>
          <w:bCs/>
          <w:i/>
          <w:iCs/>
          <w:sz w:val="24"/>
          <w:szCs w:val="24"/>
        </w:rPr>
        <w:t>ủa</w:t>
      </w:r>
      <w:r w:rsidRPr="0009508A">
        <w:rPr>
          <w:b/>
          <w:bCs/>
          <w:i/>
          <w:iCs/>
          <w:sz w:val="24"/>
          <w:szCs w:val="24"/>
        </w:rPr>
        <w:t xml:space="preserve"> các hàm trên bảng tính  </w:t>
      </w:r>
    </w:p>
    <w:p w14:paraId="2F472CE5" w14:textId="3BA2F52F" w:rsidR="0020010F" w:rsidRPr="005A2E93" w:rsidRDefault="0020010F" w:rsidP="005A2E93">
      <w:pPr>
        <w:spacing w:after="0" w:line="312" w:lineRule="auto"/>
        <w:jc w:val="both"/>
        <w:rPr>
          <w:b/>
          <w:sz w:val="24"/>
          <w:szCs w:val="24"/>
        </w:rPr>
      </w:pPr>
      <w:r w:rsidRPr="005A2E93">
        <w:rPr>
          <w:b/>
          <w:sz w:val="24"/>
          <w:szCs w:val="24"/>
        </w:rPr>
        <w:t>a</w:t>
      </w:r>
      <w:r w:rsidR="0009508A">
        <w:rPr>
          <w:b/>
          <w:sz w:val="24"/>
          <w:szCs w:val="24"/>
        </w:rPr>
        <w:t>,</w:t>
      </w:r>
      <w:r w:rsidRPr="005A2E93">
        <w:rPr>
          <w:b/>
          <w:sz w:val="24"/>
          <w:szCs w:val="24"/>
        </w:rPr>
        <w:t xml:space="preserve"> Mục tiêu: </w:t>
      </w:r>
      <w:r w:rsidR="0009508A" w:rsidRPr="0009508A">
        <w:rPr>
          <w:sz w:val="24"/>
          <w:szCs w:val="24"/>
        </w:rPr>
        <w:t>Hs biết và thực hành với tính năng sâu hơn của các hàm tính toán đơn giản như sum, average, max, min, count.</w:t>
      </w:r>
      <w:r w:rsidR="0009508A">
        <w:rPr>
          <w:sz w:val="24"/>
          <w:szCs w:val="24"/>
        </w:rPr>
        <w:t xml:space="preserve"> </w:t>
      </w:r>
    </w:p>
    <w:p w14:paraId="0E522961" w14:textId="77777777" w:rsidR="0009508A" w:rsidRDefault="0020010F" w:rsidP="005A2E93">
      <w:pPr>
        <w:tabs>
          <w:tab w:val="left" w:pos="567"/>
          <w:tab w:val="left" w:pos="1134"/>
        </w:tabs>
        <w:spacing w:after="0" w:line="312" w:lineRule="auto"/>
        <w:jc w:val="both"/>
        <w:rPr>
          <w:sz w:val="24"/>
          <w:szCs w:val="24"/>
        </w:rPr>
      </w:pPr>
      <w:r w:rsidRPr="005A2E93">
        <w:rPr>
          <w:b/>
          <w:sz w:val="24"/>
          <w:szCs w:val="24"/>
        </w:rPr>
        <w:t>b</w:t>
      </w:r>
      <w:r w:rsidR="0009508A">
        <w:rPr>
          <w:b/>
          <w:sz w:val="24"/>
          <w:szCs w:val="24"/>
        </w:rPr>
        <w:t>,</w:t>
      </w:r>
      <w:r w:rsidRPr="005A2E93">
        <w:rPr>
          <w:b/>
          <w:sz w:val="24"/>
          <w:szCs w:val="24"/>
        </w:rPr>
        <w:t xml:space="preserve"> Nội dung: </w:t>
      </w:r>
      <w:r w:rsidR="0009508A" w:rsidRPr="0009508A">
        <w:rPr>
          <w:sz w:val="24"/>
          <w:szCs w:val="24"/>
        </w:rPr>
        <w:t>Yêu cầu học sinh tính toán dữ liệu hình 9.12 và cho biết công thức có đúng k nếu tham số của hàm là dữ liệu văn bản.</w:t>
      </w:r>
    </w:p>
    <w:p w14:paraId="784102F9" w14:textId="03B87B33" w:rsidR="0020010F" w:rsidRPr="005A2E93" w:rsidRDefault="0020010F" w:rsidP="005A2E93">
      <w:pPr>
        <w:tabs>
          <w:tab w:val="left" w:pos="567"/>
          <w:tab w:val="left" w:pos="1134"/>
        </w:tabs>
        <w:spacing w:after="0" w:line="312" w:lineRule="auto"/>
        <w:jc w:val="both"/>
        <w:rPr>
          <w:sz w:val="24"/>
          <w:szCs w:val="24"/>
        </w:rPr>
      </w:pPr>
      <w:r w:rsidRPr="005A2E93">
        <w:rPr>
          <w:b/>
          <w:sz w:val="24"/>
          <w:szCs w:val="24"/>
        </w:rPr>
        <w:t>c</w:t>
      </w:r>
      <w:r w:rsidR="0009508A">
        <w:rPr>
          <w:b/>
          <w:sz w:val="24"/>
          <w:szCs w:val="24"/>
        </w:rPr>
        <w:t>,</w:t>
      </w:r>
      <w:r w:rsidRPr="005A2E93">
        <w:rPr>
          <w:b/>
          <w:sz w:val="24"/>
          <w:szCs w:val="24"/>
        </w:rPr>
        <w:t xml:space="preserve"> Sản phẩm: </w:t>
      </w:r>
      <w:r w:rsidR="0009508A" w:rsidRPr="0009508A">
        <w:rPr>
          <w:sz w:val="24"/>
          <w:szCs w:val="24"/>
        </w:rPr>
        <w:t>Hs thực hành và hiểu sâu hơn về các hàm tính toán.</w:t>
      </w:r>
    </w:p>
    <w:p w14:paraId="711C0E8E" w14:textId="261BA55B" w:rsidR="0020010F" w:rsidRPr="005A2E93" w:rsidRDefault="0020010F" w:rsidP="005A2E93">
      <w:pPr>
        <w:spacing w:after="0" w:line="312" w:lineRule="auto"/>
        <w:jc w:val="both"/>
        <w:rPr>
          <w:b/>
          <w:sz w:val="24"/>
          <w:szCs w:val="24"/>
        </w:rPr>
      </w:pPr>
      <w:r w:rsidRPr="005A2E93">
        <w:rPr>
          <w:b/>
          <w:sz w:val="24"/>
          <w:szCs w:val="24"/>
        </w:rPr>
        <w:t>d</w:t>
      </w:r>
      <w:r w:rsidR="0009508A">
        <w:rPr>
          <w:b/>
          <w:sz w:val="24"/>
          <w:szCs w:val="24"/>
        </w:rPr>
        <w:t>,</w:t>
      </w:r>
      <w:r w:rsidRPr="005A2E93">
        <w:rPr>
          <w:b/>
          <w:sz w:val="24"/>
          <w:szCs w:val="24"/>
        </w:rPr>
        <w:t xml:space="preserve"> Tổ chức thực hiện:</w:t>
      </w:r>
    </w:p>
    <w:tbl>
      <w:tblPr>
        <w:tblStyle w:val="a5"/>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50"/>
        <w:gridCol w:w="4217"/>
      </w:tblGrid>
      <w:tr w:rsidR="0009508A" w:rsidRPr="005A2E93" w14:paraId="43220D35" w14:textId="26AFFEC9" w:rsidTr="0009508A">
        <w:trPr>
          <w:tblHeader/>
          <w:jc w:val="center"/>
        </w:trPr>
        <w:tc>
          <w:tcPr>
            <w:tcW w:w="4850" w:type="dxa"/>
            <w:tcBorders>
              <w:top w:val="single" w:sz="4" w:space="0" w:color="000000"/>
              <w:left w:val="single" w:sz="4" w:space="0" w:color="000000"/>
              <w:bottom w:val="single" w:sz="4" w:space="0" w:color="000000"/>
              <w:right w:val="single" w:sz="4" w:space="0" w:color="000000"/>
            </w:tcBorders>
            <w:vAlign w:val="center"/>
          </w:tcPr>
          <w:p w14:paraId="001F12D4" w14:textId="77777777" w:rsidR="0009508A" w:rsidRPr="005A2E93" w:rsidRDefault="0009508A" w:rsidP="0009508A">
            <w:pPr>
              <w:spacing w:after="0" w:line="312" w:lineRule="auto"/>
              <w:jc w:val="center"/>
              <w:rPr>
                <w:b/>
                <w:sz w:val="24"/>
                <w:szCs w:val="24"/>
              </w:rPr>
            </w:pPr>
            <w:r w:rsidRPr="005A2E93">
              <w:rPr>
                <w:b/>
                <w:sz w:val="24"/>
                <w:szCs w:val="24"/>
              </w:rPr>
              <w:t>Hoạt động của giáo viên và học sinh</w:t>
            </w:r>
          </w:p>
        </w:tc>
        <w:tc>
          <w:tcPr>
            <w:tcW w:w="4217" w:type="dxa"/>
            <w:tcBorders>
              <w:top w:val="single" w:sz="4" w:space="0" w:color="000000"/>
              <w:left w:val="single" w:sz="4" w:space="0" w:color="000000"/>
              <w:bottom w:val="single" w:sz="4" w:space="0" w:color="000000"/>
              <w:right w:val="single" w:sz="4" w:space="0" w:color="000000"/>
            </w:tcBorders>
            <w:vAlign w:val="center"/>
          </w:tcPr>
          <w:p w14:paraId="48CE2E26" w14:textId="3F99979A" w:rsidR="0009508A" w:rsidRPr="005A2E93" w:rsidRDefault="0009508A" w:rsidP="0009508A">
            <w:pPr>
              <w:spacing w:after="0" w:line="312" w:lineRule="auto"/>
              <w:jc w:val="center"/>
              <w:rPr>
                <w:b/>
                <w:sz w:val="24"/>
                <w:szCs w:val="24"/>
              </w:rPr>
            </w:pPr>
            <w:r w:rsidRPr="005A2E93">
              <w:rPr>
                <w:b/>
                <w:sz w:val="24"/>
                <w:szCs w:val="24"/>
              </w:rPr>
              <w:t>Sản phẩm dự kiến</w:t>
            </w:r>
          </w:p>
        </w:tc>
      </w:tr>
      <w:tr w:rsidR="0009508A" w:rsidRPr="005A2E93" w14:paraId="5504EDDE" w14:textId="28CD4C6F" w:rsidTr="0009508A">
        <w:trPr>
          <w:jc w:val="center"/>
        </w:trPr>
        <w:tc>
          <w:tcPr>
            <w:tcW w:w="4850" w:type="dxa"/>
            <w:tcBorders>
              <w:top w:val="single" w:sz="4" w:space="0" w:color="000000"/>
              <w:left w:val="single" w:sz="4" w:space="0" w:color="000000"/>
              <w:bottom w:val="single" w:sz="4" w:space="0" w:color="000000"/>
              <w:right w:val="single" w:sz="4" w:space="0" w:color="000000"/>
            </w:tcBorders>
          </w:tcPr>
          <w:p w14:paraId="5118A982" w14:textId="77777777" w:rsidR="0009508A" w:rsidRPr="005A2E93" w:rsidRDefault="0009508A" w:rsidP="0009508A">
            <w:pPr>
              <w:spacing w:after="0" w:line="312" w:lineRule="auto"/>
              <w:rPr>
                <w:b/>
                <w:sz w:val="24"/>
                <w:szCs w:val="24"/>
              </w:rPr>
            </w:pPr>
            <w:r w:rsidRPr="005A2E93">
              <w:rPr>
                <w:b/>
                <w:sz w:val="24"/>
                <w:szCs w:val="24"/>
              </w:rPr>
              <w:t>*‌ ‌Bước‌ ‌1:‌ ‌Chuyển‌ ‌giao‌ ‌nhiệm‌ ‌vụ:‌ ‌</w:t>
            </w:r>
          </w:p>
          <w:p w14:paraId="3A2BC6BB" w14:textId="77777777" w:rsidR="0009508A" w:rsidRPr="005A2E93" w:rsidRDefault="0009508A" w:rsidP="0009508A">
            <w:pPr>
              <w:spacing w:after="0" w:line="312" w:lineRule="auto"/>
              <w:jc w:val="both"/>
              <w:rPr>
                <w:sz w:val="24"/>
                <w:szCs w:val="24"/>
              </w:rPr>
            </w:pPr>
            <w:r w:rsidRPr="005A2E93">
              <w:rPr>
                <w:b/>
                <w:sz w:val="24"/>
                <w:szCs w:val="24"/>
              </w:rPr>
              <w:t xml:space="preserve">GV: </w:t>
            </w:r>
            <w:r w:rsidRPr="005A2E93">
              <w:rPr>
                <w:sz w:val="24"/>
                <w:szCs w:val="24"/>
              </w:rPr>
              <w:t>tổ chức HĐ3</w:t>
            </w:r>
          </w:p>
          <w:p w14:paraId="3C73B9FE" w14:textId="77777777" w:rsidR="0009508A" w:rsidRPr="005A2E93" w:rsidRDefault="0009508A" w:rsidP="0009508A">
            <w:pPr>
              <w:spacing w:after="0" w:line="312" w:lineRule="auto"/>
              <w:jc w:val="both"/>
              <w:rPr>
                <w:sz w:val="24"/>
                <w:szCs w:val="24"/>
              </w:rPr>
            </w:pPr>
            <w:r w:rsidRPr="005A2E93">
              <w:rPr>
                <w:sz w:val="24"/>
                <w:szCs w:val="24"/>
              </w:rPr>
              <w:t>Giả sử nhóm em lập bảng dữ liệu như hình 9.12 để theo dõi tiến độ thực hiện dự án Trường học xanh. Dữ liệu được nhập vào bảng có thể là số liệu cụ thể hoặc có thể ghi “Không” nếu lớp khong có cây này, hoặc ghi “Đang làm” nếu lớp đã thực hiện nhưng chưa có số liệu, ghi “???” nếu chưa biết thông tin gì. Cột cuối cùng luôn tính Tổng số cây theo từng loại, hàng cuối sẽ đếm số loại cây đã tròng của mỗi lớp.</w:t>
            </w:r>
          </w:p>
          <w:p w14:paraId="3EB318BE" w14:textId="77777777" w:rsidR="0009508A" w:rsidRPr="005A2E93" w:rsidRDefault="0009508A" w:rsidP="0009508A">
            <w:pPr>
              <w:spacing w:after="0" w:line="312" w:lineRule="auto"/>
              <w:jc w:val="both"/>
              <w:rPr>
                <w:sz w:val="24"/>
                <w:szCs w:val="24"/>
              </w:rPr>
            </w:pPr>
            <w:r w:rsidRPr="005A2E93">
              <w:rPr>
                <w:sz w:val="24"/>
                <w:szCs w:val="24"/>
              </w:rPr>
              <w:t>Các kết quả của bảng dữ liệu này có luôn đúng hay không? Vì sao?</w:t>
            </w:r>
          </w:p>
          <w:p w14:paraId="77C91832" w14:textId="77777777" w:rsidR="0009508A" w:rsidRPr="005A2E93" w:rsidRDefault="0009508A" w:rsidP="0009508A">
            <w:pPr>
              <w:spacing w:after="0" w:line="312" w:lineRule="auto"/>
              <w:jc w:val="center"/>
              <w:rPr>
                <w:sz w:val="24"/>
                <w:szCs w:val="24"/>
              </w:rPr>
            </w:pPr>
            <w:r w:rsidRPr="005A2E93">
              <w:rPr>
                <w:noProof/>
                <w:sz w:val="24"/>
                <w:szCs w:val="24"/>
              </w:rPr>
              <w:lastRenderedPageBreak/>
              <w:drawing>
                <wp:inline distT="0" distB="0" distL="0" distR="0" wp14:anchorId="6354F826" wp14:editId="612D97ED">
                  <wp:extent cx="2930722" cy="842658"/>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6707" t="48814" r="5236" b="32578"/>
                          <a:stretch/>
                        </pic:blipFill>
                        <pic:spPr bwMode="auto">
                          <a:xfrm>
                            <a:off x="0" y="0"/>
                            <a:ext cx="2994457" cy="860984"/>
                          </a:xfrm>
                          <a:prstGeom prst="rect">
                            <a:avLst/>
                          </a:prstGeom>
                          <a:ln>
                            <a:noFill/>
                          </a:ln>
                          <a:extLst>
                            <a:ext uri="{53640926-AAD7-44D8-BBD7-CCE9431645EC}">
                              <a14:shadowObscured xmlns:a14="http://schemas.microsoft.com/office/drawing/2010/main"/>
                            </a:ext>
                          </a:extLst>
                        </pic:spPr>
                      </pic:pic>
                    </a:graphicData>
                  </a:graphic>
                </wp:inline>
              </w:drawing>
            </w:r>
          </w:p>
          <w:p w14:paraId="78B23AEF" w14:textId="77777777" w:rsidR="0009508A" w:rsidRPr="005A2E93" w:rsidRDefault="0009508A" w:rsidP="0009508A">
            <w:pPr>
              <w:spacing w:after="0" w:line="312" w:lineRule="auto"/>
              <w:jc w:val="both"/>
              <w:rPr>
                <w:sz w:val="24"/>
                <w:szCs w:val="24"/>
              </w:rPr>
            </w:pPr>
            <w:r w:rsidRPr="005A2E93">
              <w:rPr>
                <w:b/>
                <w:sz w:val="24"/>
                <w:szCs w:val="24"/>
              </w:rPr>
              <w:t>HS:</w:t>
            </w:r>
            <w:r w:rsidRPr="005A2E93">
              <w:rPr>
                <w:sz w:val="24"/>
                <w:szCs w:val="24"/>
              </w:rPr>
              <w:t xml:space="preserve"> Thảo luận, trả lời</w:t>
            </w:r>
          </w:p>
          <w:p w14:paraId="58CDDE15" w14:textId="77777777" w:rsidR="0009508A" w:rsidRPr="005A2E93" w:rsidRDefault="0009508A" w:rsidP="0009508A">
            <w:pPr>
              <w:spacing w:after="0" w:line="312" w:lineRule="auto"/>
              <w:rPr>
                <w:sz w:val="24"/>
                <w:szCs w:val="24"/>
              </w:rPr>
            </w:pPr>
            <w:r w:rsidRPr="005A2E93">
              <w:rPr>
                <w:b/>
                <w:sz w:val="24"/>
                <w:szCs w:val="24"/>
              </w:rPr>
              <w:t>*‌ ‌Bước‌ ‌2:‌ ‌Thực‌ ‌hiện‌ ‌nhiệm‌ ‌vụ:‌ ‌ ‌</w:t>
            </w:r>
          </w:p>
          <w:p w14:paraId="6CCDB7AC" w14:textId="77777777" w:rsidR="0009508A" w:rsidRPr="005A2E93" w:rsidRDefault="0009508A" w:rsidP="0009508A">
            <w:pPr>
              <w:spacing w:after="0" w:line="312" w:lineRule="auto"/>
              <w:rPr>
                <w:sz w:val="24"/>
                <w:szCs w:val="24"/>
              </w:rPr>
            </w:pPr>
            <w:r w:rsidRPr="005A2E93">
              <w:rPr>
                <w:sz w:val="24"/>
                <w:szCs w:val="24"/>
              </w:rPr>
              <w:t>‌+‌ ‌HS:‌ ‌Suy‌ ‌nghĩ,‌ ‌tham‌ ‌khảo‌ ‌sgk‌ ‌trả‌ ‌lời‌ ‌câu‌ ‌hỏi‌ ‌</w:t>
            </w:r>
          </w:p>
          <w:p w14:paraId="2B0C3ED7" w14:textId="77777777" w:rsidR="0009508A" w:rsidRPr="005A2E93" w:rsidRDefault="0009508A" w:rsidP="0009508A">
            <w:pPr>
              <w:spacing w:after="0" w:line="312" w:lineRule="auto"/>
              <w:rPr>
                <w:sz w:val="24"/>
                <w:szCs w:val="24"/>
              </w:rPr>
            </w:pPr>
            <w:r w:rsidRPr="005A2E93">
              <w:rPr>
                <w:sz w:val="24"/>
                <w:szCs w:val="24"/>
              </w:rPr>
              <w:t>+‌ ‌GV:‌ ‌quan‌ ‌sát‌ ‌và‌ ‌trợ‌ ‌giúp‌ ‌các‌ ‌cặp.‌ ‌ ‌</w:t>
            </w:r>
          </w:p>
          <w:p w14:paraId="0FD3939A" w14:textId="77777777" w:rsidR="0009508A" w:rsidRPr="005A2E93" w:rsidRDefault="0009508A" w:rsidP="0009508A">
            <w:pPr>
              <w:spacing w:after="0" w:line="312" w:lineRule="auto"/>
              <w:rPr>
                <w:sz w:val="24"/>
                <w:szCs w:val="24"/>
              </w:rPr>
            </w:pPr>
            <w:r w:rsidRPr="005A2E93">
              <w:rPr>
                <w:b/>
                <w:sz w:val="24"/>
                <w:szCs w:val="24"/>
              </w:rPr>
              <w:t>*‌ ‌Bước‌ ‌3:‌ ‌Báo‌ ‌cáo,‌ ‌thảo‌ ‌luận:‌ ‌ ‌</w:t>
            </w:r>
          </w:p>
          <w:p w14:paraId="42D23816" w14:textId="77777777" w:rsidR="0009508A" w:rsidRPr="005A2E93" w:rsidRDefault="0009508A" w:rsidP="0009508A">
            <w:pPr>
              <w:spacing w:after="0" w:line="312" w:lineRule="auto"/>
              <w:rPr>
                <w:sz w:val="24"/>
                <w:szCs w:val="24"/>
              </w:rPr>
            </w:pPr>
            <w:r w:rsidRPr="005A2E93">
              <w:rPr>
                <w:sz w:val="24"/>
                <w:szCs w:val="24"/>
              </w:rPr>
              <w:t>+‌ ‌HS:‌ ‌Lắng‌ ‌nghe,‌ ‌ghi‌ ‌chú,‌ ‌một‌ ‌HS‌ ‌phát‌ ‌biểu‌ ‌lại‌ ‌các‌ ‌tính‌ ‌chất.‌ ‌ ‌</w:t>
            </w:r>
          </w:p>
          <w:p w14:paraId="15BE863A" w14:textId="77777777" w:rsidR="0009508A" w:rsidRPr="005A2E93" w:rsidRDefault="0009508A" w:rsidP="0009508A">
            <w:pPr>
              <w:spacing w:after="0" w:line="312" w:lineRule="auto"/>
              <w:rPr>
                <w:sz w:val="24"/>
                <w:szCs w:val="24"/>
              </w:rPr>
            </w:pPr>
            <w:r w:rsidRPr="005A2E93">
              <w:rPr>
                <w:sz w:val="24"/>
                <w:szCs w:val="24"/>
              </w:rPr>
              <w:t>+‌ ‌Các‌ ‌nhóm‌ ‌nhận‌ ‌xét,‌ ‌bổ‌ ‌sung‌ ‌cho‌ ‌nhau.‌ ‌ ‌</w:t>
            </w:r>
          </w:p>
          <w:p w14:paraId="49301791" w14:textId="77777777" w:rsidR="0009508A" w:rsidRPr="005A2E93" w:rsidRDefault="0009508A" w:rsidP="0009508A">
            <w:pPr>
              <w:spacing w:after="0" w:line="312" w:lineRule="auto"/>
              <w:rPr>
                <w:sz w:val="24"/>
                <w:szCs w:val="24"/>
              </w:rPr>
            </w:pPr>
            <w:r w:rsidRPr="005A2E93">
              <w:rPr>
                <w:b/>
                <w:sz w:val="24"/>
                <w:szCs w:val="24"/>
              </w:rPr>
              <w:t>*‌ ‌Bước‌ ‌4:‌ ‌Kết‌ ‌luận,‌ ‌nhận‌ ‌định:‌ ‌‌</w:t>
            </w:r>
            <w:r w:rsidRPr="005A2E93">
              <w:rPr>
                <w:sz w:val="24"/>
                <w:szCs w:val="24"/>
              </w:rPr>
              <w:t>GV‌ ‌chính‌ ‌xác‌ ‌hóa‌ ‌và‌ ‌gọi‌ ‌1‌ ‌học‌ ‌sinh‌ ‌nhắc‌ ‌lại‌ ‌kiến‌ ‌thức‌</w:t>
            </w:r>
            <w:r w:rsidRPr="005A2E93">
              <w:rPr>
                <w:b/>
                <w:sz w:val="24"/>
                <w:szCs w:val="24"/>
              </w:rPr>
              <w:t> </w:t>
            </w:r>
          </w:p>
        </w:tc>
        <w:tc>
          <w:tcPr>
            <w:tcW w:w="4217" w:type="dxa"/>
            <w:tcBorders>
              <w:top w:val="single" w:sz="4" w:space="0" w:color="000000"/>
              <w:left w:val="single" w:sz="4" w:space="0" w:color="000000"/>
              <w:bottom w:val="single" w:sz="4" w:space="0" w:color="000000"/>
              <w:right w:val="single" w:sz="4" w:space="0" w:color="000000"/>
            </w:tcBorders>
          </w:tcPr>
          <w:p w14:paraId="0259BFDF"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lastRenderedPageBreak/>
              <w:t>3. TÍNH CHẤT CỦA CÁC HÀM TRÊN BẢNG TÍNH</w:t>
            </w:r>
          </w:p>
          <w:p w14:paraId="48228815"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 Các hàm SUM, AVERAGE, MIN, MAX, COUNT sẽ chỉ tính toán trên các ô chứa dữ liệu số và bỏ qua các ô chứa dữ liệu dạng văn bản hoặc các ô trống.</w:t>
            </w:r>
          </w:p>
          <w:p w14:paraId="6FCB5EB3" w14:textId="77777777" w:rsidR="0009508A" w:rsidRPr="005A2E93" w:rsidRDefault="0009508A" w:rsidP="0009508A">
            <w:pPr>
              <w:pBdr>
                <w:top w:val="nil"/>
                <w:left w:val="nil"/>
                <w:bottom w:val="nil"/>
                <w:right w:val="nil"/>
                <w:between w:val="nil"/>
              </w:pBdr>
              <w:spacing w:after="0" w:line="312" w:lineRule="auto"/>
              <w:jc w:val="both"/>
              <w:rPr>
                <w:sz w:val="24"/>
                <w:szCs w:val="24"/>
              </w:rPr>
            </w:pPr>
          </w:p>
          <w:p w14:paraId="67FCFE66" w14:textId="77777777" w:rsidR="0009508A" w:rsidRPr="005A2E93" w:rsidRDefault="0009508A" w:rsidP="0009508A">
            <w:pPr>
              <w:pBdr>
                <w:top w:val="nil"/>
                <w:left w:val="nil"/>
                <w:bottom w:val="nil"/>
                <w:right w:val="nil"/>
                <w:between w:val="nil"/>
              </w:pBdr>
              <w:spacing w:after="0" w:line="312" w:lineRule="auto"/>
              <w:jc w:val="both"/>
              <w:rPr>
                <w:b/>
                <w:sz w:val="24"/>
                <w:szCs w:val="24"/>
              </w:rPr>
            </w:pPr>
            <w:r w:rsidRPr="005A2E93">
              <w:rPr>
                <w:b/>
                <w:sz w:val="24"/>
                <w:szCs w:val="24"/>
              </w:rPr>
              <w:t>Vận dụng</w:t>
            </w:r>
          </w:p>
          <w:p w14:paraId="6FB8752E" w14:textId="77777777" w:rsidR="0009508A" w:rsidRPr="005A2E93" w:rsidRDefault="0009508A" w:rsidP="0009508A">
            <w:pPr>
              <w:pBdr>
                <w:top w:val="nil"/>
                <w:left w:val="nil"/>
                <w:bottom w:val="nil"/>
                <w:right w:val="nil"/>
                <w:between w:val="nil"/>
              </w:pBdr>
              <w:spacing w:after="0" w:line="312" w:lineRule="auto"/>
              <w:jc w:val="both"/>
              <w:rPr>
                <w:b/>
                <w:sz w:val="24"/>
                <w:szCs w:val="24"/>
              </w:rPr>
            </w:pPr>
          </w:p>
          <w:p w14:paraId="127455A8"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Trong bảng dữ liệu của hình 9.12 các hàm sau sẽ cho kết quả bao nhiêu?</w:t>
            </w:r>
          </w:p>
          <w:p w14:paraId="1406CFE5"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a) = COUNT(C6:I6)</w:t>
            </w:r>
          </w:p>
          <w:p w14:paraId="64625111"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b) = AVERAGE(C7:I7)</w:t>
            </w:r>
          </w:p>
          <w:p w14:paraId="2ACCE0F4" w14:textId="77777777" w:rsidR="0009508A" w:rsidRPr="005A2E93" w:rsidRDefault="0009508A" w:rsidP="0009508A">
            <w:pPr>
              <w:pBdr>
                <w:top w:val="nil"/>
                <w:left w:val="nil"/>
                <w:bottom w:val="nil"/>
                <w:right w:val="nil"/>
                <w:between w:val="nil"/>
              </w:pBdr>
              <w:spacing w:after="0" w:line="312" w:lineRule="auto"/>
              <w:jc w:val="both"/>
              <w:rPr>
                <w:sz w:val="24"/>
                <w:szCs w:val="24"/>
              </w:rPr>
            </w:pPr>
            <w:r w:rsidRPr="005A2E93">
              <w:rPr>
                <w:sz w:val="24"/>
                <w:szCs w:val="24"/>
              </w:rPr>
              <w:t>c) = MAX(C4:I8)</w:t>
            </w:r>
          </w:p>
          <w:p w14:paraId="66FA15FD" w14:textId="10DEBA13" w:rsidR="0009508A" w:rsidRPr="005A2E93" w:rsidRDefault="0009508A" w:rsidP="0009508A">
            <w:pPr>
              <w:spacing w:after="0" w:line="312" w:lineRule="auto"/>
              <w:rPr>
                <w:b/>
                <w:sz w:val="24"/>
                <w:szCs w:val="24"/>
              </w:rPr>
            </w:pPr>
            <w:r w:rsidRPr="005A2E93">
              <w:rPr>
                <w:sz w:val="24"/>
                <w:szCs w:val="24"/>
              </w:rPr>
              <w:t>d) = SUM(C4:I8)</w:t>
            </w:r>
          </w:p>
        </w:tc>
      </w:tr>
    </w:tbl>
    <w:p w14:paraId="4EC6E2FB" w14:textId="282BA31C" w:rsidR="00FC39D6" w:rsidRPr="005A2E93" w:rsidRDefault="00FC39D6" w:rsidP="00D20C31">
      <w:pPr>
        <w:spacing w:after="0" w:line="312" w:lineRule="auto"/>
        <w:jc w:val="center"/>
        <w:rPr>
          <w:b/>
          <w:sz w:val="24"/>
          <w:szCs w:val="24"/>
        </w:rPr>
      </w:pPr>
      <w:r w:rsidRPr="005A2E93">
        <w:rPr>
          <w:b/>
          <w:sz w:val="24"/>
          <w:szCs w:val="24"/>
        </w:rPr>
        <w:t>HOẠT ĐỘNG</w:t>
      </w:r>
      <w:r w:rsidR="00D20C31">
        <w:rPr>
          <w:b/>
          <w:sz w:val="24"/>
          <w:szCs w:val="24"/>
        </w:rPr>
        <w:t xml:space="preserve"> 3: </w:t>
      </w:r>
      <w:r w:rsidRPr="005A2E93">
        <w:rPr>
          <w:b/>
          <w:sz w:val="24"/>
          <w:szCs w:val="24"/>
        </w:rPr>
        <w:t xml:space="preserve"> LUYỆN TẬP</w:t>
      </w:r>
    </w:p>
    <w:p w14:paraId="3EFE8928" w14:textId="64A2CE6E" w:rsidR="00FC39D6" w:rsidRPr="005A2E93" w:rsidRDefault="00FC39D6" w:rsidP="005A2E93">
      <w:pPr>
        <w:spacing w:after="0" w:line="312" w:lineRule="auto"/>
        <w:jc w:val="both"/>
        <w:rPr>
          <w:sz w:val="24"/>
          <w:szCs w:val="24"/>
        </w:rPr>
      </w:pPr>
      <w:r w:rsidRPr="005A2E93">
        <w:rPr>
          <w:b/>
          <w:sz w:val="24"/>
          <w:szCs w:val="24"/>
        </w:rPr>
        <w:t>a. Mục tiêu:</w:t>
      </w:r>
      <w:r w:rsidRPr="005A2E93">
        <w:rPr>
          <w:sz w:val="24"/>
          <w:szCs w:val="24"/>
        </w:rPr>
        <w:t xml:space="preserve"> </w:t>
      </w:r>
      <w:r w:rsidR="006879C3">
        <w:rPr>
          <w:sz w:val="24"/>
          <w:szCs w:val="24"/>
        </w:rPr>
        <w:t xml:space="preserve"> </w:t>
      </w:r>
      <w:r w:rsidR="006879C3" w:rsidRPr="006879C3">
        <w:rPr>
          <w:sz w:val="24"/>
          <w:szCs w:val="24"/>
        </w:rPr>
        <w:t>Hs khẳng định được có thể sao chép công thức từ trang tính này sang trang tính khác và gộp các ô đều là hình chữ nhật</w:t>
      </w:r>
    </w:p>
    <w:p w14:paraId="45E0926E" w14:textId="495EE3C9" w:rsidR="00FC39D6" w:rsidRDefault="00FC39D6" w:rsidP="005A2E93">
      <w:pPr>
        <w:spacing w:after="0" w:line="312" w:lineRule="auto"/>
        <w:jc w:val="both"/>
        <w:rPr>
          <w:sz w:val="24"/>
          <w:szCs w:val="24"/>
        </w:rPr>
      </w:pPr>
      <w:r w:rsidRPr="005A2E93">
        <w:rPr>
          <w:b/>
          <w:sz w:val="24"/>
          <w:szCs w:val="24"/>
        </w:rPr>
        <w:t xml:space="preserve">b. Nội dung: </w:t>
      </w:r>
      <w:r w:rsidR="006879C3" w:rsidRPr="006879C3">
        <w:rPr>
          <w:sz w:val="24"/>
          <w:szCs w:val="24"/>
        </w:rPr>
        <w:t>Hs trả lời 2 câu hỏi trong SGK phần luyện tập</w:t>
      </w:r>
    </w:p>
    <w:p w14:paraId="7EEF8270" w14:textId="77777777" w:rsidR="006879C3" w:rsidRPr="005A2E93" w:rsidRDefault="006879C3" w:rsidP="006879C3">
      <w:pPr>
        <w:spacing w:after="0" w:line="312" w:lineRule="auto"/>
        <w:jc w:val="both"/>
        <w:rPr>
          <w:sz w:val="24"/>
          <w:szCs w:val="24"/>
        </w:rPr>
      </w:pPr>
      <w:r w:rsidRPr="005A2E93">
        <w:rPr>
          <w:b/>
          <w:i/>
          <w:sz w:val="24"/>
          <w:szCs w:val="24"/>
        </w:rPr>
        <w:t xml:space="preserve">Bài 1. </w:t>
      </w:r>
      <w:r w:rsidRPr="005A2E93">
        <w:rPr>
          <w:sz w:val="24"/>
          <w:szCs w:val="24"/>
        </w:rPr>
        <w:t>Có thể sao chép công thức từ trang tính này sang trang tính khác được không?</w:t>
      </w:r>
    </w:p>
    <w:p w14:paraId="456BF0D5" w14:textId="77777777" w:rsidR="006879C3" w:rsidRPr="005A2E93" w:rsidRDefault="006879C3" w:rsidP="006879C3">
      <w:pPr>
        <w:spacing w:after="0" w:line="312" w:lineRule="auto"/>
        <w:jc w:val="both"/>
        <w:rPr>
          <w:sz w:val="24"/>
          <w:szCs w:val="24"/>
        </w:rPr>
      </w:pPr>
      <w:r w:rsidRPr="005A2E93">
        <w:rPr>
          <w:b/>
          <w:i/>
          <w:sz w:val="24"/>
          <w:szCs w:val="24"/>
        </w:rPr>
        <w:t xml:space="preserve">Bài 2. </w:t>
      </w:r>
      <w:r w:rsidRPr="005A2E93">
        <w:rPr>
          <w:sz w:val="24"/>
          <w:szCs w:val="24"/>
        </w:rPr>
        <w:t>Phần mềm bảng tính điện tử có thể gộp các ô trong một vùng không là hình chữ nhật không?</w:t>
      </w:r>
    </w:p>
    <w:p w14:paraId="535E6A10" w14:textId="77777777" w:rsidR="00FC39D6" w:rsidRPr="005A2E93" w:rsidRDefault="00FC39D6" w:rsidP="005A2E93">
      <w:pPr>
        <w:spacing w:after="0" w:line="312" w:lineRule="auto"/>
        <w:jc w:val="both"/>
        <w:rPr>
          <w:sz w:val="24"/>
          <w:szCs w:val="24"/>
        </w:rPr>
      </w:pPr>
      <w:r w:rsidRPr="005A2E93">
        <w:rPr>
          <w:b/>
          <w:sz w:val="24"/>
          <w:szCs w:val="24"/>
        </w:rPr>
        <w:t>c. Sản phẩm:</w:t>
      </w:r>
      <w:r w:rsidRPr="005A2E93">
        <w:rPr>
          <w:sz w:val="24"/>
          <w:szCs w:val="24"/>
        </w:rPr>
        <w:t xml:space="preserve"> Bài làm của học sinh, kĩ năng giải quyết nhiệm vụ học tập.</w:t>
      </w:r>
    </w:p>
    <w:p w14:paraId="6817DB6D" w14:textId="77777777" w:rsidR="00FC39D6" w:rsidRPr="005A2E93" w:rsidRDefault="00FC39D6" w:rsidP="005A2E93">
      <w:pPr>
        <w:spacing w:after="0" w:line="312" w:lineRule="auto"/>
        <w:jc w:val="both"/>
        <w:rPr>
          <w:b/>
          <w:sz w:val="24"/>
          <w:szCs w:val="24"/>
        </w:rPr>
      </w:pPr>
      <w:r w:rsidRPr="005A2E93">
        <w:rPr>
          <w:b/>
          <w:sz w:val="24"/>
          <w:szCs w:val="24"/>
        </w:rPr>
        <w:t xml:space="preserve">d. Tổ chức thực hiện: </w:t>
      </w:r>
    </w:p>
    <w:p w14:paraId="5384B200" w14:textId="51F02368" w:rsidR="006879C3" w:rsidRPr="006879C3" w:rsidRDefault="006879C3" w:rsidP="006879C3">
      <w:pPr>
        <w:spacing w:after="0" w:line="312" w:lineRule="auto"/>
        <w:ind w:left="360"/>
        <w:jc w:val="both"/>
        <w:rPr>
          <w:sz w:val="24"/>
          <w:szCs w:val="24"/>
        </w:rPr>
      </w:pPr>
      <w:r w:rsidRPr="006879C3">
        <w:rPr>
          <w:b/>
          <w:bCs/>
          <w:sz w:val="24"/>
          <w:szCs w:val="24"/>
        </w:rPr>
        <w:t>Chuyển giao nhiệm vụ:</w:t>
      </w:r>
      <w:r>
        <w:rPr>
          <w:b/>
          <w:bCs/>
          <w:sz w:val="24"/>
          <w:szCs w:val="24"/>
        </w:rPr>
        <w:t xml:space="preserve"> </w:t>
      </w:r>
      <w:r w:rsidRPr="006879C3">
        <w:rPr>
          <w:sz w:val="24"/>
          <w:szCs w:val="24"/>
        </w:rPr>
        <w:t>HS thực hành để trả lời 2 câu hỏi trong SGK phần luyện tập.</w:t>
      </w:r>
    </w:p>
    <w:p w14:paraId="24AD82F1" w14:textId="77777777" w:rsidR="006879C3" w:rsidRPr="006879C3" w:rsidRDefault="006879C3" w:rsidP="006879C3">
      <w:pPr>
        <w:spacing w:after="0" w:line="312" w:lineRule="auto"/>
        <w:ind w:left="360"/>
        <w:jc w:val="both"/>
        <w:rPr>
          <w:sz w:val="24"/>
          <w:szCs w:val="24"/>
        </w:rPr>
      </w:pPr>
      <w:r w:rsidRPr="006879C3">
        <w:rPr>
          <w:sz w:val="24"/>
          <w:szCs w:val="24"/>
        </w:rPr>
        <w:t>Thực hiện nhiệm vụ: HS thực hành trên máy tính và trả lời vào vở</w:t>
      </w:r>
    </w:p>
    <w:p w14:paraId="2F852255" w14:textId="77777777" w:rsidR="006879C3" w:rsidRPr="006879C3" w:rsidRDefault="006879C3" w:rsidP="006879C3">
      <w:pPr>
        <w:spacing w:after="0" w:line="312" w:lineRule="auto"/>
        <w:ind w:left="360"/>
        <w:jc w:val="both"/>
        <w:rPr>
          <w:sz w:val="24"/>
          <w:szCs w:val="24"/>
        </w:rPr>
      </w:pPr>
      <w:r w:rsidRPr="006879C3">
        <w:rPr>
          <w:sz w:val="24"/>
          <w:szCs w:val="24"/>
        </w:rPr>
        <w:t>Báo cáo, thảo luận: HS trình bày kết quả.</w:t>
      </w:r>
    </w:p>
    <w:p w14:paraId="4D1F41B0" w14:textId="78130118" w:rsidR="00FC39D6" w:rsidRPr="005A2E93" w:rsidRDefault="006879C3" w:rsidP="006879C3">
      <w:pPr>
        <w:spacing w:after="0" w:line="312" w:lineRule="auto"/>
        <w:ind w:left="360"/>
        <w:jc w:val="both"/>
        <w:rPr>
          <w:sz w:val="24"/>
          <w:szCs w:val="24"/>
        </w:rPr>
      </w:pPr>
      <w:r w:rsidRPr="006879C3">
        <w:rPr>
          <w:sz w:val="24"/>
          <w:szCs w:val="24"/>
        </w:rPr>
        <w:t>Kết luận, nhận định: GV đánh giá kết quả của HS và đưa ra kết luận</w:t>
      </w:r>
    </w:p>
    <w:p w14:paraId="3A6E26E4" w14:textId="176555A6" w:rsidR="00FC39D6" w:rsidRPr="005A2E93" w:rsidRDefault="00FC39D6" w:rsidP="00D20C31">
      <w:pPr>
        <w:spacing w:after="0" w:line="312" w:lineRule="auto"/>
        <w:jc w:val="center"/>
        <w:rPr>
          <w:b/>
          <w:i/>
          <w:sz w:val="24"/>
          <w:szCs w:val="24"/>
        </w:rPr>
      </w:pPr>
      <w:r w:rsidRPr="005A2E93">
        <w:rPr>
          <w:b/>
          <w:sz w:val="24"/>
          <w:szCs w:val="24"/>
        </w:rPr>
        <w:t xml:space="preserve">HOẠT ĐỘNG </w:t>
      </w:r>
      <w:r w:rsidR="00D20C31">
        <w:rPr>
          <w:b/>
          <w:sz w:val="24"/>
          <w:szCs w:val="24"/>
        </w:rPr>
        <w:t xml:space="preserve">4: </w:t>
      </w:r>
      <w:r w:rsidRPr="005A2E93">
        <w:rPr>
          <w:b/>
          <w:sz w:val="24"/>
          <w:szCs w:val="24"/>
        </w:rPr>
        <w:t>VẬN DỤNG</w:t>
      </w:r>
    </w:p>
    <w:p w14:paraId="2ED6CE2C" w14:textId="77777777" w:rsidR="00FC39D6" w:rsidRPr="005A2E93" w:rsidRDefault="00FC39D6" w:rsidP="005A2E93">
      <w:pPr>
        <w:widowControl w:val="0"/>
        <w:spacing w:after="0" w:line="312" w:lineRule="auto"/>
        <w:jc w:val="both"/>
        <w:rPr>
          <w:sz w:val="24"/>
          <w:szCs w:val="24"/>
        </w:rPr>
      </w:pPr>
      <w:r w:rsidRPr="005A2E93">
        <w:rPr>
          <w:b/>
          <w:sz w:val="24"/>
          <w:szCs w:val="24"/>
        </w:rPr>
        <w:t xml:space="preserve">a. Mục tiêu: </w:t>
      </w:r>
      <w:r w:rsidRPr="005A2E93">
        <w:rPr>
          <w:sz w:val="24"/>
          <w:szCs w:val="24"/>
        </w:rPr>
        <w:t>Vận dụng các kiến thức vừa học quyết các vấn đề học tập và thực tiễn.</w:t>
      </w:r>
    </w:p>
    <w:p w14:paraId="01B0438E" w14:textId="1041F830" w:rsidR="00FC39D6" w:rsidRPr="005A2E93" w:rsidRDefault="00FC39D6" w:rsidP="005A2E93">
      <w:pPr>
        <w:widowControl w:val="0"/>
        <w:spacing w:after="0" w:line="312" w:lineRule="auto"/>
        <w:jc w:val="both"/>
        <w:rPr>
          <w:sz w:val="24"/>
          <w:szCs w:val="24"/>
        </w:rPr>
      </w:pPr>
      <w:r w:rsidRPr="005A2E93">
        <w:rPr>
          <w:b/>
          <w:sz w:val="24"/>
          <w:szCs w:val="24"/>
        </w:rPr>
        <w:t>b. Nội dung:</w:t>
      </w:r>
      <w:r w:rsidR="0093096F">
        <w:rPr>
          <w:sz w:val="24"/>
          <w:szCs w:val="24"/>
        </w:rPr>
        <w:t xml:space="preserve"> </w:t>
      </w:r>
      <w:r w:rsidR="006879C3" w:rsidRPr="006879C3">
        <w:rPr>
          <w:sz w:val="24"/>
          <w:szCs w:val="24"/>
        </w:rPr>
        <w:t>GV yêu cầu HS trả lời câu hỏi và thực hành theo yêu cầu của đề bài</w:t>
      </w:r>
    </w:p>
    <w:p w14:paraId="03C63F63" w14:textId="77777777" w:rsidR="006879C3" w:rsidRDefault="00FC39D6" w:rsidP="006879C3">
      <w:pPr>
        <w:widowControl w:val="0"/>
        <w:spacing w:after="0" w:line="312" w:lineRule="auto"/>
        <w:jc w:val="both"/>
        <w:rPr>
          <w:b/>
          <w:sz w:val="24"/>
          <w:szCs w:val="24"/>
        </w:rPr>
      </w:pPr>
      <w:r w:rsidRPr="005A2E93">
        <w:rPr>
          <w:b/>
          <w:sz w:val="24"/>
          <w:szCs w:val="24"/>
        </w:rPr>
        <w:t xml:space="preserve">c. Sản phẩm: </w:t>
      </w:r>
      <w:r w:rsidR="006879C3" w:rsidRPr="006879C3">
        <w:rPr>
          <w:sz w:val="24"/>
          <w:szCs w:val="24"/>
        </w:rPr>
        <w:t>Hoàn thiện trang tính 5 theo yêu cầu</w:t>
      </w:r>
      <w:r w:rsidR="006879C3" w:rsidRPr="006879C3">
        <w:rPr>
          <w:b/>
          <w:sz w:val="24"/>
          <w:szCs w:val="24"/>
        </w:rPr>
        <w:t xml:space="preserve"> </w:t>
      </w:r>
    </w:p>
    <w:p w14:paraId="760324C6" w14:textId="490C9BEA" w:rsidR="00FC39D6" w:rsidRPr="005A2E93" w:rsidRDefault="00FC39D6" w:rsidP="006879C3">
      <w:pPr>
        <w:widowControl w:val="0"/>
        <w:spacing w:after="0" w:line="312" w:lineRule="auto"/>
        <w:jc w:val="both"/>
        <w:rPr>
          <w:sz w:val="24"/>
          <w:szCs w:val="24"/>
        </w:rPr>
      </w:pPr>
      <w:r w:rsidRPr="005A2E93">
        <w:rPr>
          <w:b/>
          <w:sz w:val="24"/>
          <w:szCs w:val="24"/>
        </w:rPr>
        <w:t>d. Tổ chức thực hiện:</w:t>
      </w:r>
    </w:p>
    <w:p w14:paraId="71A6B62A" w14:textId="30F742CC" w:rsidR="00FC39D6" w:rsidRPr="005A2E93" w:rsidRDefault="006879C3" w:rsidP="006879C3">
      <w:pPr>
        <w:spacing w:after="0" w:line="312" w:lineRule="auto"/>
        <w:ind w:left="360"/>
        <w:jc w:val="both"/>
        <w:rPr>
          <w:sz w:val="24"/>
          <w:szCs w:val="24"/>
        </w:rPr>
      </w:pPr>
      <w:r w:rsidRPr="006879C3">
        <w:rPr>
          <w:b/>
          <w:bCs/>
          <w:sz w:val="24"/>
          <w:szCs w:val="24"/>
        </w:rPr>
        <w:t>Chuyển giao nhiệm vụ</w:t>
      </w:r>
      <w:r w:rsidRPr="006879C3">
        <w:rPr>
          <w:sz w:val="24"/>
          <w:szCs w:val="24"/>
        </w:rPr>
        <w:t>:</w:t>
      </w:r>
      <w:r>
        <w:rPr>
          <w:sz w:val="24"/>
          <w:szCs w:val="24"/>
        </w:rPr>
        <w:t xml:space="preserve"> </w:t>
      </w:r>
      <w:r w:rsidR="00FC39D6" w:rsidRPr="005A2E93">
        <w:rPr>
          <w:sz w:val="24"/>
          <w:szCs w:val="24"/>
        </w:rPr>
        <w:t xml:space="preserve">Gv đưa câu hỏi về nhà: </w:t>
      </w:r>
    </w:p>
    <w:p w14:paraId="23A75B60" w14:textId="77777777" w:rsidR="00FC39D6" w:rsidRPr="005A2E93" w:rsidRDefault="00F74547" w:rsidP="005A2E93">
      <w:pPr>
        <w:spacing w:after="0" w:line="312" w:lineRule="auto"/>
        <w:jc w:val="both"/>
        <w:rPr>
          <w:sz w:val="24"/>
          <w:szCs w:val="24"/>
        </w:rPr>
      </w:pPr>
      <w:r w:rsidRPr="005A2E93">
        <w:rPr>
          <w:sz w:val="24"/>
          <w:szCs w:val="24"/>
        </w:rPr>
        <w:t>Câu 1. Em hãy quan sát bảng Dự kiến phân bổ cây dự án Trường học xanh ở hình 9.13 và hãy trả lời các câu hỏi sau:</w:t>
      </w:r>
    </w:p>
    <w:p w14:paraId="66693DED" w14:textId="77777777" w:rsidR="00F74547" w:rsidRPr="005A2E93" w:rsidRDefault="00F74547" w:rsidP="005A2E93">
      <w:pPr>
        <w:pStyle w:val="ListParagraph"/>
        <w:numPr>
          <w:ilvl w:val="0"/>
          <w:numId w:val="24"/>
        </w:numPr>
        <w:spacing w:after="0" w:line="312" w:lineRule="auto"/>
        <w:jc w:val="both"/>
        <w:rPr>
          <w:sz w:val="24"/>
          <w:szCs w:val="24"/>
        </w:rPr>
      </w:pPr>
      <w:r w:rsidRPr="005A2E93">
        <w:rPr>
          <w:sz w:val="24"/>
          <w:szCs w:val="24"/>
        </w:rPr>
        <w:t>Tổng số cây của toàn bộ khối 7 sẽ trồng là bao nhiêu?</w:t>
      </w:r>
    </w:p>
    <w:p w14:paraId="6E7994F2" w14:textId="77777777" w:rsidR="00F74547" w:rsidRPr="005A2E93" w:rsidRDefault="00F74547" w:rsidP="005A2E93">
      <w:pPr>
        <w:pStyle w:val="ListParagraph"/>
        <w:numPr>
          <w:ilvl w:val="0"/>
          <w:numId w:val="24"/>
        </w:numPr>
        <w:spacing w:after="0" w:line="312" w:lineRule="auto"/>
        <w:jc w:val="both"/>
        <w:rPr>
          <w:sz w:val="24"/>
          <w:szCs w:val="24"/>
        </w:rPr>
      </w:pPr>
      <w:r w:rsidRPr="005A2E93">
        <w:rPr>
          <w:sz w:val="24"/>
          <w:szCs w:val="24"/>
        </w:rPr>
        <w:t>Trung bình mỗi lớp sẽ trồng bao nhiêu cây?</w:t>
      </w:r>
    </w:p>
    <w:p w14:paraId="4953FEAD" w14:textId="77777777" w:rsidR="00F74547" w:rsidRDefault="00F74547" w:rsidP="005A2E93">
      <w:pPr>
        <w:spacing w:after="0" w:line="312" w:lineRule="auto"/>
        <w:jc w:val="both"/>
        <w:rPr>
          <w:sz w:val="24"/>
          <w:szCs w:val="24"/>
        </w:rPr>
      </w:pPr>
      <w:r w:rsidRPr="005A2E93">
        <w:rPr>
          <w:sz w:val="24"/>
          <w:szCs w:val="24"/>
        </w:rPr>
        <w:t>Câu 2. Dựa trên bảng Dự kiến phân bổ cây dự án Trường học xanh em hãy tính tỉ lệ phần trăm của từng loại cây hoa được phân bổ so với chỉ tiêu đã giao.</w:t>
      </w:r>
    </w:p>
    <w:p w14:paraId="4D8B21EB" w14:textId="77777777" w:rsidR="006879C3" w:rsidRPr="006879C3" w:rsidRDefault="006879C3" w:rsidP="006879C3">
      <w:pPr>
        <w:spacing w:after="0" w:line="312" w:lineRule="auto"/>
        <w:ind w:left="360"/>
        <w:jc w:val="both"/>
        <w:rPr>
          <w:b/>
          <w:sz w:val="24"/>
          <w:szCs w:val="24"/>
          <w:lang w:val="pt-BR"/>
        </w:rPr>
      </w:pPr>
      <w:r w:rsidRPr="006879C3">
        <w:rPr>
          <w:b/>
          <w:bCs/>
          <w:sz w:val="24"/>
          <w:szCs w:val="24"/>
        </w:rPr>
        <w:lastRenderedPageBreak/>
        <w:t>Thực hiện nhiệm vụ</w:t>
      </w:r>
      <w:r w:rsidRPr="006879C3">
        <w:rPr>
          <w:sz w:val="24"/>
          <w:szCs w:val="24"/>
        </w:rPr>
        <w:t>: HS thực hành.</w:t>
      </w:r>
    </w:p>
    <w:p w14:paraId="6DA10D3C" w14:textId="77777777" w:rsidR="006879C3" w:rsidRPr="006879C3" w:rsidRDefault="006879C3" w:rsidP="006879C3">
      <w:pPr>
        <w:spacing w:after="0" w:line="312" w:lineRule="auto"/>
        <w:ind w:left="360"/>
        <w:jc w:val="both"/>
        <w:rPr>
          <w:sz w:val="24"/>
          <w:szCs w:val="24"/>
        </w:rPr>
      </w:pPr>
      <w:r w:rsidRPr="006879C3">
        <w:rPr>
          <w:b/>
          <w:bCs/>
          <w:sz w:val="24"/>
          <w:szCs w:val="24"/>
        </w:rPr>
        <w:t>Báo cáo, thảo luận</w:t>
      </w:r>
      <w:r w:rsidRPr="006879C3">
        <w:rPr>
          <w:sz w:val="24"/>
          <w:szCs w:val="24"/>
        </w:rPr>
        <w:t>: HS trình bày kết quả sau khi hoàn thiện theo yêu cầu.</w:t>
      </w:r>
    </w:p>
    <w:p w14:paraId="5685A0F8" w14:textId="77777777" w:rsidR="006879C3" w:rsidRPr="006879C3" w:rsidRDefault="006879C3" w:rsidP="006879C3">
      <w:pPr>
        <w:spacing w:after="0" w:line="312" w:lineRule="auto"/>
        <w:ind w:left="360"/>
        <w:jc w:val="both"/>
        <w:rPr>
          <w:sz w:val="24"/>
          <w:szCs w:val="24"/>
        </w:rPr>
      </w:pPr>
      <w:r w:rsidRPr="006879C3">
        <w:rPr>
          <w:b/>
          <w:bCs/>
          <w:sz w:val="24"/>
          <w:szCs w:val="24"/>
        </w:rPr>
        <w:t>Kết luận, nhận định</w:t>
      </w:r>
      <w:r w:rsidRPr="006879C3">
        <w:rPr>
          <w:sz w:val="24"/>
          <w:szCs w:val="24"/>
        </w:rPr>
        <w:t>: GV đánh giá kết quả của HS và rút kinh nghiệm chung trong quá trình học sinh thực hành.</w:t>
      </w:r>
    </w:p>
    <w:p w14:paraId="5C6298C2" w14:textId="77777777" w:rsidR="006879C3" w:rsidRPr="005A2E93" w:rsidRDefault="006879C3" w:rsidP="005A2E93">
      <w:pPr>
        <w:spacing w:after="0" w:line="312" w:lineRule="auto"/>
        <w:jc w:val="both"/>
        <w:rPr>
          <w:sz w:val="24"/>
          <w:szCs w:val="24"/>
        </w:rPr>
      </w:pPr>
    </w:p>
    <w:sectPr w:rsidR="006879C3" w:rsidRPr="005A2E93" w:rsidSect="00820C94">
      <w:pgSz w:w="11909" w:h="16834"/>
      <w:pgMar w:top="1134" w:right="1134" w:bottom="1134" w:left="1701" w:header="272"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B5CEE" w14:textId="77777777" w:rsidR="009F6A6F" w:rsidRDefault="009F6A6F">
      <w:pPr>
        <w:spacing w:after="0" w:line="240" w:lineRule="auto"/>
      </w:pPr>
      <w:r>
        <w:separator/>
      </w:r>
    </w:p>
  </w:endnote>
  <w:endnote w:type="continuationSeparator" w:id="0">
    <w:p w14:paraId="40741470" w14:textId="77777777" w:rsidR="009F6A6F" w:rsidRDefault="009F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624AF" w14:textId="77777777" w:rsidR="009F6A6F" w:rsidRDefault="009F6A6F">
      <w:pPr>
        <w:spacing w:after="0" w:line="240" w:lineRule="auto"/>
      </w:pPr>
      <w:r>
        <w:separator/>
      </w:r>
    </w:p>
  </w:footnote>
  <w:footnote w:type="continuationSeparator" w:id="0">
    <w:p w14:paraId="25A2C457" w14:textId="77777777" w:rsidR="009F6A6F" w:rsidRDefault="009F6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342A"/>
    <w:multiLevelType w:val="hybridMultilevel"/>
    <w:tmpl w:val="BADA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A7ECE"/>
    <w:multiLevelType w:val="hybridMultilevel"/>
    <w:tmpl w:val="F638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8006B"/>
    <w:multiLevelType w:val="hybridMultilevel"/>
    <w:tmpl w:val="8EA8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51F"/>
    <w:multiLevelType w:val="hybridMultilevel"/>
    <w:tmpl w:val="2C7C0742"/>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D687B"/>
    <w:multiLevelType w:val="hybridMultilevel"/>
    <w:tmpl w:val="F9C4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C6148"/>
    <w:multiLevelType w:val="hybridMultilevel"/>
    <w:tmpl w:val="E0E082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731A64"/>
    <w:multiLevelType w:val="hybridMultilevel"/>
    <w:tmpl w:val="69DE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46DEA"/>
    <w:multiLevelType w:val="hybridMultilevel"/>
    <w:tmpl w:val="F4B4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E5D61"/>
    <w:multiLevelType w:val="hybridMultilevel"/>
    <w:tmpl w:val="48E2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04C4C"/>
    <w:multiLevelType w:val="hybridMultilevel"/>
    <w:tmpl w:val="A7D8882C"/>
    <w:lvl w:ilvl="0" w:tplc="2F040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282468"/>
    <w:multiLevelType w:val="hybridMultilevel"/>
    <w:tmpl w:val="7654EA9C"/>
    <w:lvl w:ilvl="0" w:tplc="5E544912">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16A90EA9"/>
    <w:multiLevelType w:val="hybridMultilevel"/>
    <w:tmpl w:val="3A80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F08E9"/>
    <w:multiLevelType w:val="hybridMultilevel"/>
    <w:tmpl w:val="E280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A14030"/>
    <w:multiLevelType w:val="hybridMultilevel"/>
    <w:tmpl w:val="1382D6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9C4216"/>
    <w:multiLevelType w:val="hybridMultilevel"/>
    <w:tmpl w:val="20CA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21" w15:restartNumberingAfterBreak="0">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296F1B"/>
    <w:multiLevelType w:val="hybridMultilevel"/>
    <w:tmpl w:val="FB9C3CA4"/>
    <w:lvl w:ilvl="0" w:tplc="BDE0D4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DE5F0E"/>
    <w:multiLevelType w:val="hybridMultilevel"/>
    <w:tmpl w:val="B67C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623685"/>
    <w:multiLevelType w:val="hybridMultilevel"/>
    <w:tmpl w:val="75C6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54419F"/>
    <w:multiLevelType w:val="hybridMultilevel"/>
    <w:tmpl w:val="C94CE4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B80E9B"/>
    <w:multiLevelType w:val="hybridMultilevel"/>
    <w:tmpl w:val="026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FE6DA1"/>
    <w:multiLevelType w:val="hybridMultilevel"/>
    <w:tmpl w:val="27F6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5B559ED"/>
    <w:multiLevelType w:val="hybridMultilevel"/>
    <w:tmpl w:val="A240FE7E"/>
    <w:lvl w:ilvl="0" w:tplc="7ED88A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701186F"/>
    <w:multiLevelType w:val="hybridMultilevel"/>
    <w:tmpl w:val="332EB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2893475F"/>
    <w:multiLevelType w:val="hybridMultilevel"/>
    <w:tmpl w:val="B2A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924A6C"/>
    <w:multiLevelType w:val="hybridMultilevel"/>
    <w:tmpl w:val="A980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F2113C"/>
    <w:multiLevelType w:val="hybridMultilevel"/>
    <w:tmpl w:val="C04E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5F2580"/>
    <w:multiLevelType w:val="hybridMultilevel"/>
    <w:tmpl w:val="9604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6D566D"/>
    <w:multiLevelType w:val="hybridMultilevel"/>
    <w:tmpl w:val="105C1C9A"/>
    <w:lvl w:ilvl="0" w:tplc="2F040BA0">
      <w:start w:val="1"/>
      <w:numFmt w:val="bullet"/>
      <w:lvlText w:val=""/>
      <w:lvlJc w:val="left"/>
      <w:pPr>
        <w:ind w:left="360"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41" w15:restartNumberingAfterBreak="0">
    <w:nsid w:val="2F4E70ED"/>
    <w:multiLevelType w:val="multilevel"/>
    <w:tmpl w:val="BC48BE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309B68DE"/>
    <w:multiLevelType w:val="hybridMultilevel"/>
    <w:tmpl w:val="D7A6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3150D4"/>
    <w:multiLevelType w:val="hybridMultilevel"/>
    <w:tmpl w:val="1A14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231D36"/>
    <w:multiLevelType w:val="hybridMultilevel"/>
    <w:tmpl w:val="B1FC9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EF7F29"/>
    <w:multiLevelType w:val="hybridMultilevel"/>
    <w:tmpl w:val="C6BA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88447D"/>
    <w:multiLevelType w:val="hybridMultilevel"/>
    <w:tmpl w:val="565A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E587B79"/>
    <w:multiLevelType w:val="hybridMultilevel"/>
    <w:tmpl w:val="F3BC06A8"/>
    <w:lvl w:ilvl="0" w:tplc="9F923DEC">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1" w15:restartNumberingAfterBreak="0">
    <w:nsid w:val="3E5B5950"/>
    <w:multiLevelType w:val="hybridMultilevel"/>
    <w:tmpl w:val="4C70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BF6516"/>
    <w:multiLevelType w:val="hybridMultilevel"/>
    <w:tmpl w:val="6FB87312"/>
    <w:lvl w:ilvl="0" w:tplc="2F040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42E63E3"/>
    <w:multiLevelType w:val="hybridMultilevel"/>
    <w:tmpl w:val="8E9C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4576DEB"/>
    <w:multiLevelType w:val="hybridMultilevel"/>
    <w:tmpl w:val="2EB0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45A51A6B"/>
    <w:multiLevelType w:val="hybridMultilevel"/>
    <w:tmpl w:val="510A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8C62973"/>
    <w:multiLevelType w:val="hybridMultilevel"/>
    <w:tmpl w:val="99524E12"/>
    <w:lvl w:ilvl="0" w:tplc="76F2AC98">
      <w:start w:val="2"/>
      <w:numFmt w:val="bullet"/>
      <w:lvlText w:val="-"/>
      <w:lvlJc w:val="left"/>
      <w:pPr>
        <w:ind w:left="720" w:hanging="360"/>
      </w:pPr>
      <w:rPr>
        <w:rFonts w:ascii="Times New Roman" w:eastAsiaTheme="minorHAnsi" w:hAnsi="Times New Roman" w:cs="Times New Roman" w:hint="default"/>
      </w:rPr>
    </w:lvl>
    <w:lvl w:ilvl="1" w:tplc="801E6AE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CAF2AA2"/>
    <w:multiLevelType w:val="hybridMultilevel"/>
    <w:tmpl w:val="A41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E93D91"/>
    <w:multiLevelType w:val="hybridMultilevel"/>
    <w:tmpl w:val="1A441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740313"/>
    <w:multiLevelType w:val="hybridMultilevel"/>
    <w:tmpl w:val="32347EA2"/>
    <w:lvl w:ilvl="0" w:tplc="801E6AE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ED87FD2"/>
    <w:multiLevelType w:val="hybridMultilevel"/>
    <w:tmpl w:val="D3D2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FA64752"/>
    <w:multiLevelType w:val="hybridMultilevel"/>
    <w:tmpl w:val="3CC233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1533133"/>
    <w:multiLevelType w:val="hybridMultilevel"/>
    <w:tmpl w:val="4472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2805E0"/>
    <w:multiLevelType w:val="hybridMultilevel"/>
    <w:tmpl w:val="3E8A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33E29EC"/>
    <w:multiLevelType w:val="hybridMultilevel"/>
    <w:tmpl w:val="0AAA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3E23992"/>
    <w:multiLevelType w:val="hybridMultilevel"/>
    <w:tmpl w:val="BE4A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4673CC8"/>
    <w:multiLevelType w:val="hybridMultilevel"/>
    <w:tmpl w:val="056E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840CF0"/>
    <w:multiLevelType w:val="hybridMultilevel"/>
    <w:tmpl w:val="1742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54D4405"/>
    <w:multiLevelType w:val="hybridMultilevel"/>
    <w:tmpl w:val="7980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76" w15:restartNumberingAfterBreak="0">
    <w:nsid w:val="5CC9501E"/>
    <w:multiLevelType w:val="hybridMultilevel"/>
    <w:tmpl w:val="99B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E907E9A"/>
    <w:multiLevelType w:val="hybridMultilevel"/>
    <w:tmpl w:val="79CC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1A41815"/>
    <w:multiLevelType w:val="hybridMultilevel"/>
    <w:tmpl w:val="205A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36556DD"/>
    <w:multiLevelType w:val="hybridMultilevel"/>
    <w:tmpl w:val="539A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5F56C8"/>
    <w:multiLevelType w:val="hybridMultilevel"/>
    <w:tmpl w:val="04A2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6021EB2"/>
    <w:multiLevelType w:val="hybridMultilevel"/>
    <w:tmpl w:val="B5E0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660D4971"/>
    <w:multiLevelType w:val="hybridMultilevel"/>
    <w:tmpl w:val="6FAC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75E5CF1"/>
    <w:multiLevelType w:val="hybridMultilevel"/>
    <w:tmpl w:val="AA60C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4421B9"/>
    <w:multiLevelType w:val="hybridMultilevel"/>
    <w:tmpl w:val="DB78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805D37"/>
    <w:multiLevelType w:val="hybridMultilevel"/>
    <w:tmpl w:val="85A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9741CC"/>
    <w:multiLevelType w:val="hybridMultilevel"/>
    <w:tmpl w:val="D9FA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4C32A6B"/>
    <w:multiLevelType w:val="hybridMultilevel"/>
    <w:tmpl w:val="19DC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B33007"/>
    <w:multiLevelType w:val="hybridMultilevel"/>
    <w:tmpl w:val="59BA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7A26604"/>
    <w:multiLevelType w:val="hybridMultilevel"/>
    <w:tmpl w:val="C944D526"/>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92D0D2D"/>
    <w:multiLevelType w:val="hybridMultilevel"/>
    <w:tmpl w:val="E534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99" w15:restartNumberingAfterBreak="0">
    <w:nsid w:val="7B7B7E94"/>
    <w:multiLevelType w:val="hybridMultilevel"/>
    <w:tmpl w:val="6122F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2A2CBB"/>
    <w:multiLevelType w:val="hybridMultilevel"/>
    <w:tmpl w:val="5728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D382674"/>
    <w:multiLevelType w:val="hybridMultilevel"/>
    <w:tmpl w:val="B68EE888"/>
    <w:lvl w:ilvl="0" w:tplc="801E6AE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D614DC4"/>
    <w:multiLevelType w:val="hybridMultilevel"/>
    <w:tmpl w:val="2196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1736125">
    <w:abstractNumId w:val="57"/>
  </w:num>
  <w:num w:numId="2" w16cid:durableId="1548712906">
    <w:abstractNumId w:val="96"/>
  </w:num>
  <w:num w:numId="3" w16cid:durableId="2137723698">
    <w:abstractNumId w:val="77"/>
  </w:num>
  <w:num w:numId="4" w16cid:durableId="1631323348">
    <w:abstractNumId w:val="74"/>
  </w:num>
  <w:num w:numId="5" w16cid:durableId="816146477">
    <w:abstractNumId w:val="25"/>
  </w:num>
  <w:num w:numId="6" w16cid:durableId="610555687">
    <w:abstractNumId w:val="28"/>
  </w:num>
  <w:num w:numId="7" w16cid:durableId="813060959">
    <w:abstractNumId w:val="61"/>
  </w:num>
  <w:num w:numId="8" w16cid:durableId="116920788">
    <w:abstractNumId w:val="7"/>
  </w:num>
  <w:num w:numId="9" w16cid:durableId="1727991709">
    <w:abstractNumId w:val="49"/>
  </w:num>
  <w:num w:numId="10" w16cid:durableId="1587571679">
    <w:abstractNumId w:val="85"/>
  </w:num>
  <w:num w:numId="11" w16cid:durableId="2050109651">
    <w:abstractNumId w:val="59"/>
  </w:num>
  <w:num w:numId="12" w16cid:durableId="1715230265">
    <w:abstractNumId w:val="21"/>
  </w:num>
  <w:num w:numId="13" w16cid:durableId="2088577679">
    <w:abstractNumId w:val="63"/>
  </w:num>
  <w:num w:numId="14" w16cid:durableId="1598249395">
    <w:abstractNumId w:val="89"/>
  </w:num>
  <w:num w:numId="15" w16cid:durableId="1472482807">
    <w:abstractNumId w:val="54"/>
  </w:num>
  <w:num w:numId="16" w16cid:durableId="395783532">
    <w:abstractNumId w:val="104"/>
  </w:num>
  <w:num w:numId="17" w16cid:durableId="1375928979">
    <w:abstractNumId w:val="33"/>
  </w:num>
  <w:num w:numId="18" w16cid:durableId="1023093445">
    <w:abstractNumId w:val="97"/>
  </w:num>
  <w:num w:numId="19" w16cid:durableId="1439908447">
    <w:abstractNumId w:val="3"/>
  </w:num>
  <w:num w:numId="20" w16cid:durableId="405038482">
    <w:abstractNumId w:val="18"/>
  </w:num>
  <w:num w:numId="21" w16cid:durableId="410002473">
    <w:abstractNumId w:val="26"/>
  </w:num>
  <w:num w:numId="22" w16cid:durableId="1247181451">
    <w:abstractNumId w:val="94"/>
  </w:num>
  <w:num w:numId="23" w16cid:durableId="1884634951">
    <w:abstractNumId w:val="11"/>
  </w:num>
  <w:num w:numId="24" w16cid:durableId="2135950971">
    <w:abstractNumId w:val="100"/>
  </w:num>
  <w:num w:numId="25" w16cid:durableId="30540710">
    <w:abstractNumId w:val="31"/>
  </w:num>
  <w:num w:numId="26" w16cid:durableId="1263296319">
    <w:abstractNumId w:val="32"/>
  </w:num>
  <w:num w:numId="27" w16cid:durableId="461389075">
    <w:abstractNumId w:val="79"/>
  </w:num>
  <w:num w:numId="28" w16cid:durableId="1093814899">
    <w:abstractNumId w:val="46"/>
  </w:num>
  <w:num w:numId="29" w16cid:durableId="1975942831">
    <w:abstractNumId w:val="41"/>
  </w:num>
  <w:num w:numId="30" w16cid:durableId="1220938749">
    <w:abstractNumId w:val="23"/>
  </w:num>
  <w:num w:numId="31" w16cid:durableId="1430156274">
    <w:abstractNumId w:val="69"/>
  </w:num>
  <w:num w:numId="32" w16cid:durableId="1671105042">
    <w:abstractNumId w:val="101"/>
  </w:num>
  <w:num w:numId="33" w16cid:durableId="1726952882">
    <w:abstractNumId w:val="43"/>
  </w:num>
  <w:num w:numId="34" w16cid:durableId="1068919420">
    <w:abstractNumId w:val="22"/>
  </w:num>
  <w:num w:numId="35" w16cid:durableId="292637141">
    <w:abstractNumId w:val="38"/>
  </w:num>
  <w:num w:numId="36" w16cid:durableId="372581848">
    <w:abstractNumId w:val="1"/>
  </w:num>
  <w:num w:numId="37" w16cid:durableId="322658756">
    <w:abstractNumId w:val="92"/>
  </w:num>
  <w:num w:numId="38" w16cid:durableId="1558468323">
    <w:abstractNumId w:val="17"/>
  </w:num>
  <w:num w:numId="39" w16cid:durableId="1213232071">
    <w:abstractNumId w:val="20"/>
  </w:num>
  <w:num w:numId="40" w16cid:durableId="1788037643">
    <w:abstractNumId w:val="70"/>
  </w:num>
  <w:num w:numId="41" w16cid:durableId="1768189327">
    <w:abstractNumId w:val="81"/>
  </w:num>
  <w:num w:numId="42" w16cid:durableId="1153908297">
    <w:abstractNumId w:val="56"/>
  </w:num>
  <w:num w:numId="43" w16cid:durableId="51388599">
    <w:abstractNumId w:val="40"/>
  </w:num>
  <w:num w:numId="44" w16cid:durableId="955792811">
    <w:abstractNumId w:val="98"/>
  </w:num>
  <w:num w:numId="45" w16cid:durableId="740366803">
    <w:abstractNumId w:val="80"/>
  </w:num>
  <w:num w:numId="46" w16cid:durableId="1622613461">
    <w:abstractNumId w:val="12"/>
  </w:num>
  <w:num w:numId="47" w16cid:durableId="591938629">
    <w:abstractNumId w:val="67"/>
  </w:num>
  <w:num w:numId="48" w16cid:durableId="1800486433">
    <w:abstractNumId w:val="58"/>
  </w:num>
  <w:num w:numId="49" w16cid:durableId="1949237715">
    <w:abstractNumId w:val="47"/>
  </w:num>
  <w:num w:numId="50" w16cid:durableId="129787084">
    <w:abstractNumId w:val="30"/>
  </w:num>
  <w:num w:numId="51" w16cid:durableId="1977294022">
    <w:abstractNumId w:val="9"/>
  </w:num>
  <w:num w:numId="52" w16cid:durableId="595944607">
    <w:abstractNumId w:val="84"/>
  </w:num>
  <w:num w:numId="53" w16cid:durableId="853610898">
    <w:abstractNumId w:val="72"/>
  </w:num>
  <w:num w:numId="54" w16cid:durableId="1136143299">
    <w:abstractNumId w:val="0"/>
  </w:num>
  <w:num w:numId="55" w16cid:durableId="1658612951">
    <w:abstractNumId w:val="52"/>
  </w:num>
  <w:num w:numId="56" w16cid:durableId="249316939">
    <w:abstractNumId w:val="78"/>
  </w:num>
  <w:num w:numId="57" w16cid:durableId="1766461496">
    <w:abstractNumId w:val="87"/>
  </w:num>
  <w:num w:numId="58" w16cid:durableId="792794730">
    <w:abstractNumId w:val="19"/>
  </w:num>
  <w:num w:numId="59" w16cid:durableId="929191601">
    <w:abstractNumId w:val="24"/>
  </w:num>
  <w:num w:numId="60" w16cid:durableId="739405189">
    <w:abstractNumId w:val="73"/>
  </w:num>
  <w:num w:numId="61" w16cid:durableId="1881284680">
    <w:abstractNumId w:val="39"/>
  </w:num>
  <w:num w:numId="62" w16cid:durableId="1175610861">
    <w:abstractNumId w:val="10"/>
  </w:num>
  <w:num w:numId="63" w16cid:durableId="918905048">
    <w:abstractNumId w:val="42"/>
  </w:num>
  <w:num w:numId="64" w16cid:durableId="1455782740">
    <w:abstractNumId w:val="8"/>
  </w:num>
  <w:num w:numId="65" w16cid:durableId="945962793">
    <w:abstractNumId w:val="35"/>
  </w:num>
  <w:num w:numId="66" w16cid:durableId="957955761">
    <w:abstractNumId w:val="50"/>
  </w:num>
  <w:num w:numId="67" w16cid:durableId="1472794835">
    <w:abstractNumId w:val="75"/>
  </w:num>
  <w:num w:numId="68" w16cid:durableId="1841264663">
    <w:abstractNumId w:val="86"/>
  </w:num>
  <w:num w:numId="69" w16cid:durableId="2019111141">
    <w:abstractNumId w:val="91"/>
  </w:num>
  <w:num w:numId="70" w16cid:durableId="1093010241">
    <w:abstractNumId w:val="90"/>
  </w:num>
  <w:num w:numId="71" w16cid:durableId="1230076846">
    <w:abstractNumId w:val="4"/>
  </w:num>
  <w:num w:numId="72" w16cid:durableId="1843350133">
    <w:abstractNumId w:val="44"/>
  </w:num>
  <w:num w:numId="73" w16cid:durableId="116654548">
    <w:abstractNumId w:val="48"/>
  </w:num>
  <w:num w:numId="74" w16cid:durableId="1092550935">
    <w:abstractNumId w:val="15"/>
  </w:num>
  <w:num w:numId="75" w16cid:durableId="792360623">
    <w:abstractNumId w:val="27"/>
  </w:num>
  <w:num w:numId="76" w16cid:durableId="1792825333">
    <w:abstractNumId w:val="66"/>
  </w:num>
  <w:num w:numId="77" w16cid:durableId="1845779008">
    <w:abstractNumId w:val="60"/>
  </w:num>
  <w:num w:numId="78" w16cid:durableId="1758556377">
    <w:abstractNumId w:val="102"/>
  </w:num>
  <w:num w:numId="79" w16cid:durableId="527109916">
    <w:abstractNumId w:val="62"/>
  </w:num>
  <w:num w:numId="80" w16cid:durableId="926352540">
    <w:abstractNumId w:val="99"/>
  </w:num>
  <w:num w:numId="81" w16cid:durableId="613290174">
    <w:abstractNumId w:val="93"/>
  </w:num>
  <w:num w:numId="82" w16cid:durableId="870530702">
    <w:abstractNumId w:val="13"/>
  </w:num>
  <w:num w:numId="83" w16cid:durableId="1506435384">
    <w:abstractNumId w:val="83"/>
  </w:num>
  <w:num w:numId="84" w16cid:durableId="1318849005">
    <w:abstractNumId w:val="5"/>
  </w:num>
  <w:num w:numId="85" w16cid:durableId="46730620">
    <w:abstractNumId w:val="103"/>
  </w:num>
  <w:num w:numId="86" w16cid:durableId="128138034">
    <w:abstractNumId w:val="51"/>
  </w:num>
  <w:num w:numId="87" w16cid:durableId="582378377">
    <w:abstractNumId w:val="53"/>
  </w:num>
  <w:num w:numId="88" w16cid:durableId="3242264">
    <w:abstractNumId w:val="65"/>
  </w:num>
  <w:num w:numId="89" w16cid:durableId="755175568">
    <w:abstractNumId w:val="64"/>
  </w:num>
  <w:num w:numId="90" w16cid:durableId="513810449">
    <w:abstractNumId w:val="82"/>
  </w:num>
  <w:num w:numId="91" w16cid:durableId="422184642">
    <w:abstractNumId w:val="95"/>
  </w:num>
  <w:num w:numId="92" w16cid:durableId="384330105">
    <w:abstractNumId w:val="2"/>
  </w:num>
  <w:num w:numId="93" w16cid:durableId="1304310721">
    <w:abstractNumId w:val="29"/>
  </w:num>
  <w:num w:numId="94" w16cid:durableId="1783459050">
    <w:abstractNumId w:val="34"/>
  </w:num>
  <w:num w:numId="95" w16cid:durableId="79258622">
    <w:abstractNumId w:val="68"/>
  </w:num>
  <w:num w:numId="96" w16cid:durableId="529221350">
    <w:abstractNumId w:val="36"/>
  </w:num>
  <w:num w:numId="97" w16cid:durableId="1205169760">
    <w:abstractNumId w:val="37"/>
  </w:num>
  <w:num w:numId="98" w16cid:durableId="324555636">
    <w:abstractNumId w:val="55"/>
  </w:num>
  <w:num w:numId="99" w16cid:durableId="974526728">
    <w:abstractNumId w:val="6"/>
  </w:num>
  <w:num w:numId="100" w16cid:durableId="1682047837">
    <w:abstractNumId w:val="45"/>
  </w:num>
  <w:num w:numId="101" w16cid:durableId="837621219">
    <w:abstractNumId w:val="88"/>
  </w:num>
  <w:num w:numId="102" w16cid:durableId="349066153">
    <w:abstractNumId w:val="71"/>
  </w:num>
  <w:num w:numId="103" w16cid:durableId="495611287">
    <w:abstractNumId w:val="14"/>
  </w:num>
  <w:num w:numId="104" w16cid:durableId="651909758">
    <w:abstractNumId w:val="76"/>
  </w:num>
  <w:num w:numId="105" w16cid:durableId="197336153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15"/>
    <w:rsid w:val="00004F7B"/>
    <w:rsid w:val="000145C7"/>
    <w:rsid w:val="00015B7C"/>
    <w:rsid w:val="00022FEF"/>
    <w:rsid w:val="00063C48"/>
    <w:rsid w:val="000716F3"/>
    <w:rsid w:val="00077C40"/>
    <w:rsid w:val="000808D8"/>
    <w:rsid w:val="0009308B"/>
    <w:rsid w:val="0009508A"/>
    <w:rsid w:val="000A33C3"/>
    <w:rsid w:val="000D4899"/>
    <w:rsid w:val="000E144F"/>
    <w:rsid w:val="000E37AE"/>
    <w:rsid w:val="000E3C07"/>
    <w:rsid w:val="001028A3"/>
    <w:rsid w:val="0010475B"/>
    <w:rsid w:val="00106772"/>
    <w:rsid w:val="00112015"/>
    <w:rsid w:val="00130774"/>
    <w:rsid w:val="00136F18"/>
    <w:rsid w:val="001406D9"/>
    <w:rsid w:val="0015521C"/>
    <w:rsid w:val="00162D6D"/>
    <w:rsid w:val="001A3B9B"/>
    <w:rsid w:val="001B3B12"/>
    <w:rsid w:val="001C7D3E"/>
    <w:rsid w:val="001D0609"/>
    <w:rsid w:val="001D6A72"/>
    <w:rsid w:val="0020010F"/>
    <w:rsid w:val="00221991"/>
    <w:rsid w:val="00225319"/>
    <w:rsid w:val="00235B54"/>
    <w:rsid w:val="00244AC1"/>
    <w:rsid w:val="00264CFC"/>
    <w:rsid w:val="00272313"/>
    <w:rsid w:val="002758F7"/>
    <w:rsid w:val="00296552"/>
    <w:rsid w:val="002A2331"/>
    <w:rsid w:val="002A488C"/>
    <w:rsid w:val="002A48A2"/>
    <w:rsid w:val="002B1421"/>
    <w:rsid w:val="002C7AF9"/>
    <w:rsid w:val="002E354D"/>
    <w:rsid w:val="002E40E4"/>
    <w:rsid w:val="002F4FD4"/>
    <w:rsid w:val="00305A65"/>
    <w:rsid w:val="0031434C"/>
    <w:rsid w:val="0032683B"/>
    <w:rsid w:val="00333D9D"/>
    <w:rsid w:val="003413F1"/>
    <w:rsid w:val="00346A6B"/>
    <w:rsid w:val="00351C74"/>
    <w:rsid w:val="00372999"/>
    <w:rsid w:val="00375EB8"/>
    <w:rsid w:val="00393DEB"/>
    <w:rsid w:val="003A5553"/>
    <w:rsid w:val="003B20BD"/>
    <w:rsid w:val="003C435E"/>
    <w:rsid w:val="003E0E58"/>
    <w:rsid w:val="003E3130"/>
    <w:rsid w:val="003E3502"/>
    <w:rsid w:val="003E51BA"/>
    <w:rsid w:val="003E5C08"/>
    <w:rsid w:val="003F43DB"/>
    <w:rsid w:val="004160EA"/>
    <w:rsid w:val="00445A53"/>
    <w:rsid w:val="00453CD3"/>
    <w:rsid w:val="00486259"/>
    <w:rsid w:val="00486C77"/>
    <w:rsid w:val="004A34CF"/>
    <w:rsid w:val="004A40D7"/>
    <w:rsid w:val="004A418A"/>
    <w:rsid w:val="004A42C5"/>
    <w:rsid w:val="004A4497"/>
    <w:rsid w:val="004C4289"/>
    <w:rsid w:val="004C7FD1"/>
    <w:rsid w:val="004D1423"/>
    <w:rsid w:val="004D42B9"/>
    <w:rsid w:val="00511DF8"/>
    <w:rsid w:val="0051415A"/>
    <w:rsid w:val="00525F04"/>
    <w:rsid w:val="00533AF6"/>
    <w:rsid w:val="00536820"/>
    <w:rsid w:val="00553663"/>
    <w:rsid w:val="0056034C"/>
    <w:rsid w:val="005814B5"/>
    <w:rsid w:val="005839E2"/>
    <w:rsid w:val="00584172"/>
    <w:rsid w:val="005867FF"/>
    <w:rsid w:val="00586918"/>
    <w:rsid w:val="005A2E93"/>
    <w:rsid w:val="005B4E04"/>
    <w:rsid w:val="005C2D08"/>
    <w:rsid w:val="005D6C8A"/>
    <w:rsid w:val="00600174"/>
    <w:rsid w:val="0060190C"/>
    <w:rsid w:val="00624A84"/>
    <w:rsid w:val="00634440"/>
    <w:rsid w:val="00673D3F"/>
    <w:rsid w:val="00680A09"/>
    <w:rsid w:val="00682E76"/>
    <w:rsid w:val="006879C3"/>
    <w:rsid w:val="006926A3"/>
    <w:rsid w:val="00693785"/>
    <w:rsid w:val="006942DB"/>
    <w:rsid w:val="006C41C3"/>
    <w:rsid w:val="006D2C7C"/>
    <w:rsid w:val="006D6920"/>
    <w:rsid w:val="006E733D"/>
    <w:rsid w:val="00701A23"/>
    <w:rsid w:val="00702111"/>
    <w:rsid w:val="007029F2"/>
    <w:rsid w:val="0070344A"/>
    <w:rsid w:val="00706D9E"/>
    <w:rsid w:val="0070720C"/>
    <w:rsid w:val="0070765C"/>
    <w:rsid w:val="00716B58"/>
    <w:rsid w:val="0072330D"/>
    <w:rsid w:val="00731C9B"/>
    <w:rsid w:val="007349A2"/>
    <w:rsid w:val="00736DCC"/>
    <w:rsid w:val="00737469"/>
    <w:rsid w:val="007408AF"/>
    <w:rsid w:val="007455ED"/>
    <w:rsid w:val="007468FC"/>
    <w:rsid w:val="00793E21"/>
    <w:rsid w:val="00794F50"/>
    <w:rsid w:val="007A11DE"/>
    <w:rsid w:val="007C2008"/>
    <w:rsid w:val="007E26D9"/>
    <w:rsid w:val="007F593D"/>
    <w:rsid w:val="008076B5"/>
    <w:rsid w:val="00810180"/>
    <w:rsid w:val="00820C94"/>
    <w:rsid w:val="00823F69"/>
    <w:rsid w:val="00825B8E"/>
    <w:rsid w:val="00835698"/>
    <w:rsid w:val="00840F01"/>
    <w:rsid w:val="00856315"/>
    <w:rsid w:val="008859C3"/>
    <w:rsid w:val="00887C52"/>
    <w:rsid w:val="008935CB"/>
    <w:rsid w:val="008B1CF3"/>
    <w:rsid w:val="008D7429"/>
    <w:rsid w:val="008D7915"/>
    <w:rsid w:val="0090003D"/>
    <w:rsid w:val="009207E8"/>
    <w:rsid w:val="00920D89"/>
    <w:rsid w:val="0093096F"/>
    <w:rsid w:val="00936D84"/>
    <w:rsid w:val="0094698C"/>
    <w:rsid w:val="00950F22"/>
    <w:rsid w:val="00955EA4"/>
    <w:rsid w:val="00993144"/>
    <w:rsid w:val="009B52C3"/>
    <w:rsid w:val="009D2315"/>
    <w:rsid w:val="009D245E"/>
    <w:rsid w:val="009E1DB8"/>
    <w:rsid w:val="009E41C8"/>
    <w:rsid w:val="009E7740"/>
    <w:rsid w:val="009F6A6F"/>
    <w:rsid w:val="00A10B81"/>
    <w:rsid w:val="00A214E1"/>
    <w:rsid w:val="00A3456B"/>
    <w:rsid w:val="00A34756"/>
    <w:rsid w:val="00A35E90"/>
    <w:rsid w:val="00A4001E"/>
    <w:rsid w:val="00A5006B"/>
    <w:rsid w:val="00A54DE6"/>
    <w:rsid w:val="00A60525"/>
    <w:rsid w:val="00A636C5"/>
    <w:rsid w:val="00A67FEC"/>
    <w:rsid w:val="00A70713"/>
    <w:rsid w:val="00A7253C"/>
    <w:rsid w:val="00A7380F"/>
    <w:rsid w:val="00AA008B"/>
    <w:rsid w:val="00AB03FD"/>
    <w:rsid w:val="00AB28A1"/>
    <w:rsid w:val="00AC645C"/>
    <w:rsid w:val="00AD50F2"/>
    <w:rsid w:val="00AD6F24"/>
    <w:rsid w:val="00AD7BB4"/>
    <w:rsid w:val="00AE5550"/>
    <w:rsid w:val="00B12FD2"/>
    <w:rsid w:val="00B159B6"/>
    <w:rsid w:val="00B22707"/>
    <w:rsid w:val="00B35B01"/>
    <w:rsid w:val="00B36A75"/>
    <w:rsid w:val="00B40F6D"/>
    <w:rsid w:val="00B43BC5"/>
    <w:rsid w:val="00B60C40"/>
    <w:rsid w:val="00B62EB2"/>
    <w:rsid w:val="00B656FD"/>
    <w:rsid w:val="00BC3378"/>
    <w:rsid w:val="00BE1717"/>
    <w:rsid w:val="00BF1145"/>
    <w:rsid w:val="00C00277"/>
    <w:rsid w:val="00C05722"/>
    <w:rsid w:val="00C11782"/>
    <w:rsid w:val="00C11A98"/>
    <w:rsid w:val="00C21AD8"/>
    <w:rsid w:val="00C334A1"/>
    <w:rsid w:val="00C34F85"/>
    <w:rsid w:val="00C508FD"/>
    <w:rsid w:val="00C635A6"/>
    <w:rsid w:val="00C766B2"/>
    <w:rsid w:val="00C84337"/>
    <w:rsid w:val="00C867A2"/>
    <w:rsid w:val="00C91BE5"/>
    <w:rsid w:val="00CC74F5"/>
    <w:rsid w:val="00CD0823"/>
    <w:rsid w:val="00CD70C5"/>
    <w:rsid w:val="00CE72F7"/>
    <w:rsid w:val="00D02E8E"/>
    <w:rsid w:val="00D034E4"/>
    <w:rsid w:val="00D14E97"/>
    <w:rsid w:val="00D20ADF"/>
    <w:rsid w:val="00D20C31"/>
    <w:rsid w:val="00D50330"/>
    <w:rsid w:val="00D561E0"/>
    <w:rsid w:val="00D568BE"/>
    <w:rsid w:val="00D876BD"/>
    <w:rsid w:val="00D90A47"/>
    <w:rsid w:val="00D914D8"/>
    <w:rsid w:val="00DA0185"/>
    <w:rsid w:val="00DA3E91"/>
    <w:rsid w:val="00DC614E"/>
    <w:rsid w:val="00DD084C"/>
    <w:rsid w:val="00DD587A"/>
    <w:rsid w:val="00DE0681"/>
    <w:rsid w:val="00DF16A7"/>
    <w:rsid w:val="00DF5082"/>
    <w:rsid w:val="00E15704"/>
    <w:rsid w:val="00E164E6"/>
    <w:rsid w:val="00E21052"/>
    <w:rsid w:val="00E215DC"/>
    <w:rsid w:val="00E32FA4"/>
    <w:rsid w:val="00E40844"/>
    <w:rsid w:val="00E47FC2"/>
    <w:rsid w:val="00E573F5"/>
    <w:rsid w:val="00E6498F"/>
    <w:rsid w:val="00E776C3"/>
    <w:rsid w:val="00E81DF3"/>
    <w:rsid w:val="00E8316D"/>
    <w:rsid w:val="00E85132"/>
    <w:rsid w:val="00EC1AD9"/>
    <w:rsid w:val="00EC46EB"/>
    <w:rsid w:val="00EC6D64"/>
    <w:rsid w:val="00ED53DB"/>
    <w:rsid w:val="00EE6B15"/>
    <w:rsid w:val="00F02D77"/>
    <w:rsid w:val="00F31917"/>
    <w:rsid w:val="00F32588"/>
    <w:rsid w:val="00F3472E"/>
    <w:rsid w:val="00F50BB9"/>
    <w:rsid w:val="00F5168D"/>
    <w:rsid w:val="00F51940"/>
    <w:rsid w:val="00F53036"/>
    <w:rsid w:val="00F60227"/>
    <w:rsid w:val="00F6383D"/>
    <w:rsid w:val="00F65096"/>
    <w:rsid w:val="00F74547"/>
    <w:rsid w:val="00F80CB6"/>
    <w:rsid w:val="00FA211A"/>
    <w:rsid w:val="00FA46C8"/>
    <w:rsid w:val="00FA6A67"/>
    <w:rsid w:val="00FB037E"/>
    <w:rsid w:val="00FC39D6"/>
    <w:rsid w:val="00FD08F4"/>
    <w:rsid w:val="00FE711C"/>
    <w:rsid w:val="00FF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F24C"/>
  <w15:docId w15:val="{CC2B2530-FFE7-418A-A9AB-18F73E81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24"/>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1124"/>
    <w:pPr>
      <w:ind w:left="720"/>
      <w:contextualSpacing/>
    </w:pPr>
  </w:style>
  <w:style w:type="table" w:styleId="TableGrid">
    <w:name w:val="Table Grid"/>
    <w:basedOn w:val="TableNormal"/>
    <w:uiPriority w:val="39"/>
    <w:qFormat/>
    <w:rsid w:val="00E811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styleId="TableGridLight">
    <w:name w:val="Grid Table Light"/>
    <w:basedOn w:val="TableNormal"/>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4-Accent1">
    <w:name w:val="Grid Table 4 Accent 1"/>
    <w:basedOn w:val="TableNormal"/>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styleId="GridTable5Dark-Accent5">
    <w:name w:val="Grid Table 5 Dark Accent 5"/>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styleId="ListTable3-Accent5">
    <w:name w:val="List Table 3 Accent 5"/>
    <w:basedOn w:val="TableNormal"/>
    <w:uiPriority w:val="48"/>
    <w:rsid w:val="00063235"/>
    <w:pPr>
      <w:spacing w:after="0" w:line="240" w:lineRule="auto"/>
    </w:pPr>
    <w:rPr>
      <w:rFonts w:eastAsiaTheme="minorHAnsi"/>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F0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7D"/>
    <w:rPr>
      <w:rFonts w:ascii="Segoe UI" w:hAnsi="Segoe UI" w:cs="Segoe UI"/>
      <w:sz w:val="18"/>
      <w:szCs w:val="18"/>
    </w:rPr>
  </w:style>
  <w:style w:type="paragraph" w:customStyle="1" w:styleId="0noidung">
    <w:name w:val="0 noi dung"/>
    <w:basedOn w:val="Normal"/>
    <w:link w:val="0noidungChar"/>
    <w:qFormat/>
    <w:rsid w:val="00DD084C"/>
    <w:pPr>
      <w:widowControl w:val="0"/>
      <w:spacing w:before="120" w:after="120"/>
      <w:ind w:firstLine="425"/>
      <w:jc w:val="both"/>
    </w:pPr>
    <w:rPr>
      <w:rFonts w:eastAsia="MS Mincho"/>
      <w:sz w:val="28"/>
      <w:szCs w:val="28"/>
      <w:lang w:val="es-ES" w:eastAsia="zh-CN"/>
    </w:rPr>
  </w:style>
  <w:style w:type="character" w:customStyle="1" w:styleId="0noidungChar">
    <w:name w:val="0 noi dung Char"/>
    <w:link w:val="0noidung"/>
    <w:qFormat/>
    <w:rsid w:val="00DD084C"/>
    <w:rPr>
      <w:rFonts w:eastAsia="MS Mincho"/>
      <w:sz w:val="28"/>
      <w:szCs w:val="28"/>
      <w:lang w:val="es-ES"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583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2206">
      <w:bodyDiv w:val="1"/>
      <w:marLeft w:val="0"/>
      <w:marRight w:val="0"/>
      <w:marTop w:val="0"/>
      <w:marBottom w:val="0"/>
      <w:divBdr>
        <w:top w:val="none" w:sz="0" w:space="0" w:color="auto"/>
        <w:left w:val="none" w:sz="0" w:space="0" w:color="auto"/>
        <w:bottom w:val="none" w:sz="0" w:space="0" w:color="auto"/>
        <w:right w:val="none" w:sz="0" w:space="0" w:color="auto"/>
      </w:divBdr>
    </w:div>
    <w:div w:id="470682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DBM.dotm</Template>
  <TotalTime>9</TotalTime>
  <Pages>7</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HoangThanh Tam</dc:creator>
  <cp:lastModifiedBy>Bình Bùi Chí</cp:lastModifiedBy>
  <cp:revision>6</cp:revision>
  <cp:lastPrinted>2023-01-10T02:24:00Z</cp:lastPrinted>
  <dcterms:created xsi:type="dcterms:W3CDTF">2023-12-30T08:54:00Z</dcterms:created>
  <dcterms:modified xsi:type="dcterms:W3CDTF">2024-05-16T07:54:00Z</dcterms:modified>
</cp:coreProperties>
</file>