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73AF1F" w14:textId="77777777" w:rsidR="00EC6F14" w:rsidRPr="00333F0A" w:rsidRDefault="00EC6F14" w:rsidP="00EC6F14">
      <w:pPr>
        <w:spacing w:line="288" w:lineRule="auto"/>
        <w:jc w:val="both"/>
        <w:rPr>
          <w:sz w:val="26"/>
          <w:szCs w:val="26"/>
        </w:rPr>
      </w:pPr>
      <w:r>
        <w:rPr>
          <w:sz w:val="26"/>
          <w:szCs w:val="26"/>
        </w:rPr>
        <w:t xml:space="preserve">Ngày dạy: </w:t>
      </w:r>
    </w:p>
    <w:p w14:paraId="0E12145A" w14:textId="77777777" w:rsidR="00EC6F14" w:rsidRPr="00612C1C" w:rsidRDefault="00EC6F14" w:rsidP="00EC6F14">
      <w:pPr>
        <w:spacing w:line="288" w:lineRule="auto"/>
        <w:jc w:val="center"/>
        <w:rPr>
          <w:rFonts w:ascii="UTM Charlemagne" w:hAnsi="UTM Charlemagne"/>
          <w:b/>
          <w:bCs/>
          <w:color w:val="FF0000"/>
          <w:sz w:val="36"/>
          <w:szCs w:val="36"/>
        </w:rPr>
      </w:pPr>
      <w:bookmarkStart w:id="0" w:name="_Toc456430736"/>
      <w:r w:rsidRPr="00612C1C">
        <w:rPr>
          <w:rFonts w:ascii="UTM Charlemagne" w:hAnsi="UTM Charlemagne"/>
          <w:b/>
          <w:bCs/>
          <w:color w:val="FF0000"/>
          <w:sz w:val="36"/>
          <w:szCs w:val="36"/>
        </w:rPr>
        <w:t>CHƯƠNG IX:  THẦN KINH VÀ GIÁC QUAN</w:t>
      </w:r>
      <w:bookmarkEnd w:id="0"/>
    </w:p>
    <w:p w14:paraId="66A37D3C" w14:textId="77777777" w:rsidR="00EC6F14" w:rsidRPr="00612C1C" w:rsidRDefault="00EC6F14" w:rsidP="00EC6F14">
      <w:pPr>
        <w:spacing w:line="288" w:lineRule="auto"/>
        <w:jc w:val="center"/>
        <w:outlineLvl w:val="0"/>
        <w:rPr>
          <w:rFonts w:ascii="UTM Charlemagne" w:hAnsi="UTM Charlemagne"/>
          <w:b/>
          <w:bCs/>
          <w:color w:val="FF0000"/>
          <w:sz w:val="36"/>
          <w:szCs w:val="36"/>
        </w:rPr>
      </w:pPr>
      <w:bookmarkStart w:id="1" w:name="_Toc456430737"/>
      <w:bookmarkStart w:id="2" w:name="_GoBack"/>
      <w:r w:rsidRPr="00612C1C">
        <w:rPr>
          <w:rFonts w:ascii="UTM Charlemagne" w:hAnsi="UTM Charlemagne"/>
          <w:b/>
          <w:bCs/>
          <w:color w:val="FF0000"/>
          <w:sz w:val="36"/>
          <w:szCs w:val="36"/>
        </w:rPr>
        <w:t>T</w:t>
      </w:r>
      <w:r>
        <w:rPr>
          <w:rFonts w:ascii="UTM Charlemagne" w:hAnsi="UTM Charlemagne"/>
          <w:b/>
          <w:bCs/>
          <w:color w:val="FF0000"/>
          <w:sz w:val="36"/>
          <w:szCs w:val="36"/>
        </w:rPr>
        <w:t>IẾT</w:t>
      </w:r>
      <w:r w:rsidRPr="00612C1C">
        <w:rPr>
          <w:rFonts w:ascii="UTM Charlemagne" w:hAnsi="UTM Charlemagne"/>
          <w:b/>
          <w:bCs/>
          <w:color w:val="FF0000"/>
          <w:sz w:val="36"/>
          <w:szCs w:val="36"/>
        </w:rPr>
        <w:t xml:space="preserve"> 45: GIỚI THIỆU CHUNG VỀ HỆ THẦN KINH</w:t>
      </w:r>
      <w:bookmarkEnd w:id="1"/>
    </w:p>
    <w:bookmarkEnd w:id="2"/>
    <w:p w14:paraId="29085E02" w14:textId="77777777" w:rsidR="00EC6F14" w:rsidRPr="00185067" w:rsidRDefault="00EC6F14" w:rsidP="00EC6F14">
      <w:pPr>
        <w:tabs>
          <w:tab w:val="left" w:pos="202"/>
        </w:tabs>
        <w:spacing w:line="288" w:lineRule="auto"/>
        <w:jc w:val="both"/>
        <w:rPr>
          <w:bCs/>
          <w:i/>
          <w:sz w:val="26"/>
          <w:szCs w:val="26"/>
        </w:rPr>
      </w:pPr>
      <w:r w:rsidRPr="00185067">
        <w:rPr>
          <w:bCs/>
          <w:i/>
          <w:sz w:val="26"/>
          <w:szCs w:val="26"/>
        </w:rPr>
        <w:t xml:space="preserve">1. Kiến thức: </w:t>
      </w:r>
    </w:p>
    <w:p w14:paraId="410B4C31" w14:textId="77777777" w:rsidR="00EC6F14" w:rsidRPr="00185067" w:rsidRDefault="00EC6F14" w:rsidP="00EC6F14">
      <w:pPr>
        <w:numPr>
          <w:ilvl w:val="0"/>
          <w:numId w:val="75"/>
        </w:numPr>
        <w:tabs>
          <w:tab w:val="left" w:pos="202"/>
          <w:tab w:val="left" w:pos="404"/>
        </w:tabs>
        <w:spacing w:line="288" w:lineRule="auto"/>
        <w:ind w:firstLine="72"/>
        <w:jc w:val="both"/>
        <w:rPr>
          <w:sz w:val="26"/>
          <w:szCs w:val="26"/>
        </w:rPr>
      </w:pPr>
      <w:r w:rsidRPr="00185067">
        <w:rPr>
          <w:sz w:val="26"/>
          <w:szCs w:val="26"/>
        </w:rPr>
        <w:t>Phân biệt được các thành phần cấu tạo của hệ thần kinh.</w:t>
      </w:r>
    </w:p>
    <w:p w14:paraId="6976C8FE" w14:textId="77777777" w:rsidR="00EC6F14" w:rsidRDefault="00EC6F14" w:rsidP="00EC6F14">
      <w:pPr>
        <w:numPr>
          <w:ilvl w:val="0"/>
          <w:numId w:val="75"/>
        </w:numPr>
        <w:tabs>
          <w:tab w:val="clear" w:pos="288"/>
          <w:tab w:val="left" w:pos="720"/>
        </w:tabs>
        <w:spacing w:line="288" w:lineRule="auto"/>
        <w:ind w:left="720" w:hanging="360"/>
        <w:jc w:val="both"/>
        <w:rPr>
          <w:sz w:val="26"/>
          <w:szCs w:val="26"/>
        </w:rPr>
      </w:pPr>
      <w:r w:rsidRPr="00185067">
        <w:rPr>
          <w:sz w:val="26"/>
          <w:szCs w:val="26"/>
        </w:rPr>
        <w:t xml:space="preserve">Phân biệt được chức năng của hệ thần kinh vận động và hệ thần kinh </w:t>
      </w:r>
      <w:r>
        <w:rPr>
          <w:sz w:val="26"/>
          <w:szCs w:val="26"/>
        </w:rPr>
        <w:t xml:space="preserve">sinh dưỡng. </w:t>
      </w:r>
    </w:p>
    <w:p w14:paraId="0D09A646" w14:textId="77777777" w:rsidR="00EC6F14" w:rsidRPr="00333F0A" w:rsidRDefault="00EC6F14" w:rsidP="00EC6F14">
      <w:pPr>
        <w:numPr>
          <w:ilvl w:val="0"/>
          <w:numId w:val="78"/>
        </w:numPr>
        <w:tabs>
          <w:tab w:val="left" w:pos="202"/>
          <w:tab w:val="left" w:pos="404"/>
        </w:tabs>
        <w:spacing w:line="312" w:lineRule="auto"/>
        <w:ind w:firstLine="72"/>
        <w:jc w:val="both"/>
        <w:rPr>
          <w:sz w:val="26"/>
          <w:szCs w:val="26"/>
        </w:rPr>
      </w:pPr>
      <w:r w:rsidRPr="00333F0A">
        <w:rPr>
          <w:sz w:val="26"/>
          <w:szCs w:val="26"/>
        </w:rPr>
        <w:t>Trình bày được cấu tạo và chức năng của dây thần kinh.</w:t>
      </w:r>
    </w:p>
    <w:p w14:paraId="463C716B" w14:textId="77777777" w:rsidR="00EC6F14" w:rsidRPr="006D1E7B" w:rsidRDefault="00EC6F14" w:rsidP="00EC6F14">
      <w:pPr>
        <w:numPr>
          <w:ilvl w:val="0"/>
          <w:numId w:val="78"/>
        </w:numPr>
        <w:tabs>
          <w:tab w:val="left" w:pos="202"/>
          <w:tab w:val="left" w:pos="404"/>
        </w:tabs>
        <w:spacing w:line="312" w:lineRule="auto"/>
        <w:ind w:firstLine="72"/>
        <w:jc w:val="both"/>
        <w:rPr>
          <w:sz w:val="26"/>
          <w:szCs w:val="26"/>
        </w:rPr>
      </w:pPr>
      <w:r w:rsidRPr="00333F0A">
        <w:rPr>
          <w:sz w:val="26"/>
          <w:szCs w:val="26"/>
        </w:rPr>
        <w:t>Giải thích được vì sao dây thần kinh tủy là dây pha.</w:t>
      </w:r>
    </w:p>
    <w:p w14:paraId="17D7F33C" w14:textId="77777777" w:rsidR="00EC6F14" w:rsidRPr="00185067" w:rsidRDefault="00EC6F14" w:rsidP="00EC6F14">
      <w:pPr>
        <w:pStyle w:val="BlockText"/>
        <w:tabs>
          <w:tab w:val="left" w:pos="202"/>
          <w:tab w:val="left" w:pos="404"/>
        </w:tabs>
        <w:spacing w:line="288" w:lineRule="auto"/>
        <w:ind w:left="0"/>
        <w:jc w:val="both"/>
        <w:rPr>
          <w:rFonts w:ascii="Times New Roman" w:hAnsi="Times New Roman"/>
          <w:i/>
          <w:szCs w:val="26"/>
        </w:rPr>
      </w:pPr>
      <w:r w:rsidRPr="00185067">
        <w:rPr>
          <w:rFonts w:ascii="Times New Roman" w:hAnsi="Times New Roman"/>
          <w:i/>
          <w:szCs w:val="26"/>
        </w:rPr>
        <w:t xml:space="preserve">2. Kỹ năng: </w:t>
      </w:r>
    </w:p>
    <w:p w14:paraId="529B04B6" w14:textId="77777777" w:rsidR="00EC6F14" w:rsidRPr="00185067" w:rsidRDefault="00EC6F14" w:rsidP="00EC6F14">
      <w:pPr>
        <w:pStyle w:val="BlockText"/>
        <w:numPr>
          <w:ilvl w:val="0"/>
          <w:numId w:val="76"/>
        </w:numPr>
        <w:tabs>
          <w:tab w:val="left" w:pos="202"/>
          <w:tab w:val="left" w:pos="404"/>
        </w:tabs>
        <w:spacing w:line="288" w:lineRule="auto"/>
        <w:ind w:firstLine="72"/>
        <w:jc w:val="both"/>
        <w:rPr>
          <w:rFonts w:ascii="Times New Roman" w:hAnsi="Times New Roman"/>
          <w:szCs w:val="26"/>
        </w:rPr>
      </w:pPr>
      <w:r w:rsidRPr="00185067">
        <w:rPr>
          <w:rFonts w:ascii="Times New Roman" w:hAnsi="Times New Roman"/>
          <w:szCs w:val="26"/>
        </w:rPr>
        <w:t>Phát triển kĩ năng quan sát và phân tích kênh hình</w:t>
      </w:r>
    </w:p>
    <w:p w14:paraId="201091A3" w14:textId="77777777" w:rsidR="00EC6F14" w:rsidRPr="00185067" w:rsidRDefault="00EC6F14" w:rsidP="00EC6F14">
      <w:pPr>
        <w:pStyle w:val="BlockText"/>
        <w:numPr>
          <w:ilvl w:val="0"/>
          <w:numId w:val="76"/>
        </w:numPr>
        <w:tabs>
          <w:tab w:val="left" w:pos="202"/>
          <w:tab w:val="left" w:pos="404"/>
        </w:tabs>
        <w:spacing w:line="288" w:lineRule="auto"/>
        <w:ind w:firstLine="72"/>
        <w:jc w:val="both"/>
        <w:rPr>
          <w:rFonts w:ascii="Times New Roman" w:hAnsi="Times New Roman"/>
          <w:szCs w:val="26"/>
        </w:rPr>
      </w:pPr>
      <w:r w:rsidRPr="00185067">
        <w:rPr>
          <w:rFonts w:ascii="Times New Roman" w:hAnsi="Times New Roman"/>
          <w:bCs w:val="0"/>
          <w:szCs w:val="26"/>
        </w:rPr>
        <w:t>Kĩ năng hoạt</w:t>
      </w:r>
      <w:r w:rsidRPr="00185067">
        <w:rPr>
          <w:rFonts w:ascii="Times New Roman" w:hAnsi="Times New Roman"/>
          <w:szCs w:val="26"/>
        </w:rPr>
        <w:t xml:space="preserve"> động nhóm .</w:t>
      </w:r>
    </w:p>
    <w:p w14:paraId="36AFD3B0" w14:textId="77777777" w:rsidR="00EC6F14" w:rsidRDefault="00EC6F14" w:rsidP="00EC6F14">
      <w:pPr>
        <w:pStyle w:val="BlockText"/>
        <w:tabs>
          <w:tab w:val="left" w:pos="202"/>
          <w:tab w:val="left" w:pos="404"/>
        </w:tabs>
        <w:spacing w:line="288" w:lineRule="auto"/>
        <w:ind w:left="0"/>
        <w:jc w:val="both"/>
        <w:rPr>
          <w:rFonts w:ascii="Times New Roman" w:hAnsi="Times New Roman"/>
          <w:szCs w:val="26"/>
        </w:rPr>
      </w:pPr>
      <w:r w:rsidRPr="00185067">
        <w:rPr>
          <w:rFonts w:ascii="Times New Roman" w:hAnsi="Times New Roman"/>
          <w:i/>
          <w:szCs w:val="26"/>
        </w:rPr>
        <w:t>3. Thái độ:</w:t>
      </w:r>
      <w:r w:rsidRPr="00185067">
        <w:rPr>
          <w:rFonts w:ascii="Times New Roman" w:hAnsi="Times New Roman"/>
          <w:szCs w:val="26"/>
        </w:rPr>
        <w:t xml:space="preserve"> </w:t>
      </w:r>
    </w:p>
    <w:p w14:paraId="1258C6A1" w14:textId="77777777" w:rsidR="00EC6F14" w:rsidRPr="00185067" w:rsidRDefault="00EC6F14" w:rsidP="00EC6F14">
      <w:pPr>
        <w:pStyle w:val="BlockText"/>
        <w:numPr>
          <w:ilvl w:val="0"/>
          <w:numId w:val="180"/>
        </w:numPr>
        <w:tabs>
          <w:tab w:val="left" w:pos="202"/>
          <w:tab w:val="left" w:pos="404"/>
        </w:tabs>
        <w:spacing w:line="288" w:lineRule="auto"/>
        <w:jc w:val="both"/>
        <w:rPr>
          <w:rFonts w:ascii="Times New Roman" w:hAnsi="Times New Roman"/>
          <w:szCs w:val="26"/>
        </w:rPr>
      </w:pPr>
      <w:r w:rsidRPr="00185067">
        <w:rPr>
          <w:rFonts w:ascii="Times New Roman" w:hAnsi="Times New Roman"/>
          <w:szCs w:val="26"/>
        </w:rPr>
        <w:t>GD lòng yêu thích học tập bộ môn</w:t>
      </w:r>
    </w:p>
    <w:p w14:paraId="72C8D119" w14:textId="77777777" w:rsidR="00EC6F14" w:rsidRPr="00185067" w:rsidRDefault="00EC6F14" w:rsidP="00EC6F14">
      <w:pPr>
        <w:pStyle w:val="BlockText"/>
        <w:tabs>
          <w:tab w:val="left" w:pos="202"/>
          <w:tab w:val="left" w:pos="404"/>
        </w:tabs>
        <w:spacing w:line="288" w:lineRule="auto"/>
        <w:ind w:left="0" w:right="30"/>
        <w:jc w:val="both"/>
        <w:rPr>
          <w:rFonts w:ascii="Times New Roman" w:hAnsi="Times New Roman"/>
          <w:szCs w:val="26"/>
        </w:rPr>
      </w:pPr>
      <w:r w:rsidRPr="00185067">
        <w:rPr>
          <w:rFonts w:ascii="Times New Roman" w:hAnsi="Times New Roman"/>
          <w:b/>
          <w:szCs w:val="26"/>
        </w:rPr>
        <w:t xml:space="preserve"> Trọng tâm:</w:t>
      </w:r>
      <w:r w:rsidRPr="00185067">
        <w:rPr>
          <w:rFonts w:ascii="Times New Roman" w:hAnsi="Times New Roman"/>
          <w:szCs w:val="26"/>
        </w:rPr>
        <w:t xml:space="preserve"> Các thành phần cấu tạo của hệ thần kinh</w:t>
      </w:r>
      <w:r>
        <w:rPr>
          <w:rFonts w:ascii="Times New Roman" w:hAnsi="Times New Roman"/>
          <w:szCs w:val="26"/>
        </w:rPr>
        <w:t>. Chức năng của dây thần kinh tuỷ</w:t>
      </w:r>
    </w:p>
    <w:p w14:paraId="1D0A9848" w14:textId="77777777" w:rsidR="00EC6F14" w:rsidRPr="00185067" w:rsidRDefault="00EC6F14" w:rsidP="00EC6F14">
      <w:pPr>
        <w:tabs>
          <w:tab w:val="left" w:pos="202"/>
        </w:tabs>
        <w:spacing w:before="120" w:line="288" w:lineRule="auto"/>
        <w:ind w:right="550"/>
        <w:jc w:val="both"/>
        <w:rPr>
          <w:b/>
          <w:bCs/>
          <w:sz w:val="26"/>
          <w:szCs w:val="26"/>
        </w:rPr>
      </w:pPr>
      <w:r w:rsidRPr="00185067">
        <w:rPr>
          <w:b/>
          <w:bCs/>
          <w:sz w:val="26"/>
          <w:szCs w:val="26"/>
        </w:rPr>
        <w:t xml:space="preserve">II. </w:t>
      </w:r>
      <w:r>
        <w:rPr>
          <w:b/>
          <w:bCs/>
          <w:sz w:val="26"/>
          <w:szCs w:val="26"/>
        </w:rPr>
        <w:t>CHUẨN BỊ</w:t>
      </w:r>
      <w:r w:rsidRPr="00185067">
        <w:rPr>
          <w:b/>
          <w:bCs/>
          <w:sz w:val="26"/>
          <w:szCs w:val="26"/>
        </w:rPr>
        <w:t xml:space="preserve"> </w:t>
      </w:r>
    </w:p>
    <w:p w14:paraId="3A80C0B9" w14:textId="77777777" w:rsidR="00EC6F14" w:rsidRPr="00F96034" w:rsidRDefault="00EC6F14" w:rsidP="00EC6F14">
      <w:pPr>
        <w:pStyle w:val="ListParagraph"/>
        <w:numPr>
          <w:ilvl w:val="0"/>
          <w:numId w:val="168"/>
        </w:numPr>
        <w:tabs>
          <w:tab w:val="left" w:pos="404"/>
        </w:tabs>
        <w:spacing w:line="312" w:lineRule="auto"/>
        <w:ind w:right="552"/>
        <w:jc w:val="both"/>
        <w:rPr>
          <w:bCs/>
          <w:sz w:val="26"/>
          <w:szCs w:val="26"/>
        </w:rPr>
      </w:pPr>
      <w:r w:rsidRPr="00F96034">
        <w:rPr>
          <w:sz w:val="26"/>
          <w:szCs w:val="26"/>
        </w:rPr>
        <w:t xml:space="preserve">Tranh phóng to hình 43.1 và 43.2. </w:t>
      </w:r>
      <w:r w:rsidRPr="00F96034">
        <w:rPr>
          <w:bCs/>
          <w:sz w:val="26"/>
          <w:szCs w:val="26"/>
        </w:rPr>
        <w:t>Tranh phóng to hình 45.1, 45.2, 44.1.</w:t>
      </w:r>
    </w:p>
    <w:p w14:paraId="786E4661" w14:textId="77777777" w:rsidR="00EC6F14" w:rsidRPr="0031187C" w:rsidRDefault="00EC6F14" w:rsidP="00EC6F14">
      <w:pPr>
        <w:spacing w:before="120" w:line="288" w:lineRule="auto"/>
        <w:rPr>
          <w:b/>
          <w:bCs/>
          <w:sz w:val="26"/>
          <w:szCs w:val="26"/>
        </w:rPr>
      </w:pPr>
      <w:r w:rsidRPr="0031187C">
        <w:rPr>
          <w:b/>
          <w:bCs/>
          <w:sz w:val="26"/>
          <w:szCs w:val="26"/>
        </w:rPr>
        <w:t>III. TỔ CHỨC CÁC HOẠT ĐỘNG HỌC TẬP</w:t>
      </w:r>
    </w:p>
    <w:p w14:paraId="398EFAE3" w14:textId="77777777" w:rsidR="00EC6F14" w:rsidRDefault="00EC6F14" w:rsidP="00EC6F14">
      <w:pPr>
        <w:tabs>
          <w:tab w:val="left" w:pos="303"/>
          <w:tab w:val="left" w:pos="505"/>
        </w:tabs>
        <w:spacing w:line="288" w:lineRule="auto"/>
        <w:jc w:val="both"/>
        <w:rPr>
          <w:i/>
          <w:sz w:val="26"/>
          <w:szCs w:val="26"/>
        </w:rPr>
      </w:pPr>
      <w:r w:rsidRPr="00185067">
        <w:rPr>
          <w:i/>
          <w:sz w:val="26"/>
          <w:szCs w:val="26"/>
        </w:rPr>
        <w:t xml:space="preserve">1. Ổn định tổ chức  </w:t>
      </w:r>
    </w:p>
    <w:p w14:paraId="3D3BB5D9" w14:textId="77777777" w:rsidR="00EC6F14" w:rsidRPr="00185067" w:rsidRDefault="00EC6F14" w:rsidP="00EC6F14">
      <w:pPr>
        <w:tabs>
          <w:tab w:val="left" w:pos="303"/>
          <w:tab w:val="left" w:pos="505"/>
        </w:tabs>
        <w:spacing w:line="288" w:lineRule="auto"/>
        <w:jc w:val="both"/>
        <w:rPr>
          <w:i/>
          <w:sz w:val="26"/>
          <w:szCs w:val="26"/>
        </w:rPr>
      </w:pPr>
      <w:r w:rsidRPr="00185067">
        <w:rPr>
          <w:i/>
          <w:sz w:val="26"/>
          <w:szCs w:val="26"/>
        </w:rPr>
        <w:t>2. Kiểm tra :</w:t>
      </w:r>
    </w:p>
    <w:p w14:paraId="36BC2870" w14:textId="77777777" w:rsidR="00EC6F14" w:rsidRPr="00185067" w:rsidRDefault="00EC6F14" w:rsidP="00EC6F14">
      <w:pPr>
        <w:pStyle w:val="BodyText2"/>
        <w:numPr>
          <w:ilvl w:val="0"/>
          <w:numId w:val="77"/>
        </w:numPr>
        <w:tabs>
          <w:tab w:val="clear" w:pos="723"/>
          <w:tab w:val="num" w:pos="900"/>
        </w:tabs>
        <w:spacing w:line="288" w:lineRule="auto"/>
        <w:ind w:left="900" w:hanging="360"/>
        <w:jc w:val="both"/>
        <w:rPr>
          <w:rFonts w:ascii="Times New Roman" w:hAnsi="Times New Roman"/>
          <w:szCs w:val="26"/>
        </w:rPr>
      </w:pPr>
      <w:r w:rsidRPr="00185067">
        <w:rPr>
          <w:rFonts w:ascii="Times New Roman" w:hAnsi="Times New Roman"/>
          <w:szCs w:val="26"/>
        </w:rPr>
        <w:t>Hãy nêu các biện pháp giữ vệ sinh da và giải thích cơ sở khoa học của các biện pháp đó ?</w:t>
      </w:r>
    </w:p>
    <w:p w14:paraId="6B682C06" w14:textId="77777777" w:rsidR="00EC6F14" w:rsidRPr="00185067" w:rsidRDefault="00EC6F14" w:rsidP="00EC6F14">
      <w:pPr>
        <w:pStyle w:val="BodyText2"/>
        <w:spacing w:line="288" w:lineRule="auto"/>
        <w:jc w:val="both"/>
        <w:rPr>
          <w:rFonts w:ascii="Times New Roman" w:hAnsi="Times New Roman"/>
          <w:i/>
          <w:szCs w:val="26"/>
        </w:rPr>
      </w:pPr>
      <w:r w:rsidRPr="00185067">
        <w:rPr>
          <w:rFonts w:ascii="Times New Roman" w:hAnsi="Times New Roman"/>
          <w:i/>
          <w:szCs w:val="26"/>
        </w:rPr>
        <w:t>3. Bài mới :</w:t>
      </w:r>
    </w:p>
    <w:p w14:paraId="166DCC22" w14:textId="77777777" w:rsidR="00EC6F14" w:rsidRPr="00185067" w:rsidRDefault="00EC6F14" w:rsidP="00EC6F14">
      <w:pPr>
        <w:spacing w:line="288" w:lineRule="auto"/>
        <w:jc w:val="both"/>
        <w:rPr>
          <w:sz w:val="26"/>
          <w:szCs w:val="26"/>
        </w:rPr>
      </w:pPr>
      <w:r w:rsidRPr="00185067">
        <w:rPr>
          <w:sz w:val="26"/>
          <w:szCs w:val="26"/>
        </w:rPr>
        <w:t xml:space="preserve">         Hệ thần kinh thường xuyên tiếp nhận kích thích, và phản ứng lại kích thích đó bằng sự điều khiển, điều hoà và phối hợp hoạt động của các nhóm cơ quan, hệ cơ quan giúp cơ thể thích nghi với môi trường. Hệ thần kinh có cấu tạo như thế nào để thực hiện các chức năng đó ? ta vào bài</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7"/>
        <w:gridCol w:w="3091"/>
        <w:gridCol w:w="3370"/>
      </w:tblGrid>
      <w:tr w:rsidR="00EC6F14" w:rsidRPr="00185067" w14:paraId="295E5299" w14:textId="77777777" w:rsidTr="009D0212">
        <w:tc>
          <w:tcPr>
            <w:tcW w:w="3037" w:type="dxa"/>
          </w:tcPr>
          <w:p w14:paraId="0D3CE1D6" w14:textId="77777777" w:rsidR="00EC6F14" w:rsidRPr="00185067" w:rsidRDefault="00EC6F14" w:rsidP="009D0212">
            <w:pPr>
              <w:tabs>
                <w:tab w:val="left" w:pos="303"/>
                <w:tab w:val="left" w:pos="505"/>
              </w:tabs>
              <w:spacing w:line="288" w:lineRule="auto"/>
              <w:jc w:val="center"/>
              <w:rPr>
                <w:bCs/>
                <w:sz w:val="26"/>
                <w:szCs w:val="26"/>
              </w:rPr>
            </w:pPr>
            <w:r w:rsidRPr="00185067">
              <w:rPr>
                <w:bCs/>
                <w:sz w:val="26"/>
                <w:szCs w:val="26"/>
              </w:rPr>
              <w:t>Hoạt động của giáo viên</w:t>
            </w:r>
          </w:p>
        </w:tc>
        <w:tc>
          <w:tcPr>
            <w:tcW w:w="3091" w:type="dxa"/>
          </w:tcPr>
          <w:p w14:paraId="73B08C08" w14:textId="77777777" w:rsidR="00EC6F14" w:rsidRPr="00185067" w:rsidRDefault="00EC6F14" w:rsidP="009D0212">
            <w:pPr>
              <w:tabs>
                <w:tab w:val="left" w:pos="303"/>
                <w:tab w:val="left" w:pos="505"/>
              </w:tabs>
              <w:spacing w:line="288" w:lineRule="auto"/>
              <w:ind w:left="-258" w:firstLine="258"/>
              <w:jc w:val="center"/>
              <w:rPr>
                <w:bCs/>
                <w:sz w:val="26"/>
                <w:szCs w:val="26"/>
              </w:rPr>
            </w:pPr>
            <w:r w:rsidRPr="00185067">
              <w:rPr>
                <w:bCs/>
                <w:sz w:val="26"/>
                <w:szCs w:val="26"/>
              </w:rPr>
              <w:t>Hoạt động của học sinh</w:t>
            </w:r>
          </w:p>
        </w:tc>
        <w:tc>
          <w:tcPr>
            <w:tcW w:w="3370" w:type="dxa"/>
          </w:tcPr>
          <w:p w14:paraId="56F8FF13" w14:textId="77777777" w:rsidR="00EC6F14" w:rsidRPr="00185067" w:rsidRDefault="00EC6F14" w:rsidP="009D0212">
            <w:pPr>
              <w:tabs>
                <w:tab w:val="left" w:pos="303"/>
                <w:tab w:val="left" w:pos="505"/>
              </w:tabs>
              <w:spacing w:line="288" w:lineRule="auto"/>
              <w:jc w:val="center"/>
              <w:rPr>
                <w:bCs/>
                <w:sz w:val="26"/>
                <w:szCs w:val="26"/>
              </w:rPr>
            </w:pPr>
            <w:r w:rsidRPr="00185067">
              <w:rPr>
                <w:bCs/>
                <w:sz w:val="26"/>
                <w:szCs w:val="26"/>
              </w:rPr>
              <w:t>Nội dung</w:t>
            </w:r>
          </w:p>
        </w:tc>
      </w:tr>
      <w:tr w:rsidR="00EC6F14" w:rsidRPr="00185067" w14:paraId="1DCC8AA2" w14:textId="77777777" w:rsidTr="009D0212">
        <w:tc>
          <w:tcPr>
            <w:tcW w:w="3037" w:type="dxa"/>
          </w:tcPr>
          <w:p w14:paraId="22937121" w14:textId="77777777" w:rsidR="00EC6F14" w:rsidRPr="00185067" w:rsidRDefault="00EC6F14" w:rsidP="009D0212">
            <w:pPr>
              <w:tabs>
                <w:tab w:val="left" w:pos="303"/>
                <w:tab w:val="left" w:pos="505"/>
              </w:tabs>
              <w:spacing w:line="288" w:lineRule="auto"/>
              <w:jc w:val="both"/>
              <w:rPr>
                <w:sz w:val="26"/>
                <w:szCs w:val="26"/>
              </w:rPr>
            </w:pPr>
            <w:r w:rsidRPr="00185067">
              <w:rPr>
                <w:sz w:val="26"/>
                <w:szCs w:val="26"/>
              </w:rPr>
              <w:sym w:font="Wingdings 2" w:char="F0B3"/>
            </w:r>
            <w:r w:rsidRPr="00185067">
              <w:rPr>
                <w:sz w:val="26"/>
                <w:szCs w:val="26"/>
              </w:rPr>
              <w:t xml:space="preserve"> </w:t>
            </w:r>
            <w:r w:rsidRPr="00185067">
              <w:rPr>
                <w:b/>
                <w:bCs/>
                <w:sz w:val="26"/>
                <w:szCs w:val="26"/>
                <w:u w:val="single"/>
              </w:rPr>
              <w:t xml:space="preserve">Hoạt động </w:t>
            </w:r>
            <w:r>
              <w:rPr>
                <w:b/>
                <w:bCs/>
                <w:sz w:val="26"/>
                <w:szCs w:val="26"/>
                <w:u w:val="single"/>
              </w:rPr>
              <w:t>1</w:t>
            </w:r>
            <w:r w:rsidRPr="00185067">
              <w:rPr>
                <w:sz w:val="26"/>
                <w:szCs w:val="26"/>
              </w:rPr>
              <w:t xml:space="preserve"> :</w:t>
            </w:r>
          </w:p>
          <w:p w14:paraId="0D67C5A6" w14:textId="77777777" w:rsidR="00EC6F14" w:rsidRPr="00185067" w:rsidRDefault="00EC6F14"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185067">
              <w:rPr>
                <w:rFonts w:ascii="Times New Roman" w:hAnsi="Times New Roman"/>
                <w:sz w:val="26"/>
                <w:szCs w:val="26"/>
              </w:rPr>
              <w:t>- Có nhiều cách phân chia các bộ phận của hệ thần kinh → 2 cách phân chia:</w:t>
            </w:r>
          </w:p>
          <w:p w14:paraId="61162FCB" w14:textId="77777777" w:rsidR="00EC6F14" w:rsidRPr="00185067" w:rsidRDefault="00EC6F14"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185067">
              <w:rPr>
                <w:rFonts w:ascii="Times New Roman" w:hAnsi="Times New Roman"/>
                <w:sz w:val="26"/>
                <w:szCs w:val="26"/>
              </w:rPr>
              <w:t>+ Theo cấu tạo.</w:t>
            </w:r>
          </w:p>
          <w:p w14:paraId="2B346B52" w14:textId="77777777" w:rsidR="00EC6F14" w:rsidRPr="00185067" w:rsidRDefault="00EC6F14"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185067">
              <w:rPr>
                <w:rFonts w:ascii="Times New Roman" w:hAnsi="Times New Roman"/>
                <w:sz w:val="26"/>
                <w:szCs w:val="26"/>
              </w:rPr>
              <w:t>+ Theo chức năng.</w:t>
            </w:r>
          </w:p>
          <w:p w14:paraId="1505E3D6" w14:textId="77777777" w:rsidR="00EC6F14" w:rsidRPr="00185067" w:rsidRDefault="00EC6F14"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185067">
              <w:rPr>
                <w:rFonts w:ascii="Times New Roman" w:hAnsi="Times New Roman"/>
                <w:sz w:val="26"/>
                <w:szCs w:val="26"/>
              </w:rPr>
              <w:t>- Gv yêu cầu HS quan sát hình 43.2, đọc kĩ bài tập  lựa chọn từ, cụm từ điền vào chỗ trống.</w:t>
            </w:r>
          </w:p>
          <w:p w14:paraId="1E024151" w14:textId="77777777" w:rsidR="00EC6F14" w:rsidRPr="00185067" w:rsidRDefault="00EC6F14"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185067">
              <w:rPr>
                <w:rFonts w:ascii="Times New Roman" w:hAnsi="Times New Roman"/>
                <w:sz w:val="26"/>
                <w:szCs w:val="26"/>
              </w:rPr>
              <w:t xml:space="preserve"> </w:t>
            </w:r>
          </w:p>
          <w:p w14:paraId="57907938" w14:textId="77777777" w:rsidR="00EC6F14" w:rsidRPr="00185067" w:rsidRDefault="00EC6F14"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p>
          <w:p w14:paraId="5C874D68" w14:textId="77777777" w:rsidR="00EC6F14" w:rsidRPr="00185067" w:rsidRDefault="00EC6F14"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p>
          <w:p w14:paraId="4DB1767B" w14:textId="77777777" w:rsidR="00EC6F14" w:rsidRPr="00185067" w:rsidRDefault="00EC6F14"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185067">
              <w:rPr>
                <w:rFonts w:ascii="Times New Roman" w:hAnsi="Times New Roman"/>
                <w:sz w:val="26"/>
                <w:szCs w:val="26"/>
              </w:rPr>
              <w:lastRenderedPageBreak/>
              <w:t>+ Phân biệt chức năng hệ thần kinh vận động và hệ thần kinh sinh dưỡng ?</w:t>
            </w:r>
          </w:p>
        </w:tc>
        <w:tc>
          <w:tcPr>
            <w:tcW w:w="3091" w:type="dxa"/>
          </w:tcPr>
          <w:p w14:paraId="2C1B3583" w14:textId="77777777" w:rsidR="00EC6F14" w:rsidRPr="00185067" w:rsidRDefault="00EC6F14" w:rsidP="009D0212">
            <w:pPr>
              <w:tabs>
                <w:tab w:val="left" w:pos="303"/>
                <w:tab w:val="left" w:pos="505"/>
              </w:tabs>
              <w:spacing w:line="288" w:lineRule="auto"/>
              <w:jc w:val="both"/>
              <w:rPr>
                <w:sz w:val="26"/>
                <w:szCs w:val="26"/>
              </w:rPr>
            </w:pPr>
          </w:p>
          <w:p w14:paraId="2AE09A7D" w14:textId="77777777" w:rsidR="00EC6F14" w:rsidRPr="00185067" w:rsidRDefault="00EC6F14" w:rsidP="009D0212">
            <w:pPr>
              <w:tabs>
                <w:tab w:val="left" w:pos="303"/>
                <w:tab w:val="left" w:pos="505"/>
              </w:tabs>
              <w:spacing w:line="288" w:lineRule="auto"/>
              <w:jc w:val="both"/>
              <w:rPr>
                <w:bCs/>
                <w:sz w:val="26"/>
                <w:szCs w:val="26"/>
              </w:rPr>
            </w:pPr>
            <w:r w:rsidRPr="00185067">
              <w:rPr>
                <w:bCs/>
                <w:sz w:val="26"/>
                <w:szCs w:val="26"/>
              </w:rPr>
              <w:t>- HS nghe</w:t>
            </w:r>
          </w:p>
          <w:p w14:paraId="05937439" w14:textId="77777777" w:rsidR="00EC6F14" w:rsidRPr="00185067" w:rsidRDefault="00EC6F14" w:rsidP="009D0212">
            <w:pPr>
              <w:tabs>
                <w:tab w:val="left" w:pos="303"/>
                <w:tab w:val="left" w:pos="505"/>
              </w:tabs>
              <w:spacing w:line="288" w:lineRule="auto"/>
              <w:jc w:val="both"/>
              <w:rPr>
                <w:b/>
                <w:bCs/>
                <w:sz w:val="26"/>
                <w:szCs w:val="26"/>
              </w:rPr>
            </w:pPr>
          </w:p>
          <w:p w14:paraId="04DE54C6" w14:textId="77777777" w:rsidR="00EC6F14" w:rsidRPr="00185067" w:rsidRDefault="00EC6F14" w:rsidP="009D0212">
            <w:pPr>
              <w:tabs>
                <w:tab w:val="left" w:pos="303"/>
                <w:tab w:val="left" w:pos="505"/>
              </w:tabs>
              <w:spacing w:line="288" w:lineRule="auto"/>
              <w:jc w:val="both"/>
              <w:rPr>
                <w:b/>
                <w:bCs/>
                <w:sz w:val="26"/>
                <w:szCs w:val="26"/>
              </w:rPr>
            </w:pPr>
          </w:p>
          <w:p w14:paraId="6066EDE5" w14:textId="77777777" w:rsidR="00EC6F14" w:rsidRPr="00185067" w:rsidRDefault="00EC6F14" w:rsidP="009D0212">
            <w:pPr>
              <w:tabs>
                <w:tab w:val="left" w:pos="303"/>
                <w:tab w:val="left" w:pos="505"/>
              </w:tabs>
              <w:spacing w:line="288" w:lineRule="auto"/>
              <w:jc w:val="both"/>
              <w:rPr>
                <w:b/>
                <w:bCs/>
                <w:sz w:val="26"/>
                <w:szCs w:val="26"/>
              </w:rPr>
            </w:pPr>
          </w:p>
          <w:p w14:paraId="67C14C58" w14:textId="77777777" w:rsidR="00EC6F14" w:rsidRPr="00185067" w:rsidRDefault="00EC6F14" w:rsidP="009D0212">
            <w:pPr>
              <w:tabs>
                <w:tab w:val="left" w:pos="303"/>
                <w:tab w:val="left" w:pos="505"/>
              </w:tabs>
              <w:spacing w:line="288" w:lineRule="auto"/>
              <w:jc w:val="both"/>
              <w:rPr>
                <w:b/>
                <w:bCs/>
                <w:sz w:val="26"/>
                <w:szCs w:val="26"/>
              </w:rPr>
            </w:pPr>
          </w:p>
          <w:p w14:paraId="7D9ACA38" w14:textId="77777777" w:rsidR="00EC6F14" w:rsidRPr="00185067" w:rsidRDefault="00EC6F14" w:rsidP="009D0212">
            <w:pPr>
              <w:tabs>
                <w:tab w:val="left" w:pos="303"/>
                <w:tab w:val="left" w:pos="505"/>
              </w:tabs>
              <w:spacing w:line="288" w:lineRule="auto"/>
              <w:jc w:val="both"/>
              <w:rPr>
                <w:b/>
                <w:bCs/>
                <w:sz w:val="26"/>
                <w:szCs w:val="26"/>
              </w:rPr>
            </w:pPr>
          </w:p>
          <w:p w14:paraId="364CC905" w14:textId="77777777" w:rsidR="00EC6F14" w:rsidRPr="00185067" w:rsidRDefault="00EC6F14" w:rsidP="009D0212">
            <w:pPr>
              <w:tabs>
                <w:tab w:val="left" w:pos="303"/>
                <w:tab w:val="left" w:pos="505"/>
              </w:tabs>
              <w:spacing w:line="288" w:lineRule="auto"/>
              <w:jc w:val="both"/>
              <w:rPr>
                <w:sz w:val="26"/>
                <w:szCs w:val="26"/>
              </w:rPr>
            </w:pPr>
            <w:r w:rsidRPr="00185067">
              <w:rPr>
                <w:sz w:val="26"/>
                <w:szCs w:val="26"/>
              </w:rPr>
              <w:t>- HS quan sát kỹ hình thảo luận hoàn chỉnh bài tập điền từ.</w:t>
            </w:r>
          </w:p>
          <w:p w14:paraId="3AC89644" w14:textId="77777777" w:rsidR="00EC6F14" w:rsidRPr="00185067" w:rsidRDefault="00EC6F14"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185067">
              <w:rPr>
                <w:rFonts w:ascii="Times New Roman" w:hAnsi="Times New Roman"/>
                <w:sz w:val="26"/>
                <w:szCs w:val="26"/>
              </w:rPr>
              <w:t>- Đại diện nhóm đọc kết quả, các nhóm khác bổ sung.</w:t>
            </w:r>
          </w:p>
          <w:p w14:paraId="3C397330" w14:textId="77777777" w:rsidR="00EC6F14" w:rsidRPr="00185067" w:rsidRDefault="00EC6F14"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185067">
              <w:rPr>
                <w:rFonts w:ascii="Times New Roman" w:hAnsi="Times New Roman"/>
                <w:sz w:val="26"/>
                <w:szCs w:val="26"/>
              </w:rPr>
              <w:t xml:space="preserve"> </w:t>
            </w:r>
          </w:p>
          <w:p w14:paraId="0304D308" w14:textId="77777777" w:rsidR="00EC6F14" w:rsidRPr="00185067" w:rsidRDefault="00EC6F14" w:rsidP="009D0212">
            <w:pPr>
              <w:pStyle w:val="Header"/>
              <w:tabs>
                <w:tab w:val="clear" w:pos="4320"/>
                <w:tab w:val="clear" w:pos="8640"/>
                <w:tab w:val="left" w:pos="303"/>
                <w:tab w:val="left" w:pos="505"/>
              </w:tabs>
              <w:spacing w:line="288" w:lineRule="auto"/>
              <w:jc w:val="both"/>
              <w:rPr>
                <w:b/>
                <w:bCs/>
                <w:sz w:val="26"/>
                <w:szCs w:val="26"/>
              </w:rPr>
            </w:pPr>
            <w:r w:rsidRPr="00185067">
              <w:rPr>
                <w:rFonts w:ascii="Times New Roman" w:hAnsi="Times New Roman"/>
                <w:sz w:val="26"/>
                <w:szCs w:val="26"/>
              </w:rPr>
              <w:lastRenderedPageBreak/>
              <w:t>- HS tự nêu được sự khác nhau về chức năng của 2 hệ.</w:t>
            </w:r>
          </w:p>
        </w:tc>
        <w:tc>
          <w:tcPr>
            <w:tcW w:w="3370" w:type="dxa"/>
          </w:tcPr>
          <w:p w14:paraId="6B207E2B" w14:textId="77777777" w:rsidR="00EC6F14" w:rsidRPr="00185067" w:rsidRDefault="00EC6F14" w:rsidP="009D0212">
            <w:pPr>
              <w:tabs>
                <w:tab w:val="left" w:pos="303"/>
                <w:tab w:val="left" w:pos="505"/>
              </w:tabs>
              <w:spacing w:line="288" w:lineRule="auto"/>
              <w:jc w:val="both"/>
              <w:rPr>
                <w:sz w:val="26"/>
                <w:szCs w:val="26"/>
              </w:rPr>
            </w:pPr>
            <w:r w:rsidRPr="00185067">
              <w:rPr>
                <w:b/>
                <w:sz w:val="26"/>
                <w:szCs w:val="26"/>
              </w:rPr>
              <w:lastRenderedPageBreak/>
              <w:t>I. Các bộ phận của hệ thần kinh</w:t>
            </w:r>
            <w:r w:rsidRPr="00185067">
              <w:rPr>
                <w:sz w:val="26"/>
                <w:szCs w:val="26"/>
              </w:rPr>
              <w:t>.</w:t>
            </w:r>
          </w:p>
          <w:p w14:paraId="58953487" w14:textId="77777777" w:rsidR="00EC6F14" w:rsidRPr="00185067" w:rsidRDefault="00EC6F14" w:rsidP="009D0212">
            <w:pPr>
              <w:numPr>
                <w:ilvl w:val="0"/>
                <w:numId w:val="134"/>
              </w:numPr>
              <w:tabs>
                <w:tab w:val="left" w:pos="303"/>
                <w:tab w:val="left" w:pos="505"/>
              </w:tabs>
              <w:spacing w:line="288" w:lineRule="auto"/>
              <w:ind w:hanging="720"/>
              <w:jc w:val="both"/>
              <w:rPr>
                <w:sz w:val="26"/>
                <w:szCs w:val="26"/>
              </w:rPr>
            </w:pPr>
            <w:r w:rsidRPr="00185067">
              <w:rPr>
                <w:b/>
                <w:sz w:val="26"/>
                <w:szCs w:val="26"/>
              </w:rPr>
              <w:t>Theo cấu tạo</w:t>
            </w:r>
            <w:r w:rsidRPr="00185067">
              <w:rPr>
                <w:sz w:val="26"/>
                <w:szCs w:val="26"/>
              </w:rPr>
              <w:t xml:space="preserve">: </w:t>
            </w:r>
          </w:p>
          <w:p w14:paraId="6F0D0804" w14:textId="77777777" w:rsidR="00EC6F14" w:rsidRPr="00185067" w:rsidRDefault="00EC6F14" w:rsidP="009D0212">
            <w:pPr>
              <w:tabs>
                <w:tab w:val="left" w:pos="303"/>
                <w:tab w:val="left" w:pos="505"/>
              </w:tabs>
              <w:spacing w:line="288" w:lineRule="auto"/>
              <w:jc w:val="both"/>
              <w:rPr>
                <w:sz w:val="26"/>
                <w:szCs w:val="26"/>
              </w:rPr>
            </w:pPr>
            <w:r w:rsidRPr="00185067">
              <w:rPr>
                <w:sz w:val="26"/>
                <w:szCs w:val="26"/>
              </w:rPr>
              <w:t xml:space="preserve">- Bộ phận trung ương: có não và tuỷ sống  </w:t>
            </w:r>
          </w:p>
          <w:p w14:paraId="61F96DA6" w14:textId="77777777" w:rsidR="00EC6F14" w:rsidRPr="00185067" w:rsidRDefault="00EC6F14" w:rsidP="009D0212">
            <w:pPr>
              <w:tabs>
                <w:tab w:val="left" w:pos="303"/>
                <w:tab w:val="left" w:pos="505"/>
              </w:tabs>
              <w:spacing w:line="288" w:lineRule="auto"/>
              <w:jc w:val="both"/>
              <w:rPr>
                <w:sz w:val="26"/>
                <w:szCs w:val="26"/>
              </w:rPr>
            </w:pPr>
            <w:r w:rsidRPr="00185067">
              <w:rPr>
                <w:sz w:val="26"/>
                <w:szCs w:val="26"/>
              </w:rPr>
              <w:t>- Bộ phận ngoại biên: có các dây thần kinh và các hạch thần kinh.</w:t>
            </w:r>
          </w:p>
          <w:p w14:paraId="38F05E3C" w14:textId="77777777" w:rsidR="00EC6F14" w:rsidRPr="00185067" w:rsidRDefault="00EC6F14" w:rsidP="009D0212">
            <w:pPr>
              <w:tabs>
                <w:tab w:val="left" w:pos="303"/>
                <w:tab w:val="left" w:pos="505"/>
              </w:tabs>
              <w:spacing w:line="288" w:lineRule="auto"/>
              <w:jc w:val="both"/>
              <w:rPr>
                <w:b/>
                <w:sz w:val="26"/>
                <w:szCs w:val="26"/>
              </w:rPr>
            </w:pPr>
            <w:r w:rsidRPr="00185067">
              <w:rPr>
                <w:b/>
                <w:sz w:val="26"/>
                <w:szCs w:val="26"/>
              </w:rPr>
              <w:t>b. Theo chức năng:</w:t>
            </w:r>
          </w:p>
          <w:p w14:paraId="785BF0F8" w14:textId="77777777" w:rsidR="00EC6F14" w:rsidRPr="00185067" w:rsidRDefault="00EC6F14" w:rsidP="009D0212">
            <w:pPr>
              <w:tabs>
                <w:tab w:val="left" w:pos="303"/>
                <w:tab w:val="left" w:pos="505"/>
              </w:tabs>
              <w:spacing w:line="288" w:lineRule="auto"/>
              <w:jc w:val="both"/>
              <w:rPr>
                <w:sz w:val="26"/>
                <w:szCs w:val="26"/>
              </w:rPr>
            </w:pPr>
            <w:r w:rsidRPr="00185067">
              <w:rPr>
                <w:sz w:val="26"/>
                <w:szCs w:val="26"/>
              </w:rPr>
              <w:t>- Hệ thần kinh vận động:</w:t>
            </w:r>
          </w:p>
          <w:p w14:paraId="7A385DBD" w14:textId="77777777" w:rsidR="00EC6F14" w:rsidRPr="00185067" w:rsidRDefault="00EC6F14" w:rsidP="009D0212">
            <w:pPr>
              <w:tabs>
                <w:tab w:val="left" w:pos="303"/>
                <w:tab w:val="left" w:pos="505"/>
              </w:tabs>
              <w:spacing w:line="288" w:lineRule="auto"/>
              <w:jc w:val="both"/>
              <w:rPr>
                <w:sz w:val="26"/>
                <w:szCs w:val="26"/>
              </w:rPr>
            </w:pPr>
            <w:r w:rsidRPr="00185067">
              <w:rPr>
                <w:sz w:val="26"/>
                <w:szCs w:val="26"/>
              </w:rPr>
              <w:t>+ Điều khiển sự hoạt động của cơ vân.</w:t>
            </w:r>
          </w:p>
          <w:p w14:paraId="5F712168" w14:textId="77777777" w:rsidR="00EC6F14" w:rsidRPr="00185067" w:rsidRDefault="00EC6F14" w:rsidP="009D0212">
            <w:pPr>
              <w:tabs>
                <w:tab w:val="left" w:pos="303"/>
                <w:tab w:val="left" w:pos="505"/>
              </w:tabs>
              <w:spacing w:line="288" w:lineRule="auto"/>
              <w:jc w:val="both"/>
              <w:rPr>
                <w:sz w:val="26"/>
                <w:szCs w:val="26"/>
              </w:rPr>
            </w:pPr>
            <w:r w:rsidRPr="00185067">
              <w:rPr>
                <w:sz w:val="26"/>
                <w:szCs w:val="26"/>
              </w:rPr>
              <w:t>+ Là hoạt động có ý thức.</w:t>
            </w:r>
          </w:p>
          <w:p w14:paraId="121B7577" w14:textId="77777777" w:rsidR="00EC6F14" w:rsidRPr="00185067" w:rsidRDefault="00EC6F14" w:rsidP="009D0212">
            <w:pPr>
              <w:tabs>
                <w:tab w:val="left" w:pos="303"/>
                <w:tab w:val="left" w:pos="505"/>
              </w:tabs>
              <w:spacing w:line="288" w:lineRule="auto"/>
              <w:jc w:val="both"/>
              <w:rPr>
                <w:sz w:val="26"/>
                <w:szCs w:val="26"/>
              </w:rPr>
            </w:pPr>
            <w:r w:rsidRPr="00185067">
              <w:rPr>
                <w:sz w:val="26"/>
                <w:szCs w:val="26"/>
              </w:rPr>
              <w:t>- Hệ thần kinh sinh dưỡng:</w:t>
            </w:r>
          </w:p>
          <w:p w14:paraId="4276122C" w14:textId="77777777" w:rsidR="00EC6F14" w:rsidRPr="00185067" w:rsidRDefault="00EC6F14" w:rsidP="009D0212">
            <w:pPr>
              <w:tabs>
                <w:tab w:val="left" w:pos="303"/>
                <w:tab w:val="left" w:pos="505"/>
              </w:tabs>
              <w:spacing w:line="288" w:lineRule="auto"/>
              <w:jc w:val="both"/>
              <w:rPr>
                <w:sz w:val="26"/>
                <w:szCs w:val="26"/>
              </w:rPr>
            </w:pPr>
            <w:r w:rsidRPr="00185067">
              <w:rPr>
                <w:sz w:val="26"/>
                <w:szCs w:val="26"/>
              </w:rPr>
              <w:lastRenderedPageBreak/>
              <w:t>+ Điều hoà các cơ quan sinh dưỡng và cơ quan sinh sản.</w:t>
            </w:r>
          </w:p>
          <w:p w14:paraId="46A407D0" w14:textId="77777777" w:rsidR="00EC6F14" w:rsidRPr="00185067" w:rsidRDefault="00EC6F14" w:rsidP="009D0212">
            <w:pPr>
              <w:tabs>
                <w:tab w:val="left" w:pos="303"/>
                <w:tab w:val="left" w:pos="505"/>
              </w:tabs>
              <w:spacing w:line="288" w:lineRule="auto"/>
              <w:jc w:val="both"/>
              <w:rPr>
                <w:bCs/>
                <w:sz w:val="26"/>
                <w:szCs w:val="26"/>
              </w:rPr>
            </w:pPr>
            <w:r w:rsidRPr="00185067">
              <w:rPr>
                <w:sz w:val="26"/>
                <w:szCs w:val="26"/>
              </w:rPr>
              <w:t>+ Là hoạt động không có ý thức</w:t>
            </w:r>
          </w:p>
        </w:tc>
      </w:tr>
      <w:tr w:rsidR="00EC6F14" w:rsidRPr="00333F0A" w14:paraId="4A50794F" w14:textId="77777777" w:rsidTr="009D0212">
        <w:tc>
          <w:tcPr>
            <w:tcW w:w="3037" w:type="dxa"/>
            <w:tcBorders>
              <w:top w:val="single" w:sz="4" w:space="0" w:color="auto"/>
              <w:left w:val="single" w:sz="4" w:space="0" w:color="auto"/>
              <w:bottom w:val="single" w:sz="4" w:space="0" w:color="auto"/>
              <w:right w:val="single" w:sz="4" w:space="0" w:color="auto"/>
            </w:tcBorders>
          </w:tcPr>
          <w:p w14:paraId="4AEF3B0C" w14:textId="77777777" w:rsidR="00EC6F14" w:rsidRDefault="00EC6F14" w:rsidP="009D0212">
            <w:pPr>
              <w:tabs>
                <w:tab w:val="left" w:pos="303"/>
                <w:tab w:val="left" w:pos="505"/>
              </w:tabs>
              <w:spacing w:line="288" w:lineRule="auto"/>
              <w:jc w:val="both"/>
              <w:rPr>
                <w:sz w:val="26"/>
                <w:szCs w:val="26"/>
              </w:rPr>
            </w:pPr>
            <w:r w:rsidRPr="006D1E7B">
              <w:rPr>
                <w:b/>
                <w:bCs/>
                <w:sz w:val="26"/>
                <w:szCs w:val="26"/>
              </w:rPr>
              <w:lastRenderedPageBreak/>
              <w:sym w:font="Wingdings 2" w:char="F0B3"/>
            </w:r>
            <w:r w:rsidRPr="006D1E7B">
              <w:rPr>
                <w:b/>
                <w:bCs/>
                <w:sz w:val="26"/>
                <w:szCs w:val="26"/>
              </w:rPr>
              <w:t xml:space="preserve"> Hoạt động 2</w:t>
            </w:r>
            <w:r w:rsidRPr="00333F0A">
              <w:rPr>
                <w:sz w:val="26"/>
                <w:szCs w:val="26"/>
              </w:rPr>
              <w:t xml:space="preserve"> :</w:t>
            </w:r>
          </w:p>
          <w:p w14:paraId="56B91F2A" w14:textId="77777777" w:rsidR="00EC6F14" w:rsidRDefault="00EC6F14" w:rsidP="009D0212">
            <w:pPr>
              <w:tabs>
                <w:tab w:val="left" w:pos="303"/>
                <w:tab w:val="left" w:pos="505"/>
              </w:tabs>
              <w:spacing w:line="288" w:lineRule="auto"/>
              <w:jc w:val="both"/>
              <w:rPr>
                <w:sz w:val="26"/>
                <w:szCs w:val="26"/>
              </w:rPr>
            </w:pPr>
            <w:r>
              <w:rPr>
                <w:sz w:val="26"/>
                <w:szCs w:val="26"/>
              </w:rPr>
              <w:t>-  GV giới thiệu cấu tạo tuỷ sống trên hình 44.2</w:t>
            </w:r>
          </w:p>
          <w:p w14:paraId="16ED6600" w14:textId="77777777" w:rsidR="00EC6F14" w:rsidRPr="00333F0A" w:rsidRDefault="00EC6F14" w:rsidP="009D0212">
            <w:pPr>
              <w:tabs>
                <w:tab w:val="left" w:pos="303"/>
                <w:tab w:val="left" w:pos="505"/>
              </w:tabs>
              <w:spacing w:line="288" w:lineRule="auto"/>
              <w:jc w:val="both"/>
              <w:rPr>
                <w:sz w:val="26"/>
                <w:szCs w:val="26"/>
              </w:rPr>
            </w:pPr>
            <w:r>
              <w:rPr>
                <w:sz w:val="26"/>
                <w:szCs w:val="26"/>
              </w:rPr>
              <w:t>- Yêu cầu HS quan sát hình 44.2, 45.1</w:t>
            </w:r>
          </w:p>
          <w:p w14:paraId="2C6EDC60" w14:textId="77777777" w:rsidR="00EC6F14" w:rsidRPr="006D1E7B" w:rsidRDefault="00EC6F14" w:rsidP="009D0212">
            <w:pPr>
              <w:tabs>
                <w:tab w:val="left" w:pos="303"/>
                <w:tab w:val="left" w:pos="505"/>
              </w:tabs>
              <w:spacing w:line="288" w:lineRule="auto"/>
              <w:jc w:val="both"/>
              <w:rPr>
                <w:b/>
                <w:bCs/>
                <w:i/>
                <w:iCs/>
                <w:sz w:val="26"/>
                <w:szCs w:val="26"/>
              </w:rPr>
            </w:pPr>
            <w:r w:rsidRPr="006D1E7B">
              <w:rPr>
                <w:sz w:val="26"/>
                <w:szCs w:val="26"/>
              </w:rPr>
              <w:t xml:space="preserve">+ </w:t>
            </w:r>
            <w:r w:rsidRPr="006D1E7B">
              <w:rPr>
                <w:b/>
                <w:bCs/>
                <w:i/>
                <w:iCs/>
                <w:sz w:val="26"/>
                <w:szCs w:val="26"/>
              </w:rPr>
              <w:t>Trình bày cấu tạo dây thần kinh tủy ?</w:t>
            </w:r>
          </w:p>
          <w:p w14:paraId="34092891" w14:textId="77777777" w:rsidR="00EC6F14" w:rsidRPr="00333F0A" w:rsidRDefault="00EC6F14" w:rsidP="009D0212">
            <w:pPr>
              <w:tabs>
                <w:tab w:val="left" w:pos="303"/>
                <w:tab w:val="left" w:pos="505"/>
              </w:tabs>
              <w:spacing w:line="288" w:lineRule="auto"/>
              <w:jc w:val="both"/>
              <w:rPr>
                <w:sz w:val="26"/>
                <w:szCs w:val="26"/>
              </w:rPr>
            </w:pPr>
          </w:p>
          <w:p w14:paraId="5E660669" w14:textId="77777777" w:rsidR="00EC6F14" w:rsidRDefault="00EC6F14" w:rsidP="009D0212">
            <w:pPr>
              <w:tabs>
                <w:tab w:val="left" w:pos="303"/>
                <w:tab w:val="left" w:pos="505"/>
              </w:tabs>
              <w:spacing w:line="288" w:lineRule="auto"/>
              <w:jc w:val="both"/>
              <w:rPr>
                <w:sz w:val="26"/>
                <w:szCs w:val="26"/>
              </w:rPr>
            </w:pPr>
          </w:p>
          <w:p w14:paraId="0B10CBC8" w14:textId="77777777" w:rsidR="00EC6F14" w:rsidRDefault="00EC6F14" w:rsidP="009D0212">
            <w:pPr>
              <w:tabs>
                <w:tab w:val="left" w:pos="303"/>
                <w:tab w:val="left" w:pos="505"/>
              </w:tabs>
              <w:spacing w:line="288" w:lineRule="auto"/>
              <w:jc w:val="both"/>
              <w:rPr>
                <w:sz w:val="26"/>
                <w:szCs w:val="26"/>
              </w:rPr>
            </w:pPr>
          </w:p>
          <w:p w14:paraId="1E665EC5" w14:textId="77777777" w:rsidR="00EC6F14" w:rsidRPr="00333F0A" w:rsidRDefault="00EC6F14" w:rsidP="009D0212">
            <w:pPr>
              <w:tabs>
                <w:tab w:val="left" w:pos="303"/>
                <w:tab w:val="left" w:pos="505"/>
              </w:tabs>
              <w:spacing w:line="288" w:lineRule="auto"/>
              <w:jc w:val="both"/>
              <w:rPr>
                <w:sz w:val="26"/>
                <w:szCs w:val="26"/>
              </w:rPr>
            </w:pPr>
          </w:p>
          <w:p w14:paraId="584E7E5C" w14:textId="77777777" w:rsidR="00EC6F14" w:rsidRDefault="00EC6F14" w:rsidP="009D0212">
            <w:pPr>
              <w:tabs>
                <w:tab w:val="left" w:pos="303"/>
                <w:tab w:val="left" w:pos="505"/>
              </w:tabs>
              <w:spacing w:line="288" w:lineRule="auto"/>
              <w:jc w:val="both"/>
              <w:rPr>
                <w:sz w:val="26"/>
                <w:szCs w:val="26"/>
              </w:rPr>
            </w:pPr>
            <w:r w:rsidRPr="00333F0A">
              <w:rPr>
                <w:sz w:val="26"/>
                <w:szCs w:val="26"/>
              </w:rPr>
              <w:t>- Gv treo tranh câm hình 45.1, gọi HS lên dán các mảnh bìa chú thích vào tranh.</w:t>
            </w:r>
          </w:p>
          <w:p w14:paraId="5652849C" w14:textId="77777777" w:rsidR="00EC6F14" w:rsidRDefault="00EC6F14" w:rsidP="009D0212">
            <w:pPr>
              <w:tabs>
                <w:tab w:val="left" w:pos="303"/>
                <w:tab w:val="left" w:pos="505"/>
              </w:tabs>
              <w:spacing w:line="288" w:lineRule="auto"/>
              <w:jc w:val="both"/>
              <w:rPr>
                <w:sz w:val="26"/>
                <w:szCs w:val="26"/>
              </w:rPr>
            </w:pPr>
          </w:p>
          <w:p w14:paraId="36B631CF" w14:textId="77777777" w:rsidR="00EC6F14" w:rsidRPr="00333F0A" w:rsidRDefault="00EC6F14" w:rsidP="009D0212">
            <w:pPr>
              <w:spacing w:line="288" w:lineRule="auto"/>
              <w:jc w:val="both"/>
              <w:rPr>
                <w:sz w:val="26"/>
                <w:szCs w:val="26"/>
              </w:rPr>
            </w:pPr>
            <w:r w:rsidRPr="00333F0A">
              <w:rPr>
                <w:sz w:val="26"/>
                <w:szCs w:val="26"/>
              </w:rPr>
              <w:t>- GV yêu cầu HS nghiên cứu thí nghiệm đọc kỹ bảng 45 SGK trang 143 → rút ra kết luận.</w:t>
            </w:r>
          </w:p>
          <w:p w14:paraId="06A1A393" w14:textId="77777777" w:rsidR="00EC6F14" w:rsidRPr="00333F0A" w:rsidRDefault="00EC6F14" w:rsidP="009D0212">
            <w:pPr>
              <w:spacing w:line="288" w:lineRule="auto"/>
              <w:jc w:val="both"/>
              <w:rPr>
                <w:sz w:val="26"/>
                <w:szCs w:val="26"/>
              </w:rPr>
            </w:pPr>
            <w:r w:rsidRPr="00333F0A">
              <w:rPr>
                <w:sz w:val="26"/>
                <w:szCs w:val="26"/>
              </w:rPr>
              <w:t>+ Chức năng của rễ tủy ?</w:t>
            </w:r>
          </w:p>
          <w:p w14:paraId="020CFBEC" w14:textId="77777777" w:rsidR="00EC6F14" w:rsidRPr="00333F0A" w:rsidRDefault="00EC6F14" w:rsidP="009D0212">
            <w:pPr>
              <w:spacing w:line="288" w:lineRule="auto"/>
              <w:jc w:val="both"/>
              <w:rPr>
                <w:sz w:val="26"/>
                <w:szCs w:val="26"/>
              </w:rPr>
            </w:pPr>
          </w:p>
          <w:p w14:paraId="47294515" w14:textId="77777777" w:rsidR="00EC6F14" w:rsidRPr="00333F0A" w:rsidRDefault="00EC6F14" w:rsidP="009D0212">
            <w:pPr>
              <w:spacing w:line="288" w:lineRule="auto"/>
              <w:jc w:val="both"/>
              <w:rPr>
                <w:sz w:val="26"/>
                <w:szCs w:val="26"/>
              </w:rPr>
            </w:pPr>
            <w:r w:rsidRPr="00333F0A">
              <w:rPr>
                <w:sz w:val="26"/>
                <w:szCs w:val="26"/>
              </w:rPr>
              <w:sym w:font="Wingdings 3" w:char="F022"/>
            </w:r>
            <w:r w:rsidRPr="00333F0A">
              <w:rPr>
                <w:sz w:val="26"/>
                <w:szCs w:val="26"/>
              </w:rPr>
              <w:t xml:space="preserve"> </w:t>
            </w:r>
            <w:r w:rsidRPr="006D1E7B">
              <w:rPr>
                <w:sz w:val="26"/>
                <w:szCs w:val="26"/>
              </w:rPr>
              <w:t>Chức năng của dây thần kinh tủy ?</w:t>
            </w:r>
          </w:p>
          <w:p w14:paraId="154C00E3" w14:textId="77777777" w:rsidR="00EC6F14" w:rsidRPr="00333F0A" w:rsidRDefault="00EC6F14" w:rsidP="009D0212">
            <w:pPr>
              <w:spacing w:line="288" w:lineRule="auto"/>
              <w:jc w:val="both"/>
              <w:rPr>
                <w:sz w:val="26"/>
                <w:szCs w:val="26"/>
              </w:rPr>
            </w:pPr>
            <w:r w:rsidRPr="00333F0A">
              <w:rPr>
                <w:sz w:val="26"/>
                <w:szCs w:val="26"/>
              </w:rPr>
              <w:t>- Gv hoàn thiện lại kiến thức.</w:t>
            </w:r>
          </w:p>
          <w:p w14:paraId="1FCACF2C" w14:textId="77777777" w:rsidR="00EC6F14" w:rsidRPr="006D1E7B" w:rsidRDefault="00EC6F14" w:rsidP="009D0212">
            <w:pPr>
              <w:tabs>
                <w:tab w:val="left" w:pos="303"/>
                <w:tab w:val="left" w:pos="505"/>
              </w:tabs>
              <w:spacing w:line="288" w:lineRule="auto"/>
              <w:jc w:val="both"/>
              <w:rPr>
                <w:sz w:val="26"/>
                <w:szCs w:val="26"/>
              </w:rPr>
            </w:pPr>
            <w:r w:rsidRPr="00333F0A">
              <w:rPr>
                <w:sz w:val="26"/>
                <w:szCs w:val="26"/>
              </w:rPr>
              <w:t xml:space="preserve">+ Vì sao nói </w:t>
            </w:r>
            <w:r w:rsidRPr="006D1E7B">
              <w:rPr>
                <w:sz w:val="26"/>
                <w:szCs w:val="26"/>
              </w:rPr>
              <w:t>dây thần kinh tủy là dây pha ?</w:t>
            </w:r>
          </w:p>
        </w:tc>
        <w:tc>
          <w:tcPr>
            <w:tcW w:w="3091" w:type="dxa"/>
            <w:tcBorders>
              <w:top w:val="single" w:sz="4" w:space="0" w:color="auto"/>
              <w:left w:val="single" w:sz="4" w:space="0" w:color="auto"/>
              <w:bottom w:val="single" w:sz="4" w:space="0" w:color="auto"/>
              <w:right w:val="single" w:sz="4" w:space="0" w:color="auto"/>
            </w:tcBorders>
          </w:tcPr>
          <w:p w14:paraId="427A8222" w14:textId="77777777" w:rsidR="00EC6F14" w:rsidRDefault="00EC6F14" w:rsidP="009D0212">
            <w:pPr>
              <w:tabs>
                <w:tab w:val="left" w:pos="303"/>
                <w:tab w:val="left" w:pos="505"/>
              </w:tabs>
              <w:spacing w:line="288" w:lineRule="auto"/>
              <w:jc w:val="both"/>
              <w:rPr>
                <w:sz w:val="26"/>
                <w:szCs w:val="26"/>
              </w:rPr>
            </w:pPr>
          </w:p>
          <w:p w14:paraId="70DF2033" w14:textId="77777777" w:rsidR="00EC6F14" w:rsidRDefault="00EC6F14" w:rsidP="009D0212">
            <w:pPr>
              <w:tabs>
                <w:tab w:val="left" w:pos="303"/>
                <w:tab w:val="left" w:pos="505"/>
              </w:tabs>
              <w:spacing w:line="288" w:lineRule="auto"/>
              <w:jc w:val="both"/>
              <w:rPr>
                <w:sz w:val="26"/>
                <w:szCs w:val="26"/>
              </w:rPr>
            </w:pPr>
            <w:r>
              <w:rPr>
                <w:sz w:val="26"/>
                <w:szCs w:val="26"/>
              </w:rPr>
              <w:t>- HS quan sát hình</w:t>
            </w:r>
          </w:p>
          <w:p w14:paraId="3AE33A2A" w14:textId="77777777" w:rsidR="00EC6F14" w:rsidRPr="00333F0A" w:rsidRDefault="00EC6F14" w:rsidP="009D0212">
            <w:pPr>
              <w:tabs>
                <w:tab w:val="left" w:pos="303"/>
                <w:tab w:val="left" w:pos="505"/>
              </w:tabs>
              <w:spacing w:line="288" w:lineRule="auto"/>
              <w:jc w:val="both"/>
              <w:rPr>
                <w:sz w:val="26"/>
                <w:szCs w:val="26"/>
              </w:rPr>
            </w:pPr>
          </w:p>
          <w:p w14:paraId="3A3B3DFE" w14:textId="77777777" w:rsidR="00EC6F14" w:rsidRDefault="00EC6F14" w:rsidP="009D0212">
            <w:pPr>
              <w:tabs>
                <w:tab w:val="left" w:pos="303"/>
                <w:tab w:val="left" w:pos="505"/>
              </w:tabs>
              <w:spacing w:line="288" w:lineRule="auto"/>
              <w:jc w:val="both"/>
              <w:rPr>
                <w:sz w:val="26"/>
                <w:szCs w:val="26"/>
              </w:rPr>
            </w:pPr>
            <w:r w:rsidRPr="00333F0A">
              <w:rPr>
                <w:sz w:val="26"/>
                <w:szCs w:val="26"/>
              </w:rPr>
              <w:t xml:space="preserve">- HS quan sát kỹ hình 44.2, 45.1,  đọc thông tin SGK trang 142 </w:t>
            </w:r>
          </w:p>
          <w:p w14:paraId="0DC5FFDC" w14:textId="77777777" w:rsidR="00EC6F14" w:rsidRPr="00333F0A" w:rsidRDefault="00EC6F14" w:rsidP="009D0212">
            <w:pPr>
              <w:tabs>
                <w:tab w:val="left" w:pos="303"/>
                <w:tab w:val="left" w:pos="505"/>
              </w:tabs>
              <w:spacing w:line="288" w:lineRule="auto"/>
              <w:jc w:val="both"/>
              <w:rPr>
                <w:sz w:val="26"/>
                <w:szCs w:val="26"/>
              </w:rPr>
            </w:pPr>
          </w:p>
          <w:p w14:paraId="7FF55271" w14:textId="77777777" w:rsidR="00EC6F14" w:rsidRDefault="00EC6F14" w:rsidP="009D0212">
            <w:pPr>
              <w:tabs>
                <w:tab w:val="left" w:pos="303"/>
                <w:tab w:val="left" w:pos="505"/>
              </w:tabs>
              <w:spacing w:line="288" w:lineRule="auto"/>
              <w:jc w:val="both"/>
              <w:rPr>
                <w:sz w:val="26"/>
                <w:szCs w:val="26"/>
              </w:rPr>
            </w:pPr>
            <w:r w:rsidRPr="006D1E7B">
              <w:rPr>
                <w:sz w:val="26"/>
                <w:szCs w:val="26"/>
              </w:rPr>
              <w:t>- Một số HS trình bày cấu tạo dây thần kinh tủy, lớp bổ sung.</w:t>
            </w:r>
          </w:p>
          <w:p w14:paraId="0168A9BF" w14:textId="77777777" w:rsidR="00EC6F14" w:rsidRPr="006D1E7B" w:rsidRDefault="00EC6F14" w:rsidP="009D0212">
            <w:pPr>
              <w:tabs>
                <w:tab w:val="left" w:pos="303"/>
                <w:tab w:val="left" w:pos="505"/>
              </w:tabs>
              <w:spacing w:line="288" w:lineRule="auto"/>
              <w:jc w:val="both"/>
              <w:rPr>
                <w:sz w:val="26"/>
                <w:szCs w:val="26"/>
              </w:rPr>
            </w:pPr>
          </w:p>
          <w:p w14:paraId="2744BF0F" w14:textId="77777777" w:rsidR="00EC6F14" w:rsidRDefault="00EC6F14" w:rsidP="009D0212">
            <w:pPr>
              <w:tabs>
                <w:tab w:val="left" w:pos="303"/>
                <w:tab w:val="left" w:pos="505"/>
              </w:tabs>
              <w:spacing w:line="288" w:lineRule="auto"/>
              <w:jc w:val="both"/>
              <w:rPr>
                <w:sz w:val="26"/>
                <w:szCs w:val="26"/>
              </w:rPr>
            </w:pPr>
            <w:r w:rsidRPr="006D1E7B">
              <w:rPr>
                <w:sz w:val="26"/>
                <w:szCs w:val="26"/>
              </w:rPr>
              <w:t>- 1 vài HS lên dán trên tranh câm, lớp nhận xét, bổ sung.</w:t>
            </w:r>
          </w:p>
          <w:p w14:paraId="13625E8C" w14:textId="77777777" w:rsidR="00EC6F14" w:rsidRDefault="00EC6F14" w:rsidP="009D0212">
            <w:pPr>
              <w:tabs>
                <w:tab w:val="left" w:pos="303"/>
                <w:tab w:val="left" w:pos="505"/>
              </w:tabs>
              <w:spacing w:line="288" w:lineRule="auto"/>
              <w:jc w:val="both"/>
              <w:rPr>
                <w:sz w:val="26"/>
                <w:szCs w:val="26"/>
              </w:rPr>
            </w:pPr>
          </w:p>
          <w:p w14:paraId="3FD1D366" w14:textId="77777777" w:rsidR="00EC6F14" w:rsidRDefault="00EC6F14" w:rsidP="009D0212">
            <w:pPr>
              <w:tabs>
                <w:tab w:val="left" w:pos="303"/>
                <w:tab w:val="left" w:pos="505"/>
              </w:tabs>
              <w:spacing w:line="288" w:lineRule="auto"/>
              <w:jc w:val="both"/>
              <w:rPr>
                <w:sz w:val="26"/>
                <w:szCs w:val="26"/>
              </w:rPr>
            </w:pPr>
          </w:p>
          <w:p w14:paraId="6FA7CA87" w14:textId="77777777" w:rsidR="00EC6F14" w:rsidRDefault="00EC6F14" w:rsidP="009D0212">
            <w:pPr>
              <w:tabs>
                <w:tab w:val="left" w:pos="303"/>
                <w:tab w:val="left" w:pos="505"/>
              </w:tabs>
              <w:spacing w:line="288" w:lineRule="auto"/>
              <w:jc w:val="both"/>
              <w:rPr>
                <w:sz w:val="26"/>
                <w:szCs w:val="26"/>
              </w:rPr>
            </w:pPr>
          </w:p>
          <w:p w14:paraId="131196BB" w14:textId="77777777" w:rsidR="00EC6F14" w:rsidRPr="00333F0A" w:rsidRDefault="00EC6F14" w:rsidP="009D0212">
            <w:pPr>
              <w:tabs>
                <w:tab w:val="left" w:pos="303"/>
                <w:tab w:val="left" w:pos="505"/>
              </w:tabs>
              <w:spacing w:line="288" w:lineRule="auto"/>
              <w:jc w:val="both"/>
              <w:rPr>
                <w:sz w:val="26"/>
                <w:szCs w:val="26"/>
              </w:rPr>
            </w:pPr>
            <w:r w:rsidRPr="00333F0A">
              <w:rPr>
                <w:sz w:val="26"/>
                <w:szCs w:val="26"/>
              </w:rPr>
              <w:t>- HS đọc kỹ nội dung thí nghiệm và kết quả ở bảng 45 SGK trang 143 → thảo luận nhóm → rút ra kết luận về chức năng của rễ tủy.</w:t>
            </w:r>
          </w:p>
          <w:p w14:paraId="24D036D0" w14:textId="77777777" w:rsidR="00EC6F14" w:rsidRPr="00333F0A" w:rsidRDefault="00EC6F14" w:rsidP="009D0212">
            <w:pPr>
              <w:tabs>
                <w:tab w:val="left" w:pos="303"/>
                <w:tab w:val="left" w:pos="505"/>
              </w:tabs>
              <w:spacing w:line="288" w:lineRule="auto"/>
              <w:jc w:val="both"/>
              <w:rPr>
                <w:sz w:val="26"/>
                <w:szCs w:val="26"/>
              </w:rPr>
            </w:pPr>
          </w:p>
          <w:p w14:paraId="62D389D9" w14:textId="77777777" w:rsidR="00EC6F14" w:rsidRPr="00333F0A" w:rsidRDefault="00EC6F14" w:rsidP="009D0212">
            <w:pPr>
              <w:tabs>
                <w:tab w:val="left" w:pos="303"/>
                <w:tab w:val="left" w:pos="505"/>
              </w:tabs>
              <w:spacing w:line="288" w:lineRule="auto"/>
              <w:jc w:val="both"/>
              <w:rPr>
                <w:sz w:val="26"/>
                <w:szCs w:val="26"/>
              </w:rPr>
            </w:pPr>
            <w:r w:rsidRPr="00333F0A">
              <w:rPr>
                <w:sz w:val="26"/>
                <w:szCs w:val="26"/>
              </w:rPr>
              <w:t>- Đại diện nhóm trình bày, các nhóm khác bổ sung.</w:t>
            </w:r>
          </w:p>
          <w:p w14:paraId="685C4430" w14:textId="77777777" w:rsidR="00EC6F14" w:rsidRPr="00333F0A" w:rsidRDefault="00EC6F14" w:rsidP="009D0212">
            <w:pPr>
              <w:tabs>
                <w:tab w:val="left" w:pos="303"/>
                <w:tab w:val="left" w:pos="505"/>
              </w:tabs>
              <w:spacing w:line="288" w:lineRule="auto"/>
              <w:jc w:val="both"/>
              <w:rPr>
                <w:sz w:val="26"/>
                <w:szCs w:val="26"/>
              </w:rPr>
            </w:pPr>
          </w:p>
          <w:p w14:paraId="36B0D708" w14:textId="77777777" w:rsidR="00EC6F14" w:rsidRPr="00333F0A" w:rsidRDefault="00EC6F14" w:rsidP="009D0212">
            <w:pPr>
              <w:tabs>
                <w:tab w:val="left" w:pos="303"/>
                <w:tab w:val="left" w:pos="505"/>
              </w:tabs>
              <w:spacing w:line="288" w:lineRule="auto"/>
              <w:jc w:val="both"/>
              <w:rPr>
                <w:sz w:val="26"/>
                <w:szCs w:val="26"/>
              </w:rPr>
            </w:pPr>
          </w:p>
          <w:p w14:paraId="39360F78" w14:textId="77777777" w:rsidR="00EC6F14" w:rsidRPr="00333F0A" w:rsidRDefault="00EC6F14" w:rsidP="009D0212">
            <w:pPr>
              <w:tabs>
                <w:tab w:val="left" w:pos="303"/>
                <w:tab w:val="left" w:pos="505"/>
              </w:tabs>
              <w:spacing w:line="288" w:lineRule="auto"/>
              <w:jc w:val="both"/>
              <w:rPr>
                <w:sz w:val="26"/>
                <w:szCs w:val="26"/>
              </w:rPr>
            </w:pPr>
            <w:r w:rsidRPr="00333F0A">
              <w:rPr>
                <w:sz w:val="26"/>
                <w:szCs w:val="26"/>
              </w:rPr>
              <w:t>- HS trả lời</w:t>
            </w:r>
          </w:p>
          <w:p w14:paraId="69FC45F5" w14:textId="77777777" w:rsidR="00EC6F14" w:rsidRPr="006D1E7B" w:rsidRDefault="00EC6F14" w:rsidP="009D0212">
            <w:pPr>
              <w:tabs>
                <w:tab w:val="left" w:pos="303"/>
                <w:tab w:val="left" w:pos="505"/>
              </w:tabs>
              <w:spacing w:line="288" w:lineRule="auto"/>
              <w:jc w:val="both"/>
              <w:rPr>
                <w:sz w:val="26"/>
                <w:szCs w:val="26"/>
              </w:rPr>
            </w:pPr>
          </w:p>
        </w:tc>
        <w:tc>
          <w:tcPr>
            <w:tcW w:w="3370" w:type="dxa"/>
            <w:tcBorders>
              <w:top w:val="single" w:sz="4" w:space="0" w:color="auto"/>
              <w:left w:val="single" w:sz="4" w:space="0" w:color="auto"/>
              <w:bottom w:val="single" w:sz="4" w:space="0" w:color="auto"/>
              <w:right w:val="single" w:sz="4" w:space="0" w:color="auto"/>
            </w:tcBorders>
          </w:tcPr>
          <w:p w14:paraId="0E14C044" w14:textId="77777777" w:rsidR="00EC6F14" w:rsidRDefault="00EC6F14" w:rsidP="009D0212">
            <w:pPr>
              <w:tabs>
                <w:tab w:val="left" w:pos="303"/>
                <w:tab w:val="left" w:pos="505"/>
              </w:tabs>
              <w:spacing w:line="288" w:lineRule="auto"/>
              <w:jc w:val="both"/>
              <w:rPr>
                <w:b/>
                <w:sz w:val="26"/>
                <w:szCs w:val="26"/>
              </w:rPr>
            </w:pPr>
            <w:r w:rsidRPr="006D1E7B">
              <w:rPr>
                <w:b/>
                <w:sz w:val="26"/>
                <w:szCs w:val="26"/>
              </w:rPr>
              <w:t xml:space="preserve">II. </w:t>
            </w:r>
            <w:r>
              <w:rPr>
                <w:b/>
                <w:sz w:val="26"/>
                <w:szCs w:val="26"/>
              </w:rPr>
              <w:t>D</w:t>
            </w:r>
            <w:r w:rsidRPr="006D1E7B">
              <w:rPr>
                <w:b/>
                <w:sz w:val="26"/>
                <w:szCs w:val="26"/>
              </w:rPr>
              <w:t xml:space="preserve">ây thần kinh tủy: </w:t>
            </w:r>
          </w:p>
          <w:p w14:paraId="4D20B8A2" w14:textId="77777777" w:rsidR="00EC6F14" w:rsidRDefault="00EC6F14" w:rsidP="009D0212">
            <w:pPr>
              <w:tabs>
                <w:tab w:val="left" w:pos="303"/>
                <w:tab w:val="left" w:pos="505"/>
              </w:tabs>
              <w:spacing w:line="288" w:lineRule="auto"/>
              <w:jc w:val="both"/>
              <w:rPr>
                <w:b/>
                <w:sz w:val="26"/>
                <w:szCs w:val="26"/>
              </w:rPr>
            </w:pPr>
            <w:r>
              <w:rPr>
                <w:b/>
                <w:sz w:val="26"/>
                <w:szCs w:val="26"/>
              </w:rPr>
              <w:t xml:space="preserve">1. Cấu tạo </w:t>
            </w:r>
          </w:p>
          <w:p w14:paraId="7B580713" w14:textId="77777777" w:rsidR="00EC6F14" w:rsidRPr="006D1E7B" w:rsidRDefault="00EC6F14" w:rsidP="009D0212">
            <w:pPr>
              <w:tabs>
                <w:tab w:val="left" w:pos="303"/>
                <w:tab w:val="left" w:pos="505"/>
              </w:tabs>
              <w:spacing w:line="288" w:lineRule="auto"/>
              <w:jc w:val="both"/>
              <w:rPr>
                <w:bCs/>
                <w:sz w:val="26"/>
                <w:szCs w:val="26"/>
              </w:rPr>
            </w:pPr>
            <w:r w:rsidRPr="006D1E7B">
              <w:rPr>
                <w:bCs/>
                <w:sz w:val="26"/>
                <w:szCs w:val="26"/>
              </w:rPr>
              <w:t>- Có 31 đôi dây thần kinh tủy.</w:t>
            </w:r>
          </w:p>
          <w:p w14:paraId="7B145724" w14:textId="77777777" w:rsidR="00EC6F14" w:rsidRPr="006D1E7B" w:rsidRDefault="00EC6F14" w:rsidP="009D0212">
            <w:pPr>
              <w:tabs>
                <w:tab w:val="left" w:pos="303"/>
                <w:tab w:val="left" w:pos="505"/>
              </w:tabs>
              <w:spacing w:line="288" w:lineRule="auto"/>
              <w:jc w:val="both"/>
              <w:rPr>
                <w:bCs/>
                <w:sz w:val="26"/>
                <w:szCs w:val="26"/>
              </w:rPr>
            </w:pPr>
            <w:r w:rsidRPr="006D1E7B">
              <w:rPr>
                <w:bCs/>
                <w:sz w:val="26"/>
                <w:szCs w:val="26"/>
              </w:rPr>
              <w:t>- Mỗi dây thần kinh tủy gồm 2 rễ :</w:t>
            </w:r>
          </w:p>
          <w:p w14:paraId="565FE801" w14:textId="77777777" w:rsidR="00EC6F14" w:rsidRPr="006D1E7B" w:rsidRDefault="00EC6F14" w:rsidP="009D0212">
            <w:pPr>
              <w:tabs>
                <w:tab w:val="left" w:pos="303"/>
                <w:tab w:val="left" w:pos="505"/>
              </w:tabs>
              <w:spacing w:line="288" w:lineRule="auto"/>
              <w:jc w:val="both"/>
              <w:rPr>
                <w:bCs/>
                <w:sz w:val="26"/>
                <w:szCs w:val="26"/>
              </w:rPr>
            </w:pPr>
            <w:r w:rsidRPr="006D1E7B">
              <w:rPr>
                <w:bCs/>
                <w:sz w:val="26"/>
                <w:szCs w:val="26"/>
              </w:rPr>
              <w:t>+ Rễ trước : Rễ vận động.</w:t>
            </w:r>
          </w:p>
          <w:p w14:paraId="385445CE" w14:textId="77777777" w:rsidR="00EC6F14" w:rsidRPr="006D1E7B" w:rsidRDefault="00EC6F14" w:rsidP="009D0212">
            <w:pPr>
              <w:tabs>
                <w:tab w:val="left" w:pos="303"/>
                <w:tab w:val="left" w:pos="505"/>
              </w:tabs>
              <w:spacing w:line="288" w:lineRule="auto"/>
              <w:jc w:val="both"/>
              <w:rPr>
                <w:bCs/>
                <w:sz w:val="26"/>
                <w:szCs w:val="26"/>
              </w:rPr>
            </w:pPr>
            <w:r w:rsidRPr="006D1E7B">
              <w:rPr>
                <w:bCs/>
                <w:sz w:val="26"/>
                <w:szCs w:val="26"/>
              </w:rPr>
              <w:t>+ Rễ sau : Rễ cảm giác.</w:t>
            </w:r>
          </w:p>
          <w:p w14:paraId="1406C8B4" w14:textId="77777777" w:rsidR="00EC6F14" w:rsidRDefault="00EC6F14" w:rsidP="009D0212">
            <w:pPr>
              <w:tabs>
                <w:tab w:val="left" w:pos="303"/>
                <w:tab w:val="left" w:pos="505"/>
              </w:tabs>
              <w:spacing w:line="288" w:lineRule="auto"/>
              <w:jc w:val="both"/>
              <w:rPr>
                <w:bCs/>
                <w:sz w:val="26"/>
                <w:szCs w:val="26"/>
              </w:rPr>
            </w:pPr>
            <w:bookmarkStart w:id="3" w:name="_Toc456430741"/>
            <w:r w:rsidRPr="006D1E7B">
              <w:rPr>
                <w:bCs/>
                <w:sz w:val="26"/>
                <w:szCs w:val="26"/>
              </w:rPr>
              <w:t>- Các rễ tủy đi ra khỏi lỗ gian đốt → dây thần kinh tủy</w:t>
            </w:r>
            <w:bookmarkEnd w:id="3"/>
          </w:p>
          <w:p w14:paraId="634E6533" w14:textId="77777777" w:rsidR="00EC6F14" w:rsidRDefault="00EC6F14" w:rsidP="009D0212">
            <w:pPr>
              <w:tabs>
                <w:tab w:val="left" w:pos="303"/>
                <w:tab w:val="left" w:pos="505"/>
              </w:tabs>
              <w:spacing w:line="288" w:lineRule="auto"/>
              <w:jc w:val="both"/>
              <w:rPr>
                <w:bCs/>
                <w:sz w:val="26"/>
                <w:szCs w:val="26"/>
              </w:rPr>
            </w:pPr>
          </w:p>
          <w:p w14:paraId="518D3E20" w14:textId="77777777" w:rsidR="00EC6F14" w:rsidRDefault="00EC6F14" w:rsidP="009D0212">
            <w:pPr>
              <w:tabs>
                <w:tab w:val="left" w:pos="303"/>
                <w:tab w:val="left" w:pos="505"/>
              </w:tabs>
              <w:spacing w:line="288" w:lineRule="auto"/>
              <w:jc w:val="both"/>
              <w:rPr>
                <w:bCs/>
                <w:sz w:val="26"/>
                <w:szCs w:val="26"/>
              </w:rPr>
            </w:pPr>
          </w:p>
          <w:p w14:paraId="32954158" w14:textId="77777777" w:rsidR="00EC6F14" w:rsidRDefault="00EC6F14" w:rsidP="009D0212">
            <w:pPr>
              <w:tabs>
                <w:tab w:val="left" w:pos="303"/>
                <w:tab w:val="left" w:pos="505"/>
              </w:tabs>
              <w:spacing w:line="288" w:lineRule="auto"/>
              <w:jc w:val="both"/>
              <w:rPr>
                <w:bCs/>
                <w:sz w:val="26"/>
                <w:szCs w:val="26"/>
              </w:rPr>
            </w:pPr>
          </w:p>
          <w:p w14:paraId="22F8A024" w14:textId="77777777" w:rsidR="00EC6F14" w:rsidRDefault="00EC6F14" w:rsidP="009D0212">
            <w:pPr>
              <w:tabs>
                <w:tab w:val="left" w:pos="303"/>
                <w:tab w:val="left" w:pos="505"/>
              </w:tabs>
              <w:spacing w:line="288" w:lineRule="auto"/>
              <w:jc w:val="both"/>
              <w:rPr>
                <w:bCs/>
                <w:sz w:val="26"/>
                <w:szCs w:val="26"/>
              </w:rPr>
            </w:pPr>
          </w:p>
          <w:p w14:paraId="37245062" w14:textId="77777777" w:rsidR="00EC6F14" w:rsidRDefault="00EC6F14" w:rsidP="009D0212">
            <w:pPr>
              <w:tabs>
                <w:tab w:val="left" w:pos="303"/>
                <w:tab w:val="left" w:pos="505"/>
              </w:tabs>
              <w:spacing w:line="288" w:lineRule="auto"/>
              <w:jc w:val="both"/>
              <w:rPr>
                <w:bCs/>
                <w:sz w:val="26"/>
                <w:szCs w:val="26"/>
              </w:rPr>
            </w:pPr>
          </w:p>
          <w:p w14:paraId="072C8823" w14:textId="77777777" w:rsidR="00EC6F14" w:rsidRPr="006D1E7B" w:rsidRDefault="00EC6F14" w:rsidP="009D0212">
            <w:pPr>
              <w:tabs>
                <w:tab w:val="left" w:pos="303"/>
                <w:tab w:val="left" w:pos="505"/>
              </w:tabs>
              <w:spacing w:line="288" w:lineRule="auto"/>
              <w:jc w:val="both"/>
              <w:rPr>
                <w:b/>
                <w:sz w:val="26"/>
                <w:szCs w:val="26"/>
              </w:rPr>
            </w:pPr>
            <w:r w:rsidRPr="006D1E7B">
              <w:rPr>
                <w:b/>
                <w:sz w:val="26"/>
                <w:szCs w:val="26"/>
              </w:rPr>
              <w:t>2. Chức năng dây thần kinh tủy :</w:t>
            </w:r>
          </w:p>
          <w:p w14:paraId="526F5399" w14:textId="77777777" w:rsidR="00EC6F14" w:rsidRPr="006D1E7B" w:rsidRDefault="00EC6F14" w:rsidP="009D0212">
            <w:pPr>
              <w:tabs>
                <w:tab w:val="left" w:pos="303"/>
                <w:tab w:val="left" w:pos="505"/>
              </w:tabs>
              <w:spacing w:line="288" w:lineRule="auto"/>
              <w:jc w:val="both"/>
              <w:rPr>
                <w:bCs/>
                <w:sz w:val="26"/>
                <w:szCs w:val="26"/>
              </w:rPr>
            </w:pPr>
          </w:p>
          <w:p w14:paraId="13E6E6DB" w14:textId="77777777" w:rsidR="00EC6F14" w:rsidRPr="006D1E7B" w:rsidRDefault="00EC6F14" w:rsidP="009D0212">
            <w:pPr>
              <w:tabs>
                <w:tab w:val="left" w:pos="303"/>
                <w:tab w:val="left" w:pos="505"/>
              </w:tabs>
              <w:spacing w:line="288" w:lineRule="auto"/>
              <w:jc w:val="both"/>
              <w:rPr>
                <w:bCs/>
                <w:sz w:val="26"/>
                <w:szCs w:val="26"/>
              </w:rPr>
            </w:pPr>
            <w:r w:rsidRPr="006D1E7B">
              <w:rPr>
                <w:bCs/>
                <w:sz w:val="26"/>
                <w:szCs w:val="26"/>
              </w:rPr>
              <w:t>- Rễ trước dẫn truyền xung vận động (li tâm).</w:t>
            </w:r>
          </w:p>
          <w:p w14:paraId="1C3323F8" w14:textId="77777777" w:rsidR="00EC6F14" w:rsidRPr="006D1E7B" w:rsidRDefault="00EC6F14" w:rsidP="009D0212">
            <w:pPr>
              <w:tabs>
                <w:tab w:val="left" w:pos="303"/>
                <w:tab w:val="left" w:pos="505"/>
              </w:tabs>
              <w:spacing w:line="288" w:lineRule="auto"/>
              <w:jc w:val="both"/>
              <w:rPr>
                <w:bCs/>
                <w:sz w:val="26"/>
                <w:szCs w:val="26"/>
              </w:rPr>
            </w:pPr>
            <w:r w:rsidRPr="006D1E7B">
              <w:rPr>
                <w:bCs/>
                <w:sz w:val="26"/>
                <w:szCs w:val="26"/>
              </w:rPr>
              <w:t>- Rễ sau dẫn truyền xung cảm giác (hướng tâm).</w:t>
            </w:r>
          </w:p>
          <w:p w14:paraId="70F7B4B6" w14:textId="77777777" w:rsidR="00EC6F14" w:rsidRPr="006D1E7B" w:rsidRDefault="00EC6F14" w:rsidP="009D0212">
            <w:pPr>
              <w:tabs>
                <w:tab w:val="left" w:pos="303"/>
                <w:tab w:val="left" w:pos="505"/>
              </w:tabs>
              <w:spacing w:line="288" w:lineRule="auto"/>
              <w:jc w:val="both"/>
              <w:rPr>
                <w:bCs/>
                <w:sz w:val="26"/>
                <w:szCs w:val="26"/>
              </w:rPr>
            </w:pPr>
            <w:bookmarkStart w:id="4" w:name="_Toc456430742"/>
          </w:p>
          <w:p w14:paraId="69DC9F3A" w14:textId="77777777" w:rsidR="00EC6F14" w:rsidRPr="006D1E7B" w:rsidRDefault="00EC6F14" w:rsidP="009D0212">
            <w:pPr>
              <w:tabs>
                <w:tab w:val="left" w:pos="303"/>
                <w:tab w:val="left" w:pos="505"/>
              </w:tabs>
              <w:spacing w:line="288" w:lineRule="auto"/>
              <w:jc w:val="both"/>
              <w:rPr>
                <w:bCs/>
                <w:sz w:val="26"/>
                <w:szCs w:val="26"/>
              </w:rPr>
            </w:pPr>
          </w:p>
          <w:p w14:paraId="4FD570AD" w14:textId="77777777" w:rsidR="00EC6F14" w:rsidRPr="006D1E7B" w:rsidRDefault="00EC6F14" w:rsidP="009D0212">
            <w:pPr>
              <w:tabs>
                <w:tab w:val="left" w:pos="303"/>
                <w:tab w:val="left" w:pos="505"/>
              </w:tabs>
              <w:spacing w:line="288" w:lineRule="auto"/>
              <w:jc w:val="both"/>
              <w:rPr>
                <w:bCs/>
                <w:sz w:val="26"/>
                <w:szCs w:val="26"/>
              </w:rPr>
            </w:pPr>
            <w:r w:rsidRPr="006D1E7B">
              <w:rPr>
                <w:bCs/>
                <w:sz w:val="26"/>
                <w:szCs w:val="26"/>
              </w:rPr>
              <w:t>- Dây thần kinh tủy các bó sợi cảm giác và vận động nhập lại, nối với tủy sống qua rễ trước và rễ sau → dây thần kinh tủy là dây pha.</w:t>
            </w:r>
            <w:bookmarkEnd w:id="4"/>
          </w:p>
        </w:tc>
      </w:tr>
    </w:tbl>
    <w:p w14:paraId="0C4AAB16" w14:textId="77777777" w:rsidR="00EC6F14" w:rsidRPr="00333F0A" w:rsidRDefault="00EC6F14" w:rsidP="00EC6F14">
      <w:pPr>
        <w:pStyle w:val="BodyText"/>
        <w:spacing w:before="120" w:line="312" w:lineRule="auto"/>
        <w:rPr>
          <w:rFonts w:ascii="Times New Roman" w:hAnsi="Times New Roman"/>
          <w:b/>
          <w:sz w:val="26"/>
          <w:szCs w:val="26"/>
        </w:rPr>
      </w:pPr>
      <w:r w:rsidRPr="00333F0A">
        <w:rPr>
          <w:rFonts w:ascii="Times New Roman" w:hAnsi="Times New Roman"/>
          <w:b/>
          <w:sz w:val="26"/>
          <w:szCs w:val="26"/>
        </w:rPr>
        <w:t>4. Củng cố</w:t>
      </w:r>
    </w:p>
    <w:p w14:paraId="2792273D" w14:textId="77777777" w:rsidR="00EC6F14" w:rsidRPr="00F96034" w:rsidRDefault="00EC6F14" w:rsidP="00EC6F14">
      <w:pPr>
        <w:pStyle w:val="BodyText"/>
        <w:numPr>
          <w:ilvl w:val="1"/>
          <w:numId w:val="79"/>
        </w:numPr>
        <w:tabs>
          <w:tab w:val="clear" w:pos="1800"/>
          <w:tab w:val="left" w:pos="303"/>
          <w:tab w:val="left" w:pos="505"/>
          <w:tab w:val="num" w:pos="1080"/>
        </w:tabs>
        <w:spacing w:line="312" w:lineRule="auto"/>
        <w:ind w:left="1080" w:hanging="720"/>
        <w:rPr>
          <w:rFonts w:ascii="Times New Roman" w:hAnsi="Times New Roman"/>
          <w:b/>
          <w:sz w:val="26"/>
          <w:szCs w:val="26"/>
        </w:rPr>
      </w:pPr>
      <w:r w:rsidRPr="00333F0A">
        <w:rPr>
          <w:rFonts w:ascii="Times New Roman" w:hAnsi="Times New Roman"/>
          <w:sz w:val="26"/>
          <w:szCs w:val="26"/>
        </w:rPr>
        <w:t xml:space="preserve">   HS đọc ra kết luận chung SGK.</w:t>
      </w:r>
    </w:p>
    <w:p w14:paraId="2CF80423" w14:textId="77777777" w:rsidR="00EC6F14" w:rsidRPr="00185067" w:rsidRDefault="00EC6F14" w:rsidP="00EC6F14">
      <w:pPr>
        <w:pStyle w:val="Title"/>
        <w:spacing w:line="288" w:lineRule="auto"/>
        <w:jc w:val="both"/>
        <w:rPr>
          <w:rFonts w:ascii="Times New Roman" w:hAnsi="Times New Roman"/>
          <w:b w:val="0"/>
          <w:szCs w:val="26"/>
        </w:rPr>
      </w:pPr>
      <w:r>
        <w:rPr>
          <w:rFonts w:ascii="Times New Roman" w:hAnsi="Times New Roman"/>
          <w:szCs w:val="26"/>
        </w:rPr>
        <w:t xml:space="preserve"> </w:t>
      </w:r>
      <w:r w:rsidRPr="00755AFF">
        <w:rPr>
          <w:rFonts w:ascii="Times New Roman" w:hAnsi="Times New Roman"/>
          <w:sz w:val="28"/>
          <w:szCs w:val="28"/>
        </w:rPr>
        <w:t xml:space="preserve">      </w:t>
      </w:r>
      <w:r w:rsidRPr="00185067">
        <w:rPr>
          <w:rFonts w:ascii="Times New Roman" w:hAnsi="Times New Roman"/>
          <w:b w:val="0"/>
          <w:noProof/>
          <w:szCs w:val="26"/>
        </w:rPr>
        <mc:AlternateContent>
          <mc:Choice Requires="wpg">
            <w:drawing>
              <wp:anchor distT="0" distB="0" distL="114300" distR="114300" simplePos="0" relativeHeight="251660288" behindDoc="0" locked="0" layoutInCell="1" allowOverlap="1" wp14:anchorId="24A49CFA" wp14:editId="5A26E056">
                <wp:simplePos x="0" y="0"/>
                <wp:positionH relativeFrom="margin">
                  <wp:align>center</wp:align>
                </wp:positionH>
                <wp:positionV relativeFrom="paragraph">
                  <wp:posOffset>236855</wp:posOffset>
                </wp:positionV>
                <wp:extent cx="371475" cy="279400"/>
                <wp:effectExtent l="0" t="0" r="28575" b="25400"/>
                <wp:wrapNone/>
                <wp:docPr id="71"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475" cy="279400"/>
                          <a:chOff x="1912" y="4692"/>
                          <a:chExt cx="404" cy="2200"/>
                        </a:xfrm>
                      </wpg:grpSpPr>
                      <wps:wsp>
                        <wps:cNvPr id="72" name="Line 195"/>
                        <wps:cNvCnPr>
                          <a:cxnSpLocks noChangeShapeType="1"/>
                        </wps:cNvCnPr>
                        <wps:spPr bwMode="auto">
                          <a:xfrm flipV="1">
                            <a:off x="1912" y="4692"/>
                            <a:ext cx="404" cy="11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 name="Line 196"/>
                        <wps:cNvCnPr>
                          <a:cxnSpLocks noChangeShapeType="1"/>
                        </wps:cNvCnPr>
                        <wps:spPr bwMode="auto">
                          <a:xfrm>
                            <a:off x="1912" y="5792"/>
                            <a:ext cx="404" cy="11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FCC5F8B" id="Group 194" o:spid="_x0000_s1026" style="position:absolute;margin-left:0;margin-top:18.65pt;width:29.25pt;height:22pt;z-index:251660288;mso-position-horizontal:center;mso-position-horizontal-relative:margin" coordorigin="1912,4692" coordsize="404,2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">
                <v:line id="Line 195" o:spid="_x0000_s1027" style="position:absolute;flip:y;visibility:visible;mso-wrap-style:square" from="1912,4692" to="2316,5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L8L8YAAADbAAAADwAAAGRycy9kb3ducmV2LnhtbESPT2sCMRTE74LfIbxCL6VmldLarVFE&#10;KHjw4h9WenvdvG6W3bysSdTttzeFgsdhZn7DzBa9bcWFfKgdKxiPMhDEpdM1VwoO+8/nKYgQkTW2&#10;jknBLwVYzIeDGebaXXlLl12sRIJwyFGBibHLpQylIYth5Dri5P04bzEm6SupPV4T3LZykmWv0mLN&#10;acFgRytDZbM7WwVyunk6+eX3S1M0x+O7Kcqi+9oo9fjQLz9AROrjPfzfXmsFb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C/C/GAAAA2wAAAA8AAAAAAAAA&#10;AAAAAAAAoQIAAGRycy9kb3ducmV2LnhtbFBLBQYAAAAABAAEAPkAAACUAwAAAAA=&#10;"/>
                <v:line id="Line 196" o:spid="_x0000_s1028" style="position:absolute;visibility:visible;mso-wrap-style:square" from="1912,5792" to="2316,6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w10:wrap anchorx="margin"/>
              </v:group>
            </w:pict>
          </mc:Fallback>
        </mc:AlternateContent>
      </w:r>
      <w:r w:rsidRPr="00185067">
        <w:rPr>
          <w:rFonts w:ascii="Times New Roman" w:hAnsi="Times New Roman"/>
          <w:b w:val="0"/>
          <w:szCs w:val="26"/>
        </w:rPr>
        <w:tab/>
      </w:r>
      <w:r w:rsidRPr="00185067">
        <w:rPr>
          <w:rFonts w:ascii="Times New Roman" w:hAnsi="Times New Roman"/>
          <w:szCs w:val="26"/>
        </w:rPr>
        <w:t>1.</w:t>
      </w:r>
      <w:r w:rsidRPr="00185067">
        <w:rPr>
          <w:rFonts w:ascii="Times New Roman" w:hAnsi="Times New Roman"/>
          <w:b w:val="0"/>
          <w:szCs w:val="26"/>
        </w:rPr>
        <w:t xml:space="preserve"> </w:t>
      </w:r>
      <w:r w:rsidRPr="00185067">
        <w:rPr>
          <w:rFonts w:ascii="Times New Roman" w:hAnsi="Times New Roman"/>
          <w:szCs w:val="26"/>
        </w:rPr>
        <w:t>Hoàn thành sơ đồ sau:</w:t>
      </w:r>
      <w:r w:rsidRPr="00185067">
        <w:rPr>
          <w:rFonts w:ascii="Times New Roman" w:hAnsi="Times New Roman"/>
          <w:b w:val="0"/>
          <w:szCs w:val="26"/>
        </w:rPr>
        <w:tab/>
      </w:r>
      <w:r w:rsidRPr="00185067">
        <w:rPr>
          <w:rFonts w:ascii="Times New Roman" w:hAnsi="Times New Roman"/>
          <w:b w:val="0"/>
          <w:szCs w:val="26"/>
        </w:rPr>
        <w:tab/>
        <w:t xml:space="preserve">     </w:t>
      </w:r>
      <w:r w:rsidRPr="00185067">
        <w:rPr>
          <w:rFonts w:ascii="Times New Roman" w:hAnsi="Times New Roman"/>
          <w:szCs w:val="26"/>
        </w:rPr>
        <w:t xml:space="preserve">   </w:t>
      </w:r>
      <w:r>
        <w:rPr>
          <w:rFonts w:ascii="Times New Roman" w:hAnsi="Times New Roman"/>
          <w:szCs w:val="26"/>
        </w:rPr>
        <w:t xml:space="preserve">    </w:t>
      </w:r>
      <w:r w:rsidRPr="00185067">
        <w:rPr>
          <w:rFonts w:ascii="Times New Roman" w:hAnsi="Times New Roman"/>
          <w:szCs w:val="26"/>
        </w:rPr>
        <w:t xml:space="preserve"> .....................</w:t>
      </w:r>
      <w:r w:rsidRPr="00185067">
        <w:rPr>
          <w:rFonts w:ascii="Times New Roman" w:hAnsi="Times New Roman"/>
          <w:b w:val="0"/>
          <w:szCs w:val="26"/>
        </w:rPr>
        <w:t xml:space="preserve">                                                                              </w:t>
      </w:r>
    </w:p>
    <w:p w14:paraId="41C3764D" w14:textId="77777777" w:rsidR="00EC6F14" w:rsidRPr="00185067" w:rsidRDefault="00EC6F14" w:rsidP="00EC6F14">
      <w:pPr>
        <w:pStyle w:val="BodyText"/>
        <w:tabs>
          <w:tab w:val="left" w:pos="1717"/>
          <w:tab w:val="left" w:pos="4545"/>
        </w:tabs>
        <w:spacing w:line="288" w:lineRule="auto"/>
        <w:rPr>
          <w:rFonts w:ascii="Times New Roman" w:hAnsi="Times New Roman"/>
          <w:sz w:val="26"/>
          <w:szCs w:val="26"/>
        </w:rPr>
      </w:pPr>
      <w:r w:rsidRPr="00185067">
        <w:rPr>
          <w:rFonts w:ascii="Times New Roman" w:hAnsi="Times New Roman"/>
          <w:b/>
          <w:sz w:val="26"/>
          <w:szCs w:val="26"/>
        </w:rPr>
        <w:tab/>
        <w:t xml:space="preserve">      </w:t>
      </w:r>
      <w:r>
        <w:rPr>
          <w:rFonts w:ascii="Times New Roman" w:hAnsi="Times New Roman"/>
          <w:sz w:val="26"/>
          <w:szCs w:val="26"/>
        </w:rPr>
        <w:t>……………………</w:t>
      </w:r>
    </w:p>
    <w:p w14:paraId="029E3BAC" w14:textId="77777777" w:rsidR="00EC6F14" w:rsidRPr="00185067" w:rsidRDefault="00EC6F14" w:rsidP="00EC6F14">
      <w:pPr>
        <w:pStyle w:val="BodyText"/>
        <w:tabs>
          <w:tab w:val="left" w:pos="1717"/>
          <w:tab w:val="left" w:pos="4545"/>
        </w:tabs>
        <w:spacing w:line="288" w:lineRule="auto"/>
        <w:rPr>
          <w:rFonts w:ascii="Times New Roman" w:hAnsi="Times New Roman"/>
          <w:b/>
          <w:sz w:val="26"/>
          <w:szCs w:val="26"/>
        </w:rPr>
      </w:pPr>
      <w:r w:rsidRPr="00185067">
        <w:rPr>
          <w:rFonts w:ascii="Times New Roman" w:hAnsi="Times New Roman"/>
          <w:b/>
          <w:noProof/>
          <w:sz w:val="26"/>
          <w:szCs w:val="26"/>
        </w:rPr>
        <mc:AlternateContent>
          <mc:Choice Requires="wpg">
            <w:drawing>
              <wp:anchor distT="0" distB="0" distL="114300" distR="114300" simplePos="0" relativeHeight="251659264" behindDoc="0" locked="0" layoutInCell="1" allowOverlap="1" wp14:anchorId="207921F4" wp14:editId="621857E5">
                <wp:simplePos x="0" y="0"/>
                <wp:positionH relativeFrom="column">
                  <wp:posOffset>1009650</wp:posOffset>
                </wp:positionH>
                <wp:positionV relativeFrom="paragraph">
                  <wp:posOffset>2540</wp:posOffset>
                </wp:positionV>
                <wp:extent cx="270510" cy="753110"/>
                <wp:effectExtent l="13970" t="8890" r="10795" b="9525"/>
                <wp:wrapNone/>
                <wp:docPr id="68"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510" cy="753110"/>
                          <a:chOff x="1912" y="4692"/>
                          <a:chExt cx="404" cy="2200"/>
                        </a:xfrm>
                      </wpg:grpSpPr>
                      <wps:wsp>
                        <wps:cNvPr id="69" name="Line 192"/>
                        <wps:cNvCnPr>
                          <a:cxnSpLocks noChangeShapeType="1"/>
                        </wps:cNvCnPr>
                        <wps:spPr bwMode="auto">
                          <a:xfrm flipV="1">
                            <a:off x="1912" y="4692"/>
                            <a:ext cx="404" cy="11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 name="Line 193"/>
                        <wps:cNvCnPr>
                          <a:cxnSpLocks noChangeShapeType="1"/>
                        </wps:cNvCnPr>
                        <wps:spPr bwMode="auto">
                          <a:xfrm>
                            <a:off x="1912" y="5792"/>
                            <a:ext cx="404" cy="11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6A00363" id="Group 191" o:spid="_x0000_s1026" style="position:absolute;margin-left:79.5pt;margin-top:.2pt;width:21.3pt;height:59.3pt;z-index:251659264" coordorigin="1912,4692" coordsize="404,2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">
                <v:line id="Line 192" o:spid="_x0000_s1027" style="position:absolute;flip:y;visibility:visible;mso-wrap-style:square" from="1912,4692" to="2316,5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4g8UAAADbAAAADwAAAGRycy9kb3ducmV2LnhtbESPQWsCMRSE74L/IbxCL6LZiohujSIF&#10;wYMXbVnx9rp53Sy7eVmTqNt/3xQKPQ4z8w2z2vS2FXfyoXas4GWSgSAuna65UvDxvhsvQISIrLF1&#10;TAq+KcBmPRysMNfuwUe6n2IlEoRDjgpMjF0uZSgNWQwT1xEn78t5izFJX0nt8ZHgtpXTLJtLizWn&#10;BYMdvRkqm9PNKpCLw+jqt5+zpmjO56UpyqK7HJR6fuq3ryAi9fE//NfeawXzJ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4g8UAAADbAAAADwAAAAAAAAAA&#10;AAAAAAChAgAAZHJzL2Rvd25yZXYueG1sUEsFBgAAAAAEAAQA+QAAAJMDAAAAAA==&#10;"/>
                <v:line id="Line 193" o:spid="_x0000_s1028" style="position:absolute;visibility:visible;mso-wrap-style:square" from="1912,5792" to="2316,6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group>
            </w:pict>
          </mc:Fallback>
        </mc:AlternateContent>
      </w:r>
      <w:r w:rsidRPr="00185067">
        <w:rPr>
          <w:rFonts w:ascii="Times New Roman" w:hAnsi="Times New Roman"/>
          <w:b/>
          <w:sz w:val="26"/>
          <w:szCs w:val="26"/>
        </w:rPr>
        <w:t xml:space="preserve">         </w:t>
      </w:r>
      <w:r w:rsidRPr="00185067">
        <w:rPr>
          <w:rFonts w:ascii="Times New Roman" w:hAnsi="Times New Roman"/>
          <w:b/>
          <w:sz w:val="26"/>
          <w:szCs w:val="26"/>
        </w:rPr>
        <w:tab/>
        <w:t xml:space="preserve">      </w:t>
      </w:r>
      <w:r w:rsidRPr="00185067">
        <w:rPr>
          <w:rFonts w:ascii="Times New Roman" w:hAnsi="Times New Roman"/>
          <w:sz w:val="26"/>
          <w:szCs w:val="26"/>
        </w:rPr>
        <w:tab/>
        <w:t xml:space="preserve">   </w:t>
      </w:r>
      <w:r>
        <w:rPr>
          <w:rFonts w:ascii="Times New Roman" w:hAnsi="Times New Roman"/>
          <w:sz w:val="26"/>
          <w:szCs w:val="26"/>
        </w:rPr>
        <w:t xml:space="preserve">     </w:t>
      </w:r>
      <w:r w:rsidRPr="00185067">
        <w:rPr>
          <w:rFonts w:ascii="Times New Roman" w:hAnsi="Times New Roman"/>
          <w:sz w:val="26"/>
          <w:szCs w:val="26"/>
        </w:rPr>
        <w:t>Tuỷ sống</w:t>
      </w:r>
    </w:p>
    <w:p w14:paraId="0B63E4D8" w14:textId="77777777" w:rsidR="00EC6F14" w:rsidRPr="00185067" w:rsidRDefault="00EC6F14" w:rsidP="00EC6F14">
      <w:pPr>
        <w:pStyle w:val="BodyText"/>
        <w:spacing w:line="288" w:lineRule="auto"/>
        <w:rPr>
          <w:rFonts w:ascii="Times New Roman" w:hAnsi="Times New Roman"/>
          <w:sz w:val="26"/>
          <w:szCs w:val="26"/>
        </w:rPr>
      </w:pPr>
      <w:r w:rsidRPr="00185067">
        <w:rPr>
          <w:rFonts w:ascii="Times New Roman" w:hAnsi="Times New Roman"/>
          <w:sz w:val="26"/>
          <w:szCs w:val="26"/>
        </w:rPr>
        <w:t xml:space="preserve">Hệ thần kinh </w:t>
      </w:r>
      <w:r w:rsidRPr="00185067">
        <w:rPr>
          <w:rFonts w:ascii="Times New Roman" w:hAnsi="Times New Roman"/>
          <w:sz w:val="26"/>
          <w:szCs w:val="26"/>
        </w:rPr>
        <w:tab/>
      </w:r>
      <w:r w:rsidRPr="00185067">
        <w:rPr>
          <w:rFonts w:ascii="Times New Roman" w:hAnsi="Times New Roman"/>
          <w:sz w:val="26"/>
          <w:szCs w:val="26"/>
        </w:rPr>
        <w:tab/>
      </w:r>
      <w:r w:rsidRPr="00185067">
        <w:rPr>
          <w:rFonts w:ascii="Times New Roman" w:hAnsi="Times New Roman"/>
          <w:sz w:val="26"/>
          <w:szCs w:val="26"/>
        </w:rPr>
        <w:tab/>
        <w:t xml:space="preserve">              </w:t>
      </w:r>
    </w:p>
    <w:p w14:paraId="124EDE28" w14:textId="77777777" w:rsidR="00EC6F14" w:rsidRPr="00185067" w:rsidRDefault="00EC6F14" w:rsidP="00EC6F14">
      <w:pPr>
        <w:pStyle w:val="BodyText"/>
        <w:spacing w:line="288" w:lineRule="auto"/>
        <w:rPr>
          <w:rFonts w:ascii="Times New Roman" w:hAnsi="Times New Roman"/>
          <w:sz w:val="26"/>
          <w:szCs w:val="26"/>
        </w:rPr>
      </w:pPr>
      <w:r w:rsidRPr="00185067">
        <w:rPr>
          <w:rFonts w:ascii="Times New Roman" w:hAnsi="Times New Roman"/>
          <w:b/>
          <w:noProof/>
          <w:sz w:val="26"/>
          <w:szCs w:val="26"/>
        </w:rPr>
        <mc:AlternateContent>
          <mc:Choice Requires="wpg">
            <w:drawing>
              <wp:anchor distT="0" distB="0" distL="114300" distR="114300" simplePos="0" relativeHeight="251661312" behindDoc="0" locked="0" layoutInCell="1" allowOverlap="1" wp14:anchorId="5AF0C641" wp14:editId="61F29230">
                <wp:simplePos x="0" y="0"/>
                <wp:positionH relativeFrom="column">
                  <wp:posOffset>2799715</wp:posOffset>
                </wp:positionH>
                <wp:positionV relativeFrom="paragraph">
                  <wp:posOffset>109220</wp:posOffset>
                </wp:positionV>
                <wp:extent cx="342900" cy="327660"/>
                <wp:effectExtent l="13335" t="12700" r="5715" b="12065"/>
                <wp:wrapNone/>
                <wp:docPr id="65"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27660"/>
                          <a:chOff x="1912" y="4692"/>
                          <a:chExt cx="404" cy="2200"/>
                        </a:xfrm>
                      </wpg:grpSpPr>
                      <wps:wsp>
                        <wps:cNvPr id="66" name="Line 198"/>
                        <wps:cNvCnPr>
                          <a:cxnSpLocks noChangeShapeType="1"/>
                        </wps:cNvCnPr>
                        <wps:spPr bwMode="auto">
                          <a:xfrm flipV="1">
                            <a:off x="1912" y="4692"/>
                            <a:ext cx="404" cy="11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 name="Line 199"/>
                        <wps:cNvCnPr>
                          <a:cxnSpLocks noChangeShapeType="1"/>
                        </wps:cNvCnPr>
                        <wps:spPr bwMode="auto">
                          <a:xfrm>
                            <a:off x="1912" y="5792"/>
                            <a:ext cx="404" cy="11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4328F0A" id="Group 197" o:spid="_x0000_s1026" style="position:absolute;margin-left:220.45pt;margin-top:8.6pt;width:27pt;height:25.8pt;z-index:251661312" coordorigin="1912,4692" coordsize="404,2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">
                <v:line id="Line 198" o:spid="_x0000_s1027" style="position:absolute;flip:y;visibility:visible;mso-wrap-style:square" from="1912,4692" to="2316,5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s8cUAAADbAAAADwAAAGRycy9kb3ducmV2LnhtbESPQWsCMRSE70L/Q3gFL1KzlrLY1Sgi&#10;FHrwUltWentuXjfLbl62SarrvzdCweMwM98wy/VgO3EiHxrHCmbTDARx5XTDtYKvz7enOYgQkTV2&#10;jknBhQKsVw+jJRbanfmDTvtYiwThUKACE2NfSBkqQxbD1PXEyftx3mJM0tdSezwnuO3kc5bl0mLD&#10;acFgT1tDVbv/swrkfDf59ZvjS1u2h8OrKauy/94pNX4cNgsQkYZ4D/+337WCPI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s8cUAAADbAAAADwAAAAAAAAAA&#10;AAAAAAChAgAAZHJzL2Rvd25yZXYueG1sUEsFBgAAAAAEAAQA+QAAAJMDAAAAAA==&#10;"/>
                <v:line id="Line 199" o:spid="_x0000_s1028" style="position:absolute;visibility:visible;mso-wrap-style:square" from="1912,5792" to="2316,6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group>
            </w:pict>
          </mc:Fallback>
        </mc:AlternateContent>
      </w:r>
      <w:r w:rsidRPr="00185067">
        <w:rPr>
          <w:rFonts w:ascii="Times New Roman" w:hAnsi="Times New Roman"/>
          <w:sz w:val="26"/>
          <w:szCs w:val="26"/>
        </w:rPr>
        <w:t xml:space="preserve">                                                                       </w:t>
      </w:r>
      <w:r>
        <w:rPr>
          <w:rFonts w:ascii="Times New Roman" w:hAnsi="Times New Roman"/>
          <w:sz w:val="26"/>
          <w:szCs w:val="26"/>
        </w:rPr>
        <w:t xml:space="preserve">      …………..….</w:t>
      </w:r>
    </w:p>
    <w:p w14:paraId="76AD6B07" w14:textId="77777777" w:rsidR="00EC6F14" w:rsidRPr="00185067" w:rsidRDefault="00EC6F14" w:rsidP="00EC6F14">
      <w:pPr>
        <w:pStyle w:val="BodyText"/>
        <w:spacing w:line="288" w:lineRule="auto"/>
        <w:rPr>
          <w:rFonts w:ascii="Times New Roman" w:hAnsi="Times New Roman"/>
          <w:sz w:val="26"/>
          <w:szCs w:val="26"/>
        </w:rPr>
      </w:pPr>
      <w:r w:rsidRPr="00185067">
        <w:rPr>
          <w:rFonts w:ascii="Times New Roman" w:hAnsi="Times New Roman"/>
          <w:sz w:val="26"/>
          <w:szCs w:val="26"/>
        </w:rPr>
        <w:t xml:space="preserve">                </w:t>
      </w:r>
      <w:r w:rsidRPr="00185067">
        <w:rPr>
          <w:rFonts w:ascii="Times New Roman" w:hAnsi="Times New Roman"/>
          <w:sz w:val="26"/>
          <w:szCs w:val="26"/>
        </w:rPr>
        <w:tab/>
        <w:t xml:space="preserve">          Bộ phận ngoại biên </w:t>
      </w:r>
    </w:p>
    <w:p w14:paraId="75EFD992" w14:textId="77777777" w:rsidR="00EC6F14" w:rsidRPr="00185067" w:rsidRDefault="00EC6F14" w:rsidP="00EC6F14">
      <w:pPr>
        <w:pStyle w:val="BodyText"/>
        <w:tabs>
          <w:tab w:val="left" w:pos="2020"/>
        </w:tabs>
        <w:spacing w:line="288" w:lineRule="auto"/>
        <w:rPr>
          <w:rFonts w:ascii="Times New Roman" w:hAnsi="Times New Roman"/>
          <w:sz w:val="26"/>
          <w:szCs w:val="26"/>
        </w:rPr>
      </w:pPr>
      <w:r w:rsidRPr="00185067">
        <w:rPr>
          <w:rFonts w:ascii="Times New Roman" w:hAnsi="Times New Roman"/>
          <w:sz w:val="26"/>
          <w:szCs w:val="26"/>
        </w:rPr>
        <w:t xml:space="preserve">                                                                        </w:t>
      </w:r>
      <w:r>
        <w:rPr>
          <w:rFonts w:ascii="Times New Roman" w:hAnsi="Times New Roman"/>
          <w:sz w:val="26"/>
          <w:szCs w:val="26"/>
        </w:rPr>
        <w:t xml:space="preserve">     </w:t>
      </w:r>
      <w:r w:rsidRPr="00185067">
        <w:rPr>
          <w:rFonts w:ascii="Times New Roman" w:hAnsi="Times New Roman"/>
          <w:sz w:val="26"/>
          <w:szCs w:val="26"/>
        </w:rPr>
        <w:t>Hạch thần kinh</w:t>
      </w:r>
    </w:p>
    <w:p w14:paraId="0D7ABF89" w14:textId="77777777" w:rsidR="00EC6F14" w:rsidRPr="00333F0A" w:rsidRDefault="00EC6F14" w:rsidP="00EC6F14">
      <w:pPr>
        <w:numPr>
          <w:ilvl w:val="1"/>
          <w:numId w:val="79"/>
        </w:numPr>
        <w:tabs>
          <w:tab w:val="clear" w:pos="1800"/>
          <w:tab w:val="left" w:pos="303"/>
          <w:tab w:val="num" w:pos="720"/>
        </w:tabs>
        <w:spacing w:line="312" w:lineRule="auto"/>
        <w:ind w:left="540" w:hanging="180"/>
        <w:jc w:val="both"/>
        <w:rPr>
          <w:bCs/>
          <w:sz w:val="26"/>
          <w:szCs w:val="26"/>
        </w:rPr>
      </w:pPr>
      <w:r w:rsidRPr="00333F0A">
        <w:rPr>
          <w:sz w:val="26"/>
          <w:szCs w:val="26"/>
        </w:rPr>
        <w:t xml:space="preserve">  Trình bày cấu tạo và chức năng của </w:t>
      </w:r>
      <w:r w:rsidRPr="00333F0A">
        <w:rPr>
          <w:bCs/>
          <w:sz w:val="26"/>
          <w:szCs w:val="26"/>
        </w:rPr>
        <w:t>dây thần kinh tủy.</w:t>
      </w:r>
    </w:p>
    <w:p w14:paraId="3912AA3C" w14:textId="77777777" w:rsidR="00EC6F14" w:rsidRPr="00333F0A" w:rsidRDefault="00EC6F14" w:rsidP="00EC6F14">
      <w:pPr>
        <w:tabs>
          <w:tab w:val="left" w:pos="303"/>
        </w:tabs>
        <w:spacing w:line="312" w:lineRule="auto"/>
        <w:jc w:val="both"/>
        <w:rPr>
          <w:bCs/>
          <w:sz w:val="26"/>
          <w:szCs w:val="26"/>
        </w:rPr>
      </w:pPr>
      <w:r w:rsidRPr="00333F0A">
        <w:rPr>
          <w:bCs/>
          <w:sz w:val="26"/>
          <w:szCs w:val="26"/>
        </w:rPr>
        <w:lastRenderedPageBreak/>
        <w:tab/>
      </w:r>
      <w:r w:rsidRPr="00333F0A">
        <w:rPr>
          <w:b/>
          <w:bCs/>
          <w:sz w:val="26"/>
          <w:szCs w:val="26"/>
        </w:rPr>
        <w:t xml:space="preserve"> </w:t>
      </w:r>
      <w:r w:rsidRPr="00333F0A">
        <w:rPr>
          <w:bCs/>
          <w:sz w:val="26"/>
          <w:szCs w:val="26"/>
        </w:rPr>
        <w:t xml:space="preserve"> Gv gợi ý  để HS trả lời câu hỏi 2 SGK. Kích thích rất mạnh lần lượt các chi</w:t>
      </w:r>
    </w:p>
    <w:p w14:paraId="1C1993DE" w14:textId="77777777" w:rsidR="00EC6F14" w:rsidRPr="00333F0A" w:rsidRDefault="00EC6F14" w:rsidP="00EC6F14">
      <w:pPr>
        <w:numPr>
          <w:ilvl w:val="0"/>
          <w:numId w:val="140"/>
        </w:numPr>
        <w:tabs>
          <w:tab w:val="left" w:pos="303"/>
        </w:tabs>
        <w:spacing w:line="312" w:lineRule="auto"/>
        <w:jc w:val="both"/>
        <w:rPr>
          <w:sz w:val="26"/>
          <w:szCs w:val="26"/>
        </w:rPr>
      </w:pPr>
      <w:r w:rsidRPr="00333F0A">
        <w:rPr>
          <w:bCs/>
          <w:sz w:val="26"/>
          <w:szCs w:val="26"/>
        </w:rPr>
        <w:t>Nếu chi đó không co, các chi khác co → rễ trước (rễ vận động) của chi đó đứt.</w:t>
      </w:r>
    </w:p>
    <w:p w14:paraId="1C4A7DD9" w14:textId="77777777" w:rsidR="00EC6F14" w:rsidRPr="00333F0A" w:rsidRDefault="00EC6F14" w:rsidP="00EC6F14">
      <w:pPr>
        <w:numPr>
          <w:ilvl w:val="0"/>
          <w:numId w:val="140"/>
        </w:numPr>
        <w:tabs>
          <w:tab w:val="left" w:pos="303"/>
        </w:tabs>
        <w:spacing w:line="312" w:lineRule="auto"/>
        <w:jc w:val="both"/>
        <w:rPr>
          <w:bCs/>
          <w:sz w:val="26"/>
          <w:szCs w:val="26"/>
        </w:rPr>
      </w:pPr>
      <w:r w:rsidRPr="00333F0A">
        <w:rPr>
          <w:bCs/>
          <w:sz w:val="26"/>
          <w:szCs w:val="26"/>
        </w:rPr>
        <w:t>Nếu không gây co chi nào → rễ sau (rễ cảm giác) chi đó bị đứt.</w:t>
      </w:r>
    </w:p>
    <w:p w14:paraId="70CAAB45" w14:textId="77777777" w:rsidR="00EC6F14" w:rsidRPr="00333F0A" w:rsidRDefault="00EC6F14" w:rsidP="00EC6F14">
      <w:pPr>
        <w:numPr>
          <w:ilvl w:val="0"/>
          <w:numId w:val="140"/>
        </w:numPr>
        <w:tabs>
          <w:tab w:val="left" w:pos="303"/>
        </w:tabs>
        <w:spacing w:line="312" w:lineRule="auto"/>
        <w:jc w:val="both"/>
        <w:rPr>
          <w:bCs/>
          <w:sz w:val="26"/>
          <w:szCs w:val="26"/>
        </w:rPr>
      </w:pPr>
      <w:r w:rsidRPr="00333F0A">
        <w:rPr>
          <w:bCs/>
          <w:sz w:val="26"/>
          <w:szCs w:val="26"/>
        </w:rPr>
        <w:t>Nếu chi nào co → rễ trước (rễ vận động) của chi đó vẫn còn .</w:t>
      </w:r>
    </w:p>
    <w:p w14:paraId="2A19742C" w14:textId="77777777" w:rsidR="00EC6F14" w:rsidRPr="00333F0A" w:rsidRDefault="00EC6F14" w:rsidP="00EC6F14">
      <w:pPr>
        <w:pStyle w:val="BodyText"/>
        <w:spacing w:line="312" w:lineRule="auto"/>
        <w:rPr>
          <w:rFonts w:ascii="Times New Roman" w:hAnsi="Times New Roman"/>
          <w:b/>
          <w:sz w:val="26"/>
          <w:szCs w:val="26"/>
        </w:rPr>
      </w:pPr>
      <w:r w:rsidRPr="00333F0A">
        <w:rPr>
          <w:rFonts w:ascii="Times New Roman" w:hAnsi="Times New Roman"/>
          <w:b/>
          <w:sz w:val="26"/>
          <w:szCs w:val="26"/>
        </w:rPr>
        <w:t>5. Hướng dẫn về nhà</w:t>
      </w:r>
    </w:p>
    <w:p w14:paraId="2D8A8A70" w14:textId="77777777" w:rsidR="00EC6F14" w:rsidRPr="00333F0A" w:rsidRDefault="00EC6F14" w:rsidP="00EC6F14">
      <w:pPr>
        <w:pStyle w:val="BodyText"/>
        <w:numPr>
          <w:ilvl w:val="0"/>
          <w:numId w:val="79"/>
        </w:numPr>
        <w:tabs>
          <w:tab w:val="left" w:pos="303"/>
          <w:tab w:val="left" w:pos="720"/>
        </w:tabs>
        <w:spacing w:line="312" w:lineRule="auto"/>
        <w:ind w:hanging="288"/>
        <w:rPr>
          <w:rFonts w:ascii="Times New Roman" w:hAnsi="Times New Roman"/>
          <w:sz w:val="26"/>
          <w:szCs w:val="26"/>
        </w:rPr>
      </w:pPr>
      <w:r w:rsidRPr="00333F0A">
        <w:rPr>
          <w:rFonts w:ascii="Times New Roman" w:hAnsi="Times New Roman"/>
          <w:sz w:val="26"/>
          <w:szCs w:val="26"/>
        </w:rPr>
        <w:t xml:space="preserve">Học bài, trả lời câu hỏi </w:t>
      </w:r>
      <w:r>
        <w:rPr>
          <w:rFonts w:ascii="Times New Roman" w:hAnsi="Times New Roman"/>
          <w:sz w:val="26"/>
          <w:szCs w:val="26"/>
        </w:rPr>
        <w:t xml:space="preserve">2, 4 </w:t>
      </w:r>
      <w:r w:rsidRPr="00333F0A">
        <w:rPr>
          <w:rFonts w:ascii="Times New Roman" w:hAnsi="Times New Roman"/>
          <w:sz w:val="26"/>
          <w:szCs w:val="26"/>
        </w:rPr>
        <w:t xml:space="preserve">SGK </w:t>
      </w:r>
      <w:r>
        <w:rPr>
          <w:rFonts w:ascii="Times New Roman" w:hAnsi="Times New Roman"/>
          <w:sz w:val="26"/>
          <w:szCs w:val="26"/>
        </w:rPr>
        <w:t>tr.138. Câu hỏi 1, 2 SGK tr.143</w:t>
      </w:r>
    </w:p>
    <w:p w14:paraId="36EDA4FC" w14:textId="77777777" w:rsidR="00EC6F14" w:rsidRDefault="00EC6F14" w:rsidP="00EC6F14">
      <w:pPr>
        <w:pStyle w:val="BodyText"/>
        <w:numPr>
          <w:ilvl w:val="0"/>
          <w:numId w:val="79"/>
        </w:numPr>
        <w:tabs>
          <w:tab w:val="left" w:pos="303"/>
          <w:tab w:val="left" w:pos="720"/>
        </w:tabs>
        <w:spacing w:line="312" w:lineRule="auto"/>
        <w:ind w:hanging="288"/>
        <w:rPr>
          <w:rFonts w:ascii="Times New Roman" w:hAnsi="Times New Roman"/>
          <w:sz w:val="26"/>
          <w:szCs w:val="26"/>
        </w:rPr>
      </w:pPr>
      <w:r w:rsidRPr="00333F0A">
        <w:rPr>
          <w:rFonts w:ascii="Times New Roman" w:hAnsi="Times New Roman"/>
          <w:sz w:val="26"/>
          <w:szCs w:val="26"/>
        </w:rPr>
        <w:t>Đọc trước bài 46 “Trụ não, tiểu não, não trung gian”.</w:t>
      </w:r>
      <w:r>
        <w:rPr>
          <w:rFonts w:ascii="Times New Roman" w:hAnsi="Times New Roman"/>
          <w:sz w:val="26"/>
          <w:szCs w:val="26"/>
        </w:rPr>
        <w:t xml:space="preserve"> Bài 47: đại não</w:t>
      </w:r>
    </w:p>
    <w:p w14:paraId="55DF1729" w14:textId="77777777" w:rsidR="00EC6F14" w:rsidRPr="00F96034" w:rsidRDefault="00EC6F14" w:rsidP="00EC6F14">
      <w:pPr>
        <w:pStyle w:val="BodyText"/>
        <w:numPr>
          <w:ilvl w:val="0"/>
          <w:numId w:val="79"/>
        </w:numPr>
        <w:tabs>
          <w:tab w:val="left" w:pos="303"/>
          <w:tab w:val="left" w:pos="720"/>
        </w:tabs>
        <w:spacing w:line="312" w:lineRule="auto"/>
        <w:ind w:hanging="288"/>
        <w:rPr>
          <w:rFonts w:ascii="Times New Roman" w:hAnsi="Times New Roman"/>
          <w:sz w:val="26"/>
          <w:szCs w:val="26"/>
        </w:rPr>
      </w:pPr>
      <w:r w:rsidRPr="00F96034">
        <w:rPr>
          <w:rFonts w:ascii="Times New Roman" w:hAnsi="Times New Roman"/>
          <w:sz w:val="26"/>
          <w:szCs w:val="26"/>
        </w:rPr>
        <w:t>Sưu tầm một số tư liệu có liên quan đến não bộ</w:t>
      </w:r>
    </w:p>
    <w:p w14:paraId="6A8861E6" w14:textId="77777777" w:rsidR="00EC6F14" w:rsidRDefault="00EC6F14" w:rsidP="00EC6F14">
      <w:pPr>
        <w:pStyle w:val="Title"/>
        <w:spacing w:line="288" w:lineRule="auto"/>
        <w:jc w:val="both"/>
        <w:rPr>
          <w:rFonts w:ascii="Times New Roman" w:hAnsi="Times New Roman"/>
          <w:b w:val="0"/>
          <w:sz w:val="28"/>
          <w:szCs w:val="28"/>
        </w:rPr>
      </w:pPr>
    </w:p>
    <w:p w14:paraId="0D20A4E0" w14:textId="77777777" w:rsidR="00EC6F14" w:rsidRDefault="00EC6F14" w:rsidP="00EC6F14">
      <w:pPr>
        <w:pStyle w:val="Title"/>
        <w:spacing w:line="288" w:lineRule="auto"/>
        <w:jc w:val="both"/>
        <w:rPr>
          <w:rFonts w:ascii="Times New Roman" w:hAnsi="Times New Roman"/>
          <w:b w:val="0"/>
          <w:sz w:val="28"/>
          <w:szCs w:val="28"/>
        </w:rPr>
      </w:pPr>
    </w:p>
    <w:p w14:paraId="3861E391" w14:textId="77777777" w:rsidR="00EC6F14" w:rsidRDefault="00EC6F14" w:rsidP="00EC6F14">
      <w:pPr>
        <w:pStyle w:val="Title"/>
        <w:spacing w:line="288" w:lineRule="auto"/>
        <w:jc w:val="both"/>
        <w:rPr>
          <w:rFonts w:ascii="Times New Roman" w:hAnsi="Times New Roman"/>
          <w:b w:val="0"/>
          <w:sz w:val="28"/>
          <w:szCs w:val="28"/>
        </w:rPr>
      </w:pPr>
    </w:p>
    <w:p w14:paraId="1E640260" w14:textId="77777777" w:rsidR="00EC6F14" w:rsidRDefault="00EC6F14" w:rsidP="00EC6F14">
      <w:pPr>
        <w:pStyle w:val="Title"/>
        <w:spacing w:line="288" w:lineRule="auto"/>
        <w:jc w:val="both"/>
        <w:rPr>
          <w:rFonts w:ascii="Times New Roman" w:hAnsi="Times New Roman"/>
          <w:b w:val="0"/>
          <w:sz w:val="28"/>
          <w:szCs w:val="28"/>
        </w:rPr>
      </w:pPr>
    </w:p>
    <w:p w14:paraId="7DBBE866" w14:textId="77777777" w:rsidR="00EC6F14" w:rsidRDefault="00EC6F14" w:rsidP="00EC6F14">
      <w:pPr>
        <w:pStyle w:val="Title"/>
        <w:spacing w:line="288" w:lineRule="auto"/>
        <w:jc w:val="both"/>
        <w:rPr>
          <w:rFonts w:ascii="Times New Roman" w:hAnsi="Times New Roman"/>
          <w:b w:val="0"/>
          <w:sz w:val="28"/>
          <w:szCs w:val="28"/>
        </w:rPr>
      </w:pPr>
    </w:p>
    <w:p w14:paraId="2CCF94DB" w14:textId="77777777" w:rsidR="00EC6F14" w:rsidRDefault="00EC6F14" w:rsidP="00EC6F14">
      <w:pPr>
        <w:pStyle w:val="Title"/>
        <w:spacing w:line="288" w:lineRule="auto"/>
        <w:jc w:val="both"/>
        <w:rPr>
          <w:rFonts w:ascii="Times New Roman" w:hAnsi="Times New Roman"/>
          <w:b w:val="0"/>
          <w:sz w:val="28"/>
          <w:szCs w:val="28"/>
        </w:rPr>
      </w:pPr>
    </w:p>
    <w:p w14:paraId="328E5C84" w14:textId="77777777" w:rsidR="00EC6F14" w:rsidRDefault="00EC6F14" w:rsidP="00EC6F14">
      <w:pPr>
        <w:pStyle w:val="Title"/>
        <w:spacing w:line="288" w:lineRule="auto"/>
        <w:jc w:val="both"/>
        <w:rPr>
          <w:rFonts w:ascii="Times New Roman" w:hAnsi="Times New Roman"/>
          <w:b w:val="0"/>
          <w:sz w:val="28"/>
          <w:szCs w:val="28"/>
        </w:rPr>
      </w:pPr>
    </w:p>
    <w:p w14:paraId="1A800E52" w14:textId="77777777" w:rsidR="00EC6F14" w:rsidRDefault="00EC6F14" w:rsidP="00EC6F14">
      <w:pPr>
        <w:pStyle w:val="Title"/>
        <w:spacing w:line="288" w:lineRule="auto"/>
        <w:jc w:val="both"/>
        <w:rPr>
          <w:rFonts w:ascii="Times New Roman" w:hAnsi="Times New Roman"/>
          <w:b w:val="0"/>
          <w:sz w:val="28"/>
          <w:szCs w:val="28"/>
        </w:rPr>
      </w:pPr>
    </w:p>
    <w:p w14:paraId="3DB21583" w14:textId="77777777" w:rsidR="00EC6F14" w:rsidRDefault="00EC6F14" w:rsidP="00EC6F14">
      <w:pPr>
        <w:pStyle w:val="Title"/>
        <w:spacing w:line="288" w:lineRule="auto"/>
        <w:jc w:val="both"/>
        <w:rPr>
          <w:rFonts w:ascii="Times New Roman" w:hAnsi="Times New Roman"/>
          <w:b w:val="0"/>
          <w:sz w:val="28"/>
          <w:szCs w:val="28"/>
        </w:rPr>
      </w:pPr>
    </w:p>
    <w:p w14:paraId="73F0257E" w14:textId="77777777" w:rsidR="00EC6F14" w:rsidRDefault="00EC6F14" w:rsidP="00EC6F14">
      <w:pPr>
        <w:pStyle w:val="Title"/>
        <w:spacing w:line="288" w:lineRule="auto"/>
        <w:jc w:val="both"/>
        <w:rPr>
          <w:rFonts w:ascii="Times New Roman" w:hAnsi="Times New Roman"/>
          <w:b w:val="0"/>
          <w:sz w:val="28"/>
          <w:szCs w:val="28"/>
        </w:rPr>
      </w:pPr>
    </w:p>
    <w:p w14:paraId="5EDB49FC" w14:textId="77777777" w:rsidR="00EC6F14" w:rsidRDefault="00EC6F14" w:rsidP="00EC6F14">
      <w:pPr>
        <w:pStyle w:val="Title"/>
        <w:spacing w:line="288" w:lineRule="auto"/>
        <w:jc w:val="both"/>
        <w:rPr>
          <w:rFonts w:ascii="Times New Roman" w:hAnsi="Times New Roman"/>
          <w:b w:val="0"/>
          <w:sz w:val="28"/>
          <w:szCs w:val="28"/>
        </w:rPr>
      </w:pPr>
    </w:p>
    <w:p w14:paraId="1DB22217" w14:textId="77777777" w:rsidR="00EC6F14" w:rsidRDefault="00EC6F14" w:rsidP="00EC6F14">
      <w:pPr>
        <w:pStyle w:val="Title"/>
        <w:spacing w:line="288" w:lineRule="auto"/>
        <w:jc w:val="both"/>
        <w:rPr>
          <w:rFonts w:ascii="Times New Roman" w:hAnsi="Times New Roman"/>
          <w:b w:val="0"/>
          <w:sz w:val="28"/>
          <w:szCs w:val="28"/>
        </w:rPr>
      </w:pPr>
    </w:p>
    <w:p w14:paraId="55D28227" w14:textId="77777777" w:rsidR="00EC6F14" w:rsidRDefault="00EC6F14" w:rsidP="00EC6F14">
      <w:pPr>
        <w:pStyle w:val="Title"/>
        <w:spacing w:line="288" w:lineRule="auto"/>
        <w:jc w:val="both"/>
        <w:rPr>
          <w:rFonts w:ascii="Times New Roman" w:hAnsi="Times New Roman"/>
          <w:b w:val="0"/>
          <w:sz w:val="28"/>
          <w:szCs w:val="28"/>
        </w:rPr>
      </w:pPr>
    </w:p>
    <w:p w14:paraId="07D7FC0C" w14:textId="77777777" w:rsidR="00EC6F14" w:rsidRDefault="00EC6F14" w:rsidP="00EC6F14">
      <w:pPr>
        <w:pStyle w:val="Title"/>
        <w:spacing w:line="288" w:lineRule="auto"/>
        <w:jc w:val="both"/>
        <w:rPr>
          <w:rFonts w:ascii="Times New Roman" w:hAnsi="Times New Roman"/>
          <w:b w:val="0"/>
          <w:sz w:val="28"/>
          <w:szCs w:val="28"/>
        </w:rPr>
      </w:pPr>
    </w:p>
    <w:p w14:paraId="03ECFEBA" w14:textId="77777777" w:rsidR="00EC6F14" w:rsidRDefault="00EC6F14" w:rsidP="00EC6F14">
      <w:pPr>
        <w:pStyle w:val="Title"/>
        <w:spacing w:line="288" w:lineRule="auto"/>
        <w:jc w:val="both"/>
        <w:rPr>
          <w:rFonts w:ascii="Times New Roman" w:hAnsi="Times New Roman"/>
          <w:b w:val="0"/>
          <w:sz w:val="28"/>
          <w:szCs w:val="28"/>
        </w:rPr>
      </w:pPr>
    </w:p>
    <w:p w14:paraId="35F4D90C" w14:textId="77777777" w:rsidR="00EC6F14" w:rsidRDefault="00EC6F14" w:rsidP="00EC6F14">
      <w:pPr>
        <w:pStyle w:val="Title"/>
        <w:spacing w:line="288" w:lineRule="auto"/>
        <w:jc w:val="both"/>
        <w:rPr>
          <w:rFonts w:ascii="Times New Roman" w:hAnsi="Times New Roman"/>
          <w:b w:val="0"/>
          <w:sz w:val="28"/>
          <w:szCs w:val="28"/>
        </w:rPr>
      </w:pPr>
    </w:p>
    <w:p w14:paraId="0D377309" w14:textId="77777777" w:rsidR="00EC6F14" w:rsidRDefault="00EC6F14" w:rsidP="00EC6F14">
      <w:pPr>
        <w:pStyle w:val="Title"/>
        <w:spacing w:line="288" w:lineRule="auto"/>
        <w:jc w:val="both"/>
        <w:rPr>
          <w:rFonts w:ascii="Times New Roman" w:hAnsi="Times New Roman"/>
          <w:b w:val="0"/>
          <w:sz w:val="28"/>
          <w:szCs w:val="28"/>
        </w:rPr>
      </w:pPr>
    </w:p>
    <w:p w14:paraId="2344D34C" w14:textId="77777777" w:rsidR="00EC6F14" w:rsidRDefault="00EC6F14" w:rsidP="00EC6F14">
      <w:pPr>
        <w:pStyle w:val="Title"/>
        <w:spacing w:line="288" w:lineRule="auto"/>
        <w:jc w:val="both"/>
        <w:rPr>
          <w:rFonts w:ascii="Times New Roman" w:hAnsi="Times New Roman"/>
          <w:b w:val="0"/>
          <w:sz w:val="28"/>
          <w:szCs w:val="28"/>
        </w:rPr>
      </w:pPr>
    </w:p>
    <w:p w14:paraId="226AD8D6" w14:textId="77777777" w:rsidR="00EC6F14" w:rsidRDefault="00EC6F14" w:rsidP="00EC6F14">
      <w:pPr>
        <w:pStyle w:val="Title"/>
        <w:spacing w:line="288" w:lineRule="auto"/>
        <w:jc w:val="both"/>
        <w:rPr>
          <w:rFonts w:ascii="Times New Roman" w:hAnsi="Times New Roman"/>
          <w:b w:val="0"/>
          <w:sz w:val="28"/>
          <w:szCs w:val="28"/>
        </w:rPr>
      </w:pPr>
    </w:p>
    <w:p w14:paraId="780D557E" w14:textId="77777777" w:rsidR="00EC6F14" w:rsidRDefault="00EC6F14" w:rsidP="00EC6F14">
      <w:pPr>
        <w:pStyle w:val="Title"/>
        <w:spacing w:line="288" w:lineRule="auto"/>
        <w:jc w:val="both"/>
        <w:rPr>
          <w:rFonts w:ascii="Times New Roman" w:hAnsi="Times New Roman"/>
          <w:b w:val="0"/>
          <w:sz w:val="28"/>
          <w:szCs w:val="28"/>
        </w:rPr>
      </w:pPr>
    </w:p>
    <w:p w14:paraId="3295B51D" w14:textId="77777777" w:rsidR="00EC6F14" w:rsidRDefault="00EC6F14" w:rsidP="00EC6F14">
      <w:pPr>
        <w:pStyle w:val="Title"/>
        <w:spacing w:line="288" w:lineRule="auto"/>
        <w:jc w:val="both"/>
        <w:rPr>
          <w:rFonts w:ascii="Times New Roman" w:hAnsi="Times New Roman"/>
          <w:b w:val="0"/>
          <w:sz w:val="28"/>
          <w:szCs w:val="28"/>
        </w:rPr>
      </w:pPr>
    </w:p>
    <w:p w14:paraId="3451FA91" w14:textId="77777777" w:rsidR="00EC6F14" w:rsidRDefault="00EC6F14" w:rsidP="00EC6F14">
      <w:pPr>
        <w:pStyle w:val="Title"/>
        <w:spacing w:line="288" w:lineRule="auto"/>
        <w:jc w:val="both"/>
        <w:rPr>
          <w:rFonts w:ascii="Times New Roman" w:hAnsi="Times New Roman"/>
          <w:b w:val="0"/>
          <w:sz w:val="28"/>
          <w:szCs w:val="28"/>
        </w:rPr>
      </w:pPr>
    </w:p>
    <w:p w14:paraId="48066F22" w14:textId="77777777" w:rsidR="00EC6F14" w:rsidRDefault="00EC6F14" w:rsidP="00EC6F14">
      <w:pPr>
        <w:pStyle w:val="Title"/>
        <w:spacing w:line="288" w:lineRule="auto"/>
        <w:jc w:val="both"/>
        <w:rPr>
          <w:rFonts w:ascii="Times New Roman" w:hAnsi="Times New Roman"/>
          <w:b w:val="0"/>
          <w:sz w:val="28"/>
          <w:szCs w:val="28"/>
        </w:rPr>
      </w:pPr>
    </w:p>
    <w:p w14:paraId="39E238C1" w14:textId="77777777" w:rsidR="00EC6F14" w:rsidRDefault="00EC6F14" w:rsidP="00EC6F14">
      <w:pPr>
        <w:pStyle w:val="Title"/>
        <w:spacing w:line="288" w:lineRule="auto"/>
        <w:jc w:val="both"/>
        <w:rPr>
          <w:rFonts w:ascii="Times New Roman" w:hAnsi="Times New Roman"/>
          <w:b w:val="0"/>
          <w:sz w:val="28"/>
          <w:szCs w:val="28"/>
        </w:rPr>
      </w:pPr>
    </w:p>
    <w:p w14:paraId="36A80FF1" w14:textId="77777777" w:rsidR="00EC6F14" w:rsidRDefault="00EC6F14" w:rsidP="00EC6F14">
      <w:pPr>
        <w:pStyle w:val="Title"/>
        <w:spacing w:line="288" w:lineRule="auto"/>
        <w:jc w:val="both"/>
        <w:rPr>
          <w:rFonts w:ascii="Times New Roman" w:hAnsi="Times New Roman"/>
          <w:b w:val="0"/>
          <w:sz w:val="28"/>
          <w:szCs w:val="28"/>
        </w:rPr>
      </w:pPr>
    </w:p>
    <w:p w14:paraId="6878637F" w14:textId="77777777" w:rsidR="00EC6F14" w:rsidRDefault="00EC6F14" w:rsidP="00EC6F14">
      <w:pPr>
        <w:pStyle w:val="Title"/>
        <w:spacing w:line="288" w:lineRule="auto"/>
        <w:jc w:val="both"/>
        <w:rPr>
          <w:rFonts w:ascii="Times New Roman" w:hAnsi="Times New Roman"/>
          <w:b w:val="0"/>
          <w:sz w:val="28"/>
          <w:szCs w:val="28"/>
        </w:rPr>
      </w:pPr>
    </w:p>
    <w:p w14:paraId="6D8DDBE5" w14:textId="77777777" w:rsidR="00EC6F14" w:rsidRDefault="00EC6F14" w:rsidP="00EC6F14">
      <w:pPr>
        <w:pStyle w:val="Title"/>
        <w:spacing w:line="288" w:lineRule="auto"/>
        <w:jc w:val="both"/>
        <w:rPr>
          <w:rFonts w:ascii="Times New Roman" w:hAnsi="Times New Roman"/>
          <w:b w:val="0"/>
          <w:sz w:val="28"/>
          <w:szCs w:val="28"/>
        </w:rPr>
      </w:pPr>
    </w:p>
    <w:p w14:paraId="7639DB72" w14:textId="77777777" w:rsidR="00EC6F14" w:rsidRDefault="00EC6F14" w:rsidP="00EC6F14">
      <w:pPr>
        <w:pStyle w:val="Title"/>
        <w:spacing w:line="288" w:lineRule="auto"/>
        <w:jc w:val="both"/>
        <w:rPr>
          <w:rFonts w:ascii="Times New Roman" w:hAnsi="Times New Roman"/>
          <w:b w:val="0"/>
          <w:sz w:val="28"/>
          <w:szCs w:val="28"/>
        </w:rPr>
      </w:pPr>
    </w:p>
    <w:p w14:paraId="6E5F9A0B" w14:textId="384CDE53" w:rsidR="00497889" w:rsidRPr="00EC6F14" w:rsidRDefault="00497889" w:rsidP="00EC6F14"/>
    <w:sectPr w:rsidR="00497889" w:rsidRPr="00EC6F14" w:rsidSect="002D3A0A">
      <w:headerReference w:type="even" r:id="rId11"/>
      <w:headerReference w:type="default" r:id="rId12"/>
      <w:footerReference w:type="even" r:id="rId13"/>
      <w:footerReference w:type="default" r:id="rId14"/>
      <w:headerReference w:type="first" r:id="rId15"/>
      <w:footerReference w:type="first" r:id="rId16"/>
      <w:type w:val="continuous"/>
      <w:pgSz w:w="11909" w:h="16834" w:code="9"/>
      <w:pgMar w:top="624" w:right="907" w:bottom="624" w:left="1247" w:header="283" w:footer="227" w:gutter="227"/>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C2CC0" w14:textId="77777777" w:rsidR="00FB606C" w:rsidRDefault="00FB606C">
      <w:r>
        <w:separator/>
      </w:r>
    </w:p>
  </w:endnote>
  <w:endnote w:type="continuationSeparator" w:id="0">
    <w:p w14:paraId="6DB51CA0" w14:textId="77777777" w:rsidR="00FB606C" w:rsidRDefault="00FB6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I-Helve-Condense">
    <w:charset w:val="00"/>
    <w:family w:val="auto"/>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UTM Charlemagne">
    <w:altName w:val="Cambria"/>
    <w:charset w:val="00"/>
    <w:family w:val="roman"/>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7AC1A" w14:textId="77777777" w:rsidR="001B6A64" w:rsidRDefault="001B6A64" w:rsidP="00221F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D25A3B" w14:textId="77777777" w:rsidR="001B6A64" w:rsidRDefault="001B6A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251555"/>
      <w:docPartObj>
        <w:docPartGallery w:val="Page Numbers (Bottom of Page)"/>
        <w:docPartUnique/>
      </w:docPartObj>
    </w:sdtPr>
    <w:sdtEndPr>
      <w:rPr>
        <w:noProof/>
      </w:rPr>
    </w:sdtEndPr>
    <w:sdtContent>
      <w:p w14:paraId="01B9D30A" w14:textId="77777777" w:rsidR="001B6A64" w:rsidRDefault="001B6A64">
        <w:pPr>
          <w:pStyle w:val="Footer"/>
          <w:jc w:val="center"/>
        </w:pPr>
        <w:r>
          <w:fldChar w:fldCharType="begin"/>
        </w:r>
        <w:r>
          <w:instrText xml:space="preserve"> PAGE   \* MERGEFORMAT </w:instrText>
        </w:r>
        <w:r>
          <w:fldChar w:fldCharType="separate"/>
        </w:r>
        <w:r w:rsidR="00EC6F14">
          <w:rPr>
            <w:noProof/>
          </w:rPr>
          <w:t>2</w:t>
        </w:r>
        <w:r>
          <w:rPr>
            <w:noProof/>
          </w:rPr>
          <w:fldChar w:fldCharType="end"/>
        </w:r>
      </w:p>
    </w:sdtContent>
  </w:sdt>
  <w:p w14:paraId="50E1CFC5" w14:textId="77777777" w:rsidR="001B6A64" w:rsidRPr="005C145A" w:rsidRDefault="001B6A64" w:rsidP="00F936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FE6B" w14:textId="77777777" w:rsidR="001B6A64" w:rsidRDefault="001B6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F2C02" w14:textId="77777777" w:rsidR="00FB606C" w:rsidRDefault="00FB606C">
      <w:r>
        <w:separator/>
      </w:r>
    </w:p>
  </w:footnote>
  <w:footnote w:type="continuationSeparator" w:id="0">
    <w:p w14:paraId="6EC23E75" w14:textId="77777777" w:rsidR="00FB606C" w:rsidRDefault="00FB60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8C67" w14:textId="77777777" w:rsidR="001B6A64" w:rsidRDefault="001B6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918C1" w14:textId="62FC2FE6" w:rsidR="001B6A64" w:rsidRPr="005C145A" w:rsidRDefault="001B6A64" w:rsidP="00AA5942">
    <w:pPr>
      <w:pStyle w:val="Header"/>
      <w:tabs>
        <w:tab w:val="clear" w:pos="4320"/>
        <w:tab w:val="clear" w:pos="8640"/>
        <w:tab w:val="right" w:pos="9528"/>
      </w:tabs>
      <w:ind w:left="-187"/>
      <w:rPr>
        <w:b/>
      </w:rPr>
    </w:pPr>
    <w:r>
      <w:rPr>
        <w:b/>
      </w:rPr>
      <w:t xml:space="preserve">    </w:t>
    </w:r>
    <w:r>
      <w:rPr>
        <w: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848FA" w14:textId="77777777" w:rsidR="001B6A64" w:rsidRDefault="001B6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18B6A63"/>
    <w:multiLevelType w:val="hybridMultilevel"/>
    <w:tmpl w:val="67E2D0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18D367A"/>
    <w:multiLevelType w:val="hybridMultilevel"/>
    <w:tmpl w:val="631C9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19A1FCD"/>
    <w:multiLevelType w:val="hybridMultilevel"/>
    <w:tmpl w:val="6C18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1BB165C"/>
    <w:multiLevelType w:val="hybridMultilevel"/>
    <w:tmpl w:val="1A9417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255239A"/>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1E3C0B"/>
    <w:multiLevelType w:val="hybridMultilevel"/>
    <w:tmpl w:val="41166E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3770ADA"/>
    <w:multiLevelType w:val="hybridMultilevel"/>
    <w:tmpl w:val="95263918"/>
    <w:lvl w:ilvl="0" w:tplc="BBD0A9F8">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BC60D4"/>
    <w:multiLevelType w:val="hybridMultilevel"/>
    <w:tmpl w:val="03E4C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3BD229F"/>
    <w:multiLevelType w:val="hybridMultilevel"/>
    <w:tmpl w:val="BDC8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D375D8"/>
    <w:multiLevelType w:val="hybridMultilevel"/>
    <w:tmpl w:val="665C714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4">
    <w:nsid w:val="044A411C"/>
    <w:multiLevelType w:val="hybridMultilevel"/>
    <w:tmpl w:val="CCB48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4CA70AC"/>
    <w:multiLevelType w:val="hybridMultilevel"/>
    <w:tmpl w:val="A5D20EBC"/>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6">
    <w:nsid w:val="055A7C24"/>
    <w:multiLevelType w:val="hybridMultilevel"/>
    <w:tmpl w:val="9286C1C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5664E2A"/>
    <w:multiLevelType w:val="hybridMultilevel"/>
    <w:tmpl w:val="AA7E4B7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56A6CCA"/>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5EA7F22"/>
    <w:multiLevelType w:val="hybridMultilevel"/>
    <w:tmpl w:val="9F2E3C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066C1EEF"/>
    <w:multiLevelType w:val="hybridMultilevel"/>
    <w:tmpl w:val="EB9EC8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075C7645"/>
    <w:multiLevelType w:val="hybridMultilevel"/>
    <w:tmpl w:val="406A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7D06D0E"/>
    <w:multiLevelType w:val="hybridMultilevel"/>
    <w:tmpl w:val="113A531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07E46939"/>
    <w:multiLevelType w:val="hybridMultilevel"/>
    <w:tmpl w:val="15C0AC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082C415D"/>
    <w:multiLevelType w:val="hybridMultilevel"/>
    <w:tmpl w:val="833AA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08B41E1C"/>
    <w:multiLevelType w:val="hybridMultilevel"/>
    <w:tmpl w:val="908CEF34"/>
    <w:lvl w:ilvl="0" w:tplc="BCD27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8EE526F"/>
    <w:multiLevelType w:val="hybridMultilevel"/>
    <w:tmpl w:val="7840A8F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097B6A06"/>
    <w:multiLevelType w:val="hybridMultilevel"/>
    <w:tmpl w:val="50D21F3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A627FFE"/>
    <w:multiLevelType w:val="hybridMultilevel"/>
    <w:tmpl w:val="681A2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A89487C"/>
    <w:multiLevelType w:val="hybridMultilevel"/>
    <w:tmpl w:val="953E05F4"/>
    <w:lvl w:ilvl="0" w:tplc="794A955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0BE2200E"/>
    <w:multiLevelType w:val="hybridMultilevel"/>
    <w:tmpl w:val="0B366952"/>
    <w:lvl w:ilvl="0" w:tplc="D1E61F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C1A7847"/>
    <w:multiLevelType w:val="hybridMultilevel"/>
    <w:tmpl w:val="30D85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CA96CB4"/>
    <w:multiLevelType w:val="hybridMultilevel"/>
    <w:tmpl w:val="EE3AD1B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D785EAB"/>
    <w:multiLevelType w:val="hybridMultilevel"/>
    <w:tmpl w:val="5B7279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0D8438AF"/>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DF92D8A"/>
    <w:multiLevelType w:val="hybridMultilevel"/>
    <w:tmpl w:val="6B68E3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0EB03ADB"/>
    <w:multiLevelType w:val="hybridMultilevel"/>
    <w:tmpl w:val="E1029792"/>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38">
    <w:nsid w:val="10802DDB"/>
    <w:multiLevelType w:val="hybridMultilevel"/>
    <w:tmpl w:val="D48804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10831FA0"/>
    <w:multiLevelType w:val="hybridMultilevel"/>
    <w:tmpl w:val="AF921C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10930F7E"/>
    <w:multiLevelType w:val="hybridMultilevel"/>
    <w:tmpl w:val="0882CAC4"/>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13F6379"/>
    <w:multiLevelType w:val="hybridMultilevel"/>
    <w:tmpl w:val="BE24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12743244"/>
    <w:multiLevelType w:val="hybridMultilevel"/>
    <w:tmpl w:val="470274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1309040A"/>
    <w:multiLevelType w:val="hybridMultilevel"/>
    <w:tmpl w:val="1BE0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30E393F"/>
    <w:multiLevelType w:val="hybridMultilevel"/>
    <w:tmpl w:val="50984F0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372602B4">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1356703B"/>
    <w:multiLevelType w:val="hybridMultilevel"/>
    <w:tmpl w:val="AB382E7E"/>
    <w:lvl w:ilvl="0" w:tplc="04090001">
      <w:start w:val="1"/>
      <w:numFmt w:val="bullet"/>
      <w:lvlText w:val=""/>
      <w:lvlJc w:val="left"/>
      <w:pPr>
        <w:tabs>
          <w:tab w:val="num" w:pos="795"/>
        </w:tabs>
        <w:ind w:left="795"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140F2C64"/>
    <w:multiLevelType w:val="hybridMultilevel"/>
    <w:tmpl w:val="ED80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4897AE1"/>
    <w:multiLevelType w:val="hybridMultilevel"/>
    <w:tmpl w:val="DFA08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150E719B"/>
    <w:multiLevelType w:val="hybridMultilevel"/>
    <w:tmpl w:val="4258A1E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15120EF9"/>
    <w:multiLevelType w:val="hybridMultilevel"/>
    <w:tmpl w:val="4358F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16224041"/>
    <w:multiLevelType w:val="hybridMultilevel"/>
    <w:tmpl w:val="63F6732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6CE0150"/>
    <w:multiLevelType w:val="hybridMultilevel"/>
    <w:tmpl w:val="3460AC64"/>
    <w:lvl w:ilvl="0" w:tplc="799494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6F26421"/>
    <w:multiLevelType w:val="hybridMultilevel"/>
    <w:tmpl w:val="3EE69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16FD2E2F"/>
    <w:multiLevelType w:val="hybridMultilevel"/>
    <w:tmpl w:val="07E2E270"/>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54">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87863F0"/>
    <w:multiLevelType w:val="hybridMultilevel"/>
    <w:tmpl w:val="93BCF646"/>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18B4638D"/>
    <w:multiLevelType w:val="hybridMultilevel"/>
    <w:tmpl w:val="2370EAD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7">
    <w:nsid w:val="191859F0"/>
    <w:multiLevelType w:val="hybridMultilevel"/>
    <w:tmpl w:val="4E9292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194D5843"/>
    <w:multiLevelType w:val="hybridMultilevel"/>
    <w:tmpl w:val="A60CB8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A265E56"/>
    <w:multiLevelType w:val="hybridMultilevel"/>
    <w:tmpl w:val="7DFCC994"/>
    <w:lvl w:ilvl="0" w:tplc="04090001">
      <w:start w:val="1"/>
      <w:numFmt w:val="bullet"/>
      <w:lvlText w:val=""/>
      <w:lvlJc w:val="left"/>
      <w:pPr>
        <w:ind w:left="720" w:hanging="360"/>
      </w:pPr>
      <w:rPr>
        <w:rFonts w:ascii="Symbol" w:hAnsi="Symbol" w:hint="default"/>
      </w:rPr>
    </w:lvl>
    <w:lvl w:ilvl="1" w:tplc="CB8EBB9C">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A9B644B"/>
    <w:multiLevelType w:val="hybridMultilevel"/>
    <w:tmpl w:val="75CEFD3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1AB95893"/>
    <w:multiLevelType w:val="hybridMultilevel"/>
    <w:tmpl w:val="6CCEBD5A"/>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ABF4BD9"/>
    <w:multiLevelType w:val="hybridMultilevel"/>
    <w:tmpl w:val="27844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B9C5DC5"/>
    <w:multiLevelType w:val="hybridMultilevel"/>
    <w:tmpl w:val="26D2C1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1C023623"/>
    <w:multiLevelType w:val="hybridMultilevel"/>
    <w:tmpl w:val="526C91CA"/>
    <w:lvl w:ilvl="0" w:tplc="7A4E9BA4">
      <w:start w:val="1"/>
      <w:numFmt w:val="bullet"/>
      <w:lvlText w:val=""/>
      <w:lvlJc w:val="left"/>
      <w:pPr>
        <w:tabs>
          <w:tab w:val="num" w:pos="684"/>
        </w:tabs>
        <w:ind w:left="684" w:hanging="144"/>
      </w:pPr>
      <w:rPr>
        <w:rFonts w:ascii="Symbol" w:hAnsi="Symbol" w:hint="default"/>
        <w:color w:val="auto"/>
      </w:rPr>
    </w:lvl>
    <w:lvl w:ilvl="1" w:tplc="04090003">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65">
    <w:nsid w:val="1C103F2E"/>
    <w:multiLevelType w:val="hybridMultilevel"/>
    <w:tmpl w:val="F6EEBFC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1C3A08E6"/>
    <w:multiLevelType w:val="hybridMultilevel"/>
    <w:tmpl w:val="058A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D044A33"/>
    <w:multiLevelType w:val="hybridMultilevel"/>
    <w:tmpl w:val="7D4E7B28"/>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1D0B5F60"/>
    <w:multiLevelType w:val="hybridMultilevel"/>
    <w:tmpl w:val="37541720"/>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1DB5592F"/>
    <w:multiLevelType w:val="hybridMultilevel"/>
    <w:tmpl w:val="6F825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1E7E7887"/>
    <w:multiLevelType w:val="hybridMultilevel"/>
    <w:tmpl w:val="579C5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1F5E03C0"/>
    <w:multiLevelType w:val="hybridMultilevel"/>
    <w:tmpl w:val="5BCC3570"/>
    <w:lvl w:ilvl="0" w:tplc="C2E8BF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200762F9"/>
    <w:multiLevelType w:val="hybridMultilevel"/>
    <w:tmpl w:val="7094534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2007632C"/>
    <w:multiLevelType w:val="hybridMultilevel"/>
    <w:tmpl w:val="BF4C605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20453894"/>
    <w:multiLevelType w:val="hybridMultilevel"/>
    <w:tmpl w:val="8CAA00D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212F37D1"/>
    <w:multiLevelType w:val="hybridMultilevel"/>
    <w:tmpl w:val="EDD6B628"/>
    <w:lvl w:ilvl="0" w:tplc="7A4E9BA4">
      <w:start w:val="1"/>
      <w:numFmt w:val="bullet"/>
      <w:lvlText w:val=""/>
      <w:lvlJc w:val="left"/>
      <w:pPr>
        <w:tabs>
          <w:tab w:val="num" w:pos="918"/>
        </w:tabs>
        <w:ind w:left="918" w:hanging="144"/>
      </w:pPr>
      <w:rPr>
        <w:rFonts w:ascii="Symbol" w:hAnsi="Symbol"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6">
    <w:nsid w:val="216B4BB1"/>
    <w:multiLevelType w:val="hybridMultilevel"/>
    <w:tmpl w:val="10E8D4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21B859AB"/>
    <w:multiLevelType w:val="hybridMultilevel"/>
    <w:tmpl w:val="902C8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23176F35"/>
    <w:multiLevelType w:val="hybridMultilevel"/>
    <w:tmpl w:val="704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32456F7"/>
    <w:multiLevelType w:val="hybridMultilevel"/>
    <w:tmpl w:val="FBC09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238138BA"/>
    <w:multiLevelType w:val="hybridMultilevel"/>
    <w:tmpl w:val="B05AF6FA"/>
    <w:lvl w:ilvl="0" w:tplc="7E3A107A">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3A6528F"/>
    <w:multiLevelType w:val="hybridMultilevel"/>
    <w:tmpl w:val="08529B56"/>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82">
    <w:nsid w:val="23C73ED0"/>
    <w:multiLevelType w:val="hybridMultilevel"/>
    <w:tmpl w:val="D1F0700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83">
    <w:nsid w:val="23F52F1C"/>
    <w:multiLevelType w:val="hybridMultilevel"/>
    <w:tmpl w:val="278A6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24190DA4"/>
    <w:multiLevelType w:val="hybridMultilevel"/>
    <w:tmpl w:val="0384498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245055CC"/>
    <w:multiLevelType w:val="hybridMultilevel"/>
    <w:tmpl w:val="52D8C18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25C36AD2"/>
    <w:multiLevelType w:val="hybridMultilevel"/>
    <w:tmpl w:val="9D3C6C9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5E4610B"/>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5F90987"/>
    <w:multiLevelType w:val="hybridMultilevel"/>
    <w:tmpl w:val="76925F3C"/>
    <w:lvl w:ilvl="0" w:tplc="7A4E9BA4">
      <w:start w:val="1"/>
      <w:numFmt w:val="bullet"/>
      <w:lvlText w:val=""/>
      <w:lvlJc w:val="left"/>
      <w:pPr>
        <w:tabs>
          <w:tab w:val="num" w:pos="588"/>
        </w:tabs>
        <w:ind w:left="588" w:hanging="144"/>
      </w:pPr>
      <w:rPr>
        <w:rFonts w:ascii="Symbol" w:hAnsi="Symbol" w:hint="default"/>
        <w:color w:val="auto"/>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89">
    <w:nsid w:val="26147B94"/>
    <w:multiLevelType w:val="hybridMultilevel"/>
    <w:tmpl w:val="CA362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6287413"/>
    <w:multiLevelType w:val="hybridMultilevel"/>
    <w:tmpl w:val="83A85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27A059FD"/>
    <w:multiLevelType w:val="hybridMultilevel"/>
    <w:tmpl w:val="1554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8271902"/>
    <w:multiLevelType w:val="hybridMultilevel"/>
    <w:tmpl w:val="3B0A80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28433CB1"/>
    <w:multiLevelType w:val="hybridMultilevel"/>
    <w:tmpl w:val="1550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28BD2309"/>
    <w:multiLevelType w:val="hybridMultilevel"/>
    <w:tmpl w:val="7764D90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29240614"/>
    <w:multiLevelType w:val="hybridMultilevel"/>
    <w:tmpl w:val="361C39A8"/>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29E733D8"/>
    <w:multiLevelType w:val="hybridMultilevel"/>
    <w:tmpl w:val="61DA777A"/>
    <w:lvl w:ilvl="0" w:tplc="67800552">
      <w:start w:val="1"/>
      <w:numFmt w:val="decimal"/>
      <w:lvlText w:val="%1."/>
      <w:lvlJc w:val="left"/>
      <w:pPr>
        <w:ind w:left="495" w:hanging="360"/>
      </w:pPr>
      <w:rPr>
        <w:rFonts w:eastAsia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7">
    <w:nsid w:val="2A7C0226"/>
    <w:multiLevelType w:val="hybridMultilevel"/>
    <w:tmpl w:val="38A44A84"/>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98">
    <w:nsid w:val="2AD86C95"/>
    <w:multiLevelType w:val="hybridMultilevel"/>
    <w:tmpl w:val="C5F26C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9">
    <w:nsid w:val="2B4F2CDD"/>
    <w:multiLevelType w:val="hybridMultilevel"/>
    <w:tmpl w:val="9D705CC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2BFA5266"/>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C1672D6"/>
    <w:multiLevelType w:val="hybridMultilevel"/>
    <w:tmpl w:val="A36CD6DC"/>
    <w:lvl w:ilvl="0" w:tplc="7A4E9BA4">
      <w:start w:val="1"/>
      <w:numFmt w:val="bullet"/>
      <w:lvlText w:val=""/>
      <w:lvlJc w:val="left"/>
      <w:pPr>
        <w:tabs>
          <w:tab w:val="num" w:pos="843"/>
        </w:tabs>
        <w:ind w:left="843" w:hanging="144"/>
      </w:pPr>
      <w:rPr>
        <w:rFonts w:ascii="Symbol" w:hAnsi="Symbol" w:hint="default"/>
        <w:color w:val="auto"/>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02">
    <w:nsid w:val="2C8B0259"/>
    <w:multiLevelType w:val="hybridMultilevel"/>
    <w:tmpl w:val="6F90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2CD93501"/>
    <w:multiLevelType w:val="hybridMultilevel"/>
    <w:tmpl w:val="65FE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2D3F0EFD"/>
    <w:multiLevelType w:val="hybridMultilevel"/>
    <w:tmpl w:val="6F4E93F8"/>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05">
    <w:nsid w:val="2E3741AB"/>
    <w:multiLevelType w:val="hybridMultilevel"/>
    <w:tmpl w:val="10701B6A"/>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06">
    <w:nsid w:val="2F3551AC"/>
    <w:multiLevelType w:val="hybridMultilevel"/>
    <w:tmpl w:val="18EC7E20"/>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07">
    <w:nsid w:val="2F3C48CB"/>
    <w:multiLevelType w:val="hybridMultilevel"/>
    <w:tmpl w:val="C4D47C94"/>
    <w:lvl w:ilvl="0" w:tplc="04090001">
      <w:start w:val="1"/>
      <w:numFmt w:val="bullet"/>
      <w:lvlText w:val=""/>
      <w:lvlJc w:val="left"/>
      <w:pPr>
        <w:tabs>
          <w:tab w:val="num" w:pos="1020"/>
        </w:tabs>
        <w:ind w:left="1020" w:hanging="360"/>
      </w:pPr>
      <w:rPr>
        <w:rFonts w:ascii="Symbol" w:hAnsi="Symbol" w:hint="default"/>
      </w:rPr>
    </w:lvl>
    <w:lvl w:ilvl="1" w:tplc="7D746A34">
      <w:start w:val="1"/>
      <w:numFmt w:val="bullet"/>
      <w:lvlText w:val=""/>
      <w:lvlJc w:val="left"/>
      <w:pPr>
        <w:tabs>
          <w:tab w:val="num" w:pos="1740"/>
        </w:tabs>
        <w:ind w:left="1740" w:hanging="360"/>
      </w:pPr>
      <w:rPr>
        <w:rFonts w:ascii="Symbol" w:hAnsi="Symbol"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08">
    <w:nsid w:val="2FA329C7"/>
    <w:multiLevelType w:val="hybridMultilevel"/>
    <w:tmpl w:val="BEC63D0E"/>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FB8569E"/>
    <w:multiLevelType w:val="hybridMultilevel"/>
    <w:tmpl w:val="97A2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2FE34BDD"/>
    <w:multiLevelType w:val="hybridMultilevel"/>
    <w:tmpl w:val="5546CD62"/>
    <w:lvl w:ilvl="0" w:tplc="23001868">
      <w:start w:val="16"/>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0BC5E33"/>
    <w:multiLevelType w:val="hybridMultilevel"/>
    <w:tmpl w:val="96664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138709D"/>
    <w:multiLevelType w:val="hybridMultilevel"/>
    <w:tmpl w:val="235E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31473A16"/>
    <w:multiLevelType w:val="hybridMultilevel"/>
    <w:tmpl w:val="1B2CCB92"/>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31BD4AB5"/>
    <w:multiLevelType w:val="hybridMultilevel"/>
    <w:tmpl w:val="9BF0BB64"/>
    <w:lvl w:ilvl="0" w:tplc="7A4E9BA4">
      <w:start w:val="1"/>
      <w:numFmt w:val="bullet"/>
      <w:lvlText w:val=""/>
      <w:lvlJc w:val="left"/>
      <w:pPr>
        <w:tabs>
          <w:tab w:val="num" w:pos="693"/>
        </w:tabs>
        <w:ind w:left="693" w:hanging="144"/>
      </w:pPr>
      <w:rPr>
        <w:rFonts w:ascii="Symbol" w:hAnsi="Symbol" w:hint="default"/>
        <w:color w:val="auto"/>
      </w:rPr>
    </w:lvl>
    <w:lvl w:ilvl="1" w:tplc="0409000B">
      <w:start w:val="1"/>
      <w:numFmt w:val="bullet"/>
      <w:lvlText w:val=""/>
      <w:lvlJc w:val="left"/>
      <w:pPr>
        <w:tabs>
          <w:tab w:val="num" w:pos="1845"/>
        </w:tabs>
        <w:ind w:left="1845" w:hanging="360"/>
      </w:pPr>
      <w:rPr>
        <w:rFonts w:ascii="Wingdings" w:hAnsi="Wingdings"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15">
    <w:nsid w:val="31F25042"/>
    <w:multiLevelType w:val="hybridMultilevel"/>
    <w:tmpl w:val="B5260EC4"/>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32FE0669"/>
    <w:multiLevelType w:val="hybridMultilevel"/>
    <w:tmpl w:val="1E24B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3173463"/>
    <w:multiLevelType w:val="hybridMultilevel"/>
    <w:tmpl w:val="F1C26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8">
    <w:nsid w:val="3371466B"/>
    <w:multiLevelType w:val="hybridMultilevel"/>
    <w:tmpl w:val="4E2EB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nsid w:val="33B8612B"/>
    <w:multiLevelType w:val="hybridMultilevel"/>
    <w:tmpl w:val="08B44556"/>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34DB6CA7"/>
    <w:multiLevelType w:val="hybridMultilevel"/>
    <w:tmpl w:val="BCB2A660"/>
    <w:lvl w:ilvl="0" w:tplc="26B0AC40">
      <w:start w:val="1"/>
      <w:numFmt w:val="upperLetter"/>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35F53CC6"/>
    <w:multiLevelType w:val="hybridMultilevel"/>
    <w:tmpl w:val="7F5456FC"/>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22">
    <w:nsid w:val="36410827"/>
    <w:multiLevelType w:val="hybridMultilevel"/>
    <w:tmpl w:val="A4B64E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36547A84"/>
    <w:multiLevelType w:val="hybridMultilevel"/>
    <w:tmpl w:val="F934D1E6"/>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6EB26E2"/>
    <w:multiLevelType w:val="hybridMultilevel"/>
    <w:tmpl w:val="B55C3618"/>
    <w:lvl w:ilvl="0" w:tplc="7A4E9BA4">
      <w:start w:val="1"/>
      <w:numFmt w:val="bullet"/>
      <w:lvlText w:val=""/>
      <w:lvlJc w:val="left"/>
      <w:pPr>
        <w:tabs>
          <w:tab w:val="num" w:pos="684"/>
        </w:tabs>
        <w:ind w:left="684" w:hanging="144"/>
      </w:pPr>
      <w:rPr>
        <w:rFonts w:ascii="Symbol" w:hAnsi="Symbol" w:hint="default"/>
        <w:color w:val="auto"/>
      </w:rPr>
    </w:lvl>
    <w:lvl w:ilvl="1" w:tplc="04090003" w:tentative="1">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125">
    <w:nsid w:val="37127D51"/>
    <w:multiLevelType w:val="hybridMultilevel"/>
    <w:tmpl w:val="CA825E04"/>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7B31695"/>
    <w:multiLevelType w:val="hybridMultilevel"/>
    <w:tmpl w:val="EC0C427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27">
    <w:nsid w:val="37CE1AE6"/>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82E0D7F"/>
    <w:multiLevelType w:val="hybridMultilevel"/>
    <w:tmpl w:val="2576AAA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nsid w:val="38333E3F"/>
    <w:multiLevelType w:val="hybridMultilevel"/>
    <w:tmpl w:val="68D4145C"/>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38751706"/>
    <w:multiLevelType w:val="hybridMultilevel"/>
    <w:tmpl w:val="C9E62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38920746"/>
    <w:multiLevelType w:val="hybridMultilevel"/>
    <w:tmpl w:val="8E143F4C"/>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392F7BE1"/>
    <w:multiLevelType w:val="hybridMultilevel"/>
    <w:tmpl w:val="67CA3D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396F0748"/>
    <w:multiLevelType w:val="hybridMultilevel"/>
    <w:tmpl w:val="073AB27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398857A4"/>
    <w:multiLevelType w:val="hybridMultilevel"/>
    <w:tmpl w:val="DD966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39D4396B"/>
    <w:multiLevelType w:val="hybridMultilevel"/>
    <w:tmpl w:val="B0C8933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nsid w:val="39F07105"/>
    <w:multiLevelType w:val="hybridMultilevel"/>
    <w:tmpl w:val="57B6686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3A4A6BFC"/>
    <w:multiLevelType w:val="hybridMultilevel"/>
    <w:tmpl w:val="07C8C8B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nsid w:val="3A6C02A6"/>
    <w:multiLevelType w:val="hybridMultilevel"/>
    <w:tmpl w:val="7362197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3AB327F7"/>
    <w:multiLevelType w:val="hybridMultilevel"/>
    <w:tmpl w:val="E2E86610"/>
    <w:lvl w:ilvl="0" w:tplc="23001868">
      <w:start w:val="16"/>
      <w:numFmt w:val="bullet"/>
      <w:lvlText w:val="-"/>
      <w:lvlJc w:val="left"/>
      <w:pPr>
        <w:tabs>
          <w:tab w:val="num" w:pos="585"/>
        </w:tabs>
        <w:ind w:left="585" w:hanging="360"/>
      </w:pPr>
      <w:rPr>
        <w:rFonts w:ascii=".VnTime" w:eastAsia="Times New Roman" w:hAnsi=".VnTime" w:cs="Times New Roman" w:hint="default"/>
      </w:rPr>
    </w:lvl>
    <w:lvl w:ilvl="1" w:tplc="23001868">
      <w:start w:val="16"/>
      <w:numFmt w:val="bullet"/>
      <w:lvlText w:val="-"/>
      <w:lvlJc w:val="left"/>
      <w:pPr>
        <w:tabs>
          <w:tab w:val="num" w:pos="1440"/>
        </w:tabs>
        <w:ind w:left="1440" w:hanging="360"/>
      </w:pPr>
      <w:rPr>
        <w:rFonts w:ascii=".VnTime" w:eastAsia="Times New Roman" w:hAnsi=".VnTim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3B9B5917"/>
    <w:multiLevelType w:val="hybridMultilevel"/>
    <w:tmpl w:val="1F520D4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3BB41C34"/>
    <w:multiLevelType w:val="hybridMultilevel"/>
    <w:tmpl w:val="35C679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2">
    <w:nsid w:val="3BB42952"/>
    <w:multiLevelType w:val="hybridMultilevel"/>
    <w:tmpl w:val="B0B825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3BCD6F98"/>
    <w:multiLevelType w:val="hybridMultilevel"/>
    <w:tmpl w:val="2452A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nsid w:val="3CE14B0E"/>
    <w:multiLevelType w:val="hybridMultilevel"/>
    <w:tmpl w:val="5A16962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nsid w:val="3D2739F3"/>
    <w:multiLevelType w:val="hybridMultilevel"/>
    <w:tmpl w:val="526695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6">
    <w:nsid w:val="3D2D21EC"/>
    <w:multiLevelType w:val="hybridMultilevel"/>
    <w:tmpl w:val="130AE50C"/>
    <w:lvl w:ilvl="0" w:tplc="EF88F768">
      <w:numFmt w:val="bullet"/>
      <w:lvlText w:val="-"/>
      <w:lvlJc w:val="left"/>
      <w:pPr>
        <w:ind w:left="720" w:hanging="360"/>
      </w:pPr>
      <w:rPr>
        <w:rFonts w:ascii="VNI-Times" w:eastAsia="Times New Roman" w:hAnsi="VNI-Times" w:cs="VNI-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nsid w:val="3D4A7938"/>
    <w:multiLevelType w:val="hybridMultilevel"/>
    <w:tmpl w:val="3C981CA0"/>
    <w:lvl w:ilvl="0" w:tplc="23001868">
      <w:start w:val="16"/>
      <w:numFmt w:val="bullet"/>
      <w:lvlText w:val="-"/>
      <w:lvlJc w:val="left"/>
      <w:pPr>
        <w:ind w:left="121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3D802538"/>
    <w:multiLevelType w:val="hybridMultilevel"/>
    <w:tmpl w:val="FDC8909C"/>
    <w:lvl w:ilvl="0" w:tplc="7A4E9BA4">
      <w:start w:val="1"/>
      <w:numFmt w:val="bullet"/>
      <w:lvlText w:val=""/>
      <w:lvlJc w:val="left"/>
      <w:pPr>
        <w:tabs>
          <w:tab w:val="num" w:pos="1224"/>
        </w:tabs>
        <w:ind w:left="1224" w:hanging="144"/>
      </w:pPr>
      <w:rPr>
        <w:rFonts w:ascii="Symbol" w:hAnsi="Symbol" w:hint="default"/>
        <w:color w:val="auto"/>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49">
    <w:nsid w:val="3EA45FC8"/>
    <w:multiLevelType w:val="hybridMultilevel"/>
    <w:tmpl w:val="AEA80C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nsid w:val="3F251E0B"/>
    <w:multiLevelType w:val="hybridMultilevel"/>
    <w:tmpl w:val="08088104"/>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51">
    <w:nsid w:val="3F7F19FF"/>
    <w:multiLevelType w:val="hybridMultilevel"/>
    <w:tmpl w:val="05B8D6A2"/>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52">
    <w:nsid w:val="40594B8E"/>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0844263"/>
    <w:multiLevelType w:val="hybridMultilevel"/>
    <w:tmpl w:val="3438C90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08E5407"/>
    <w:multiLevelType w:val="hybridMultilevel"/>
    <w:tmpl w:val="959612C0"/>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55">
    <w:nsid w:val="40B347D9"/>
    <w:multiLevelType w:val="hybridMultilevel"/>
    <w:tmpl w:val="4588E85E"/>
    <w:lvl w:ilvl="0" w:tplc="23001868">
      <w:start w:val="16"/>
      <w:numFmt w:val="bullet"/>
      <w:lvlText w:val="-"/>
      <w:lvlJc w:val="left"/>
      <w:pPr>
        <w:ind w:left="1023" w:hanging="360"/>
      </w:pPr>
      <w:rPr>
        <w:rFonts w:ascii=".VnTime" w:eastAsia="Times New Roman" w:hAnsi=".VnTime" w:cs="Times New Roman" w:hint="default"/>
      </w:r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156">
    <w:nsid w:val="40E137A9"/>
    <w:multiLevelType w:val="hybridMultilevel"/>
    <w:tmpl w:val="07A83B5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nsid w:val="40E14918"/>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41324C11"/>
    <w:multiLevelType w:val="hybridMultilevel"/>
    <w:tmpl w:val="EE50172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nsid w:val="41C617EC"/>
    <w:multiLevelType w:val="hybridMultilevel"/>
    <w:tmpl w:val="E8EE8538"/>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60">
    <w:nsid w:val="41D37AF6"/>
    <w:multiLevelType w:val="hybridMultilevel"/>
    <w:tmpl w:val="27E85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nsid w:val="42127E8D"/>
    <w:multiLevelType w:val="hybridMultilevel"/>
    <w:tmpl w:val="7D5A735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426568EB"/>
    <w:multiLevelType w:val="hybridMultilevel"/>
    <w:tmpl w:val="963A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42DC4107"/>
    <w:multiLevelType w:val="hybridMultilevel"/>
    <w:tmpl w:val="EA901DA2"/>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64">
    <w:nsid w:val="43182E55"/>
    <w:multiLevelType w:val="hybridMultilevel"/>
    <w:tmpl w:val="7D3AA3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nsid w:val="43932CA9"/>
    <w:multiLevelType w:val="hybridMultilevel"/>
    <w:tmpl w:val="23DC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43DA51DC"/>
    <w:multiLevelType w:val="hybridMultilevel"/>
    <w:tmpl w:val="3F9250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nsid w:val="44082170"/>
    <w:multiLevelType w:val="hybridMultilevel"/>
    <w:tmpl w:val="04B867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445407CD"/>
    <w:multiLevelType w:val="hybridMultilevel"/>
    <w:tmpl w:val="B0C856CE"/>
    <w:lvl w:ilvl="0" w:tplc="B6185A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448E2DE8"/>
    <w:multiLevelType w:val="hybridMultilevel"/>
    <w:tmpl w:val="22AA1D76"/>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70">
    <w:nsid w:val="44CD3A56"/>
    <w:multiLevelType w:val="hybridMultilevel"/>
    <w:tmpl w:val="863A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451D3EB1"/>
    <w:multiLevelType w:val="hybridMultilevel"/>
    <w:tmpl w:val="722EB2F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nsid w:val="45754C50"/>
    <w:multiLevelType w:val="hybridMultilevel"/>
    <w:tmpl w:val="E1C8686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nsid w:val="46846CE9"/>
    <w:multiLevelType w:val="hybridMultilevel"/>
    <w:tmpl w:val="E6249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4">
    <w:nsid w:val="47887B51"/>
    <w:multiLevelType w:val="hybridMultilevel"/>
    <w:tmpl w:val="3E4EBE1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48163C8B"/>
    <w:multiLevelType w:val="hybridMultilevel"/>
    <w:tmpl w:val="DB143EBE"/>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485766A5"/>
    <w:multiLevelType w:val="hybridMultilevel"/>
    <w:tmpl w:val="42A6546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nsid w:val="4915728E"/>
    <w:multiLevelType w:val="hybridMultilevel"/>
    <w:tmpl w:val="19F2B426"/>
    <w:lvl w:ilvl="0" w:tplc="8D9E85C8">
      <w:numFmt w:val="bullet"/>
      <w:lvlText w:val="+"/>
      <w:lvlJc w:val="left"/>
      <w:pPr>
        <w:tabs>
          <w:tab w:val="num" w:pos="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492F6547"/>
    <w:multiLevelType w:val="hybridMultilevel"/>
    <w:tmpl w:val="50C29FB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nsid w:val="49493A16"/>
    <w:multiLevelType w:val="hybridMultilevel"/>
    <w:tmpl w:val="211C99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nsid w:val="49532D32"/>
    <w:multiLevelType w:val="hybridMultilevel"/>
    <w:tmpl w:val="D8DE6E5E"/>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nsid w:val="497C4D4F"/>
    <w:multiLevelType w:val="hybridMultilevel"/>
    <w:tmpl w:val="408489B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nsid w:val="4981227D"/>
    <w:multiLevelType w:val="hybridMultilevel"/>
    <w:tmpl w:val="C126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4A197000"/>
    <w:multiLevelType w:val="hybridMultilevel"/>
    <w:tmpl w:val="F2149E2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nsid w:val="4B4859F5"/>
    <w:multiLevelType w:val="hybridMultilevel"/>
    <w:tmpl w:val="24261C28"/>
    <w:lvl w:ilvl="0" w:tplc="7A4E9BA4">
      <w:start w:val="1"/>
      <w:numFmt w:val="bullet"/>
      <w:lvlText w:val=""/>
      <w:lvlJc w:val="left"/>
      <w:pPr>
        <w:tabs>
          <w:tab w:val="num" w:pos="288"/>
        </w:tabs>
        <w:ind w:left="288" w:hanging="144"/>
      </w:pPr>
      <w:rPr>
        <w:rFonts w:ascii="Symbol" w:hAnsi="Symbol" w:hint="default"/>
        <w:color w:val="auto"/>
      </w:rPr>
    </w:lvl>
    <w:lvl w:ilvl="1" w:tplc="0409000B">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nsid w:val="4BC932D0"/>
    <w:multiLevelType w:val="hybridMultilevel"/>
    <w:tmpl w:val="05F2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4C0C282D"/>
    <w:multiLevelType w:val="hybridMultilevel"/>
    <w:tmpl w:val="0A829D92"/>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nsid w:val="4C506B73"/>
    <w:multiLevelType w:val="hybridMultilevel"/>
    <w:tmpl w:val="A3521C88"/>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188">
    <w:nsid w:val="4D4A643F"/>
    <w:multiLevelType w:val="hybridMultilevel"/>
    <w:tmpl w:val="670E0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4D5754AE"/>
    <w:multiLevelType w:val="hybridMultilevel"/>
    <w:tmpl w:val="481A8BD0"/>
    <w:lvl w:ilvl="0" w:tplc="7A4E9BA4">
      <w:start w:val="1"/>
      <w:numFmt w:val="bullet"/>
      <w:lvlText w:val=""/>
      <w:lvlJc w:val="left"/>
      <w:pPr>
        <w:tabs>
          <w:tab w:val="num" w:pos="693"/>
        </w:tabs>
        <w:ind w:left="693" w:hanging="144"/>
      </w:pPr>
      <w:rPr>
        <w:rFonts w:ascii="Symbol" w:hAnsi="Symbol" w:hint="default"/>
        <w:color w:val="auto"/>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90">
    <w:nsid w:val="4D8A6231"/>
    <w:multiLevelType w:val="hybridMultilevel"/>
    <w:tmpl w:val="72D6028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4D8D59AC"/>
    <w:multiLevelType w:val="hybridMultilevel"/>
    <w:tmpl w:val="EEA608F4"/>
    <w:lvl w:ilvl="0" w:tplc="EF88F768">
      <w:numFmt w:val="bullet"/>
      <w:lvlText w:val="-"/>
      <w:lvlJc w:val="left"/>
      <w:pPr>
        <w:ind w:left="870" w:hanging="360"/>
      </w:pPr>
      <w:rPr>
        <w:rFonts w:ascii="VNI-Times" w:eastAsia="Times New Roman" w:hAnsi="VNI-Times" w:cs="VNI-Time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2">
    <w:nsid w:val="4E752F7D"/>
    <w:multiLevelType w:val="hybridMultilevel"/>
    <w:tmpl w:val="20581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nsid w:val="4EE01A18"/>
    <w:multiLevelType w:val="hybridMultilevel"/>
    <w:tmpl w:val="739E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4F220098"/>
    <w:multiLevelType w:val="hybridMultilevel"/>
    <w:tmpl w:val="F65E18FA"/>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nsid w:val="4FFB04AE"/>
    <w:multiLevelType w:val="hybridMultilevel"/>
    <w:tmpl w:val="9134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nsid w:val="50161C73"/>
    <w:multiLevelType w:val="hybridMultilevel"/>
    <w:tmpl w:val="B290B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50725A2B"/>
    <w:multiLevelType w:val="hybridMultilevel"/>
    <w:tmpl w:val="BB86AF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50A476C9"/>
    <w:multiLevelType w:val="hybridMultilevel"/>
    <w:tmpl w:val="99A2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521F2957"/>
    <w:multiLevelType w:val="hybridMultilevel"/>
    <w:tmpl w:val="39E4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52251A20"/>
    <w:multiLevelType w:val="hybridMultilevel"/>
    <w:tmpl w:val="6C00CD18"/>
    <w:lvl w:ilvl="0" w:tplc="C6EA9A32">
      <w:start w:val="1"/>
      <w:numFmt w:val="decimal"/>
      <w:lvlText w:val="%1."/>
      <w:lvlJc w:val="left"/>
      <w:pPr>
        <w:tabs>
          <w:tab w:val="num" w:pos="360"/>
        </w:tabs>
        <w:ind w:left="360" w:hanging="360"/>
      </w:pPr>
      <w:rPr>
        <w:rFonts w:hint="default"/>
      </w:rPr>
    </w:lvl>
    <w:lvl w:ilvl="1" w:tplc="7A4E9BA4">
      <w:start w:val="1"/>
      <w:numFmt w:val="bullet"/>
      <w:lvlText w:val=""/>
      <w:lvlJc w:val="left"/>
      <w:pPr>
        <w:tabs>
          <w:tab w:val="num" w:pos="864"/>
        </w:tabs>
        <w:ind w:left="864" w:hanging="144"/>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1">
    <w:nsid w:val="525303FC"/>
    <w:multiLevelType w:val="hybridMultilevel"/>
    <w:tmpl w:val="1D9A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52944DC2"/>
    <w:multiLevelType w:val="hybridMultilevel"/>
    <w:tmpl w:val="AEDE19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3">
    <w:nsid w:val="52B065B4"/>
    <w:multiLevelType w:val="hybridMultilevel"/>
    <w:tmpl w:val="F4E23FC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4">
    <w:nsid w:val="52D87F62"/>
    <w:multiLevelType w:val="hybridMultilevel"/>
    <w:tmpl w:val="6E6C98B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52E854B4"/>
    <w:multiLevelType w:val="hybridMultilevel"/>
    <w:tmpl w:val="78C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534832F5"/>
    <w:multiLevelType w:val="hybridMultilevel"/>
    <w:tmpl w:val="1D6E89AC"/>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53867B08"/>
    <w:multiLevelType w:val="hybridMultilevel"/>
    <w:tmpl w:val="148C9D14"/>
    <w:lvl w:ilvl="0" w:tplc="6ECE618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53D02264"/>
    <w:multiLevelType w:val="hybridMultilevel"/>
    <w:tmpl w:val="CED6851E"/>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09">
    <w:nsid w:val="53F40B7B"/>
    <w:multiLevelType w:val="hybridMultilevel"/>
    <w:tmpl w:val="2BA0E2C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545F0EE9"/>
    <w:multiLevelType w:val="hybridMultilevel"/>
    <w:tmpl w:val="7AEADD08"/>
    <w:lvl w:ilvl="0" w:tplc="372602B4">
      <w:numFmt w:val="bullet"/>
      <w:lvlText w:val="-"/>
      <w:lvlJc w:val="left"/>
      <w:pPr>
        <w:ind w:left="945" w:hanging="360"/>
      </w:pPr>
      <w:rPr>
        <w:rFonts w:ascii="Times New Roman" w:eastAsia="Times New Roman"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11">
    <w:nsid w:val="54F34130"/>
    <w:multiLevelType w:val="hybridMultilevel"/>
    <w:tmpl w:val="05060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2">
    <w:nsid w:val="55364044"/>
    <w:multiLevelType w:val="hybridMultilevel"/>
    <w:tmpl w:val="942262B2"/>
    <w:lvl w:ilvl="0" w:tplc="BCD278EE">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13">
    <w:nsid w:val="554C1F20"/>
    <w:multiLevelType w:val="hybridMultilevel"/>
    <w:tmpl w:val="7E98FE5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4">
    <w:nsid w:val="558F0CAE"/>
    <w:multiLevelType w:val="hybridMultilevel"/>
    <w:tmpl w:val="2C74B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nsid w:val="559D4235"/>
    <w:multiLevelType w:val="hybridMultilevel"/>
    <w:tmpl w:val="45983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6">
    <w:nsid w:val="55A73960"/>
    <w:multiLevelType w:val="hybridMultilevel"/>
    <w:tmpl w:val="C4DCE582"/>
    <w:lvl w:ilvl="0" w:tplc="8B886602">
      <w:start w:val="1"/>
      <w:numFmt w:val="decimal"/>
      <w:lvlText w:val="%1."/>
      <w:lvlJc w:val="left"/>
      <w:pPr>
        <w:ind w:left="615" w:hanging="360"/>
      </w:pPr>
      <w:rPr>
        <w:rFonts w:hint="default"/>
        <w:b/>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17">
    <w:nsid w:val="55C93AE6"/>
    <w:multiLevelType w:val="hybridMultilevel"/>
    <w:tmpl w:val="92AEC0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nsid w:val="56461351"/>
    <w:multiLevelType w:val="hybridMultilevel"/>
    <w:tmpl w:val="85E4091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568C0C8A"/>
    <w:multiLevelType w:val="hybridMultilevel"/>
    <w:tmpl w:val="F47E1F02"/>
    <w:lvl w:ilvl="0" w:tplc="7A4E9BA4">
      <w:start w:val="1"/>
      <w:numFmt w:val="bullet"/>
      <w:lvlText w:val=""/>
      <w:lvlJc w:val="left"/>
      <w:pPr>
        <w:tabs>
          <w:tab w:val="num" w:pos="783"/>
        </w:tabs>
        <w:ind w:left="783" w:hanging="144"/>
      </w:pPr>
      <w:rPr>
        <w:rFonts w:ascii="Symbol" w:hAnsi="Symbol" w:hint="default"/>
        <w:color w:val="auto"/>
      </w:rPr>
    </w:lvl>
    <w:lvl w:ilvl="1" w:tplc="04090001">
      <w:start w:val="1"/>
      <w:numFmt w:val="bullet"/>
      <w:lvlText w:val=""/>
      <w:lvlJc w:val="left"/>
      <w:pPr>
        <w:tabs>
          <w:tab w:val="num" w:pos="1935"/>
        </w:tabs>
        <w:ind w:left="1935" w:hanging="360"/>
      </w:pPr>
      <w:rPr>
        <w:rFonts w:ascii="Symbol" w:hAnsi="Symbol" w:hint="default"/>
        <w:color w:val="auto"/>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220">
    <w:nsid w:val="56AA7EFE"/>
    <w:multiLevelType w:val="hybridMultilevel"/>
    <w:tmpl w:val="358E0C8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nsid w:val="570A6AED"/>
    <w:multiLevelType w:val="hybridMultilevel"/>
    <w:tmpl w:val="56020578"/>
    <w:lvl w:ilvl="0" w:tplc="7A4E9BA4">
      <w:start w:val="1"/>
      <w:numFmt w:val="bullet"/>
      <w:lvlText w:val=""/>
      <w:lvlJc w:val="left"/>
      <w:pPr>
        <w:tabs>
          <w:tab w:val="num" w:pos="648"/>
        </w:tabs>
        <w:ind w:left="648" w:hanging="144"/>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2">
    <w:nsid w:val="57274447"/>
    <w:multiLevelType w:val="hybridMultilevel"/>
    <w:tmpl w:val="4F200A0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578F4B26"/>
    <w:multiLevelType w:val="hybridMultilevel"/>
    <w:tmpl w:val="D1125E12"/>
    <w:lvl w:ilvl="0" w:tplc="CC5A3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nsid w:val="57C028F2"/>
    <w:multiLevelType w:val="hybridMultilevel"/>
    <w:tmpl w:val="D48C85E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5">
    <w:nsid w:val="5875552C"/>
    <w:multiLevelType w:val="hybridMultilevel"/>
    <w:tmpl w:val="9C96B10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6">
    <w:nsid w:val="588E09A7"/>
    <w:multiLevelType w:val="hybridMultilevel"/>
    <w:tmpl w:val="45B6B89A"/>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27">
    <w:nsid w:val="590C61C6"/>
    <w:multiLevelType w:val="hybridMultilevel"/>
    <w:tmpl w:val="B78AD19E"/>
    <w:lvl w:ilvl="0" w:tplc="BE1012A2">
      <w:start w:val="1"/>
      <w:numFmt w:val="decimal"/>
      <w:lvlText w:val="%1."/>
      <w:lvlJc w:val="left"/>
      <w:pPr>
        <w:tabs>
          <w:tab w:val="num" w:pos="585"/>
        </w:tabs>
        <w:ind w:left="585" w:hanging="360"/>
      </w:pPr>
      <w:rPr>
        <w:rFonts w:hint="default"/>
      </w:rPr>
    </w:lvl>
    <w:lvl w:ilvl="1" w:tplc="04090001">
      <w:start w:val="1"/>
      <w:numFmt w:val="bullet"/>
      <w:lvlText w:val=""/>
      <w:lvlJc w:val="left"/>
      <w:pPr>
        <w:tabs>
          <w:tab w:val="num" w:pos="1305"/>
        </w:tabs>
        <w:ind w:left="1305" w:hanging="360"/>
      </w:pPr>
      <w:rPr>
        <w:rFonts w:ascii="Symbol" w:hAnsi="Symbol" w:hint="default"/>
      </w:r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28">
    <w:nsid w:val="590E4291"/>
    <w:multiLevelType w:val="hybridMultilevel"/>
    <w:tmpl w:val="7B96956A"/>
    <w:lvl w:ilvl="0" w:tplc="559249F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9">
    <w:nsid w:val="591259F1"/>
    <w:multiLevelType w:val="hybridMultilevel"/>
    <w:tmpl w:val="8D42C672"/>
    <w:lvl w:ilvl="0" w:tplc="770C649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0">
    <w:nsid w:val="59705B81"/>
    <w:multiLevelType w:val="hybridMultilevel"/>
    <w:tmpl w:val="78AC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59822686"/>
    <w:multiLevelType w:val="hybridMultilevel"/>
    <w:tmpl w:val="569C2C5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2">
    <w:nsid w:val="59A30D41"/>
    <w:multiLevelType w:val="hybridMultilevel"/>
    <w:tmpl w:val="45785EE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3">
    <w:nsid w:val="5A803931"/>
    <w:multiLevelType w:val="hybridMultilevel"/>
    <w:tmpl w:val="92566E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5ACD2E75"/>
    <w:multiLevelType w:val="hybridMultilevel"/>
    <w:tmpl w:val="84900B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5">
    <w:nsid w:val="5AEA7E38"/>
    <w:multiLevelType w:val="hybridMultilevel"/>
    <w:tmpl w:val="E8A6C86A"/>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5B273BA7"/>
    <w:multiLevelType w:val="hybridMultilevel"/>
    <w:tmpl w:val="8AB499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7">
    <w:nsid w:val="5B8F35D7"/>
    <w:multiLevelType w:val="hybridMultilevel"/>
    <w:tmpl w:val="79AE8D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8">
    <w:nsid w:val="5CD514E7"/>
    <w:multiLevelType w:val="hybridMultilevel"/>
    <w:tmpl w:val="0D886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9">
    <w:nsid w:val="5CE04626"/>
    <w:multiLevelType w:val="hybridMultilevel"/>
    <w:tmpl w:val="C3C0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5D525B75"/>
    <w:multiLevelType w:val="hybridMultilevel"/>
    <w:tmpl w:val="A7FA8C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1">
    <w:nsid w:val="5D95797E"/>
    <w:multiLevelType w:val="hybridMultilevel"/>
    <w:tmpl w:val="439AB90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2">
    <w:nsid w:val="5DBD72FD"/>
    <w:multiLevelType w:val="hybridMultilevel"/>
    <w:tmpl w:val="4A04FC2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5DFE30AC"/>
    <w:multiLevelType w:val="hybridMultilevel"/>
    <w:tmpl w:val="F3466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4">
    <w:nsid w:val="5E0D610D"/>
    <w:multiLevelType w:val="hybridMultilevel"/>
    <w:tmpl w:val="0E6A3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5E523816"/>
    <w:multiLevelType w:val="hybridMultilevel"/>
    <w:tmpl w:val="C332E99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5E873D04"/>
    <w:multiLevelType w:val="hybridMultilevel"/>
    <w:tmpl w:val="237E062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47">
    <w:nsid w:val="5EC92006"/>
    <w:multiLevelType w:val="hybridMultilevel"/>
    <w:tmpl w:val="62D023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8">
    <w:nsid w:val="5FA15F2A"/>
    <w:multiLevelType w:val="hybridMultilevel"/>
    <w:tmpl w:val="FBA0D46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9">
    <w:nsid w:val="6004350D"/>
    <w:multiLevelType w:val="hybridMultilevel"/>
    <w:tmpl w:val="0798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606D0454"/>
    <w:multiLevelType w:val="hybridMultilevel"/>
    <w:tmpl w:val="88A82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60BA0C38"/>
    <w:multiLevelType w:val="hybridMultilevel"/>
    <w:tmpl w:val="6D2CB490"/>
    <w:lvl w:ilvl="0" w:tplc="0272105E">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52">
    <w:nsid w:val="613E5E01"/>
    <w:multiLevelType w:val="hybridMultilevel"/>
    <w:tmpl w:val="360E39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3">
    <w:nsid w:val="619A20BE"/>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61CA42D2"/>
    <w:multiLevelType w:val="hybridMultilevel"/>
    <w:tmpl w:val="7A72E6F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5">
    <w:nsid w:val="62B63152"/>
    <w:multiLevelType w:val="hybridMultilevel"/>
    <w:tmpl w:val="846A651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6">
    <w:nsid w:val="62E66BC5"/>
    <w:multiLevelType w:val="hybridMultilevel"/>
    <w:tmpl w:val="567AE71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nsid w:val="631E338F"/>
    <w:multiLevelType w:val="hybridMultilevel"/>
    <w:tmpl w:val="48B8478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8">
    <w:nsid w:val="643B00F1"/>
    <w:multiLevelType w:val="hybridMultilevel"/>
    <w:tmpl w:val="84BEF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9">
    <w:nsid w:val="655B322A"/>
    <w:multiLevelType w:val="hybridMultilevel"/>
    <w:tmpl w:val="53648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0">
    <w:nsid w:val="65886C61"/>
    <w:multiLevelType w:val="hybridMultilevel"/>
    <w:tmpl w:val="A36A9C62"/>
    <w:lvl w:ilvl="0" w:tplc="7A4E9BA4">
      <w:start w:val="1"/>
      <w:numFmt w:val="bullet"/>
      <w:lvlText w:val=""/>
      <w:lvlJc w:val="left"/>
      <w:pPr>
        <w:tabs>
          <w:tab w:val="num" w:pos="363"/>
        </w:tabs>
        <w:ind w:left="363" w:hanging="144"/>
      </w:pPr>
      <w:rPr>
        <w:rFonts w:ascii="Symbol" w:hAnsi="Symbol" w:hint="default"/>
        <w:color w:val="auto"/>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61">
    <w:nsid w:val="66092315"/>
    <w:multiLevelType w:val="hybridMultilevel"/>
    <w:tmpl w:val="0802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66220326"/>
    <w:multiLevelType w:val="hybridMultilevel"/>
    <w:tmpl w:val="EC38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66A20FAA"/>
    <w:multiLevelType w:val="hybridMultilevel"/>
    <w:tmpl w:val="2F148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nsid w:val="66E824F2"/>
    <w:multiLevelType w:val="hybridMultilevel"/>
    <w:tmpl w:val="1F06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673404A7"/>
    <w:multiLevelType w:val="hybridMultilevel"/>
    <w:tmpl w:val="70A03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6">
    <w:nsid w:val="67630F93"/>
    <w:multiLevelType w:val="hybridMultilevel"/>
    <w:tmpl w:val="8DC0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67672738"/>
    <w:multiLevelType w:val="hybridMultilevel"/>
    <w:tmpl w:val="71682134"/>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nsid w:val="67A72D8D"/>
    <w:multiLevelType w:val="hybridMultilevel"/>
    <w:tmpl w:val="78C0E93A"/>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68072BEA"/>
    <w:multiLevelType w:val="hybridMultilevel"/>
    <w:tmpl w:val="B4E66FAE"/>
    <w:lvl w:ilvl="0" w:tplc="EF88F768">
      <w:numFmt w:val="bullet"/>
      <w:lvlText w:val="-"/>
      <w:lvlJc w:val="left"/>
      <w:pPr>
        <w:ind w:left="1230" w:hanging="360"/>
      </w:pPr>
      <w:rPr>
        <w:rFonts w:ascii="VNI-Times" w:eastAsia="Times New Roman" w:hAnsi="VNI-Times" w:cs="VNI-Time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70">
    <w:nsid w:val="68165B4A"/>
    <w:multiLevelType w:val="hybridMultilevel"/>
    <w:tmpl w:val="DF101ED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1">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698F6CD6"/>
    <w:multiLevelType w:val="hybridMultilevel"/>
    <w:tmpl w:val="C8282124"/>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73">
    <w:nsid w:val="69BB7FDD"/>
    <w:multiLevelType w:val="hybridMultilevel"/>
    <w:tmpl w:val="054473C0"/>
    <w:lvl w:ilvl="0" w:tplc="22CAF398">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69DE2C24"/>
    <w:multiLevelType w:val="hybridMultilevel"/>
    <w:tmpl w:val="42CE69E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5">
    <w:nsid w:val="69FC2787"/>
    <w:multiLevelType w:val="hybridMultilevel"/>
    <w:tmpl w:val="9DBA62C6"/>
    <w:lvl w:ilvl="0" w:tplc="9B8A8BA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6A27210E"/>
    <w:multiLevelType w:val="hybridMultilevel"/>
    <w:tmpl w:val="3C444FC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77">
    <w:nsid w:val="6A4763EE"/>
    <w:multiLevelType w:val="hybridMultilevel"/>
    <w:tmpl w:val="BA8E492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8">
    <w:nsid w:val="6A673870"/>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6A7F4E00"/>
    <w:multiLevelType w:val="hybridMultilevel"/>
    <w:tmpl w:val="366E6E1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0">
    <w:nsid w:val="6AC30609"/>
    <w:multiLevelType w:val="hybridMultilevel"/>
    <w:tmpl w:val="91B0B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nsid w:val="6B113D88"/>
    <w:multiLevelType w:val="hybridMultilevel"/>
    <w:tmpl w:val="A8AAFA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2">
    <w:nsid w:val="6B1B2C6D"/>
    <w:multiLevelType w:val="hybridMultilevel"/>
    <w:tmpl w:val="04269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3">
    <w:nsid w:val="6B23631F"/>
    <w:multiLevelType w:val="hybridMultilevel"/>
    <w:tmpl w:val="BCD6EB0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nsid w:val="6B9D3D8F"/>
    <w:multiLevelType w:val="hybridMultilevel"/>
    <w:tmpl w:val="0F5ED6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6BEB655F"/>
    <w:multiLevelType w:val="hybridMultilevel"/>
    <w:tmpl w:val="D2FA5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6CA555A8"/>
    <w:multiLevelType w:val="hybridMultilevel"/>
    <w:tmpl w:val="A36038C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6D540E4C"/>
    <w:multiLevelType w:val="hybridMultilevel"/>
    <w:tmpl w:val="3E56FDE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8">
    <w:nsid w:val="6D702B28"/>
    <w:multiLevelType w:val="hybridMultilevel"/>
    <w:tmpl w:val="35D8F70C"/>
    <w:lvl w:ilvl="0" w:tplc="903818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6DE377A6"/>
    <w:multiLevelType w:val="hybridMultilevel"/>
    <w:tmpl w:val="B85057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0">
    <w:nsid w:val="6EA32213"/>
    <w:multiLevelType w:val="hybridMultilevel"/>
    <w:tmpl w:val="BA28FEE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6F8D41EC"/>
    <w:multiLevelType w:val="hybridMultilevel"/>
    <w:tmpl w:val="434AF260"/>
    <w:lvl w:ilvl="0" w:tplc="7A4E9BA4">
      <w:start w:val="1"/>
      <w:numFmt w:val="bullet"/>
      <w:lvlText w:val=""/>
      <w:lvlJc w:val="left"/>
      <w:pPr>
        <w:tabs>
          <w:tab w:val="num" w:pos="288"/>
        </w:tabs>
        <w:ind w:left="288" w:hanging="144"/>
      </w:pPr>
      <w:rPr>
        <w:rFonts w:ascii="Symbol" w:hAnsi="Symbol" w:hint="default"/>
        <w:color w:val="auto"/>
      </w:rPr>
    </w:lvl>
    <w:lvl w:ilvl="1" w:tplc="D4520228">
      <w:numFmt w:val="bullet"/>
      <w:lvlText w:val="-"/>
      <w:lvlJc w:val="left"/>
      <w:pPr>
        <w:tabs>
          <w:tab w:val="num" w:pos="1440"/>
        </w:tabs>
        <w:ind w:left="1440" w:hanging="360"/>
      </w:pPr>
      <w:rPr>
        <w:rFonts w:ascii="VNI-Times" w:eastAsia="Times New Roman" w:hAnsi="VNI-Times"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2">
    <w:nsid w:val="6FB41DFD"/>
    <w:multiLevelType w:val="hybridMultilevel"/>
    <w:tmpl w:val="6D72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nsid w:val="721D1677"/>
    <w:multiLevelType w:val="hybridMultilevel"/>
    <w:tmpl w:val="50400C62"/>
    <w:lvl w:ilvl="0" w:tplc="8D9E85C8">
      <w:numFmt w:val="bullet"/>
      <w:lvlText w:val="+"/>
      <w:lvlJc w:val="left"/>
      <w:pPr>
        <w:ind w:left="720" w:hanging="360"/>
      </w:pPr>
      <w:rPr>
        <w:rFonts w:ascii="Times New Roman" w:eastAsia="Times New Roman" w:hAnsi="Times New Roman" w:cs="Times New Roman" w:hint="default"/>
      </w:rPr>
    </w:lvl>
    <w:lvl w:ilvl="1" w:tplc="80FA88F6">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nsid w:val="722E10ED"/>
    <w:multiLevelType w:val="hybridMultilevel"/>
    <w:tmpl w:val="1F2A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nsid w:val="735C735F"/>
    <w:multiLevelType w:val="hybridMultilevel"/>
    <w:tmpl w:val="BB8467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6">
    <w:nsid w:val="737F102E"/>
    <w:multiLevelType w:val="hybridMultilevel"/>
    <w:tmpl w:val="EB08157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nsid w:val="74146D25"/>
    <w:multiLevelType w:val="hybridMultilevel"/>
    <w:tmpl w:val="07BC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74B220F6"/>
    <w:multiLevelType w:val="hybridMultilevel"/>
    <w:tmpl w:val="8C82BDF6"/>
    <w:lvl w:ilvl="0" w:tplc="B8AC2CE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75744627"/>
    <w:multiLevelType w:val="hybridMultilevel"/>
    <w:tmpl w:val="1A94037C"/>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0">
    <w:nsid w:val="759474E1"/>
    <w:multiLevelType w:val="hybridMultilevel"/>
    <w:tmpl w:val="E16EC9D2"/>
    <w:lvl w:ilvl="0" w:tplc="DCEE3F26">
      <w:start w:val="1"/>
      <w:numFmt w:val="decimal"/>
      <w:lvlText w:val="(%1)"/>
      <w:lvlJc w:val="left"/>
      <w:pPr>
        <w:ind w:left="495" w:hanging="435"/>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1">
    <w:nsid w:val="75A64478"/>
    <w:multiLevelType w:val="hybridMultilevel"/>
    <w:tmpl w:val="DE36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75D11F22"/>
    <w:multiLevelType w:val="hybridMultilevel"/>
    <w:tmpl w:val="7AB86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75D777FF"/>
    <w:multiLevelType w:val="hybridMultilevel"/>
    <w:tmpl w:val="28722AF0"/>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760F7E0E"/>
    <w:multiLevelType w:val="hybridMultilevel"/>
    <w:tmpl w:val="725CB2B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5">
    <w:nsid w:val="76946028"/>
    <w:multiLevelType w:val="hybridMultilevel"/>
    <w:tmpl w:val="9E22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76D47880"/>
    <w:multiLevelType w:val="hybridMultilevel"/>
    <w:tmpl w:val="1146F8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7">
    <w:nsid w:val="773A460A"/>
    <w:multiLevelType w:val="hybridMultilevel"/>
    <w:tmpl w:val="6D803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8">
    <w:nsid w:val="778A3A0F"/>
    <w:multiLevelType w:val="hybridMultilevel"/>
    <w:tmpl w:val="FE98D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9">
    <w:nsid w:val="779F6EC0"/>
    <w:multiLevelType w:val="hybridMultilevel"/>
    <w:tmpl w:val="1CD8E69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0">
    <w:nsid w:val="77DF078F"/>
    <w:multiLevelType w:val="hybridMultilevel"/>
    <w:tmpl w:val="48F8A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1">
    <w:nsid w:val="78680520"/>
    <w:multiLevelType w:val="hybridMultilevel"/>
    <w:tmpl w:val="8FC276C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788E4201"/>
    <w:multiLevelType w:val="hybridMultilevel"/>
    <w:tmpl w:val="830E21A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3">
    <w:nsid w:val="78B5006C"/>
    <w:multiLevelType w:val="hybridMultilevel"/>
    <w:tmpl w:val="172E7F84"/>
    <w:lvl w:ilvl="0" w:tplc="04090019">
      <w:start w:val="1"/>
      <w:numFmt w:val="lowerLetter"/>
      <w:lvlText w:val="%1."/>
      <w:lvlJc w:val="left"/>
      <w:pPr>
        <w:tabs>
          <w:tab w:val="num" w:pos="660"/>
        </w:tabs>
        <w:ind w:left="660" w:hanging="360"/>
      </w:pPr>
      <w:rPr>
        <w:rFonts w:hint="default"/>
      </w:rPr>
    </w:lvl>
    <w:lvl w:ilvl="1" w:tplc="C9DCB4C6">
      <w:start w:val="2"/>
      <w:numFmt w:val="bullet"/>
      <w:lvlText w:val=""/>
      <w:lvlJc w:val="left"/>
      <w:pPr>
        <w:tabs>
          <w:tab w:val="num" w:pos="1380"/>
        </w:tabs>
        <w:ind w:left="1380" w:hanging="360"/>
      </w:pPr>
      <w:rPr>
        <w:rFonts w:ascii="Symbol" w:eastAsia="Times New Roman" w:hAnsi="Symbol" w:cs="Times New Roman"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14">
    <w:nsid w:val="78BA44C3"/>
    <w:multiLevelType w:val="hybridMultilevel"/>
    <w:tmpl w:val="90E072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79130D8F"/>
    <w:multiLevelType w:val="hybridMultilevel"/>
    <w:tmpl w:val="9CF60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6">
    <w:nsid w:val="79453048"/>
    <w:multiLevelType w:val="hybridMultilevel"/>
    <w:tmpl w:val="470E5660"/>
    <w:lvl w:ilvl="0" w:tplc="F3746692">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nsid w:val="794B1799"/>
    <w:multiLevelType w:val="hybridMultilevel"/>
    <w:tmpl w:val="92789856"/>
    <w:lvl w:ilvl="0" w:tplc="C9624F32">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nsid w:val="797B33F5"/>
    <w:multiLevelType w:val="hybridMultilevel"/>
    <w:tmpl w:val="010A3656"/>
    <w:lvl w:ilvl="0" w:tplc="CB74B15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79D07BB0"/>
    <w:multiLevelType w:val="hybridMultilevel"/>
    <w:tmpl w:val="AA5288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0">
    <w:nsid w:val="7A777A99"/>
    <w:multiLevelType w:val="hybridMultilevel"/>
    <w:tmpl w:val="1FAC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7AD750A5"/>
    <w:multiLevelType w:val="hybridMultilevel"/>
    <w:tmpl w:val="FD94C57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2">
    <w:nsid w:val="7AF679C2"/>
    <w:multiLevelType w:val="hybridMultilevel"/>
    <w:tmpl w:val="B970B2F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3">
    <w:nsid w:val="7C604A2D"/>
    <w:multiLevelType w:val="hybridMultilevel"/>
    <w:tmpl w:val="CF3A767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4">
    <w:nsid w:val="7C7A2147"/>
    <w:multiLevelType w:val="hybridMultilevel"/>
    <w:tmpl w:val="8C448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5">
    <w:nsid w:val="7C923B19"/>
    <w:multiLevelType w:val="hybridMultilevel"/>
    <w:tmpl w:val="E7B0F59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6">
    <w:nsid w:val="7CBF108C"/>
    <w:multiLevelType w:val="hybridMultilevel"/>
    <w:tmpl w:val="E0A0F4DE"/>
    <w:lvl w:ilvl="0" w:tplc="23001868">
      <w:start w:val="16"/>
      <w:numFmt w:val="bullet"/>
      <w:lvlText w:val="-"/>
      <w:lvlJc w:val="left"/>
      <w:pPr>
        <w:ind w:left="870" w:hanging="360"/>
      </w:pPr>
      <w:rPr>
        <w:rFonts w:ascii=".VnTime" w:eastAsia="Times New Roman" w:hAnsi=".VnTime"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27">
    <w:nsid w:val="7CE24CF3"/>
    <w:multiLevelType w:val="hybridMultilevel"/>
    <w:tmpl w:val="CFC6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7CF3429B"/>
    <w:multiLevelType w:val="hybridMultilevel"/>
    <w:tmpl w:val="DCBEF43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9">
    <w:nsid w:val="7D74143D"/>
    <w:multiLevelType w:val="hybridMultilevel"/>
    <w:tmpl w:val="15BAEF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0">
    <w:nsid w:val="7DFE46E1"/>
    <w:multiLevelType w:val="hybridMultilevel"/>
    <w:tmpl w:val="F522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7ECA66A3"/>
    <w:multiLevelType w:val="hybridMultilevel"/>
    <w:tmpl w:val="AD2AB1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2">
    <w:nsid w:val="7FD43197"/>
    <w:multiLevelType w:val="hybridMultilevel"/>
    <w:tmpl w:val="6F5463BE"/>
    <w:lvl w:ilvl="0" w:tplc="FC62F76E">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0"/>
  </w:num>
  <w:num w:numId="2">
    <w:abstractNumId w:val="74"/>
  </w:num>
  <w:num w:numId="3">
    <w:abstractNumId w:val="44"/>
  </w:num>
  <w:num w:numId="4">
    <w:abstractNumId w:val="149"/>
  </w:num>
  <w:num w:numId="5">
    <w:abstractNumId w:val="186"/>
  </w:num>
  <w:num w:numId="6">
    <w:abstractNumId w:val="124"/>
  </w:num>
  <w:num w:numId="7">
    <w:abstractNumId w:val="176"/>
  </w:num>
  <w:num w:numId="8">
    <w:abstractNumId w:val="32"/>
  </w:num>
  <w:num w:numId="9">
    <w:abstractNumId w:val="137"/>
  </w:num>
  <w:num w:numId="10">
    <w:abstractNumId w:val="227"/>
  </w:num>
  <w:num w:numId="11">
    <w:abstractNumId w:val="184"/>
  </w:num>
  <w:num w:numId="12">
    <w:abstractNumId w:val="219"/>
  </w:num>
  <w:num w:numId="13">
    <w:abstractNumId w:val="37"/>
  </w:num>
  <w:num w:numId="14">
    <w:abstractNumId w:val="47"/>
  </w:num>
  <w:num w:numId="15">
    <w:abstractNumId w:val="183"/>
  </w:num>
  <w:num w:numId="16">
    <w:abstractNumId w:val="114"/>
  </w:num>
  <w:num w:numId="17">
    <w:abstractNumId w:val="158"/>
  </w:num>
  <w:num w:numId="18">
    <w:abstractNumId w:val="99"/>
  </w:num>
  <w:num w:numId="19">
    <w:abstractNumId w:val="224"/>
  </w:num>
  <w:num w:numId="20">
    <w:abstractNumId w:val="19"/>
  </w:num>
  <w:num w:numId="21">
    <w:abstractNumId w:val="237"/>
  </w:num>
  <w:num w:numId="22">
    <w:abstractNumId w:val="53"/>
  </w:num>
  <w:num w:numId="23">
    <w:abstractNumId w:val="265"/>
  </w:num>
  <w:num w:numId="24">
    <w:abstractNumId w:val="189"/>
  </w:num>
  <w:num w:numId="25">
    <w:abstractNumId w:val="171"/>
  </w:num>
  <w:num w:numId="26">
    <w:abstractNumId w:val="277"/>
  </w:num>
  <w:num w:numId="27">
    <w:abstractNumId w:val="231"/>
  </w:num>
  <w:num w:numId="28">
    <w:abstractNumId w:val="325"/>
  </w:num>
  <w:num w:numId="29">
    <w:abstractNumId w:val="144"/>
  </w:num>
  <w:num w:numId="30">
    <w:abstractNumId w:val="309"/>
  </w:num>
  <w:num w:numId="31">
    <w:abstractNumId w:val="270"/>
  </w:num>
  <w:num w:numId="32">
    <w:abstractNumId w:val="173"/>
  </w:num>
  <w:num w:numId="33">
    <w:abstractNumId w:val="16"/>
  </w:num>
  <w:num w:numId="34">
    <w:abstractNumId w:val="73"/>
  </w:num>
  <w:num w:numId="35">
    <w:abstractNumId w:val="164"/>
  </w:num>
  <w:num w:numId="36">
    <w:abstractNumId w:val="295"/>
  </w:num>
  <w:num w:numId="37">
    <w:abstractNumId w:val="234"/>
  </w:num>
  <w:num w:numId="38">
    <w:abstractNumId w:val="88"/>
  </w:num>
  <w:num w:numId="39">
    <w:abstractNumId w:val="141"/>
  </w:num>
  <w:num w:numId="40">
    <w:abstractNumId w:val="107"/>
  </w:num>
  <w:num w:numId="41">
    <w:abstractNumId w:val="259"/>
  </w:num>
  <w:num w:numId="42">
    <w:abstractNumId w:val="299"/>
  </w:num>
  <w:num w:numId="43">
    <w:abstractNumId w:val="121"/>
  </w:num>
  <w:num w:numId="44">
    <w:abstractNumId w:val="115"/>
  </w:num>
  <w:num w:numId="45">
    <w:abstractNumId w:val="101"/>
  </w:num>
  <w:num w:numId="46">
    <w:abstractNumId w:val="308"/>
  </w:num>
  <w:num w:numId="47">
    <w:abstractNumId w:val="45"/>
  </w:num>
  <w:num w:numId="48">
    <w:abstractNumId w:val="11"/>
  </w:num>
  <w:num w:numId="49">
    <w:abstractNumId w:val="282"/>
  </w:num>
  <w:num w:numId="50">
    <w:abstractNumId w:val="310"/>
  </w:num>
  <w:num w:numId="51">
    <w:abstractNumId w:val="211"/>
  </w:num>
  <w:num w:numId="52">
    <w:abstractNumId w:val="214"/>
  </w:num>
  <w:num w:numId="53">
    <w:abstractNumId w:val="77"/>
  </w:num>
  <w:num w:numId="54">
    <w:abstractNumId w:val="272"/>
  </w:num>
  <w:num w:numId="55">
    <w:abstractNumId w:val="67"/>
  </w:num>
  <w:num w:numId="56">
    <w:abstractNumId w:val="269"/>
  </w:num>
  <w:num w:numId="57">
    <w:abstractNumId w:val="268"/>
  </w:num>
  <w:num w:numId="58">
    <w:abstractNumId w:val="113"/>
  </w:num>
  <w:num w:numId="59">
    <w:abstractNumId w:val="210"/>
  </w:num>
  <w:num w:numId="60">
    <w:abstractNumId w:val="123"/>
  </w:num>
  <w:num w:numId="61">
    <w:abstractNumId w:val="267"/>
  </w:num>
  <w:num w:numId="62">
    <w:abstractNumId w:val="43"/>
  </w:num>
  <w:num w:numId="63">
    <w:abstractNumId w:val="191"/>
  </w:num>
  <w:num w:numId="64">
    <w:abstractNumId w:val="14"/>
  </w:num>
  <w:num w:numId="65">
    <w:abstractNumId w:val="313"/>
  </w:num>
  <w:num w:numId="66">
    <w:abstractNumId w:val="38"/>
  </w:num>
  <w:num w:numId="67">
    <w:abstractNumId w:val="323"/>
  </w:num>
  <w:num w:numId="68">
    <w:abstractNumId w:val="169"/>
  </w:num>
  <w:num w:numId="69">
    <w:abstractNumId w:val="217"/>
  </w:num>
  <w:num w:numId="70">
    <w:abstractNumId w:val="34"/>
  </w:num>
  <w:num w:numId="71">
    <w:abstractNumId w:val="23"/>
  </w:num>
  <w:num w:numId="72">
    <w:abstractNumId w:val="95"/>
  </w:num>
  <w:num w:numId="73">
    <w:abstractNumId w:val="252"/>
  </w:num>
  <w:num w:numId="74">
    <w:abstractNumId w:val="68"/>
  </w:num>
  <w:num w:numId="75">
    <w:abstractNumId w:val="172"/>
  </w:num>
  <w:num w:numId="76">
    <w:abstractNumId w:val="287"/>
  </w:num>
  <w:num w:numId="77">
    <w:abstractNumId w:val="208"/>
  </w:num>
  <w:num w:numId="78">
    <w:abstractNumId w:val="257"/>
  </w:num>
  <w:num w:numId="79">
    <w:abstractNumId w:val="221"/>
  </w:num>
  <w:num w:numId="80">
    <w:abstractNumId w:val="63"/>
  </w:num>
  <w:num w:numId="81">
    <w:abstractNumId w:val="128"/>
  </w:num>
  <w:num w:numId="82">
    <w:abstractNumId w:val="85"/>
  </w:num>
  <w:num w:numId="83">
    <w:abstractNumId w:val="225"/>
  </w:num>
  <w:num w:numId="84">
    <w:abstractNumId w:val="187"/>
  </w:num>
  <w:num w:numId="85">
    <w:abstractNumId w:val="319"/>
  </w:num>
  <w:num w:numId="86">
    <w:abstractNumId w:val="181"/>
  </w:num>
  <w:num w:numId="87">
    <w:abstractNumId w:val="75"/>
  </w:num>
  <w:num w:numId="88">
    <w:abstractNumId w:val="291"/>
  </w:num>
  <w:num w:numId="89">
    <w:abstractNumId w:val="60"/>
  </w:num>
  <w:num w:numId="90">
    <w:abstractNumId w:val="194"/>
  </w:num>
  <w:num w:numId="91">
    <w:abstractNumId w:val="84"/>
  </w:num>
  <w:num w:numId="92">
    <w:abstractNumId w:val="76"/>
  </w:num>
  <w:num w:numId="93">
    <w:abstractNumId w:val="136"/>
  </w:num>
  <w:num w:numId="94">
    <w:abstractNumId w:val="17"/>
  </w:num>
  <w:num w:numId="95">
    <w:abstractNumId w:val="39"/>
  </w:num>
  <w:num w:numId="96">
    <w:abstractNumId w:val="65"/>
  </w:num>
  <w:num w:numId="97">
    <w:abstractNumId w:val="180"/>
  </w:num>
  <w:num w:numId="98">
    <w:abstractNumId w:val="48"/>
  </w:num>
  <w:num w:numId="99">
    <w:abstractNumId w:val="329"/>
  </w:num>
  <w:num w:numId="100">
    <w:abstractNumId w:val="140"/>
  </w:num>
  <w:num w:numId="101">
    <w:abstractNumId w:val="255"/>
  </w:num>
  <w:num w:numId="102">
    <w:abstractNumId w:val="163"/>
  </w:num>
  <w:num w:numId="103">
    <w:abstractNumId w:val="82"/>
  </w:num>
  <w:num w:numId="104">
    <w:abstractNumId w:val="220"/>
  </w:num>
  <w:num w:numId="105">
    <w:abstractNumId w:val="94"/>
  </w:num>
  <w:num w:numId="106">
    <w:abstractNumId w:val="52"/>
  </w:num>
  <w:num w:numId="107">
    <w:abstractNumId w:val="156"/>
  </w:num>
  <w:num w:numId="108">
    <w:abstractNumId w:val="248"/>
  </w:num>
  <w:num w:numId="109">
    <w:abstractNumId w:val="117"/>
  </w:num>
  <w:num w:numId="110">
    <w:abstractNumId w:val="49"/>
  </w:num>
  <w:num w:numId="111">
    <w:abstractNumId w:val="130"/>
  </w:num>
  <w:num w:numId="112">
    <w:abstractNumId w:val="324"/>
  </w:num>
  <w:num w:numId="113">
    <w:abstractNumId w:val="192"/>
  </w:num>
  <w:num w:numId="114">
    <w:abstractNumId w:val="42"/>
  </w:num>
  <w:num w:numId="115">
    <w:abstractNumId w:val="281"/>
  </w:num>
  <w:num w:numId="116">
    <w:abstractNumId w:val="41"/>
  </w:num>
  <w:num w:numId="117">
    <w:abstractNumId w:val="83"/>
  </w:num>
  <w:num w:numId="118">
    <w:abstractNumId w:val="307"/>
  </w:num>
  <w:num w:numId="119">
    <w:abstractNumId w:val="79"/>
  </w:num>
  <w:num w:numId="120">
    <w:abstractNumId w:val="238"/>
  </w:num>
  <w:num w:numId="121">
    <w:abstractNumId w:val="36"/>
  </w:num>
  <w:num w:numId="122">
    <w:abstractNumId w:val="179"/>
  </w:num>
  <w:num w:numId="123">
    <w:abstractNumId w:val="13"/>
  </w:num>
  <w:num w:numId="124">
    <w:abstractNumId w:val="148"/>
  </w:num>
  <w:num w:numId="125">
    <w:abstractNumId w:val="279"/>
  </w:num>
  <w:num w:numId="126">
    <w:abstractNumId w:val="160"/>
  </w:num>
  <w:num w:numId="127">
    <w:abstractNumId w:val="20"/>
  </w:num>
  <w:num w:numId="128">
    <w:abstractNumId w:val="243"/>
  </w:num>
  <w:num w:numId="129">
    <w:abstractNumId w:val="246"/>
  </w:num>
  <w:num w:numId="130">
    <w:abstractNumId w:val="126"/>
  </w:num>
  <w:num w:numId="131">
    <w:abstractNumId w:val="159"/>
  </w:num>
  <w:num w:numId="132">
    <w:abstractNumId w:val="4"/>
  </w:num>
  <w:num w:numId="133">
    <w:abstractNumId w:val="151"/>
  </w:num>
  <w:num w:numId="134">
    <w:abstractNumId w:val="229"/>
  </w:num>
  <w:num w:numId="135">
    <w:abstractNumId w:val="215"/>
  </w:num>
  <w:num w:numId="136">
    <w:abstractNumId w:val="90"/>
  </w:num>
  <w:num w:numId="137">
    <w:abstractNumId w:val="283"/>
  </w:num>
  <w:num w:numId="138">
    <w:abstractNumId w:val="245"/>
  </w:num>
  <w:num w:numId="139">
    <w:abstractNumId w:val="202"/>
  </w:num>
  <w:num w:numId="140">
    <w:abstractNumId w:val="286"/>
  </w:num>
  <w:num w:numId="141">
    <w:abstractNumId w:val="311"/>
  </w:num>
  <w:num w:numId="142">
    <w:abstractNumId w:val="190"/>
  </w:num>
  <w:num w:numId="143">
    <w:abstractNumId w:val="290"/>
  </w:num>
  <w:num w:numId="144">
    <w:abstractNumId w:val="46"/>
  </w:num>
  <w:num w:numId="145">
    <w:abstractNumId w:val="86"/>
  </w:num>
  <w:num w:numId="146">
    <w:abstractNumId w:val="153"/>
  </w:num>
  <w:num w:numId="147">
    <w:abstractNumId w:val="131"/>
  </w:num>
  <w:num w:numId="148">
    <w:abstractNumId w:val="218"/>
  </w:num>
  <w:num w:numId="149">
    <w:abstractNumId w:val="155"/>
  </w:num>
  <w:num w:numId="150">
    <w:abstractNumId w:val="174"/>
  </w:num>
  <w:num w:numId="151">
    <w:abstractNumId w:val="303"/>
  </w:num>
  <w:num w:numId="152">
    <w:abstractNumId w:val="110"/>
  </w:num>
  <w:num w:numId="153">
    <w:abstractNumId w:val="147"/>
  </w:num>
  <w:num w:numId="154">
    <w:abstractNumId w:val="119"/>
  </w:num>
  <w:num w:numId="155">
    <w:abstractNumId w:val="24"/>
  </w:num>
  <w:num w:numId="156">
    <w:abstractNumId w:val="198"/>
  </w:num>
  <w:num w:numId="157">
    <w:abstractNumId w:val="266"/>
  </w:num>
  <w:num w:numId="158">
    <w:abstractNumId w:val="261"/>
  </w:num>
  <w:num w:numId="159">
    <w:abstractNumId w:val="165"/>
  </w:num>
  <w:num w:numId="160">
    <w:abstractNumId w:val="288"/>
  </w:num>
  <w:num w:numId="161">
    <w:abstractNumId w:val="251"/>
  </w:num>
  <w:num w:numId="162">
    <w:abstractNumId w:val="177"/>
  </w:num>
  <w:num w:numId="163">
    <w:abstractNumId w:val="195"/>
  </w:num>
  <w:num w:numId="164">
    <w:abstractNumId w:val="146"/>
  </w:num>
  <w:num w:numId="165">
    <w:abstractNumId w:val="50"/>
  </w:num>
  <w:num w:numId="166">
    <w:abstractNumId w:val="170"/>
  </w:num>
  <w:num w:numId="167">
    <w:abstractNumId w:val="196"/>
  </w:num>
  <w:num w:numId="168">
    <w:abstractNumId w:val="207"/>
  </w:num>
  <w:num w:numId="169">
    <w:abstractNumId w:val="209"/>
  </w:num>
  <w:num w:numId="170">
    <w:abstractNumId w:val="27"/>
  </w:num>
  <w:num w:numId="171">
    <w:abstractNumId w:val="40"/>
  </w:num>
  <w:num w:numId="172">
    <w:abstractNumId w:val="61"/>
  </w:num>
  <w:num w:numId="173">
    <w:abstractNumId w:val="222"/>
  </w:num>
  <w:num w:numId="174">
    <w:abstractNumId w:val="296"/>
  </w:num>
  <w:num w:numId="175">
    <w:abstractNumId w:val="93"/>
  </w:num>
  <w:num w:numId="176">
    <w:abstractNumId w:val="138"/>
  </w:num>
  <w:num w:numId="177">
    <w:abstractNumId w:val="249"/>
  </w:num>
  <w:num w:numId="178">
    <w:abstractNumId w:val="6"/>
  </w:num>
  <w:num w:numId="179">
    <w:abstractNumId w:val="294"/>
  </w:num>
  <w:num w:numId="180">
    <w:abstractNumId w:val="12"/>
  </w:num>
  <w:num w:numId="181">
    <w:abstractNumId w:val="185"/>
  </w:num>
  <w:num w:numId="182">
    <w:abstractNumId w:val="182"/>
  </w:num>
  <w:num w:numId="183">
    <w:abstractNumId w:val="250"/>
  </w:num>
  <w:num w:numId="184">
    <w:abstractNumId w:val="302"/>
  </w:num>
  <w:num w:numId="185">
    <w:abstractNumId w:val="263"/>
  </w:num>
  <w:num w:numId="186">
    <w:abstractNumId w:val="112"/>
  </w:num>
  <w:num w:numId="187">
    <w:abstractNumId w:val="298"/>
  </w:num>
  <w:num w:numId="188">
    <w:abstractNumId w:val="175"/>
  </w:num>
  <w:num w:numId="189">
    <w:abstractNumId w:val="21"/>
  </w:num>
  <w:num w:numId="190">
    <w:abstractNumId w:val="109"/>
  </w:num>
  <w:num w:numId="191">
    <w:abstractNumId w:val="235"/>
  </w:num>
  <w:num w:numId="192">
    <w:abstractNumId w:val="116"/>
  </w:num>
  <w:num w:numId="193">
    <w:abstractNumId w:val="59"/>
  </w:num>
  <w:num w:numId="194">
    <w:abstractNumId w:val="256"/>
  </w:num>
  <w:num w:numId="195">
    <w:abstractNumId w:val="91"/>
  </w:num>
  <w:num w:numId="196">
    <w:abstractNumId w:val="284"/>
  </w:num>
  <w:num w:numId="197">
    <w:abstractNumId w:val="120"/>
  </w:num>
  <w:num w:numId="198">
    <w:abstractNumId w:val="316"/>
  </w:num>
  <w:num w:numId="199">
    <w:abstractNumId w:val="25"/>
  </w:num>
  <w:num w:numId="200">
    <w:abstractNumId w:val="212"/>
  </w:num>
  <w:num w:numId="201">
    <w:abstractNumId w:val="292"/>
  </w:num>
  <w:num w:numId="202">
    <w:abstractNumId w:val="201"/>
  </w:num>
  <w:num w:numId="203">
    <w:abstractNumId w:val="278"/>
  </w:num>
  <w:num w:numId="204">
    <w:abstractNumId w:val="80"/>
  </w:num>
  <w:num w:numId="205">
    <w:abstractNumId w:val="87"/>
  </w:num>
  <w:num w:numId="206">
    <w:abstractNumId w:val="157"/>
  </w:num>
  <w:num w:numId="207">
    <w:abstractNumId w:val="330"/>
  </w:num>
  <w:num w:numId="208">
    <w:abstractNumId w:val="306"/>
  </w:num>
  <w:num w:numId="209">
    <w:abstractNumId w:val="152"/>
  </w:num>
  <w:num w:numId="210">
    <w:abstractNumId w:val="332"/>
  </w:num>
  <w:num w:numId="211">
    <w:abstractNumId w:val="129"/>
  </w:num>
  <w:num w:numId="212">
    <w:abstractNumId w:val="273"/>
  </w:num>
  <w:num w:numId="213">
    <w:abstractNumId w:val="125"/>
  </w:num>
  <w:num w:numId="214">
    <w:abstractNumId w:val="228"/>
  </w:num>
  <w:num w:numId="215">
    <w:abstractNumId w:val="254"/>
  </w:num>
  <w:num w:numId="216">
    <w:abstractNumId w:val="241"/>
  </w:num>
  <w:num w:numId="217">
    <w:abstractNumId w:val="167"/>
  </w:num>
  <w:num w:numId="218">
    <w:abstractNumId w:val="321"/>
  </w:num>
  <w:num w:numId="219">
    <w:abstractNumId w:val="232"/>
  </w:num>
  <w:num w:numId="220">
    <w:abstractNumId w:val="55"/>
  </w:num>
  <w:num w:numId="221">
    <w:abstractNumId w:val="166"/>
  </w:num>
  <w:num w:numId="222">
    <w:abstractNumId w:val="213"/>
  </w:num>
  <w:num w:numId="223">
    <w:abstractNumId w:val="56"/>
  </w:num>
  <w:num w:numId="224">
    <w:abstractNumId w:val="104"/>
  </w:num>
  <w:num w:numId="225">
    <w:abstractNumId w:val="72"/>
  </w:num>
  <w:num w:numId="226">
    <w:abstractNumId w:val="92"/>
  </w:num>
  <w:num w:numId="227">
    <w:abstractNumId w:val="97"/>
  </w:num>
  <w:num w:numId="228">
    <w:abstractNumId w:val="122"/>
  </w:num>
  <w:num w:numId="229">
    <w:abstractNumId w:val="274"/>
  </w:num>
  <w:num w:numId="230">
    <w:abstractNumId w:val="22"/>
  </w:num>
  <w:num w:numId="231">
    <w:abstractNumId w:val="106"/>
  </w:num>
  <w:num w:numId="232">
    <w:abstractNumId w:val="7"/>
  </w:num>
  <w:num w:numId="233">
    <w:abstractNumId w:val="226"/>
  </w:num>
  <w:num w:numId="234">
    <w:abstractNumId w:val="328"/>
  </w:num>
  <w:num w:numId="235">
    <w:abstractNumId w:val="132"/>
  </w:num>
  <w:num w:numId="236">
    <w:abstractNumId w:val="304"/>
  </w:num>
  <w:num w:numId="237">
    <w:abstractNumId w:val="236"/>
  </w:num>
  <w:num w:numId="238">
    <w:abstractNumId w:val="135"/>
  </w:num>
  <w:num w:numId="239">
    <w:abstractNumId w:val="322"/>
  </w:num>
  <w:num w:numId="240">
    <w:abstractNumId w:val="26"/>
  </w:num>
  <w:num w:numId="241">
    <w:abstractNumId w:val="260"/>
  </w:num>
  <w:num w:numId="242">
    <w:abstractNumId w:val="312"/>
  </w:num>
  <w:num w:numId="243">
    <w:abstractNumId w:val="240"/>
  </w:num>
  <w:num w:numId="244">
    <w:abstractNumId w:val="276"/>
  </w:num>
  <w:num w:numId="245">
    <w:abstractNumId w:val="15"/>
  </w:num>
  <w:num w:numId="246">
    <w:abstractNumId w:val="98"/>
  </w:num>
  <w:num w:numId="247">
    <w:abstractNumId w:val="315"/>
  </w:num>
  <w:num w:numId="248">
    <w:abstractNumId w:val="9"/>
  </w:num>
  <w:num w:numId="249">
    <w:abstractNumId w:val="150"/>
  </w:num>
  <w:num w:numId="250">
    <w:abstractNumId w:val="331"/>
  </w:num>
  <w:num w:numId="251">
    <w:abstractNumId w:val="280"/>
  </w:num>
  <w:num w:numId="252">
    <w:abstractNumId w:val="105"/>
  </w:num>
  <w:num w:numId="253">
    <w:abstractNumId w:val="134"/>
  </w:num>
  <w:num w:numId="254">
    <w:abstractNumId w:val="247"/>
  </w:num>
  <w:num w:numId="255">
    <w:abstractNumId w:val="154"/>
  </w:num>
  <w:num w:numId="256">
    <w:abstractNumId w:val="81"/>
  </w:num>
  <w:num w:numId="257">
    <w:abstractNumId w:val="118"/>
  </w:num>
  <w:num w:numId="258">
    <w:abstractNumId w:val="143"/>
  </w:num>
  <w:num w:numId="259">
    <w:abstractNumId w:val="139"/>
  </w:num>
  <w:num w:numId="260">
    <w:abstractNumId w:val="204"/>
  </w:num>
  <w:num w:numId="261">
    <w:abstractNumId w:val="133"/>
  </w:num>
  <w:num w:numId="262">
    <w:abstractNumId w:val="197"/>
  </w:num>
  <w:num w:numId="263">
    <w:abstractNumId w:val="326"/>
  </w:num>
  <w:num w:numId="264">
    <w:abstractNumId w:val="168"/>
  </w:num>
  <w:num w:numId="265">
    <w:abstractNumId w:val="244"/>
  </w:num>
  <w:num w:numId="266">
    <w:abstractNumId w:val="242"/>
  </w:num>
  <w:num w:numId="267">
    <w:abstractNumId w:val="142"/>
  </w:num>
  <w:num w:numId="268">
    <w:abstractNumId w:val="51"/>
  </w:num>
  <w:num w:numId="269">
    <w:abstractNumId w:val="314"/>
  </w:num>
  <w:num w:numId="270">
    <w:abstractNumId w:val="285"/>
  </w:num>
  <w:num w:numId="271">
    <w:abstractNumId w:val="216"/>
  </w:num>
  <w:num w:numId="272">
    <w:abstractNumId w:val="66"/>
  </w:num>
  <w:num w:numId="273">
    <w:abstractNumId w:val="253"/>
  </w:num>
  <w:num w:numId="274">
    <w:abstractNumId w:val="317"/>
  </w:num>
  <w:num w:numId="275">
    <w:abstractNumId w:val="230"/>
  </w:num>
  <w:num w:numId="276">
    <w:abstractNumId w:val="161"/>
  </w:num>
  <w:num w:numId="277">
    <w:abstractNumId w:val="10"/>
  </w:num>
  <w:num w:numId="278">
    <w:abstractNumId w:val="275"/>
  </w:num>
  <w:num w:numId="279">
    <w:abstractNumId w:val="318"/>
  </w:num>
  <w:num w:numId="280">
    <w:abstractNumId w:val="188"/>
  </w:num>
  <w:num w:numId="281">
    <w:abstractNumId w:val="71"/>
  </w:num>
  <w:num w:numId="282">
    <w:abstractNumId w:val="89"/>
  </w:num>
  <w:num w:numId="283">
    <w:abstractNumId w:val="205"/>
  </w:num>
  <w:num w:numId="284">
    <w:abstractNumId w:val="70"/>
  </w:num>
  <w:num w:numId="285">
    <w:abstractNumId w:val="162"/>
  </w:num>
  <w:num w:numId="286">
    <w:abstractNumId w:val="239"/>
  </w:num>
  <w:num w:numId="287">
    <w:abstractNumId w:val="320"/>
  </w:num>
  <w:num w:numId="288">
    <w:abstractNumId w:val="301"/>
  </w:num>
  <w:num w:numId="289">
    <w:abstractNumId w:val="262"/>
  </w:num>
  <w:num w:numId="290">
    <w:abstractNumId w:val="289"/>
  </w:num>
  <w:num w:numId="291">
    <w:abstractNumId w:val="178"/>
  </w:num>
  <w:num w:numId="292">
    <w:abstractNumId w:val="258"/>
  </w:num>
  <w:num w:numId="293">
    <w:abstractNumId w:val="69"/>
  </w:num>
  <w:num w:numId="294">
    <w:abstractNumId w:val="62"/>
  </w:num>
  <w:num w:numId="295">
    <w:abstractNumId w:val="193"/>
  </w:num>
  <w:num w:numId="296">
    <w:abstractNumId w:val="206"/>
  </w:num>
  <w:num w:numId="297">
    <w:abstractNumId w:val="305"/>
  </w:num>
  <w:num w:numId="298">
    <w:abstractNumId w:val="293"/>
  </w:num>
  <w:num w:numId="299">
    <w:abstractNumId w:val="111"/>
  </w:num>
  <w:num w:numId="300">
    <w:abstractNumId w:val="100"/>
  </w:num>
  <w:num w:numId="301">
    <w:abstractNumId w:val="297"/>
  </w:num>
  <w:num w:numId="302">
    <w:abstractNumId w:val="264"/>
  </w:num>
  <w:num w:numId="303">
    <w:abstractNumId w:val="199"/>
  </w:num>
  <w:num w:numId="304">
    <w:abstractNumId w:val="145"/>
  </w:num>
  <w:num w:numId="305">
    <w:abstractNumId w:val="5"/>
  </w:num>
  <w:num w:numId="306">
    <w:abstractNumId w:val="31"/>
  </w:num>
  <w:num w:numId="307">
    <w:abstractNumId w:val="35"/>
  </w:num>
  <w:num w:numId="308">
    <w:abstractNumId w:val="127"/>
  </w:num>
  <w:num w:numId="309">
    <w:abstractNumId w:val="103"/>
  </w:num>
  <w:num w:numId="310">
    <w:abstractNumId w:val="233"/>
  </w:num>
  <w:num w:numId="311">
    <w:abstractNumId w:val="300"/>
  </w:num>
  <w:num w:numId="312">
    <w:abstractNumId w:val="28"/>
  </w:num>
  <w:num w:numId="313">
    <w:abstractNumId w:val="58"/>
  </w:num>
  <w:num w:numId="314">
    <w:abstractNumId w:val="54"/>
  </w:num>
  <w:num w:numId="315">
    <w:abstractNumId w:val="271"/>
  </w:num>
  <w:num w:numId="316">
    <w:abstractNumId w:val="78"/>
  </w:num>
  <w:num w:numId="317">
    <w:abstractNumId w:val="223"/>
  </w:num>
  <w:num w:numId="318">
    <w:abstractNumId w:val="0"/>
  </w:num>
  <w:num w:numId="319">
    <w:abstractNumId w:val="1"/>
  </w:num>
  <w:num w:numId="320">
    <w:abstractNumId w:val="2"/>
  </w:num>
  <w:num w:numId="321">
    <w:abstractNumId w:val="3"/>
  </w:num>
  <w:num w:numId="322">
    <w:abstractNumId w:val="29"/>
  </w:num>
  <w:num w:numId="323">
    <w:abstractNumId w:val="33"/>
  </w:num>
  <w:num w:numId="324">
    <w:abstractNumId w:val="96"/>
  </w:num>
  <w:num w:numId="325">
    <w:abstractNumId w:val="327"/>
  </w:num>
  <w:num w:numId="326">
    <w:abstractNumId w:val="18"/>
  </w:num>
  <w:num w:numId="327">
    <w:abstractNumId w:val="64"/>
  </w:num>
  <w:num w:numId="328">
    <w:abstractNumId w:val="108"/>
  </w:num>
  <w:num w:numId="329">
    <w:abstractNumId w:val="203"/>
  </w:num>
  <w:num w:numId="330">
    <w:abstractNumId w:val="57"/>
  </w:num>
  <w:num w:numId="331">
    <w:abstractNumId w:val="102"/>
  </w:num>
  <w:num w:numId="332">
    <w:abstractNumId w:val="8"/>
  </w:num>
  <w:num w:numId="333">
    <w:abstractNumId w:val="30"/>
  </w:num>
  <w:numIdMacAtCleanup w:val="3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activeWritingStyle w:appName="MSWord" w:lang="en-US" w:vendorID="64" w:dllVersion="6" w:nlCheck="1" w:checkStyle="0"/>
  <w:activeWritingStyle w:appName="MSWord" w:lang="fr-FR" w:vendorID="64" w:dllVersion="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77"/>
    <w:rsid w:val="00000B7A"/>
    <w:rsid w:val="0000116D"/>
    <w:rsid w:val="000030A0"/>
    <w:rsid w:val="00003309"/>
    <w:rsid w:val="00003490"/>
    <w:rsid w:val="000064A1"/>
    <w:rsid w:val="00006DC3"/>
    <w:rsid w:val="00006FC0"/>
    <w:rsid w:val="0001053D"/>
    <w:rsid w:val="0001092D"/>
    <w:rsid w:val="00010992"/>
    <w:rsid w:val="00011C7A"/>
    <w:rsid w:val="000121EA"/>
    <w:rsid w:val="00014FB3"/>
    <w:rsid w:val="00016EA0"/>
    <w:rsid w:val="0001735C"/>
    <w:rsid w:val="00020409"/>
    <w:rsid w:val="000208B9"/>
    <w:rsid w:val="000225F5"/>
    <w:rsid w:val="00022B5D"/>
    <w:rsid w:val="00023443"/>
    <w:rsid w:val="00023722"/>
    <w:rsid w:val="000243CD"/>
    <w:rsid w:val="00027A97"/>
    <w:rsid w:val="000312FA"/>
    <w:rsid w:val="0003150F"/>
    <w:rsid w:val="00031D5D"/>
    <w:rsid w:val="00032359"/>
    <w:rsid w:val="000344C4"/>
    <w:rsid w:val="0003507C"/>
    <w:rsid w:val="0003751C"/>
    <w:rsid w:val="00037B66"/>
    <w:rsid w:val="00040EC0"/>
    <w:rsid w:val="00041130"/>
    <w:rsid w:val="00041CD4"/>
    <w:rsid w:val="00042535"/>
    <w:rsid w:val="000431E3"/>
    <w:rsid w:val="00044CBD"/>
    <w:rsid w:val="00045915"/>
    <w:rsid w:val="00046881"/>
    <w:rsid w:val="00047883"/>
    <w:rsid w:val="00050499"/>
    <w:rsid w:val="00050541"/>
    <w:rsid w:val="000526ED"/>
    <w:rsid w:val="00052C0D"/>
    <w:rsid w:val="0005319A"/>
    <w:rsid w:val="0005399F"/>
    <w:rsid w:val="00055283"/>
    <w:rsid w:val="0005625E"/>
    <w:rsid w:val="00056290"/>
    <w:rsid w:val="00056A1A"/>
    <w:rsid w:val="00057061"/>
    <w:rsid w:val="00057130"/>
    <w:rsid w:val="00057715"/>
    <w:rsid w:val="000579CC"/>
    <w:rsid w:val="00057BA5"/>
    <w:rsid w:val="00057D9D"/>
    <w:rsid w:val="00060847"/>
    <w:rsid w:val="000610CA"/>
    <w:rsid w:val="000627D5"/>
    <w:rsid w:val="000637C5"/>
    <w:rsid w:val="00064579"/>
    <w:rsid w:val="00064DE9"/>
    <w:rsid w:val="00064EDA"/>
    <w:rsid w:val="00065A72"/>
    <w:rsid w:val="00065D00"/>
    <w:rsid w:val="00066CA1"/>
    <w:rsid w:val="00067E07"/>
    <w:rsid w:val="00074E74"/>
    <w:rsid w:val="000752D8"/>
    <w:rsid w:val="00075CBD"/>
    <w:rsid w:val="000763FD"/>
    <w:rsid w:val="000833F1"/>
    <w:rsid w:val="00086471"/>
    <w:rsid w:val="000867D0"/>
    <w:rsid w:val="00086916"/>
    <w:rsid w:val="0008754D"/>
    <w:rsid w:val="00090334"/>
    <w:rsid w:val="00090A64"/>
    <w:rsid w:val="000916C9"/>
    <w:rsid w:val="00093CE6"/>
    <w:rsid w:val="00093CF1"/>
    <w:rsid w:val="00094CF0"/>
    <w:rsid w:val="00095BFF"/>
    <w:rsid w:val="0009747E"/>
    <w:rsid w:val="00097F21"/>
    <w:rsid w:val="000A1AA3"/>
    <w:rsid w:val="000A22EF"/>
    <w:rsid w:val="000A39A2"/>
    <w:rsid w:val="000A4FDF"/>
    <w:rsid w:val="000A54A5"/>
    <w:rsid w:val="000A59FA"/>
    <w:rsid w:val="000B0961"/>
    <w:rsid w:val="000B11E2"/>
    <w:rsid w:val="000B137E"/>
    <w:rsid w:val="000B1CD8"/>
    <w:rsid w:val="000B3878"/>
    <w:rsid w:val="000B3C1E"/>
    <w:rsid w:val="000B5A49"/>
    <w:rsid w:val="000B6808"/>
    <w:rsid w:val="000B71B4"/>
    <w:rsid w:val="000B736A"/>
    <w:rsid w:val="000C0134"/>
    <w:rsid w:val="000C1C22"/>
    <w:rsid w:val="000C30B8"/>
    <w:rsid w:val="000C36EA"/>
    <w:rsid w:val="000C54BD"/>
    <w:rsid w:val="000C5580"/>
    <w:rsid w:val="000C55AE"/>
    <w:rsid w:val="000C5B09"/>
    <w:rsid w:val="000C5EEE"/>
    <w:rsid w:val="000D1255"/>
    <w:rsid w:val="000D1C35"/>
    <w:rsid w:val="000D50E9"/>
    <w:rsid w:val="000D56AC"/>
    <w:rsid w:val="000D5B5E"/>
    <w:rsid w:val="000D5B7A"/>
    <w:rsid w:val="000D5E4B"/>
    <w:rsid w:val="000E0881"/>
    <w:rsid w:val="000E13DF"/>
    <w:rsid w:val="000E20BD"/>
    <w:rsid w:val="000E3F32"/>
    <w:rsid w:val="000E49AF"/>
    <w:rsid w:val="000E67F8"/>
    <w:rsid w:val="000E703A"/>
    <w:rsid w:val="000E7F68"/>
    <w:rsid w:val="000F0416"/>
    <w:rsid w:val="000F121E"/>
    <w:rsid w:val="000F1C19"/>
    <w:rsid w:val="000F31E8"/>
    <w:rsid w:val="000F410F"/>
    <w:rsid w:val="000F6A8C"/>
    <w:rsid w:val="000F6CEF"/>
    <w:rsid w:val="000F7728"/>
    <w:rsid w:val="001008BD"/>
    <w:rsid w:val="00101D53"/>
    <w:rsid w:val="001043F8"/>
    <w:rsid w:val="00104F75"/>
    <w:rsid w:val="00106DEC"/>
    <w:rsid w:val="0010731C"/>
    <w:rsid w:val="001165C6"/>
    <w:rsid w:val="00116CD3"/>
    <w:rsid w:val="00116D74"/>
    <w:rsid w:val="00117137"/>
    <w:rsid w:val="00117A5D"/>
    <w:rsid w:val="0012129A"/>
    <w:rsid w:val="00121602"/>
    <w:rsid w:val="00122A9C"/>
    <w:rsid w:val="001241E8"/>
    <w:rsid w:val="001242CA"/>
    <w:rsid w:val="001251D8"/>
    <w:rsid w:val="0012545F"/>
    <w:rsid w:val="001265DB"/>
    <w:rsid w:val="001267B5"/>
    <w:rsid w:val="001275D7"/>
    <w:rsid w:val="00131ADF"/>
    <w:rsid w:val="00132DD9"/>
    <w:rsid w:val="001333BA"/>
    <w:rsid w:val="001335C1"/>
    <w:rsid w:val="00135903"/>
    <w:rsid w:val="00136D08"/>
    <w:rsid w:val="00136DB8"/>
    <w:rsid w:val="001376C2"/>
    <w:rsid w:val="001377A6"/>
    <w:rsid w:val="00137C5B"/>
    <w:rsid w:val="00137F41"/>
    <w:rsid w:val="00141CA7"/>
    <w:rsid w:val="00142CDD"/>
    <w:rsid w:val="00144A58"/>
    <w:rsid w:val="00145C46"/>
    <w:rsid w:val="00146D50"/>
    <w:rsid w:val="00147C67"/>
    <w:rsid w:val="00150312"/>
    <w:rsid w:val="00150CF4"/>
    <w:rsid w:val="00151777"/>
    <w:rsid w:val="0015399A"/>
    <w:rsid w:val="00154031"/>
    <w:rsid w:val="00155DDE"/>
    <w:rsid w:val="0015695A"/>
    <w:rsid w:val="00157B73"/>
    <w:rsid w:val="00161170"/>
    <w:rsid w:val="00163127"/>
    <w:rsid w:val="001648AD"/>
    <w:rsid w:val="00165728"/>
    <w:rsid w:val="00166588"/>
    <w:rsid w:val="00166D69"/>
    <w:rsid w:val="00166FA7"/>
    <w:rsid w:val="001701E2"/>
    <w:rsid w:val="00172292"/>
    <w:rsid w:val="001756BB"/>
    <w:rsid w:val="0017776F"/>
    <w:rsid w:val="00180AC7"/>
    <w:rsid w:val="0018196A"/>
    <w:rsid w:val="00183B02"/>
    <w:rsid w:val="0018480B"/>
    <w:rsid w:val="00185067"/>
    <w:rsid w:val="001857D5"/>
    <w:rsid w:val="00186E21"/>
    <w:rsid w:val="00187691"/>
    <w:rsid w:val="00187B5A"/>
    <w:rsid w:val="00190B3E"/>
    <w:rsid w:val="00192C26"/>
    <w:rsid w:val="00194F5B"/>
    <w:rsid w:val="001956B3"/>
    <w:rsid w:val="00195AE4"/>
    <w:rsid w:val="00195F1B"/>
    <w:rsid w:val="00196D06"/>
    <w:rsid w:val="00197BD8"/>
    <w:rsid w:val="001A17DD"/>
    <w:rsid w:val="001A18ED"/>
    <w:rsid w:val="001A1DDE"/>
    <w:rsid w:val="001A2DE5"/>
    <w:rsid w:val="001A374C"/>
    <w:rsid w:val="001A47B0"/>
    <w:rsid w:val="001A4B14"/>
    <w:rsid w:val="001A52A9"/>
    <w:rsid w:val="001A5AE7"/>
    <w:rsid w:val="001A5C30"/>
    <w:rsid w:val="001A5C5D"/>
    <w:rsid w:val="001B08E2"/>
    <w:rsid w:val="001B16DC"/>
    <w:rsid w:val="001B1CBD"/>
    <w:rsid w:val="001B3002"/>
    <w:rsid w:val="001B3B7C"/>
    <w:rsid w:val="001B6A64"/>
    <w:rsid w:val="001B6AD9"/>
    <w:rsid w:val="001B6CAE"/>
    <w:rsid w:val="001B76DA"/>
    <w:rsid w:val="001B7C83"/>
    <w:rsid w:val="001C0004"/>
    <w:rsid w:val="001C145F"/>
    <w:rsid w:val="001C167D"/>
    <w:rsid w:val="001C22FF"/>
    <w:rsid w:val="001C235C"/>
    <w:rsid w:val="001C2CB3"/>
    <w:rsid w:val="001C34C0"/>
    <w:rsid w:val="001C3D27"/>
    <w:rsid w:val="001C46BE"/>
    <w:rsid w:val="001C5F3C"/>
    <w:rsid w:val="001C6ADC"/>
    <w:rsid w:val="001C7BDC"/>
    <w:rsid w:val="001C7F5D"/>
    <w:rsid w:val="001D3601"/>
    <w:rsid w:val="001D40BD"/>
    <w:rsid w:val="001D45ED"/>
    <w:rsid w:val="001D4B71"/>
    <w:rsid w:val="001D5118"/>
    <w:rsid w:val="001D5825"/>
    <w:rsid w:val="001E12B7"/>
    <w:rsid w:val="001E1C95"/>
    <w:rsid w:val="001E2780"/>
    <w:rsid w:val="001E2E9A"/>
    <w:rsid w:val="001E340E"/>
    <w:rsid w:val="001E3930"/>
    <w:rsid w:val="001E3F18"/>
    <w:rsid w:val="001E42EA"/>
    <w:rsid w:val="001E4EF3"/>
    <w:rsid w:val="001E6F04"/>
    <w:rsid w:val="001E77B6"/>
    <w:rsid w:val="001F0C7C"/>
    <w:rsid w:val="001F13E4"/>
    <w:rsid w:val="001F179C"/>
    <w:rsid w:val="001F1E9D"/>
    <w:rsid w:val="001F2B75"/>
    <w:rsid w:val="001F40D9"/>
    <w:rsid w:val="001F4F11"/>
    <w:rsid w:val="001F5206"/>
    <w:rsid w:val="001F6B70"/>
    <w:rsid w:val="002008E4"/>
    <w:rsid w:val="00200F78"/>
    <w:rsid w:val="002012B8"/>
    <w:rsid w:val="002017D6"/>
    <w:rsid w:val="0020220C"/>
    <w:rsid w:val="002023F8"/>
    <w:rsid w:val="00203388"/>
    <w:rsid w:val="002038EE"/>
    <w:rsid w:val="00204F14"/>
    <w:rsid w:val="0020583A"/>
    <w:rsid w:val="0020693D"/>
    <w:rsid w:val="00207CEB"/>
    <w:rsid w:val="00207D21"/>
    <w:rsid w:val="00211299"/>
    <w:rsid w:val="002119EE"/>
    <w:rsid w:val="002124FF"/>
    <w:rsid w:val="00213C91"/>
    <w:rsid w:val="00215628"/>
    <w:rsid w:val="0021652F"/>
    <w:rsid w:val="00216E71"/>
    <w:rsid w:val="00216ED4"/>
    <w:rsid w:val="00217943"/>
    <w:rsid w:val="0022062A"/>
    <w:rsid w:val="00221588"/>
    <w:rsid w:val="00221E2F"/>
    <w:rsid w:val="00221F13"/>
    <w:rsid w:val="0022208F"/>
    <w:rsid w:val="00222500"/>
    <w:rsid w:val="002230D1"/>
    <w:rsid w:val="00224886"/>
    <w:rsid w:val="002248DB"/>
    <w:rsid w:val="00225812"/>
    <w:rsid w:val="002267D3"/>
    <w:rsid w:val="00227D05"/>
    <w:rsid w:val="00227D88"/>
    <w:rsid w:val="00231713"/>
    <w:rsid w:val="0023211E"/>
    <w:rsid w:val="00232C96"/>
    <w:rsid w:val="00232CCC"/>
    <w:rsid w:val="00232FB6"/>
    <w:rsid w:val="00233DB8"/>
    <w:rsid w:val="00234A77"/>
    <w:rsid w:val="002367BE"/>
    <w:rsid w:val="002378E3"/>
    <w:rsid w:val="002420C6"/>
    <w:rsid w:val="0024256C"/>
    <w:rsid w:val="002426C0"/>
    <w:rsid w:val="0024431B"/>
    <w:rsid w:val="00245398"/>
    <w:rsid w:val="0025016F"/>
    <w:rsid w:val="002513A2"/>
    <w:rsid w:val="00251FF3"/>
    <w:rsid w:val="00254098"/>
    <w:rsid w:val="00255BF5"/>
    <w:rsid w:val="002572FD"/>
    <w:rsid w:val="0025746E"/>
    <w:rsid w:val="00260C21"/>
    <w:rsid w:val="00260E0D"/>
    <w:rsid w:val="00261833"/>
    <w:rsid w:val="00262019"/>
    <w:rsid w:val="00263DAC"/>
    <w:rsid w:val="00265883"/>
    <w:rsid w:val="0026618F"/>
    <w:rsid w:val="00266238"/>
    <w:rsid w:val="00270257"/>
    <w:rsid w:val="00271479"/>
    <w:rsid w:val="00271BD2"/>
    <w:rsid w:val="00272B9C"/>
    <w:rsid w:val="0027375C"/>
    <w:rsid w:val="002747E3"/>
    <w:rsid w:val="00274D18"/>
    <w:rsid w:val="00275200"/>
    <w:rsid w:val="00277983"/>
    <w:rsid w:val="00280526"/>
    <w:rsid w:val="00280747"/>
    <w:rsid w:val="00280D48"/>
    <w:rsid w:val="00281FB8"/>
    <w:rsid w:val="00283A31"/>
    <w:rsid w:val="0028566B"/>
    <w:rsid w:val="00285A3F"/>
    <w:rsid w:val="00287511"/>
    <w:rsid w:val="00287910"/>
    <w:rsid w:val="002909A7"/>
    <w:rsid w:val="00292262"/>
    <w:rsid w:val="002922A5"/>
    <w:rsid w:val="0029288B"/>
    <w:rsid w:val="002952E7"/>
    <w:rsid w:val="00296122"/>
    <w:rsid w:val="0029787D"/>
    <w:rsid w:val="00297A80"/>
    <w:rsid w:val="002A3703"/>
    <w:rsid w:val="002A5372"/>
    <w:rsid w:val="002A547B"/>
    <w:rsid w:val="002A6396"/>
    <w:rsid w:val="002A6722"/>
    <w:rsid w:val="002A67F2"/>
    <w:rsid w:val="002B0207"/>
    <w:rsid w:val="002B058F"/>
    <w:rsid w:val="002B15F8"/>
    <w:rsid w:val="002B20A9"/>
    <w:rsid w:val="002B41D2"/>
    <w:rsid w:val="002B6649"/>
    <w:rsid w:val="002B770B"/>
    <w:rsid w:val="002C0A21"/>
    <w:rsid w:val="002C2E7C"/>
    <w:rsid w:val="002C374C"/>
    <w:rsid w:val="002C46B5"/>
    <w:rsid w:val="002C5701"/>
    <w:rsid w:val="002C586C"/>
    <w:rsid w:val="002C6454"/>
    <w:rsid w:val="002C664B"/>
    <w:rsid w:val="002C668B"/>
    <w:rsid w:val="002C7572"/>
    <w:rsid w:val="002D1DE2"/>
    <w:rsid w:val="002D28A9"/>
    <w:rsid w:val="002D3A0A"/>
    <w:rsid w:val="002D3BC6"/>
    <w:rsid w:val="002D3FCC"/>
    <w:rsid w:val="002D60E1"/>
    <w:rsid w:val="002D616D"/>
    <w:rsid w:val="002D73C1"/>
    <w:rsid w:val="002D7572"/>
    <w:rsid w:val="002E00C5"/>
    <w:rsid w:val="002E1501"/>
    <w:rsid w:val="002E3AAE"/>
    <w:rsid w:val="002E4066"/>
    <w:rsid w:val="002E600E"/>
    <w:rsid w:val="002E7316"/>
    <w:rsid w:val="002E7A90"/>
    <w:rsid w:val="002E7E00"/>
    <w:rsid w:val="002F0562"/>
    <w:rsid w:val="002F156E"/>
    <w:rsid w:val="002F1D07"/>
    <w:rsid w:val="002F2282"/>
    <w:rsid w:val="002F3038"/>
    <w:rsid w:val="002F348B"/>
    <w:rsid w:val="002F3ABA"/>
    <w:rsid w:val="002F46D6"/>
    <w:rsid w:val="002F4DC9"/>
    <w:rsid w:val="002F5BEE"/>
    <w:rsid w:val="002F6699"/>
    <w:rsid w:val="002F684D"/>
    <w:rsid w:val="002F7415"/>
    <w:rsid w:val="002F76CA"/>
    <w:rsid w:val="002F7BA0"/>
    <w:rsid w:val="003005A6"/>
    <w:rsid w:val="00302538"/>
    <w:rsid w:val="00302D94"/>
    <w:rsid w:val="00302DF3"/>
    <w:rsid w:val="0030475E"/>
    <w:rsid w:val="00305374"/>
    <w:rsid w:val="003053E0"/>
    <w:rsid w:val="00307314"/>
    <w:rsid w:val="00310D25"/>
    <w:rsid w:val="0031187C"/>
    <w:rsid w:val="00311EA7"/>
    <w:rsid w:val="00312B64"/>
    <w:rsid w:val="00314524"/>
    <w:rsid w:val="0031465C"/>
    <w:rsid w:val="003173F7"/>
    <w:rsid w:val="00320415"/>
    <w:rsid w:val="00321A23"/>
    <w:rsid w:val="003236E5"/>
    <w:rsid w:val="00323D21"/>
    <w:rsid w:val="00323E3F"/>
    <w:rsid w:val="003251F5"/>
    <w:rsid w:val="0032603D"/>
    <w:rsid w:val="00326565"/>
    <w:rsid w:val="0032773E"/>
    <w:rsid w:val="00332A5C"/>
    <w:rsid w:val="0033319E"/>
    <w:rsid w:val="00333F0A"/>
    <w:rsid w:val="00333F42"/>
    <w:rsid w:val="00333FFB"/>
    <w:rsid w:val="00334116"/>
    <w:rsid w:val="003343A0"/>
    <w:rsid w:val="003350E3"/>
    <w:rsid w:val="00336333"/>
    <w:rsid w:val="00337878"/>
    <w:rsid w:val="00340A5A"/>
    <w:rsid w:val="00340AC4"/>
    <w:rsid w:val="00344120"/>
    <w:rsid w:val="0034417B"/>
    <w:rsid w:val="0034454A"/>
    <w:rsid w:val="00345B20"/>
    <w:rsid w:val="00347A77"/>
    <w:rsid w:val="00351A71"/>
    <w:rsid w:val="00351C5B"/>
    <w:rsid w:val="00353718"/>
    <w:rsid w:val="00357596"/>
    <w:rsid w:val="00357A34"/>
    <w:rsid w:val="00360F24"/>
    <w:rsid w:val="0036125F"/>
    <w:rsid w:val="003614FC"/>
    <w:rsid w:val="00362E90"/>
    <w:rsid w:val="0036447C"/>
    <w:rsid w:val="00364F6E"/>
    <w:rsid w:val="00365FCD"/>
    <w:rsid w:val="00366A6E"/>
    <w:rsid w:val="00366DC3"/>
    <w:rsid w:val="00367919"/>
    <w:rsid w:val="003679E5"/>
    <w:rsid w:val="00370559"/>
    <w:rsid w:val="00370906"/>
    <w:rsid w:val="00370D57"/>
    <w:rsid w:val="00372429"/>
    <w:rsid w:val="00374378"/>
    <w:rsid w:val="00374B5F"/>
    <w:rsid w:val="00377066"/>
    <w:rsid w:val="00380E3D"/>
    <w:rsid w:val="003826ED"/>
    <w:rsid w:val="00382C07"/>
    <w:rsid w:val="00384FFD"/>
    <w:rsid w:val="00386315"/>
    <w:rsid w:val="00391EED"/>
    <w:rsid w:val="003924FB"/>
    <w:rsid w:val="00392F54"/>
    <w:rsid w:val="00393D07"/>
    <w:rsid w:val="00395A69"/>
    <w:rsid w:val="00396463"/>
    <w:rsid w:val="00396BAD"/>
    <w:rsid w:val="003973F8"/>
    <w:rsid w:val="00397484"/>
    <w:rsid w:val="00397A1E"/>
    <w:rsid w:val="003A00CB"/>
    <w:rsid w:val="003A453C"/>
    <w:rsid w:val="003A7D68"/>
    <w:rsid w:val="003B06C1"/>
    <w:rsid w:val="003B1627"/>
    <w:rsid w:val="003B2A21"/>
    <w:rsid w:val="003B456C"/>
    <w:rsid w:val="003B50B1"/>
    <w:rsid w:val="003B5A1F"/>
    <w:rsid w:val="003B7689"/>
    <w:rsid w:val="003B7911"/>
    <w:rsid w:val="003B7CA3"/>
    <w:rsid w:val="003C0699"/>
    <w:rsid w:val="003C148E"/>
    <w:rsid w:val="003C23DE"/>
    <w:rsid w:val="003C3458"/>
    <w:rsid w:val="003C35DA"/>
    <w:rsid w:val="003C4BBD"/>
    <w:rsid w:val="003C5607"/>
    <w:rsid w:val="003C6106"/>
    <w:rsid w:val="003C61EA"/>
    <w:rsid w:val="003C6B76"/>
    <w:rsid w:val="003D1185"/>
    <w:rsid w:val="003D25E3"/>
    <w:rsid w:val="003D2B29"/>
    <w:rsid w:val="003D344C"/>
    <w:rsid w:val="003D374C"/>
    <w:rsid w:val="003D441C"/>
    <w:rsid w:val="003D4E8D"/>
    <w:rsid w:val="003D5A5E"/>
    <w:rsid w:val="003D5DCA"/>
    <w:rsid w:val="003D6B50"/>
    <w:rsid w:val="003D6C52"/>
    <w:rsid w:val="003E06FB"/>
    <w:rsid w:val="003E07E1"/>
    <w:rsid w:val="003E101B"/>
    <w:rsid w:val="003E1A21"/>
    <w:rsid w:val="003E1EA4"/>
    <w:rsid w:val="003E308B"/>
    <w:rsid w:val="003E4498"/>
    <w:rsid w:val="003E4AA4"/>
    <w:rsid w:val="003E7B73"/>
    <w:rsid w:val="003F15D9"/>
    <w:rsid w:val="003F1CC6"/>
    <w:rsid w:val="003F2E32"/>
    <w:rsid w:val="003F2F76"/>
    <w:rsid w:val="003F350A"/>
    <w:rsid w:val="003F4525"/>
    <w:rsid w:val="003F5902"/>
    <w:rsid w:val="003F7296"/>
    <w:rsid w:val="00400CE5"/>
    <w:rsid w:val="0040519B"/>
    <w:rsid w:val="00405D44"/>
    <w:rsid w:val="00406407"/>
    <w:rsid w:val="00406A70"/>
    <w:rsid w:val="004101BA"/>
    <w:rsid w:val="004119B8"/>
    <w:rsid w:val="00413382"/>
    <w:rsid w:val="00415135"/>
    <w:rsid w:val="00415943"/>
    <w:rsid w:val="00415DCB"/>
    <w:rsid w:val="00416D44"/>
    <w:rsid w:val="00416E1C"/>
    <w:rsid w:val="00417E4F"/>
    <w:rsid w:val="00420BF8"/>
    <w:rsid w:val="004212E9"/>
    <w:rsid w:val="00421B4E"/>
    <w:rsid w:val="00422A24"/>
    <w:rsid w:val="00422AA8"/>
    <w:rsid w:val="004231A8"/>
    <w:rsid w:val="004237A6"/>
    <w:rsid w:val="00423BB2"/>
    <w:rsid w:val="0042731B"/>
    <w:rsid w:val="0043083C"/>
    <w:rsid w:val="00431296"/>
    <w:rsid w:val="004320E8"/>
    <w:rsid w:val="0043342C"/>
    <w:rsid w:val="00433539"/>
    <w:rsid w:val="00434048"/>
    <w:rsid w:val="00434506"/>
    <w:rsid w:val="00435DCD"/>
    <w:rsid w:val="004362B1"/>
    <w:rsid w:val="00437223"/>
    <w:rsid w:val="00442481"/>
    <w:rsid w:val="00442DD0"/>
    <w:rsid w:val="00444129"/>
    <w:rsid w:val="0044469D"/>
    <w:rsid w:val="00445382"/>
    <w:rsid w:val="00451504"/>
    <w:rsid w:val="00451B0C"/>
    <w:rsid w:val="004545F1"/>
    <w:rsid w:val="00454AFF"/>
    <w:rsid w:val="00455B06"/>
    <w:rsid w:val="004562FD"/>
    <w:rsid w:val="00463213"/>
    <w:rsid w:val="0046420A"/>
    <w:rsid w:val="004649F8"/>
    <w:rsid w:val="004658E1"/>
    <w:rsid w:val="0046637A"/>
    <w:rsid w:val="00470044"/>
    <w:rsid w:val="00471933"/>
    <w:rsid w:val="00471E04"/>
    <w:rsid w:val="004726D8"/>
    <w:rsid w:val="00473798"/>
    <w:rsid w:val="004757D6"/>
    <w:rsid w:val="004764E5"/>
    <w:rsid w:val="00476FD6"/>
    <w:rsid w:val="0048025C"/>
    <w:rsid w:val="00480461"/>
    <w:rsid w:val="00480865"/>
    <w:rsid w:val="00482667"/>
    <w:rsid w:val="004840E5"/>
    <w:rsid w:val="00484412"/>
    <w:rsid w:val="004854F0"/>
    <w:rsid w:val="00485A08"/>
    <w:rsid w:val="004869E8"/>
    <w:rsid w:val="004873F9"/>
    <w:rsid w:val="00487CF8"/>
    <w:rsid w:val="004900DA"/>
    <w:rsid w:val="00492D98"/>
    <w:rsid w:val="0049360B"/>
    <w:rsid w:val="00493D2D"/>
    <w:rsid w:val="00494AF7"/>
    <w:rsid w:val="004954A4"/>
    <w:rsid w:val="00496EE6"/>
    <w:rsid w:val="004971C7"/>
    <w:rsid w:val="00497889"/>
    <w:rsid w:val="004A0693"/>
    <w:rsid w:val="004A14B0"/>
    <w:rsid w:val="004A1690"/>
    <w:rsid w:val="004A2E7D"/>
    <w:rsid w:val="004A5465"/>
    <w:rsid w:val="004A5EB3"/>
    <w:rsid w:val="004A64AB"/>
    <w:rsid w:val="004A7342"/>
    <w:rsid w:val="004A7F9A"/>
    <w:rsid w:val="004B0B39"/>
    <w:rsid w:val="004B1678"/>
    <w:rsid w:val="004B230A"/>
    <w:rsid w:val="004B2F30"/>
    <w:rsid w:val="004B430F"/>
    <w:rsid w:val="004B5842"/>
    <w:rsid w:val="004B6E5A"/>
    <w:rsid w:val="004B6F19"/>
    <w:rsid w:val="004B7153"/>
    <w:rsid w:val="004B7191"/>
    <w:rsid w:val="004B7BC0"/>
    <w:rsid w:val="004C0562"/>
    <w:rsid w:val="004C2A12"/>
    <w:rsid w:val="004C2F7B"/>
    <w:rsid w:val="004C5210"/>
    <w:rsid w:val="004C64D4"/>
    <w:rsid w:val="004C7DB8"/>
    <w:rsid w:val="004D360F"/>
    <w:rsid w:val="004D52F9"/>
    <w:rsid w:val="004D5A84"/>
    <w:rsid w:val="004D68F6"/>
    <w:rsid w:val="004D6A74"/>
    <w:rsid w:val="004D6A98"/>
    <w:rsid w:val="004D7237"/>
    <w:rsid w:val="004E01A7"/>
    <w:rsid w:val="004E0804"/>
    <w:rsid w:val="004E15A8"/>
    <w:rsid w:val="004E531F"/>
    <w:rsid w:val="004E68C7"/>
    <w:rsid w:val="004F097C"/>
    <w:rsid w:val="004F1271"/>
    <w:rsid w:val="004F1327"/>
    <w:rsid w:val="004F1588"/>
    <w:rsid w:val="004F272B"/>
    <w:rsid w:val="004F3B80"/>
    <w:rsid w:val="004F5CB4"/>
    <w:rsid w:val="004F6732"/>
    <w:rsid w:val="004F731A"/>
    <w:rsid w:val="004F7510"/>
    <w:rsid w:val="004F7A08"/>
    <w:rsid w:val="0050292F"/>
    <w:rsid w:val="00502E7E"/>
    <w:rsid w:val="005036CA"/>
    <w:rsid w:val="0050489D"/>
    <w:rsid w:val="005049B2"/>
    <w:rsid w:val="00505286"/>
    <w:rsid w:val="005059B5"/>
    <w:rsid w:val="00505BC4"/>
    <w:rsid w:val="00505BDA"/>
    <w:rsid w:val="00505EB0"/>
    <w:rsid w:val="0050604F"/>
    <w:rsid w:val="00507619"/>
    <w:rsid w:val="00510A7B"/>
    <w:rsid w:val="00511925"/>
    <w:rsid w:val="0051252D"/>
    <w:rsid w:val="005130E8"/>
    <w:rsid w:val="00513F3A"/>
    <w:rsid w:val="00515831"/>
    <w:rsid w:val="005158AE"/>
    <w:rsid w:val="0051771A"/>
    <w:rsid w:val="00517BC0"/>
    <w:rsid w:val="005208A4"/>
    <w:rsid w:val="00522B6C"/>
    <w:rsid w:val="00522D87"/>
    <w:rsid w:val="005233E4"/>
    <w:rsid w:val="005240C8"/>
    <w:rsid w:val="00524972"/>
    <w:rsid w:val="00525518"/>
    <w:rsid w:val="005302EF"/>
    <w:rsid w:val="00530384"/>
    <w:rsid w:val="005320B7"/>
    <w:rsid w:val="005330D9"/>
    <w:rsid w:val="005335B1"/>
    <w:rsid w:val="00533E8F"/>
    <w:rsid w:val="00535DC0"/>
    <w:rsid w:val="005368BD"/>
    <w:rsid w:val="00536DF7"/>
    <w:rsid w:val="0053766E"/>
    <w:rsid w:val="00545F8F"/>
    <w:rsid w:val="005463DD"/>
    <w:rsid w:val="005507D7"/>
    <w:rsid w:val="00550BB6"/>
    <w:rsid w:val="00550BDF"/>
    <w:rsid w:val="00551BE5"/>
    <w:rsid w:val="00554101"/>
    <w:rsid w:val="0055558F"/>
    <w:rsid w:val="00556482"/>
    <w:rsid w:val="00556BE3"/>
    <w:rsid w:val="0055707A"/>
    <w:rsid w:val="00557645"/>
    <w:rsid w:val="005604AF"/>
    <w:rsid w:val="005625E1"/>
    <w:rsid w:val="00563ED4"/>
    <w:rsid w:val="005654FA"/>
    <w:rsid w:val="0056605B"/>
    <w:rsid w:val="005663D7"/>
    <w:rsid w:val="005669AD"/>
    <w:rsid w:val="005670D1"/>
    <w:rsid w:val="0056784C"/>
    <w:rsid w:val="00567A97"/>
    <w:rsid w:val="005702AB"/>
    <w:rsid w:val="00571CBE"/>
    <w:rsid w:val="0057285F"/>
    <w:rsid w:val="00574058"/>
    <w:rsid w:val="0057416B"/>
    <w:rsid w:val="005743FC"/>
    <w:rsid w:val="005744C0"/>
    <w:rsid w:val="00575949"/>
    <w:rsid w:val="00575B37"/>
    <w:rsid w:val="00576146"/>
    <w:rsid w:val="0057756E"/>
    <w:rsid w:val="005802B0"/>
    <w:rsid w:val="00580E35"/>
    <w:rsid w:val="00582656"/>
    <w:rsid w:val="005827A4"/>
    <w:rsid w:val="00583141"/>
    <w:rsid w:val="00583373"/>
    <w:rsid w:val="00583B0B"/>
    <w:rsid w:val="005843B2"/>
    <w:rsid w:val="00584B21"/>
    <w:rsid w:val="00586640"/>
    <w:rsid w:val="00586E15"/>
    <w:rsid w:val="005873F5"/>
    <w:rsid w:val="00587B45"/>
    <w:rsid w:val="005912F7"/>
    <w:rsid w:val="00591512"/>
    <w:rsid w:val="005928A7"/>
    <w:rsid w:val="005954D7"/>
    <w:rsid w:val="00595845"/>
    <w:rsid w:val="00596FB5"/>
    <w:rsid w:val="005A155B"/>
    <w:rsid w:val="005A2328"/>
    <w:rsid w:val="005A2382"/>
    <w:rsid w:val="005A292E"/>
    <w:rsid w:val="005A2D56"/>
    <w:rsid w:val="005A3706"/>
    <w:rsid w:val="005A3F52"/>
    <w:rsid w:val="005A4C4F"/>
    <w:rsid w:val="005A5464"/>
    <w:rsid w:val="005A62DA"/>
    <w:rsid w:val="005A64BF"/>
    <w:rsid w:val="005B0402"/>
    <w:rsid w:val="005B0D9B"/>
    <w:rsid w:val="005B1648"/>
    <w:rsid w:val="005B1BCB"/>
    <w:rsid w:val="005B37C6"/>
    <w:rsid w:val="005B55D5"/>
    <w:rsid w:val="005B6267"/>
    <w:rsid w:val="005C2335"/>
    <w:rsid w:val="005C275C"/>
    <w:rsid w:val="005C2793"/>
    <w:rsid w:val="005C3513"/>
    <w:rsid w:val="005C5890"/>
    <w:rsid w:val="005C7954"/>
    <w:rsid w:val="005C7F4B"/>
    <w:rsid w:val="005D07F1"/>
    <w:rsid w:val="005D19EC"/>
    <w:rsid w:val="005D1C2A"/>
    <w:rsid w:val="005D2A38"/>
    <w:rsid w:val="005D35FF"/>
    <w:rsid w:val="005D4133"/>
    <w:rsid w:val="005D5282"/>
    <w:rsid w:val="005D5BCB"/>
    <w:rsid w:val="005D6275"/>
    <w:rsid w:val="005D6799"/>
    <w:rsid w:val="005D7838"/>
    <w:rsid w:val="005D7FAB"/>
    <w:rsid w:val="005E0466"/>
    <w:rsid w:val="005E23A5"/>
    <w:rsid w:val="005E406B"/>
    <w:rsid w:val="005E4261"/>
    <w:rsid w:val="005E4B16"/>
    <w:rsid w:val="005E695C"/>
    <w:rsid w:val="005E7BDB"/>
    <w:rsid w:val="005F08A4"/>
    <w:rsid w:val="005F09FE"/>
    <w:rsid w:val="005F1058"/>
    <w:rsid w:val="005F4348"/>
    <w:rsid w:val="005F46AB"/>
    <w:rsid w:val="005F6ECB"/>
    <w:rsid w:val="00601B86"/>
    <w:rsid w:val="006020D1"/>
    <w:rsid w:val="006059E8"/>
    <w:rsid w:val="00605A07"/>
    <w:rsid w:val="00606C17"/>
    <w:rsid w:val="00606EAA"/>
    <w:rsid w:val="00612596"/>
    <w:rsid w:val="00612704"/>
    <w:rsid w:val="00612C1C"/>
    <w:rsid w:val="00613EF0"/>
    <w:rsid w:val="00614AD2"/>
    <w:rsid w:val="0061595E"/>
    <w:rsid w:val="00615EA6"/>
    <w:rsid w:val="00616DF6"/>
    <w:rsid w:val="0061739B"/>
    <w:rsid w:val="00617BFE"/>
    <w:rsid w:val="00620BB7"/>
    <w:rsid w:val="00623E10"/>
    <w:rsid w:val="006263EF"/>
    <w:rsid w:val="00626725"/>
    <w:rsid w:val="00627416"/>
    <w:rsid w:val="006275E8"/>
    <w:rsid w:val="00630B3A"/>
    <w:rsid w:val="00631502"/>
    <w:rsid w:val="00631EC1"/>
    <w:rsid w:val="0063412E"/>
    <w:rsid w:val="00634808"/>
    <w:rsid w:val="0063540F"/>
    <w:rsid w:val="0063638C"/>
    <w:rsid w:val="00637962"/>
    <w:rsid w:val="00637D20"/>
    <w:rsid w:val="00641B65"/>
    <w:rsid w:val="00641F80"/>
    <w:rsid w:val="00642133"/>
    <w:rsid w:val="00642981"/>
    <w:rsid w:val="00642D5E"/>
    <w:rsid w:val="006433BF"/>
    <w:rsid w:val="00643DA4"/>
    <w:rsid w:val="00644984"/>
    <w:rsid w:val="0064585B"/>
    <w:rsid w:val="006507AC"/>
    <w:rsid w:val="00652E47"/>
    <w:rsid w:val="00655AC1"/>
    <w:rsid w:val="00655E48"/>
    <w:rsid w:val="0066055E"/>
    <w:rsid w:val="00660A0A"/>
    <w:rsid w:val="006613DD"/>
    <w:rsid w:val="00661BEC"/>
    <w:rsid w:val="00664768"/>
    <w:rsid w:val="0066487B"/>
    <w:rsid w:val="0066548A"/>
    <w:rsid w:val="00665F25"/>
    <w:rsid w:val="00666F06"/>
    <w:rsid w:val="0066767B"/>
    <w:rsid w:val="00667807"/>
    <w:rsid w:val="00671966"/>
    <w:rsid w:val="00673C51"/>
    <w:rsid w:val="0067542E"/>
    <w:rsid w:val="00676124"/>
    <w:rsid w:val="00677014"/>
    <w:rsid w:val="00677A41"/>
    <w:rsid w:val="00680483"/>
    <w:rsid w:val="00681BAC"/>
    <w:rsid w:val="00684DA8"/>
    <w:rsid w:val="00685205"/>
    <w:rsid w:val="00690DA9"/>
    <w:rsid w:val="00694C55"/>
    <w:rsid w:val="00695F04"/>
    <w:rsid w:val="00696D53"/>
    <w:rsid w:val="006978D6"/>
    <w:rsid w:val="006A0422"/>
    <w:rsid w:val="006A17FB"/>
    <w:rsid w:val="006A1849"/>
    <w:rsid w:val="006A24C6"/>
    <w:rsid w:val="006A32D3"/>
    <w:rsid w:val="006A3FCD"/>
    <w:rsid w:val="006A51E5"/>
    <w:rsid w:val="006B2A72"/>
    <w:rsid w:val="006B402A"/>
    <w:rsid w:val="006B4746"/>
    <w:rsid w:val="006B4E03"/>
    <w:rsid w:val="006B53E3"/>
    <w:rsid w:val="006B6672"/>
    <w:rsid w:val="006B67C7"/>
    <w:rsid w:val="006C096D"/>
    <w:rsid w:val="006C1B84"/>
    <w:rsid w:val="006C247E"/>
    <w:rsid w:val="006C3829"/>
    <w:rsid w:val="006C3CB8"/>
    <w:rsid w:val="006C411A"/>
    <w:rsid w:val="006C73AE"/>
    <w:rsid w:val="006C7BBE"/>
    <w:rsid w:val="006D0418"/>
    <w:rsid w:val="006D09C3"/>
    <w:rsid w:val="006D0A23"/>
    <w:rsid w:val="006D1685"/>
    <w:rsid w:val="006D1E7B"/>
    <w:rsid w:val="006D39EB"/>
    <w:rsid w:val="006D3DB8"/>
    <w:rsid w:val="006D3E42"/>
    <w:rsid w:val="006D4E5A"/>
    <w:rsid w:val="006D4F41"/>
    <w:rsid w:val="006D541D"/>
    <w:rsid w:val="006D566C"/>
    <w:rsid w:val="006D5981"/>
    <w:rsid w:val="006D6581"/>
    <w:rsid w:val="006D6708"/>
    <w:rsid w:val="006D79ED"/>
    <w:rsid w:val="006D7CEE"/>
    <w:rsid w:val="006D7FBE"/>
    <w:rsid w:val="006E0989"/>
    <w:rsid w:val="006E0B62"/>
    <w:rsid w:val="006E1A62"/>
    <w:rsid w:val="006E4AB7"/>
    <w:rsid w:val="006E65D0"/>
    <w:rsid w:val="006E6B8C"/>
    <w:rsid w:val="006E7A5A"/>
    <w:rsid w:val="006F0EF8"/>
    <w:rsid w:val="006F0FE6"/>
    <w:rsid w:val="006F1F23"/>
    <w:rsid w:val="006F27DC"/>
    <w:rsid w:val="006F745E"/>
    <w:rsid w:val="00700AA7"/>
    <w:rsid w:val="007050F2"/>
    <w:rsid w:val="00705E73"/>
    <w:rsid w:val="0070656C"/>
    <w:rsid w:val="0070660A"/>
    <w:rsid w:val="00706696"/>
    <w:rsid w:val="00707787"/>
    <w:rsid w:val="007119FB"/>
    <w:rsid w:val="00711AED"/>
    <w:rsid w:val="007127F6"/>
    <w:rsid w:val="0071327F"/>
    <w:rsid w:val="00715CF3"/>
    <w:rsid w:val="00721230"/>
    <w:rsid w:val="007217B0"/>
    <w:rsid w:val="00722B07"/>
    <w:rsid w:val="00723571"/>
    <w:rsid w:val="0072384F"/>
    <w:rsid w:val="0072513C"/>
    <w:rsid w:val="00727214"/>
    <w:rsid w:val="00730DC5"/>
    <w:rsid w:val="007325F5"/>
    <w:rsid w:val="0073301A"/>
    <w:rsid w:val="00737134"/>
    <w:rsid w:val="00737713"/>
    <w:rsid w:val="00737AB5"/>
    <w:rsid w:val="0074030D"/>
    <w:rsid w:val="00740714"/>
    <w:rsid w:val="00740A5B"/>
    <w:rsid w:val="0074139B"/>
    <w:rsid w:val="00742143"/>
    <w:rsid w:val="007441A3"/>
    <w:rsid w:val="00744861"/>
    <w:rsid w:val="00745352"/>
    <w:rsid w:val="007507E7"/>
    <w:rsid w:val="00750C6E"/>
    <w:rsid w:val="00750F54"/>
    <w:rsid w:val="00751B17"/>
    <w:rsid w:val="00752879"/>
    <w:rsid w:val="00753115"/>
    <w:rsid w:val="007537A1"/>
    <w:rsid w:val="00753A77"/>
    <w:rsid w:val="0075410D"/>
    <w:rsid w:val="0075466C"/>
    <w:rsid w:val="00756F69"/>
    <w:rsid w:val="0075779A"/>
    <w:rsid w:val="00757A14"/>
    <w:rsid w:val="00757F94"/>
    <w:rsid w:val="00760F33"/>
    <w:rsid w:val="007615E1"/>
    <w:rsid w:val="00766844"/>
    <w:rsid w:val="007674B2"/>
    <w:rsid w:val="00770269"/>
    <w:rsid w:val="0077067A"/>
    <w:rsid w:val="00771D48"/>
    <w:rsid w:val="007737EB"/>
    <w:rsid w:val="0078447B"/>
    <w:rsid w:val="00785F9C"/>
    <w:rsid w:val="00786E04"/>
    <w:rsid w:val="00786F24"/>
    <w:rsid w:val="0079019F"/>
    <w:rsid w:val="00790AFE"/>
    <w:rsid w:val="00791C78"/>
    <w:rsid w:val="00791F10"/>
    <w:rsid w:val="00792334"/>
    <w:rsid w:val="00792CE8"/>
    <w:rsid w:val="00792F72"/>
    <w:rsid w:val="007933C5"/>
    <w:rsid w:val="00793969"/>
    <w:rsid w:val="00794057"/>
    <w:rsid w:val="00794260"/>
    <w:rsid w:val="00794D12"/>
    <w:rsid w:val="00794D34"/>
    <w:rsid w:val="00795994"/>
    <w:rsid w:val="00796150"/>
    <w:rsid w:val="007971AA"/>
    <w:rsid w:val="007973A6"/>
    <w:rsid w:val="007A019F"/>
    <w:rsid w:val="007A0368"/>
    <w:rsid w:val="007A2FD5"/>
    <w:rsid w:val="007A3921"/>
    <w:rsid w:val="007A4A14"/>
    <w:rsid w:val="007A52B4"/>
    <w:rsid w:val="007A5457"/>
    <w:rsid w:val="007A6CCD"/>
    <w:rsid w:val="007A7569"/>
    <w:rsid w:val="007A7D9F"/>
    <w:rsid w:val="007B01C0"/>
    <w:rsid w:val="007B05A7"/>
    <w:rsid w:val="007B21E0"/>
    <w:rsid w:val="007B2221"/>
    <w:rsid w:val="007B2E7E"/>
    <w:rsid w:val="007B4619"/>
    <w:rsid w:val="007B55B6"/>
    <w:rsid w:val="007B65F7"/>
    <w:rsid w:val="007C02BA"/>
    <w:rsid w:val="007C081E"/>
    <w:rsid w:val="007C4422"/>
    <w:rsid w:val="007C586C"/>
    <w:rsid w:val="007C5EF7"/>
    <w:rsid w:val="007C6786"/>
    <w:rsid w:val="007C683A"/>
    <w:rsid w:val="007C6883"/>
    <w:rsid w:val="007C7B3F"/>
    <w:rsid w:val="007D18DC"/>
    <w:rsid w:val="007D48C2"/>
    <w:rsid w:val="007D669F"/>
    <w:rsid w:val="007D74B5"/>
    <w:rsid w:val="007D7D87"/>
    <w:rsid w:val="007E0119"/>
    <w:rsid w:val="007E0742"/>
    <w:rsid w:val="007E0D4C"/>
    <w:rsid w:val="007E2314"/>
    <w:rsid w:val="007E2F07"/>
    <w:rsid w:val="007E3C2B"/>
    <w:rsid w:val="007E48AD"/>
    <w:rsid w:val="007E49D6"/>
    <w:rsid w:val="007E58D8"/>
    <w:rsid w:val="007E5C80"/>
    <w:rsid w:val="007E604A"/>
    <w:rsid w:val="007E6BD4"/>
    <w:rsid w:val="007F01DC"/>
    <w:rsid w:val="007F0F56"/>
    <w:rsid w:val="007F1770"/>
    <w:rsid w:val="007F4A02"/>
    <w:rsid w:val="007F7251"/>
    <w:rsid w:val="008003BA"/>
    <w:rsid w:val="008009E9"/>
    <w:rsid w:val="0080110C"/>
    <w:rsid w:val="008014C8"/>
    <w:rsid w:val="00803601"/>
    <w:rsid w:val="00803C3C"/>
    <w:rsid w:val="0080411C"/>
    <w:rsid w:val="00804CA0"/>
    <w:rsid w:val="00807225"/>
    <w:rsid w:val="00807C3C"/>
    <w:rsid w:val="0081030B"/>
    <w:rsid w:val="008111A1"/>
    <w:rsid w:val="008112DA"/>
    <w:rsid w:val="0081253A"/>
    <w:rsid w:val="00812FC0"/>
    <w:rsid w:val="0081380C"/>
    <w:rsid w:val="00813B2C"/>
    <w:rsid w:val="00814399"/>
    <w:rsid w:val="008147A5"/>
    <w:rsid w:val="008164B7"/>
    <w:rsid w:val="00816C50"/>
    <w:rsid w:val="00817142"/>
    <w:rsid w:val="00821073"/>
    <w:rsid w:val="0082149C"/>
    <w:rsid w:val="008219D9"/>
    <w:rsid w:val="00822106"/>
    <w:rsid w:val="00824DA8"/>
    <w:rsid w:val="00825836"/>
    <w:rsid w:val="00826D61"/>
    <w:rsid w:val="0082713B"/>
    <w:rsid w:val="00830274"/>
    <w:rsid w:val="00831C7F"/>
    <w:rsid w:val="0083550B"/>
    <w:rsid w:val="0084073E"/>
    <w:rsid w:val="00840C69"/>
    <w:rsid w:val="00841049"/>
    <w:rsid w:val="00842089"/>
    <w:rsid w:val="00842451"/>
    <w:rsid w:val="00842D37"/>
    <w:rsid w:val="00843688"/>
    <w:rsid w:val="008439A3"/>
    <w:rsid w:val="00843E73"/>
    <w:rsid w:val="008457B3"/>
    <w:rsid w:val="008458D0"/>
    <w:rsid w:val="0084672A"/>
    <w:rsid w:val="00846891"/>
    <w:rsid w:val="00847AEF"/>
    <w:rsid w:val="00847F77"/>
    <w:rsid w:val="00850839"/>
    <w:rsid w:val="00852ED1"/>
    <w:rsid w:val="0085315B"/>
    <w:rsid w:val="00853383"/>
    <w:rsid w:val="00853515"/>
    <w:rsid w:val="00853B1F"/>
    <w:rsid w:val="00854AA5"/>
    <w:rsid w:val="00855E6D"/>
    <w:rsid w:val="00856248"/>
    <w:rsid w:val="00856EAE"/>
    <w:rsid w:val="008579C4"/>
    <w:rsid w:val="00861579"/>
    <w:rsid w:val="00862034"/>
    <w:rsid w:val="00862F8D"/>
    <w:rsid w:val="00864730"/>
    <w:rsid w:val="00865651"/>
    <w:rsid w:val="00865ACB"/>
    <w:rsid w:val="00866BCF"/>
    <w:rsid w:val="00866C1A"/>
    <w:rsid w:val="00872714"/>
    <w:rsid w:val="008741AC"/>
    <w:rsid w:val="00881F9B"/>
    <w:rsid w:val="00883162"/>
    <w:rsid w:val="00885259"/>
    <w:rsid w:val="008866F7"/>
    <w:rsid w:val="00891B8F"/>
    <w:rsid w:val="00895B89"/>
    <w:rsid w:val="00896192"/>
    <w:rsid w:val="008A08BF"/>
    <w:rsid w:val="008A0C86"/>
    <w:rsid w:val="008A1663"/>
    <w:rsid w:val="008A1C0D"/>
    <w:rsid w:val="008A2E9D"/>
    <w:rsid w:val="008A347A"/>
    <w:rsid w:val="008A3DB2"/>
    <w:rsid w:val="008A4C16"/>
    <w:rsid w:val="008A548B"/>
    <w:rsid w:val="008A7440"/>
    <w:rsid w:val="008A7F68"/>
    <w:rsid w:val="008B0C8A"/>
    <w:rsid w:val="008B1146"/>
    <w:rsid w:val="008B152E"/>
    <w:rsid w:val="008B31B5"/>
    <w:rsid w:val="008B3D83"/>
    <w:rsid w:val="008B6838"/>
    <w:rsid w:val="008B69EC"/>
    <w:rsid w:val="008B7D99"/>
    <w:rsid w:val="008C33F7"/>
    <w:rsid w:val="008C3AFC"/>
    <w:rsid w:val="008C3F7E"/>
    <w:rsid w:val="008C4D53"/>
    <w:rsid w:val="008C527F"/>
    <w:rsid w:val="008C55C8"/>
    <w:rsid w:val="008C6DB9"/>
    <w:rsid w:val="008D072B"/>
    <w:rsid w:val="008D16AC"/>
    <w:rsid w:val="008D22FF"/>
    <w:rsid w:val="008D237F"/>
    <w:rsid w:val="008D3A6F"/>
    <w:rsid w:val="008D47C1"/>
    <w:rsid w:val="008D58E3"/>
    <w:rsid w:val="008D7B84"/>
    <w:rsid w:val="008D7E9A"/>
    <w:rsid w:val="008E080D"/>
    <w:rsid w:val="008E129B"/>
    <w:rsid w:val="008E1751"/>
    <w:rsid w:val="008E2743"/>
    <w:rsid w:val="008E2D85"/>
    <w:rsid w:val="008E3F4B"/>
    <w:rsid w:val="008E435C"/>
    <w:rsid w:val="008E7903"/>
    <w:rsid w:val="008E7BC2"/>
    <w:rsid w:val="008E7FAA"/>
    <w:rsid w:val="008F0665"/>
    <w:rsid w:val="008F0672"/>
    <w:rsid w:val="008F123D"/>
    <w:rsid w:val="008F20AE"/>
    <w:rsid w:val="008F2AB9"/>
    <w:rsid w:val="008F36A8"/>
    <w:rsid w:val="008F4B65"/>
    <w:rsid w:val="008F5C4C"/>
    <w:rsid w:val="008F5FF6"/>
    <w:rsid w:val="0090295A"/>
    <w:rsid w:val="00903C1F"/>
    <w:rsid w:val="00904273"/>
    <w:rsid w:val="00905C3D"/>
    <w:rsid w:val="0090649D"/>
    <w:rsid w:val="00907790"/>
    <w:rsid w:val="0090782E"/>
    <w:rsid w:val="0091016B"/>
    <w:rsid w:val="009101E7"/>
    <w:rsid w:val="0091243F"/>
    <w:rsid w:val="009134A1"/>
    <w:rsid w:val="009144BD"/>
    <w:rsid w:val="009166B6"/>
    <w:rsid w:val="00920B16"/>
    <w:rsid w:val="0092166A"/>
    <w:rsid w:val="00922641"/>
    <w:rsid w:val="009230FC"/>
    <w:rsid w:val="00923CA7"/>
    <w:rsid w:val="00925EF1"/>
    <w:rsid w:val="00925F6B"/>
    <w:rsid w:val="00926B18"/>
    <w:rsid w:val="0092725B"/>
    <w:rsid w:val="0092733A"/>
    <w:rsid w:val="009275C9"/>
    <w:rsid w:val="00930336"/>
    <w:rsid w:val="00931959"/>
    <w:rsid w:val="009326EF"/>
    <w:rsid w:val="00932C01"/>
    <w:rsid w:val="00933717"/>
    <w:rsid w:val="00934025"/>
    <w:rsid w:val="00934B0B"/>
    <w:rsid w:val="00934B95"/>
    <w:rsid w:val="009414F4"/>
    <w:rsid w:val="00943F0B"/>
    <w:rsid w:val="00946DF0"/>
    <w:rsid w:val="00947568"/>
    <w:rsid w:val="00947D5E"/>
    <w:rsid w:val="00947E5E"/>
    <w:rsid w:val="009520FF"/>
    <w:rsid w:val="00952301"/>
    <w:rsid w:val="00952BE1"/>
    <w:rsid w:val="00953C38"/>
    <w:rsid w:val="00953E13"/>
    <w:rsid w:val="009543EA"/>
    <w:rsid w:val="00955190"/>
    <w:rsid w:val="009555E8"/>
    <w:rsid w:val="00955611"/>
    <w:rsid w:val="0095630D"/>
    <w:rsid w:val="00956546"/>
    <w:rsid w:val="00956559"/>
    <w:rsid w:val="0095751F"/>
    <w:rsid w:val="00957760"/>
    <w:rsid w:val="00962142"/>
    <w:rsid w:val="009628DC"/>
    <w:rsid w:val="00964257"/>
    <w:rsid w:val="00964A6C"/>
    <w:rsid w:val="00964C82"/>
    <w:rsid w:val="00964F0C"/>
    <w:rsid w:val="00966BC6"/>
    <w:rsid w:val="00967F53"/>
    <w:rsid w:val="009707A5"/>
    <w:rsid w:val="00971A24"/>
    <w:rsid w:val="009739C8"/>
    <w:rsid w:val="0097529B"/>
    <w:rsid w:val="00977241"/>
    <w:rsid w:val="0098219C"/>
    <w:rsid w:val="00982BB8"/>
    <w:rsid w:val="009847C8"/>
    <w:rsid w:val="00986D62"/>
    <w:rsid w:val="00992D94"/>
    <w:rsid w:val="00993319"/>
    <w:rsid w:val="00994C61"/>
    <w:rsid w:val="009A195B"/>
    <w:rsid w:val="009A1E19"/>
    <w:rsid w:val="009A1FD2"/>
    <w:rsid w:val="009A20E1"/>
    <w:rsid w:val="009A2C30"/>
    <w:rsid w:val="009A3CF9"/>
    <w:rsid w:val="009A66D8"/>
    <w:rsid w:val="009A72E2"/>
    <w:rsid w:val="009A7392"/>
    <w:rsid w:val="009B08D9"/>
    <w:rsid w:val="009B1526"/>
    <w:rsid w:val="009B15DA"/>
    <w:rsid w:val="009B164F"/>
    <w:rsid w:val="009B1AA9"/>
    <w:rsid w:val="009B1D72"/>
    <w:rsid w:val="009B24C6"/>
    <w:rsid w:val="009B2604"/>
    <w:rsid w:val="009B31A8"/>
    <w:rsid w:val="009B35C7"/>
    <w:rsid w:val="009B3669"/>
    <w:rsid w:val="009B37C7"/>
    <w:rsid w:val="009B42C9"/>
    <w:rsid w:val="009B47FE"/>
    <w:rsid w:val="009B4CBA"/>
    <w:rsid w:val="009B5CD1"/>
    <w:rsid w:val="009B60AE"/>
    <w:rsid w:val="009C0071"/>
    <w:rsid w:val="009C0697"/>
    <w:rsid w:val="009C5B3F"/>
    <w:rsid w:val="009C60BF"/>
    <w:rsid w:val="009C6CEC"/>
    <w:rsid w:val="009C7CAF"/>
    <w:rsid w:val="009D165B"/>
    <w:rsid w:val="009D2B11"/>
    <w:rsid w:val="009D3010"/>
    <w:rsid w:val="009D5085"/>
    <w:rsid w:val="009D5EE6"/>
    <w:rsid w:val="009E20BE"/>
    <w:rsid w:val="009E2EA8"/>
    <w:rsid w:val="009E3195"/>
    <w:rsid w:val="009E5D9F"/>
    <w:rsid w:val="009E6F1A"/>
    <w:rsid w:val="009F0C0E"/>
    <w:rsid w:val="009F0E9A"/>
    <w:rsid w:val="009F366B"/>
    <w:rsid w:val="009F3A4B"/>
    <w:rsid w:val="009F3FB1"/>
    <w:rsid w:val="009F47A9"/>
    <w:rsid w:val="009F4CE8"/>
    <w:rsid w:val="009F7FF5"/>
    <w:rsid w:val="00A0049F"/>
    <w:rsid w:val="00A00ACE"/>
    <w:rsid w:val="00A029D6"/>
    <w:rsid w:val="00A04585"/>
    <w:rsid w:val="00A04A56"/>
    <w:rsid w:val="00A04B45"/>
    <w:rsid w:val="00A05A50"/>
    <w:rsid w:val="00A05B28"/>
    <w:rsid w:val="00A0640E"/>
    <w:rsid w:val="00A06DB3"/>
    <w:rsid w:val="00A1136D"/>
    <w:rsid w:val="00A11DE6"/>
    <w:rsid w:val="00A12084"/>
    <w:rsid w:val="00A12CD5"/>
    <w:rsid w:val="00A15FD9"/>
    <w:rsid w:val="00A16BF4"/>
    <w:rsid w:val="00A16CBC"/>
    <w:rsid w:val="00A17342"/>
    <w:rsid w:val="00A21193"/>
    <w:rsid w:val="00A22C08"/>
    <w:rsid w:val="00A2462E"/>
    <w:rsid w:val="00A2640D"/>
    <w:rsid w:val="00A27B29"/>
    <w:rsid w:val="00A302E4"/>
    <w:rsid w:val="00A30668"/>
    <w:rsid w:val="00A30FE3"/>
    <w:rsid w:val="00A3219E"/>
    <w:rsid w:val="00A3389E"/>
    <w:rsid w:val="00A33980"/>
    <w:rsid w:val="00A33A02"/>
    <w:rsid w:val="00A34B81"/>
    <w:rsid w:val="00A34DEA"/>
    <w:rsid w:val="00A35D06"/>
    <w:rsid w:val="00A37F98"/>
    <w:rsid w:val="00A4163A"/>
    <w:rsid w:val="00A42F63"/>
    <w:rsid w:val="00A434E6"/>
    <w:rsid w:val="00A444DD"/>
    <w:rsid w:val="00A4472A"/>
    <w:rsid w:val="00A45AB1"/>
    <w:rsid w:val="00A46013"/>
    <w:rsid w:val="00A46AE4"/>
    <w:rsid w:val="00A46D13"/>
    <w:rsid w:val="00A4701C"/>
    <w:rsid w:val="00A471D9"/>
    <w:rsid w:val="00A47460"/>
    <w:rsid w:val="00A47C3E"/>
    <w:rsid w:val="00A47CE7"/>
    <w:rsid w:val="00A51939"/>
    <w:rsid w:val="00A5272F"/>
    <w:rsid w:val="00A546F4"/>
    <w:rsid w:val="00A54751"/>
    <w:rsid w:val="00A54ABB"/>
    <w:rsid w:val="00A55282"/>
    <w:rsid w:val="00A56086"/>
    <w:rsid w:val="00A561E7"/>
    <w:rsid w:val="00A57AA4"/>
    <w:rsid w:val="00A601A4"/>
    <w:rsid w:val="00A629A2"/>
    <w:rsid w:val="00A63864"/>
    <w:rsid w:val="00A64747"/>
    <w:rsid w:val="00A65325"/>
    <w:rsid w:val="00A65C6E"/>
    <w:rsid w:val="00A6761B"/>
    <w:rsid w:val="00A67C1A"/>
    <w:rsid w:val="00A70048"/>
    <w:rsid w:val="00A73788"/>
    <w:rsid w:val="00A77663"/>
    <w:rsid w:val="00A80DF4"/>
    <w:rsid w:val="00A81C05"/>
    <w:rsid w:val="00A81F99"/>
    <w:rsid w:val="00A831DE"/>
    <w:rsid w:val="00A83F57"/>
    <w:rsid w:val="00A84D5A"/>
    <w:rsid w:val="00A8648D"/>
    <w:rsid w:val="00A866B8"/>
    <w:rsid w:val="00A86A31"/>
    <w:rsid w:val="00A92E05"/>
    <w:rsid w:val="00A936E5"/>
    <w:rsid w:val="00A94CD4"/>
    <w:rsid w:val="00AA2269"/>
    <w:rsid w:val="00AA265B"/>
    <w:rsid w:val="00AA4A7A"/>
    <w:rsid w:val="00AA4D00"/>
    <w:rsid w:val="00AA5942"/>
    <w:rsid w:val="00AA79CF"/>
    <w:rsid w:val="00AA7C81"/>
    <w:rsid w:val="00AA7FF9"/>
    <w:rsid w:val="00AB2811"/>
    <w:rsid w:val="00AB30FB"/>
    <w:rsid w:val="00AB321A"/>
    <w:rsid w:val="00AB4D81"/>
    <w:rsid w:val="00AB521E"/>
    <w:rsid w:val="00AB5D78"/>
    <w:rsid w:val="00AB6199"/>
    <w:rsid w:val="00AB630C"/>
    <w:rsid w:val="00AB7326"/>
    <w:rsid w:val="00AC05DE"/>
    <w:rsid w:val="00AC23B8"/>
    <w:rsid w:val="00AC2D12"/>
    <w:rsid w:val="00AC35F5"/>
    <w:rsid w:val="00AC40C1"/>
    <w:rsid w:val="00AC41D8"/>
    <w:rsid w:val="00AC4315"/>
    <w:rsid w:val="00AC539D"/>
    <w:rsid w:val="00AC53DD"/>
    <w:rsid w:val="00AC732B"/>
    <w:rsid w:val="00AC73F7"/>
    <w:rsid w:val="00AD02E6"/>
    <w:rsid w:val="00AD0816"/>
    <w:rsid w:val="00AD11C0"/>
    <w:rsid w:val="00AD1A1A"/>
    <w:rsid w:val="00AD1C75"/>
    <w:rsid w:val="00AD1DC5"/>
    <w:rsid w:val="00AD33B6"/>
    <w:rsid w:val="00AD4234"/>
    <w:rsid w:val="00AD5600"/>
    <w:rsid w:val="00AD5DBD"/>
    <w:rsid w:val="00AD6264"/>
    <w:rsid w:val="00AD712B"/>
    <w:rsid w:val="00AD726A"/>
    <w:rsid w:val="00AD73D7"/>
    <w:rsid w:val="00AD7E69"/>
    <w:rsid w:val="00AE08CE"/>
    <w:rsid w:val="00AE169A"/>
    <w:rsid w:val="00AE1969"/>
    <w:rsid w:val="00AE2ABB"/>
    <w:rsid w:val="00AE3968"/>
    <w:rsid w:val="00AE472F"/>
    <w:rsid w:val="00AE52E9"/>
    <w:rsid w:val="00AE60CB"/>
    <w:rsid w:val="00AF39C1"/>
    <w:rsid w:val="00AF40D1"/>
    <w:rsid w:val="00AF4F94"/>
    <w:rsid w:val="00AF5171"/>
    <w:rsid w:val="00AF63F6"/>
    <w:rsid w:val="00AF6987"/>
    <w:rsid w:val="00AF7454"/>
    <w:rsid w:val="00AF7516"/>
    <w:rsid w:val="00B0079B"/>
    <w:rsid w:val="00B0242B"/>
    <w:rsid w:val="00B0336B"/>
    <w:rsid w:val="00B0389A"/>
    <w:rsid w:val="00B03EFC"/>
    <w:rsid w:val="00B05A19"/>
    <w:rsid w:val="00B062EB"/>
    <w:rsid w:val="00B06991"/>
    <w:rsid w:val="00B07094"/>
    <w:rsid w:val="00B11172"/>
    <w:rsid w:val="00B112C3"/>
    <w:rsid w:val="00B113A3"/>
    <w:rsid w:val="00B117C8"/>
    <w:rsid w:val="00B146C6"/>
    <w:rsid w:val="00B1591E"/>
    <w:rsid w:val="00B16EF4"/>
    <w:rsid w:val="00B16F92"/>
    <w:rsid w:val="00B17C00"/>
    <w:rsid w:val="00B212D4"/>
    <w:rsid w:val="00B22458"/>
    <w:rsid w:val="00B22868"/>
    <w:rsid w:val="00B23924"/>
    <w:rsid w:val="00B23C51"/>
    <w:rsid w:val="00B24616"/>
    <w:rsid w:val="00B24A3C"/>
    <w:rsid w:val="00B25601"/>
    <w:rsid w:val="00B25B33"/>
    <w:rsid w:val="00B26770"/>
    <w:rsid w:val="00B269D3"/>
    <w:rsid w:val="00B30A20"/>
    <w:rsid w:val="00B33D13"/>
    <w:rsid w:val="00B33F80"/>
    <w:rsid w:val="00B347D3"/>
    <w:rsid w:val="00B34A1B"/>
    <w:rsid w:val="00B358DE"/>
    <w:rsid w:val="00B37357"/>
    <w:rsid w:val="00B3792D"/>
    <w:rsid w:val="00B412EB"/>
    <w:rsid w:val="00B42610"/>
    <w:rsid w:val="00B42805"/>
    <w:rsid w:val="00B42F32"/>
    <w:rsid w:val="00B501E2"/>
    <w:rsid w:val="00B51357"/>
    <w:rsid w:val="00B51D59"/>
    <w:rsid w:val="00B51DC8"/>
    <w:rsid w:val="00B520D8"/>
    <w:rsid w:val="00B5259E"/>
    <w:rsid w:val="00B52E4E"/>
    <w:rsid w:val="00B530C9"/>
    <w:rsid w:val="00B54345"/>
    <w:rsid w:val="00B5506A"/>
    <w:rsid w:val="00B55C79"/>
    <w:rsid w:val="00B570A5"/>
    <w:rsid w:val="00B64A89"/>
    <w:rsid w:val="00B65AC8"/>
    <w:rsid w:val="00B65CD8"/>
    <w:rsid w:val="00B673FA"/>
    <w:rsid w:val="00B67686"/>
    <w:rsid w:val="00B67BBC"/>
    <w:rsid w:val="00B70070"/>
    <w:rsid w:val="00B72259"/>
    <w:rsid w:val="00B72BB6"/>
    <w:rsid w:val="00B72CE3"/>
    <w:rsid w:val="00B730B1"/>
    <w:rsid w:val="00B73847"/>
    <w:rsid w:val="00B73A43"/>
    <w:rsid w:val="00B74170"/>
    <w:rsid w:val="00B74E84"/>
    <w:rsid w:val="00B75A71"/>
    <w:rsid w:val="00B75FCB"/>
    <w:rsid w:val="00B761BD"/>
    <w:rsid w:val="00B76A1E"/>
    <w:rsid w:val="00B76C53"/>
    <w:rsid w:val="00B807C0"/>
    <w:rsid w:val="00B81552"/>
    <w:rsid w:val="00B8217A"/>
    <w:rsid w:val="00B82808"/>
    <w:rsid w:val="00B85D05"/>
    <w:rsid w:val="00B86351"/>
    <w:rsid w:val="00B868F4"/>
    <w:rsid w:val="00B86B03"/>
    <w:rsid w:val="00B87F8C"/>
    <w:rsid w:val="00B90B29"/>
    <w:rsid w:val="00B91B44"/>
    <w:rsid w:val="00B934D3"/>
    <w:rsid w:val="00B94021"/>
    <w:rsid w:val="00B960C9"/>
    <w:rsid w:val="00BA0EB2"/>
    <w:rsid w:val="00BA0EDB"/>
    <w:rsid w:val="00BA194C"/>
    <w:rsid w:val="00BA27BA"/>
    <w:rsid w:val="00BA3575"/>
    <w:rsid w:val="00BA3E64"/>
    <w:rsid w:val="00BB072B"/>
    <w:rsid w:val="00BB2097"/>
    <w:rsid w:val="00BB28A8"/>
    <w:rsid w:val="00BB2D75"/>
    <w:rsid w:val="00BB3136"/>
    <w:rsid w:val="00BB3274"/>
    <w:rsid w:val="00BB38E3"/>
    <w:rsid w:val="00BB3BE3"/>
    <w:rsid w:val="00BB46E8"/>
    <w:rsid w:val="00BB59A7"/>
    <w:rsid w:val="00BB6936"/>
    <w:rsid w:val="00BC285C"/>
    <w:rsid w:val="00BC4668"/>
    <w:rsid w:val="00BC4798"/>
    <w:rsid w:val="00BC5878"/>
    <w:rsid w:val="00BC6A0D"/>
    <w:rsid w:val="00BC6D5C"/>
    <w:rsid w:val="00BC7333"/>
    <w:rsid w:val="00BC7395"/>
    <w:rsid w:val="00BC776F"/>
    <w:rsid w:val="00BC7E45"/>
    <w:rsid w:val="00BD003F"/>
    <w:rsid w:val="00BD0182"/>
    <w:rsid w:val="00BD0776"/>
    <w:rsid w:val="00BD2197"/>
    <w:rsid w:val="00BD2E75"/>
    <w:rsid w:val="00BD30B0"/>
    <w:rsid w:val="00BD3758"/>
    <w:rsid w:val="00BD408F"/>
    <w:rsid w:val="00BD4473"/>
    <w:rsid w:val="00BD5464"/>
    <w:rsid w:val="00BD5759"/>
    <w:rsid w:val="00BD7025"/>
    <w:rsid w:val="00BD751E"/>
    <w:rsid w:val="00BE0C00"/>
    <w:rsid w:val="00BE1DD6"/>
    <w:rsid w:val="00BE1F14"/>
    <w:rsid w:val="00BE35F8"/>
    <w:rsid w:val="00BE3C74"/>
    <w:rsid w:val="00BE6E69"/>
    <w:rsid w:val="00BF1D14"/>
    <w:rsid w:val="00BF27CA"/>
    <w:rsid w:val="00BF3697"/>
    <w:rsid w:val="00BF494F"/>
    <w:rsid w:val="00BF5B11"/>
    <w:rsid w:val="00BF6146"/>
    <w:rsid w:val="00BF686E"/>
    <w:rsid w:val="00C00891"/>
    <w:rsid w:val="00C009F2"/>
    <w:rsid w:val="00C018ED"/>
    <w:rsid w:val="00C01B3A"/>
    <w:rsid w:val="00C02948"/>
    <w:rsid w:val="00C02F7B"/>
    <w:rsid w:val="00C03105"/>
    <w:rsid w:val="00C047A2"/>
    <w:rsid w:val="00C04BB4"/>
    <w:rsid w:val="00C070BB"/>
    <w:rsid w:val="00C1273C"/>
    <w:rsid w:val="00C129E3"/>
    <w:rsid w:val="00C12D56"/>
    <w:rsid w:val="00C13C1E"/>
    <w:rsid w:val="00C13ED5"/>
    <w:rsid w:val="00C148B6"/>
    <w:rsid w:val="00C153F4"/>
    <w:rsid w:val="00C16AE5"/>
    <w:rsid w:val="00C21234"/>
    <w:rsid w:val="00C21235"/>
    <w:rsid w:val="00C236BF"/>
    <w:rsid w:val="00C23C88"/>
    <w:rsid w:val="00C24C69"/>
    <w:rsid w:val="00C251AB"/>
    <w:rsid w:val="00C263D9"/>
    <w:rsid w:val="00C30A9B"/>
    <w:rsid w:val="00C30F51"/>
    <w:rsid w:val="00C33007"/>
    <w:rsid w:val="00C334C1"/>
    <w:rsid w:val="00C3471F"/>
    <w:rsid w:val="00C35C37"/>
    <w:rsid w:val="00C35E82"/>
    <w:rsid w:val="00C3624C"/>
    <w:rsid w:val="00C36A58"/>
    <w:rsid w:val="00C37030"/>
    <w:rsid w:val="00C372CA"/>
    <w:rsid w:val="00C40133"/>
    <w:rsid w:val="00C4074D"/>
    <w:rsid w:val="00C40D89"/>
    <w:rsid w:val="00C4189F"/>
    <w:rsid w:val="00C50165"/>
    <w:rsid w:val="00C50921"/>
    <w:rsid w:val="00C51985"/>
    <w:rsid w:val="00C52480"/>
    <w:rsid w:val="00C52F79"/>
    <w:rsid w:val="00C53447"/>
    <w:rsid w:val="00C53652"/>
    <w:rsid w:val="00C545CF"/>
    <w:rsid w:val="00C54EE2"/>
    <w:rsid w:val="00C55ACE"/>
    <w:rsid w:val="00C5763E"/>
    <w:rsid w:val="00C57977"/>
    <w:rsid w:val="00C57A62"/>
    <w:rsid w:val="00C60E81"/>
    <w:rsid w:val="00C61612"/>
    <w:rsid w:val="00C61C3D"/>
    <w:rsid w:val="00C62086"/>
    <w:rsid w:val="00C62BB9"/>
    <w:rsid w:val="00C635C4"/>
    <w:rsid w:val="00C63A37"/>
    <w:rsid w:val="00C64B96"/>
    <w:rsid w:val="00C715EE"/>
    <w:rsid w:val="00C716ED"/>
    <w:rsid w:val="00C71E60"/>
    <w:rsid w:val="00C7234A"/>
    <w:rsid w:val="00C726A0"/>
    <w:rsid w:val="00C73843"/>
    <w:rsid w:val="00C73C2B"/>
    <w:rsid w:val="00C74D4C"/>
    <w:rsid w:val="00C80DFC"/>
    <w:rsid w:val="00C8202C"/>
    <w:rsid w:val="00C82550"/>
    <w:rsid w:val="00C82E85"/>
    <w:rsid w:val="00C83528"/>
    <w:rsid w:val="00C83BC7"/>
    <w:rsid w:val="00C83BF4"/>
    <w:rsid w:val="00C83F71"/>
    <w:rsid w:val="00C846AF"/>
    <w:rsid w:val="00C858B9"/>
    <w:rsid w:val="00C865D7"/>
    <w:rsid w:val="00C879EA"/>
    <w:rsid w:val="00C87FF3"/>
    <w:rsid w:val="00C91151"/>
    <w:rsid w:val="00C93837"/>
    <w:rsid w:val="00C94703"/>
    <w:rsid w:val="00C94F89"/>
    <w:rsid w:val="00CA05A9"/>
    <w:rsid w:val="00CA0902"/>
    <w:rsid w:val="00CA189D"/>
    <w:rsid w:val="00CA1DC1"/>
    <w:rsid w:val="00CA273A"/>
    <w:rsid w:val="00CA355A"/>
    <w:rsid w:val="00CA480A"/>
    <w:rsid w:val="00CA5732"/>
    <w:rsid w:val="00CA6002"/>
    <w:rsid w:val="00CA6909"/>
    <w:rsid w:val="00CA7838"/>
    <w:rsid w:val="00CB1DB7"/>
    <w:rsid w:val="00CB1EB5"/>
    <w:rsid w:val="00CB23D0"/>
    <w:rsid w:val="00CB295F"/>
    <w:rsid w:val="00CB31A5"/>
    <w:rsid w:val="00CB37C6"/>
    <w:rsid w:val="00CB3FF4"/>
    <w:rsid w:val="00CB417E"/>
    <w:rsid w:val="00CB4621"/>
    <w:rsid w:val="00CB5090"/>
    <w:rsid w:val="00CB5415"/>
    <w:rsid w:val="00CB5A01"/>
    <w:rsid w:val="00CB73AB"/>
    <w:rsid w:val="00CC0F99"/>
    <w:rsid w:val="00CC187B"/>
    <w:rsid w:val="00CC1976"/>
    <w:rsid w:val="00CC541E"/>
    <w:rsid w:val="00CC5455"/>
    <w:rsid w:val="00CC6C13"/>
    <w:rsid w:val="00CC7400"/>
    <w:rsid w:val="00CD0325"/>
    <w:rsid w:val="00CD1327"/>
    <w:rsid w:val="00CD1739"/>
    <w:rsid w:val="00CD1850"/>
    <w:rsid w:val="00CD19EE"/>
    <w:rsid w:val="00CD1E3D"/>
    <w:rsid w:val="00CD201A"/>
    <w:rsid w:val="00CD214A"/>
    <w:rsid w:val="00CD40C2"/>
    <w:rsid w:val="00CD4671"/>
    <w:rsid w:val="00CD4CCE"/>
    <w:rsid w:val="00CD6A25"/>
    <w:rsid w:val="00CE0E93"/>
    <w:rsid w:val="00CE101F"/>
    <w:rsid w:val="00CE3425"/>
    <w:rsid w:val="00CE412B"/>
    <w:rsid w:val="00CE5181"/>
    <w:rsid w:val="00CE578F"/>
    <w:rsid w:val="00CE6A51"/>
    <w:rsid w:val="00CF0101"/>
    <w:rsid w:val="00CF04C5"/>
    <w:rsid w:val="00CF04E9"/>
    <w:rsid w:val="00CF2C59"/>
    <w:rsid w:val="00CF2C71"/>
    <w:rsid w:val="00CF3D68"/>
    <w:rsid w:val="00CF4933"/>
    <w:rsid w:val="00D0189E"/>
    <w:rsid w:val="00D021B5"/>
    <w:rsid w:val="00D0229E"/>
    <w:rsid w:val="00D03153"/>
    <w:rsid w:val="00D031C5"/>
    <w:rsid w:val="00D03AA8"/>
    <w:rsid w:val="00D03B9E"/>
    <w:rsid w:val="00D05D64"/>
    <w:rsid w:val="00D07207"/>
    <w:rsid w:val="00D07CF5"/>
    <w:rsid w:val="00D102C3"/>
    <w:rsid w:val="00D1094E"/>
    <w:rsid w:val="00D12515"/>
    <w:rsid w:val="00D12CB8"/>
    <w:rsid w:val="00D1401D"/>
    <w:rsid w:val="00D145E9"/>
    <w:rsid w:val="00D15898"/>
    <w:rsid w:val="00D175FA"/>
    <w:rsid w:val="00D178C7"/>
    <w:rsid w:val="00D207E5"/>
    <w:rsid w:val="00D20FB4"/>
    <w:rsid w:val="00D21163"/>
    <w:rsid w:val="00D21E46"/>
    <w:rsid w:val="00D2417F"/>
    <w:rsid w:val="00D242DD"/>
    <w:rsid w:val="00D27741"/>
    <w:rsid w:val="00D308AB"/>
    <w:rsid w:val="00D31414"/>
    <w:rsid w:val="00D31BBA"/>
    <w:rsid w:val="00D31F3D"/>
    <w:rsid w:val="00D3202C"/>
    <w:rsid w:val="00D33723"/>
    <w:rsid w:val="00D33FBF"/>
    <w:rsid w:val="00D36930"/>
    <w:rsid w:val="00D3745A"/>
    <w:rsid w:val="00D37568"/>
    <w:rsid w:val="00D411BD"/>
    <w:rsid w:val="00D423EC"/>
    <w:rsid w:val="00D42DCD"/>
    <w:rsid w:val="00D42F8B"/>
    <w:rsid w:val="00D43586"/>
    <w:rsid w:val="00D43B84"/>
    <w:rsid w:val="00D44658"/>
    <w:rsid w:val="00D44956"/>
    <w:rsid w:val="00D449AA"/>
    <w:rsid w:val="00D45626"/>
    <w:rsid w:val="00D45E9E"/>
    <w:rsid w:val="00D46A5E"/>
    <w:rsid w:val="00D559F5"/>
    <w:rsid w:val="00D55E5F"/>
    <w:rsid w:val="00D5628B"/>
    <w:rsid w:val="00D56E1E"/>
    <w:rsid w:val="00D56F1A"/>
    <w:rsid w:val="00D57345"/>
    <w:rsid w:val="00D57B10"/>
    <w:rsid w:val="00D6078D"/>
    <w:rsid w:val="00D615C7"/>
    <w:rsid w:val="00D61CD4"/>
    <w:rsid w:val="00D62777"/>
    <w:rsid w:val="00D63C11"/>
    <w:rsid w:val="00D65730"/>
    <w:rsid w:val="00D65AD8"/>
    <w:rsid w:val="00D66A68"/>
    <w:rsid w:val="00D66B50"/>
    <w:rsid w:val="00D67EF4"/>
    <w:rsid w:val="00D70960"/>
    <w:rsid w:val="00D73FAF"/>
    <w:rsid w:val="00D75623"/>
    <w:rsid w:val="00D76132"/>
    <w:rsid w:val="00D76CF9"/>
    <w:rsid w:val="00D80ADE"/>
    <w:rsid w:val="00D80BC1"/>
    <w:rsid w:val="00D8207A"/>
    <w:rsid w:val="00D8465F"/>
    <w:rsid w:val="00D84B86"/>
    <w:rsid w:val="00D852E2"/>
    <w:rsid w:val="00D8629F"/>
    <w:rsid w:val="00D9074F"/>
    <w:rsid w:val="00D90E10"/>
    <w:rsid w:val="00D913A4"/>
    <w:rsid w:val="00D93046"/>
    <w:rsid w:val="00D94321"/>
    <w:rsid w:val="00D97731"/>
    <w:rsid w:val="00DA1B65"/>
    <w:rsid w:val="00DA20AF"/>
    <w:rsid w:val="00DA21A2"/>
    <w:rsid w:val="00DA23D0"/>
    <w:rsid w:val="00DA2E7E"/>
    <w:rsid w:val="00DA49B2"/>
    <w:rsid w:val="00DA4A81"/>
    <w:rsid w:val="00DA596C"/>
    <w:rsid w:val="00DA7D49"/>
    <w:rsid w:val="00DB1371"/>
    <w:rsid w:val="00DB17FE"/>
    <w:rsid w:val="00DB1AAF"/>
    <w:rsid w:val="00DB1DCE"/>
    <w:rsid w:val="00DB21F9"/>
    <w:rsid w:val="00DB28F5"/>
    <w:rsid w:val="00DB2F1D"/>
    <w:rsid w:val="00DB37D2"/>
    <w:rsid w:val="00DB3991"/>
    <w:rsid w:val="00DB44FA"/>
    <w:rsid w:val="00DB5C56"/>
    <w:rsid w:val="00DB7B94"/>
    <w:rsid w:val="00DC1BF5"/>
    <w:rsid w:val="00DC2924"/>
    <w:rsid w:val="00DC2CFA"/>
    <w:rsid w:val="00DC3351"/>
    <w:rsid w:val="00DC63F5"/>
    <w:rsid w:val="00DC640B"/>
    <w:rsid w:val="00DC6E7E"/>
    <w:rsid w:val="00DC7556"/>
    <w:rsid w:val="00DD201F"/>
    <w:rsid w:val="00DD2507"/>
    <w:rsid w:val="00DD3C8B"/>
    <w:rsid w:val="00DD7275"/>
    <w:rsid w:val="00DE03BA"/>
    <w:rsid w:val="00DE1DA6"/>
    <w:rsid w:val="00DE3D0A"/>
    <w:rsid w:val="00DE3DF4"/>
    <w:rsid w:val="00DE472F"/>
    <w:rsid w:val="00DE4C9C"/>
    <w:rsid w:val="00DE576C"/>
    <w:rsid w:val="00DE6FAE"/>
    <w:rsid w:val="00DE7513"/>
    <w:rsid w:val="00DE798F"/>
    <w:rsid w:val="00DF0A14"/>
    <w:rsid w:val="00DF0C98"/>
    <w:rsid w:val="00DF0DBE"/>
    <w:rsid w:val="00DF0EED"/>
    <w:rsid w:val="00DF2890"/>
    <w:rsid w:val="00DF32C1"/>
    <w:rsid w:val="00DF40AF"/>
    <w:rsid w:val="00DF54B1"/>
    <w:rsid w:val="00DF7952"/>
    <w:rsid w:val="00E00600"/>
    <w:rsid w:val="00E013F3"/>
    <w:rsid w:val="00E02B84"/>
    <w:rsid w:val="00E03121"/>
    <w:rsid w:val="00E03342"/>
    <w:rsid w:val="00E03380"/>
    <w:rsid w:val="00E04958"/>
    <w:rsid w:val="00E06B41"/>
    <w:rsid w:val="00E11427"/>
    <w:rsid w:val="00E119D9"/>
    <w:rsid w:val="00E11D86"/>
    <w:rsid w:val="00E11FA0"/>
    <w:rsid w:val="00E140A5"/>
    <w:rsid w:val="00E1560D"/>
    <w:rsid w:val="00E169FA"/>
    <w:rsid w:val="00E16B6A"/>
    <w:rsid w:val="00E173F6"/>
    <w:rsid w:val="00E1784A"/>
    <w:rsid w:val="00E17B67"/>
    <w:rsid w:val="00E214BF"/>
    <w:rsid w:val="00E21BAC"/>
    <w:rsid w:val="00E229F1"/>
    <w:rsid w:val="00E242FD"/>
    <w:rsid w:val="00E2465A"/>
    <w:rsid w:val="00E24ABE"/>
    <w:rsid w:val="00E26093"/>
    <w:rsid w:val="00E26BDF"/>
    <w:rsid w:val="00E26E07"/>
    <w:rsid w:val="00E27802"/>
    <w:rsid w:val="00E27959"/>
    <w:rsid w:val="00E30C81"/>
    <w:rsid w:val="00E32F39"/>
    <w:rsid w:val="00E34510"/>
    <w:rsid w:val="00E357FA"/>
    <w:rsid w:val="00E35C73"/>
    <w:rsid w:val="00E366BE"/>
    <w:rsid w:val="00E36EC2"/>
    <w:rsid w:val="00E40190"/>
    <w:rsid w:val="00E43AD1"/>
    <w:rsid w:val="00E43FCD"/>
    <w:rsid w:val="00E45D8C"/>
    <w:rsid w:val="00E4789A"/>
    <w:rsid w:val="00E50690"/>
    <w:rsid w:val="00E607C3"/>
    <w:rsid w:val="00E608EB"/>
    <w:rsid w:val="00E60F94"/>
    <w:rsid w:val="00E61FC5"/>
    <w:rsid w:val="00E624B5"/>
    <w:rsid w:val="00E6316F"/>
    <w:rsid w:val="00E64AAC"/>
    <w:rsid w:val="00E650C0"/>
    <w:rsid w:val="00E65B74"/>
    <w:rsid w:val="00E66FF7"/>
    <w:rsid w:val="00E71D7D"/>
    <w:rsid w:val="00E728E2"/>
    <w:rsid w:val="00E733AA"/>
    <w:rsid w:val="00E7509B"/>
    <w:rsid w:val="00E77D8B"/>
    <w:rsid w:val="00E80894"/>
    <w:rsid w:val="00E80D58"/>
    <w:rsid w:val="00E81C16"/>
    <w:rsid w:val="00E82213"/>
    <w:rsid w:val="00E825A4"/>
    <w:rsid w:val="00E82C17"/>
    <w:rsid w:val="00E82C77"/>
    <w:rsid w:val="00E86FDC"/>
    <w:rsid w:val="00E944C7"/>
    <w:rsid w:val="00E94999"/>
    <w:rsid w:val="00E96490"/>
    <w:rsid w:val="00E964B8"/>
    <w:rsid w:val="00E978E5"/>
    <w:rsid w:val="00E979C1"/>
    <w:rsid w:val="00EA07C5"/>
    <w:rsid w:val="00EA0D9D"/>
    <w:rsid w:val="00EA1073"/>
    <w:rsid w:val="00EA2756"/>
    <w:rsid w:val="00EA3A6B"/>
    <w:rsid w:val="00EA3B44"/>
    <w:rsid w:val="00EA475E"/>
    <w:rsid w:val="00EA4C95"/>
    <w:rsid w:val="00EA509E"/>
    <w:rsid w:val="00EA5CF7"/>
    <w:rsid w:val="00EA6294"/>
    <w:rsid w:val="00EB058E"/>
    <w:rsid w:val="00EB29CB"/>
    <w:rsid w:val="00EB3E2E"/>
    <w:rsid w:val="00EB4970"/>
    <w:rsid w:val="00EB54B3"/>
    <w:rsid w:val="00EB6132"/>
    <w:rsid w:val="00EB73F6"/>
    <w:rsid w:val="00EB751F"/>
    <w:rsid w:val="00EC13DA"/>
    <w:rsid w:val="00EC3EF9"/>
    <w:rsid w:val="00EC3F98"/>
    <w:rsid w:val="00EC46F0"/>
    <w:rsid w:val="00EC5FE2"/>
    <w:rsid w:val="00EC6ABE"/>
    <w:rsid w:val="00EC6D9E"/>
    <w:rsid w:val="00EC6F14"/>
    <w:rsid w:val="00ED1A69"/>
    <w:rsid w:val="00ED1FC1"/>
    <w:rsid w:val="00ED3DAD"/>
    <w:rsid w:val="00ED4C1F"/>
    <w:rsid w:val="00ED6CF1"/>
    <w:rsid w:val="00EE05C5"/>
    <w:rsid w:val="00EE33A4"/>
    <w:rsid w:val="00EE3E04"/>
    <w:rsid w:val="00EE609C"/>
    <w:rsid w:val="00EE7DF8"/>
    <w:rsid w:val="00EF0C7B"/>
    <w:rsid w:val="00EF13A2"/>
    <w:rsid w:val="00EF14AC"/>
    <w:rsid w:val="00EF1F38"/>
    <w:rsid w:val="00EF23E1"/>
    <w:rsid w:val="00EF247C"/>
    <w:rsid w:val="00EF3A67"/>
    <w:rsid w:val="00EF7711"/>
    <w:rsid w:val="00EF7924"/>
    <w:rsid w:val="00EF7E4C"/>
    <w:rsid w:val="00F01F57"/>
    <w:rsid w:val="00F029F7"/>
    <w:rsid w:val="00F02E7F"/>
    <w:rsid w:val="00F03958"/>
    <w:rsid w:val="00F05C80"/>
    <w:rsid w:val="00F06AEE"/>
    <w:rsid w:val="00F07F0F"/>
    <w:rsid w:val="00F109D6"/>
    <w:rsid w:val="00F1147D"/>
    <w:rsid w:val="00F11571"/>
    <w:rsid w:val="00F118E2"/>
    <w:rsid w:val="00F126C1"/>
    <w:rsid w:val="00F12AA3"/>
    <w:rsid w:val="00F13C6B"/>
    <w:rsid w:val="00F13D87"/>
    <w:rsid w:val="00F14958"/>
    <w:rsid w:val="00F15000"/>
    <w:rsid w:val="00F16258"/>
    <w:rsid w:val="00F16D3F"/>
    <w:rsid w:val="00F20818"/>
    <w:rsid w:val="00F22002"/>
    <w:rsid w:val="00F2218A"/>
    <w:rsid w:val="00F24FDF"/>
    <w:rsid w:val="00F26742"/>
    <w:rsid w:val="00F3058A"/>
    <w:rsid w:val="00F30F94"/>
    <w:rsid w:val="00F33572"/>
    <w:rsid w:val="00F33696"/>
    <w:rsid w:val="00F33C38"/>
    <w:rsid w:val="00F3566C"/>
    <w:rsid w:val="00F3683B"/>
    <w:rsid w:val="00F37911"/>
    <w:rsid w:val="00F3792D"/>
    <w:rsid w:val="00F42EE2"/>
    <w:rsid w:val="00F4328D"/>
    <w:rsid w:val="00F43608"/>
    <w:rsid w:val="00F45566"/>
    <w:rsid w:val="00F45F27"/>
    <w:rsid w:val="00F4692F"/>
    <w:rsid w:val="00F479ED"/>
    <w:rsid w:val="00F50F87"/>
    <w:rsid w:val="00F514AC"/>
    <w:rsid w:val="00F52588"/>
    <w:rsid w:val="00F55474"/>
    <w:rsid w:val="00F55B4C"/>
    <w:rsid w:val="00F57462"/>
    <w:rsid w:val="00F5746F"/>
    <w:rsid w:val="00F62C0D"/>
    <w:rsid w:val="00F632DB"/>
    <w:rsid w:val="00F648B2"/>
    <w:rsid w:val="00F64CAD"/>
    <w:rsid w:val="00F661FE"/>
    <w:rsid w:val="00F70E01"/>
    <w:rsid w:val="00F7109A"/>
    <w:rsid w:val="00F71227"/>
    <w:rsid w:val="00F71967"/>
    <w:rsid w:val="00F72F13"/>
    <w:rsid w:val="00F733A4"/>
    <w:rsid w:val="00F75201"/>
    <w:rsid w:val="00F7617F"/>
    <w:rsid w:val="00F76893"/>
    <w:rsid w:val="00F7722E"/>
    <w:rsid w:val="00F77A1C"/>
    <w:rsid w:val="00F810B1"/>
    <w:rsid w:val="00F815D0"/>
    <w:rsid w:val="00F852D9"/>
    <w:rsid w:val="00F8597B"/>
    <w:rsid w:val="00F87612"/>
    <w:rsid w:val="00F90575"/>
    <w:rsid w:val="00F909B5"/>
    <w:rsid w:val="00F914F4"/>
    <w:rsid w:val="00F91C37"/>
    <w:rsid w:val="00F9224C"/>
    <w:rsid w:val="00F935C3"/>
    <w:rsid w:val="00F936B7"/>
    <w:rsid w:val="00F96034"/>
    <w:rsid w:val="00F97409"/>
    <w:rsid w:val="00F97632"/>
    <w:rsid w:val="00FA0533"/>
    <w:rsid w:val="00FA239D"/>
    <w:rsid w:val="00FA2C8E"/>
    <w:rsid w:val="00FA31C5"/>
    <w:rsid w:val="00FA378A"/>
    <w:rsid w:val="00FA432D"/>
    <w:rsid w:val="00FA7F52"/>
    <w:rsid w:val="00FB2C3D"/>
    <w:rsid w:val="00FB3D00"/>
    <w:rsid w:val="00FB3F0B"/>
    <w:rsid w:val="00FB5A9F"/>
    <w:rsid w:val="00FB606C"/>
    <w:rsid w:val="00FB7189"/>
    <w:rsid w:val="00FB7507"/>
    <w:rsid w:val="00FC0387"/>
    <w:rsid w:val="00FC313F"/>
    <w:rsid w:val="00FC454B"/>
    <w:rsid w:val="00FC492D"/>
    <w:rsid w:val="00FC4C01"/>
    <w:rsid w:val="00FD1420"/>
    <w:rsid w:val="00FD2508"/>
    <w:rsid w:val="00FD38C6"/>
    <w:rsid w:val="00FD3A61"/>
    <w:rsid w:val="00FD42C5"/>
    <w:rsid w:val="00FD435C"/>
    <w:rsid w:val="00FD5334"/>
    <w:rsid w:val="00FD5FD6"/>
    <w:rsid w:val="00FD77A8"/>
    <w:rsid w:val="00FE0E56"/>
    <w:rsid w:val="00FE1D1D"/>
    <w:rsid w:val="00FE2500"/>
    <w:rsid w:val="00FE2862"/>
    <w:rsid w:val="00FE311D"/>
    <w:rsid w:val="00FE3256"/>
    <w:rsid w:val="00FE5A62"/>
    <w:rsid w:val="00FE5DE1"/>
    <w:rsid w:val="00FE7AE2"/>
    <w:rsid w:val="00FF1662"/>
    <w:rsid w:val="00FF21E3"/>
    <w:rsid w:val="00FF22B7"/>
    <w:rsid w:val="00FF2D89"/>
    <w:rsid w:val="00FF6E69"/>
    <w:rsid w:val="00FF7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C33D5"/>
  <w15:chartTrackingRefBased/>
  <w15:docId w15:val="{9CAC3CAA-E120-417C-8FD7-05A84C72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11E"/>
    <w:rPr>
      <w:sz w:val="24"/>
      <w:szCs w:val="24"/>
      <w:lang w:val="en-US" w:eastAsia="en-US"/>
    </w:rPr>
  </w:style>
  <w:style w:type="paragraph" w:styleId="Heading1">
    <w:name w:val="heading 1"/>
    <w:basedOn w:val="Normal"/>
    <w:next w:val="Normal"/>
    <w:link w:val="Heading1Char"/>
    <w:qFormat/>
    <w:rsid w:val="00D62777"/>
    <w:pPr>
      <w:autoSpaceDE w:val="0"/>
      <w:autoSpaceDN w:val="0"/>
      <w:adjustRightInd w:val="0"/>
      <w:outlineLvl w:val="0"/>
    </w:pPr>
    <w:rPr>
      <w:rFonts w:ascii="VNI-Times" w:hAnsi="VNI-Times"/>
    </w:rPr>
  </w:style>
  <w:style w:type="paragraph" w:styleId="Heading2">
    <w:name w:val="heading 2"/>
    <w:basedOn w:val="Normal"/>
    <w:next w:val="Normal"/>
    <w:qFormat/>
    <w:rsid w:val="00D62777"/>
    <w:pPr>
      <w:autoSpaceDE w:val="0"/>
      <w:autoSpaceDN w:val="0"/>
      <w:adjustRightInd w:val="0"/>
      <w:outlineLvl w:val="1"/>
    </w:pPr>
    <w:rPr>
      <w:rFonts w:ascii="VNI-Times" w:hAnsi="VNI-Times"/>
    </w:rPr>
  </w:style>
  <w:style w:type="paragraph" w:styleId="Heading3">
    <w:name w:val="heading 3"/>
    <w:basedOn w:val="Normal"/>
    <w:next w:val="Normal"/>
    <w:qFormat/>
    <w:rsid w:val="00D62777"/>
    <w:pPr>
      <w:autoSpaceDE w:val="0"/>
      <w:autoSpaceDN w:val="0"/>
      <w:adjustRightInd w:val="0"/>
      <w:outlineLvl w:val="2"/>
    </w:pPr>
    <w:rPr>
      <w:rFonts w:ascii="VNI-Times" w:hAnsi="VNI-Times"/>
    </w:rPr>
  </w:style>
  <w:style w:type="paragraph" w:styleId="Heading4">
    <w:name w:val="heading 4"/>
    <w:basedOn w:val="Normal"/>
    <w:next w:val="Normal"/>
    <w:qFormat/>
    <w:rsid w:val="00D62777"/>
    <w:pPr>
      <w:autoSpaceDE w:val="0"/>
      <w:autoSpaceDN w:val="0"/>
      <w:adjustRightInd w:val="0"/>
      <w:outlineLvl w:val="3"/>
    </w:pPr>
    <w:rPr>
      <w:rFonts w:ascii="VNI-Times" w:hAnsi="VNI-Times"/>
    </w:rPr>
  </w:style>
  <w:style w:type="paragraph" w:styleId="Heading5">
    <w:name w:val="heading 5"/>
    <w:basedOn w:val="Normal"/>
    <w:next w:val="Normal"/>
    <w:qFormat/>
    <w:rsid w:val="001F1E9D"/>
    <w:pPr>
      <w:keepNext/>
      <w:framePr w:w="4755" w:h="1935" w:hSpace="180" w:wrap="around" w:vAnchor="text" w:hAnchor="page" w:x="4344" w:y="211"/>
      <w:jc w:val="center"/>
      <w:outlineLvl w:val="4"/>
    </w:pPr>
    <w:rPr>
      <w:rFonts w:ascii="VNI-Times" w:hAnsi="VNI-Times"/>
      <w:bCs/>
      <w:sz w:val="36"/>
      <w:szCs w:val="20"/>
    </w:rPr>
  </w:style>
  <w:style w:type="paragraph" w:styleId="Heading6">
    <w:name w:val="heading 6"/>
    <w:basedOn w:val="Normal"/>
    <w:next w:val="Normal"/>
    <w:qFormat/>
    <w:rsid w:val="001F1E9D"/>
    <w:pPr>
      <w:keepNext/>
      <w:jc w:val="center"/>
      <w:outlineLvl w:val="5"/>
    </w:pPr>
    <w:rPr>
      <w:rFonts w:ascii="VNI-Times" w:hAnsi="VNI-Times"/>
      <w:b/>
      <w:sz w:val="32"/>
      <w:szCs w:val="26"/>
    </w:rPr>
  </w:style>
  <w:style w:type="paragraph" w:styleId="Heading7">
    <w:name w:val="heading 7"/>
    <w:basedOn w:val="Normal"/>
    <w:next w:val="Normal"/>
    <w:qFormat/>
    <w:rsid w:val="001F1E9D"/>
    <w:pPr>
      <w:keepNext/>
      <w:tabs>
        <w:tab w:val="left" w:pos="303"/>
        <w:tab w:val="left" w:pos="505"/>
      </w:tabs>
      <w:outlineLvl w:val="6"/>
    </w:pPr>
    <w:rPr>
      <w:rFonts w:ascii="VNI-Times" w:hAnsi="VNI-Times"/>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62777"/>
    <w:pPr>
      <w:jc w:val="both"/>
    </w:pPr>
    <w:rPr>
      <w:rFonts w:ascii="VNI-Helve-Condense" w:hAnsi="VNI-Helve-Condense"/>
      <w:sz w:val="20"/>
      <w:szCs w:val="20"/>
    </w:rPr>
  </w:style>
  <w:style w:type="paragraph" w:styleId="Header">
    <w:name w:val="header"/>
    <w:basedOn w:val="Normal"/>
    <w:link w:val="HeaderChar"/>
    <w:rsid w:val="00D62777"/>
    <w:pPr>
      <w:tabs>
        <w:tab w:val="center" w:pos="4320"/>
        <w:tab w:val="right" w:pos="8640"/>
      </w:tabs>
    </w:pPr>
    <w:rPr>
      <w:rFonts w:ascii="VNI-Times" w:hAnsi="VNI-Times"/>
    </w:rPr>
  </w:style>
  <w:style w:type="paragraph" w:styleId="Footer">
    <w:name w:val="footer"/>
    <w:basedOn w:val="Normal"/>
    <w:link w:val="FooterChar"/>
    <w:uiPriority w:val="99"/>
    <w:rsid w:val="00D62777"/>
    <w:pPr>
      <w:tabs>
        <w:tab w:val="center" w:pos="4320"/>
        <w:tab w:val="right" w:pos="8640"/>
      </w:tabs>
    </w:pPr>
    <w:rPr>
      <w:rFonts w:ascii="VNI-Times" w:hAnsi="VNI-Times"/>
    </w:rPr>
  </w:style>
  <w:style w:type="character" w:styleId="PageNumber">
    <w:name w:val="page number"/>
    <w:basedOn w:val="DefaultParagraphFont"/>
    <w:rsid w:val="00D62777"/>
  </w:style>
  <w:style w:type="table" w:styleId="TableGrid">
    <w:name w:val="Table Grid"/>
    <w:aliases w:val="trongbang"/>
    <w:basedOn w:val="TableNormal"/>
    <w:uiPriority w:val="59"/>
    <w:rsid w:val="003614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1F1E9D"/>
    <w:pPr>
      <w:jc w:val="center"/>
    </w:pPr>
    <w:rPr>
      <w:rFonts w:ascii="VNI-Times" w:hAnsi="VNI-Times"/>
      <w:b/>
      <w:sz w:val="26"/>
      <w:szCs w:val="20"/>
    </w:rPr>
  </w:style>
  <w:style w:type="paragraph" w:styleId="Subtitle">
    <w:name w:val="Subtitle"/>
    <w:basedOn w:val="Normal"/>
    <w:qFormat/>
    <w:rsid w:val="001F1E9D"/>
    <w:pPr>
      <w:jc w:val="center"/>
    </w:pPr>
    <w:rPr>
      <w:rFonts w:ascii="VNI-Times" w:hAnsi="VNI-Times"/>
      <w:b/>
      <w:sz w:val="34"/>
      <w:szCs w:val="20"/>
    </w:rPr>
  </w:style>
  <w:style w:type="paragraph" w:styleId="BodyText2">
    <w:name w:val="Body Text 2"/>
    <w:basedOn w:val="Normal"/>
    <w:rsid w:val="001F1E9D"/>
    <w:pPr>
      <w:tabs>
        <w:tab w:val="left" w:pos="303"/>
        <w:tab w:val="left" w:pos="505"/>
      </w:tabs>
      <w:jc w:val="right"/>
    </w:pPr>
    <w:rPr>
      <w:rFonts w:ascii="VNI-Times" w:hAnsi="VNI-Times"/>
      <w:bCs/>
      <w:sz w:val="26"/>
      <w:szCs w:val="20"/>
    </w:rPr>
  </w:style>
  <w:style w:type="paragraph" w:styleId="BodyText3">
    <w:name w:val="Body Text 3"/>
    <w:basedOn w:val="Normal"/>
    <w:rsid w:val="001F1E9D"/>
    <w:pPr>
      <w:tabs>
        <w:tab w:val="left" w:pos="303"/>
        <w:tab w:val="left" w:pos="505"/>
      </w:tabs>
    </w:pPr>
    <w:rPr>
      <w:rFonts w:ascii="VNI-Times" w:hAnsi="VNI-Times"/>
      <w:b/>
      <w:sz w:val="26"/>
      <w:szCs w:val="20"/>
    </w:rPr>
  </w:style>
  <w:style w:type="paragraph" w:styleId="BlockText">
    <w:name w:val="Block Text"/>
    <w:basedOn w:val="Normal"/>
    <w:rsid w:val="001F1E9D"/>
    <w:pPr>
      <w:ind w:left="900" w:right="552"/>
    </w:pPr>
    <w:rPr>
      <w:rFonts w:ascii="VNI-Times" w:hAnsi="VNI-Times"/>
      <w:bCs/>
      <w:sz w:val="26"/>
      <w:szCs w:val="20"/>
    </w:rPr>
  </w:style>
  <w:style w:type="paragraph" w:styleId="BodyTextIndent">
    <w:name w:val="Body Text Indent"/>
    <w:basedOn w:val="Normal"/>
    <w:rsid w:val="001F1E9D"/>
    <w:pPr>
      <w:spacing w:after="120"/>
      <w:ind w:left="360"/>
    </w:pPr>
    <w:rPr>
      <w:rFonts w:ascii="VNI-Times" w:hAnsi="VNI-Times"/>
      <w:bCs/>
      <w:sz w:val="26"/>
      <w:szCs w:val="20"/>
    </w:rPr>
  </w:style>
  <w:style w:type="paragraph" w:styleId="Caption">
    <w:name w:val="caption"/>
    <w:basedOn w:val="Normal"/>
    <w:next w:val="Normal"/>
    <w:qFormat/>
    <w:rsid w:val="001F1E9D"/>
    <w:rPr>
      <w:rFonts w:ascii="VNI-Times" w:hAnsi="VNI-Times"/>
      <w:b/>
      <w:sz w:val="32"/>
      <w:szCs w:val="20"/>
    </w:rPr>
  </w:style>
  <w:style w:type="paragraph" w:styleId="BodyTextIndent2">
    <w:name w:val="Body Text Indent 2"/>
    <w:basedOn w:val="Normal"/>
    <w:rsid w:val="001F1E9D"/>
    <w:pPr>
      <w:spacing w:after="120" w:line="480" w:lineRule="auto"/>
      <w:ind w:left="360"/>
    </w:pPr>
    <w:rPr>
      <w:rFonts w:ascii="VNI-Times" w:hAnsi="VNI-Times"/>
      <w:bCs/>
      <w:sz w:val="26"/>
      <w:szCs w:val="20"/>
    </w:rPr>
  </w:style>
  <w:style w:type="paragraph" w:customStyle="1" w:styleId="phan">
    <w:name w:val="phan"/>
    <w:basedOn w:val="Heading2"/>
    <w:rsid w:val="00275200"/>
    <w:pPr>
      <w:widowControl w:val="0"/>
      <w:autoSpaceDE/>
      <w:autoSpaceDN/>
      <w:adjustRightInd/>
      <w:spacing w:line="288" w:lineRule="auto"/>
    </w:pPr>
    <w:rPr>
      <w:rFonts w:ascii=".VnTimeH" w:hAnsi=".VnTimeH"/>
      <w:b/>
      <w:iCs/>
      <w:sz w:val="28"/>
      <w:szCs w:val="28"/>
    </w:rPr>
  </w:style>
  <w:style w:type="character" w:styleId="CommentReference">
    <w:name w:val="annotation reference"/>
    <w:rsid w:val="00525518"/>
    <w:rPr>
      <w:sz w:val="16"/>
      <w:szCs w:val="16"/>
    </w:rPr>
  </w:style>
  <w:style w:type="paragraph" w:styleId="CommentText">
    <w:name w:val="annotation text"/>
    <w:basedOn w:val="Normal"/>
    <w:link w:val="CommentTextChar"/>
    <w:rsid w:val="00525518"/>
    <w:rPr>
      <w:sz w:val="20"/>
      <w:szCs w:val="20"/>
    </w:rPr>
  </w:style>
  <w:style w:type="character" w:customStyle="1" w:styleId="CommentTextChar">
    <w:name w:val="Comment Text Char"/>
    <w:link w:val="CommentText"/>
    <w:rsid w:val="00525518"/>
    <w:rPr>
      <w:lang w:val="en-US" w:eastAsia="en-US"/>
    </w:rPr>
  </w:style>
  <w:style w:type="paragraph" w:styleId="CommentSubject">
    <w:name w:val="annotation subject"/>
    <w:basedOn w:val="CommentText"/>
    <w:next w:val="CommentText"/>
    <w:link w:val="CommentSubjectChar"/>
    <w:rsid w:val="00525518"/>
    <w:rPr>
      <w:b/>
      <w:bCs/>
    </w:rPr>
  </w:style>
  <w:style w:type="character" w:customStyle="1" w:styleId="CommentSubjectChar">
    <w:name w:val="Comment Subject Char"/>
    <w:link w:val="CommentSubject"/>
    <w:rsid w:val="00525518"/>
    <w:rPr>
      <w:b/>
      <w:bCs/>
      <w:lang w:val="en-US" w:eastAsia="en-US"/>
    </w:rPr>
  </w:style>
  <w:style w:type="paragraph" w:styleId="BalloonText">
    <w:name w:val="Balloon Text"/>
    <w:basedOn w:val="Normal"/>
    <w:link w:val="BalloonTextChar"/>
    <w:rsid w:val="00525518"/>
    <w:rPr>
      <w:rFonts w:ascii="Segoe UI" w:hAnsi="Segoe UI" w:cs="Segoe UI"/>
      <w:sz w:val="18"/>
      <w:szCs w:val="18"/>
    </w:rPr>
  </w:style>
  <w:style w:type="character" w:customStyle="1" w:styleId="BalloonTextChar">
    <w:name w:val="Balloon Text Char"/>
    <w:link w:val="BalloonText"/>
    <w:rsid w:val="00525518"/>
    <w:rPr>
      <w:rFonts w:ascii="Segoe UI" w:hAnsi="Segoe UI" w:cs="Segoe UI"/>
      <w:sz w:val="18"/>
      <w:szCs w:val="18"/>
      <w:lang w:val="en-US" w:eastAsia="en-US"/>
    </w:rPr>
  </w:style>
  <w:style w:type="paragraph" w:styleId="ListParagraph">
    <w:name w:val="List Paragraph"/>
    <w:basedOn w:val="Normal"/>
    <w:qFormat/>
    <w:rsid w:val="002D1DE2"/>
    <w:pPr>
      <w:ind w:left="720"/>
      <w:contextualSpacing/>
    </w:pPr>
  </w:style>
  <w:style w:type="paragraph" w:styleId="NormalWeb">
    <w:name w:val="Normal (Web)"/>
    <w:basedOn w:val="Normal"/>
    <w:uiPriority w:val="99"/>
    <w:unhideWhenUsed/>
    <w:rsid w:val="0003150F"/>
    <w:pPr>
      <w:spacing w:before="100" w:beforeAutospacing="1" w:after="100" w:afterAutospacing="1"/>
    </w:pPr>
    <w:rPr>
      <w:rFonts w:eastAsiaTheme="minorEastAsia"/>
      <w:lang w:val="en-GB" w:eastAsia="en-GB"/>
    </w:rPr>
  </w:style>
  <w:style w:type="paragraph" w:styleId="TOCHeading">
    <w:name w:val="TOC Heading"/>
    <w:basedOn w:val="Heading1"/>
    <w:next w:val="Normal"/>
    <w:uiPriority w:val="39"/>
    <w:unhideWhenUsed/>
    <w:qFormat/>
    <w:rsid w:val="00195AE4"/>
    <w:pPr>
      <w:keepNext/>
      <w:keepLines/>
      <w:autoSpaceDE/>
      <w:autoSpaceDN/>
      <w:adjustRightInd/>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195AE4"/>
    <w:pPr>
      <w:spacing w:after="100"/>
    </w:pPr>
  </w:style>
  <w:style w:type="paragraph" w:styleId="TOC2">
    <w:name w:val="toc 2"/>
    <w:basedOn w:val="Normal"/>
    <w:next w:val="Normal"/>
    <w:autoRedefine/>
    <w:uiPriority w:val="39"/>
    <w:unhideWhenUsed/>
    <w:rsid w:val="00195AE4"/>
    <w:pPr>
      <w:spacing w:after="100" w:line="259" w:lineRule="auto"/>
      <w:ind w:left="220"/>
    </w:pPr>
    <w:rPr>
      <w:rFonts w:asciiTheme="minorHAnsi" w:eastAsiaTheme="minorEastAsia" w:hAnsiTheme="minorHAnsi" w:cstheme="minorBidi"/>
      <w:sz w:val="22"/>
      <w:szCs w:val="22"/>
      <w:lang w:val="en-GB" w:eastAsia="en-GB"/>
    </w:rPr>
  </w:style>
  <w:style w:type="paragraph" w:styleId="TOC3">
    <w:name w:val="toc 3"/>
    <w:basedOn w:val="Normal"/>
    <w:next w:val="Normal"/>
    <w:autoRedefine/>
    <w:uiPriority w:val="39"/>
    <w:unhideWhenUsed/>
    <w:rsid w:val="00195AE4"/>
    <w:pPr>
      <w:spacing w:after="100" w:line="259" w:lineRule="auto"/>
      <w:ind w:left="440"/>
    </w:pPr>
    <w:rPr>
      <w:rFonts w:asciiTheme="minorHAnsi" w:eastAsiaTheme="minorEastAsia" w:hAnsiTheme="minorHAnsi" w:cstheme="minorBidi"/>
      <w:sz w:val="22"/>
      <w:szCs w:val="22"/>
      <w:lang w:val="en-GB" w:eastAsia="en-GB"/>
    </w:rPr>
  </w:style>
  <w:style w:type="paragraph" w:styleId="TOC4">
    <w:name w:val="toc 4"/>
    <w:basedOn w:val="Normal"/>
    <w:next w:val="Normal"/>
    <w:autoRedefine/>
    <w:uiPriority w:val="39"/>
    <w:unhideWhenUsed/>
    <w:rsid w:val="00195AE4"/>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195AE4"/>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195AE4"/>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95AE4"/>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195AE4"/>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195AE4"/>
    <w:pPr>
      <w:spacing w:after="100" w:line="259" w:lineRule="auto"/>
      <w:ind w:left="1760"/>
    </w:pPr>
    <w:rPr>
      <w:rFonts w:asciiTheme="minorHAnsi" w:eastAsiaTheme="minorEastAsia" w:hAnsiTheme="minorHAnsi" w:cstheme="minorBidi"/>
      <w:sz w:val="22"/>
      <w:szCs w:val="22"/>
      <w:lang w:val="en-GB" w:eastAsia="en-GB"/>
    </w:rPr>
  </w:style>
  <w:style w:type="character" w:styleId="Hyperlink">
    <w:name w:val="Hyperlink"/>
    <w:basedOn w:val="DefaultParagraphFont"/>
    <w:uiPriority w:val="99"/>
    <w:unhideWhenUsed/>
    <w:rsid w:val="00195AE4"/>
    <w:rPr>
      <w:color w:val="0563C1" w:themeColor="hyperlink"/>
      <w:u w:val="single"/>
    </w:rPr>
  </w:style>
  <w:style w:type="character" w:customStyle="1" w:styleId="FooterChar">
    <w:name w:val="Footer Char"/>
    <w:basedOn w:val="DefaultParagraphFont"/>
    <w:link w:val="Footer"/>
    <w:uiPriority w:val="99"/>
    <w:rsid w:val="00E624B5"/>
    <w:rPr>
      <w:rFonts w:ascii="VNI-Times" w:hAnsi="VNI-Times"/>
      <w:sz w:val="24"/>
      <w:szCs w:val="24"/>
      <w:lang w:val="en-US" w:eastAsia="en-US"/>
    </w:rPr>
  </w:style>
  <w:style w:type="character" w:styleId="PlaceholderText">
    <w:name w:val="Placeholder Text"/>
    <w:basedOn w:val="DefaultParagraphFont"/>
    <w:uiPriority w:val="99"/>
    <w:semiHidden/>
    <w:rsid w:val="009A3CF9"/>
    <w:rPr>
      <w:color w:val="808080"/>
    </w:rPr>
  </w:style>
  <w:style w:type="paragraph" w:styleId="NoSpacing">
    <w:name w:val="No Spacing"/>
    <w:uiPriority w:val="1"/>
    <w:qFormat/>
    <w:rsid w:val="00BD0182"/>
    <w:rPr>
      <w:rFonts w:eastAsia="Calibri"/>
      <w:sz w:val="28"/>
      <w:lang w:val="en-US" w:eastAsia="en-US"/>
    </w:rPr>
  </w:style>
  <w:style w:type="character" w:styleId="Strong">
    <w:name w:val="Strong"/>
    <w:basedOn w:val="DefaultParagraphFont"/>
    <w:uiPriority w:val="22"/>
    <w:qFormat/>
    <w:rsid w:val="00BF6146"/>
    <w:rPr>
      <w:b/>
      <w:bCs/>
    </w:rPr>
  </w:style>
  <w:style w:type="character" w:customStyle="1" w:styleId="apple-converted-space">
    <w:name w:val="apple-converted-space"/>
    <w:rsid w:val="00BF6146"/>
  </w:style>
  <w:style w:type="paragraph" w:customStyle="1" w:styleId="CharChar">
    <w:name w:val="Char Char"/>
    <w:basedOn w:val="Normal"/>
    <w:autoRedefine/>
    <w:rsid w:val="00606C1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
    <w:name w:val="Heading 1 Char"/>
    <w:basedOn w:val="DefaultParagraphFont"/>
    <w:link w:val="Heading1"/>
    <w:rsid w:val="00A37F98"/>
    <w:rPr>
      <w:rFonts w:ascii="VNI-Times" w:hAnsi="VNI-Times"/>
      <w:sz w:val="24"/>
      <w:szCs w:val="24"/>
      <w:lang w:val="en-US" w:eastAsia="en-US"/>
    </w:rPr>
  </w:style>
  <w:style w:type="character" w:customStyle="1" w:styleId="UnresolvedMention">
    <w:name w:val="Unresolved Mention"/>
    <w:basedOn w:val="DefaultParagraphFont"/>
    <w:uiPriority w:val="99"/>
    <w:semiHidden/>
    <w:unhideWhenUsed/>
    <w:rsid w:val="0009747E"/>
    <w:rPr>
      <w:color w:val="605E5C"/>
      <w:shd w:val="clear" w:color="auto" w:fill="E1DFDD"/>
    </w:rPr>
  </w:style>
  <w:style w:type="character" w:customStyle="1" w:styleId="HeaderChar">
    <w:name w:val="Header Char"/>
    <w:basedOn w:val="DefaultParagraphFont"/>
    <w:link w:val="Header"/>
    <w:rsid w:val="00F77A1C"/>
    <w:rPr>
      <w:rFonts w:ascii="VNI-Times" w:hAnsi="VNI-Times"/>
      <w:sz w:val="24"/>
      <w:szCs w:val="24"/>
      <w:lang w:val="en-US" w:eastAsia="en-US"/>
    </w:rPr>
  </w:style>
  <w:style w:type="character" w:styleId="FollowedHyperlink">
    <w:name w:val="FollowedHyperlink"/>
    <w:basedOn w:val="DefaultParagraphFont"/>
    <w:rsid w:val="00730DC5"/>
    <w:rPr>
      <w:color w:val="954F72" w:themeColor="followedHyperlink"/>
      <w:u w:val="single"/>
    </w:rPr>
  </w:style>
  <w:style w:type="character" w:customStyle="1" w:styleId="fontstyle01">
    <w:name w:val="fontstyle01"/>
    <w:basedOn w:val="DefaultParagraphFont"/>
    <w:rsid w:val="00416E1C"/>
    <w:rPr>
      <w:rFonts w:ascii="Times New Roman" w:hAnsi="Times New Roman" w:cs="Times New Roman" w:hint="default"/>
      <w:b/>
      <w:bCs/>
      <w:i w:val="0"/>
      <w:iCs w:val="0"/>
      <w:color w:val="000000"/>
      <w:sz w:val="24"/>
      <w:szCs w:val="24"/>
    </w:rPr>
  </w:style>
  <w:style w:type="paragraph" w:customStyle="1" w:styleId="Char">
    <w:name w:val="Char"/>
    <w:basedOn w:val="Normal"/>
    <w:semiHidden/>
    <w:rsid w:val="00631EC1"/>
    <w:pPr>
      <w:spacing w:after="160" w:line="240" w:lineRule="exact"/>
    </w:pPr>
    <w:rPr>
      <w:rFonts w:ascii="Arial" w:hAnsi="Arial" w:cs="Arial"/>
      <w:sz w:val="22"/>
      <w:szCs w:val="22"/>
    </w:rPr>
  </w:style>
  <w:style w:type="table" w:customStyle="1" w:styleId="TableGrid1">
    <w:name w:val="Table Grid1"/>
    <w:basedOn w:val="TableNormal"/>
    <w:next w:val="TableGrid"/>
    <w:uiPriority w:val="39"/>
    <w:unhideWhenUsed/>
    <w:rsid w:val="00C846AF"/>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CA7838"/>
    <w:rPr>
      <w:rFonts w:ascii="VNI-Helve-Condense" w:hAnsi="VNI-Helve-Condens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5418">
      <w:bodyDiv w:val="1"/>
      <w:marLeft w:val="0"/>
      <w:marRight w:val="0"/>
      <w:marTop w:val="0"/>
      <w:marBottom w:val="0"/>
      <w:divBdr>
        <w:top w:val="none" w:sz="0" w:space="0" w:color="auto"/>
        <w:left w:val="none" w:sz="0" w:space="0" w:color="auto"/>
        <w:bottom w:val="none" w:sz="0" w:space="0" w:color="auto"/>
        <w:right w:val="none" w:sz="0" w:space="0" w:color="auto"/>
      </w:divBdr>
    </w:div>
    <w:div w:id="26418060">
      <w:bodyDiv w:val="1"/>
      <w:marLeft w:val="0"/>
      <w:marRight w:val="0"/>
      <w:marTop w:val="0"/>
      <w:marBottom w:val="0"/>
      <w:divBdr>
        <w:top w:val="none" w:sz="0" w:space="0" w:color="auto"/>
        <w:left w:val="none" w:sz="0" w:space="0" w:color="auto"/>
        <w:bottom w:val="none" w:sz="0" w:space="0" w:color="auto"/>
        <w:right w:val="none" w:sz="0" w:space="0" w:color="auto"/>
      </w:divBdr>
    </w:div>
    <w:div w:id="30544609">
      <w:bodyDiv w:val="1"/>
      <w:marLeft w:val="0"/>
      <w:marRight w:val="0"/>
      <w:marTop w:val="0"/>
      <w:marBottom w:val="0"/>
      <w:divBdr>
        <w:top w:val="none" w:sz="0" w:space="0" w:color="auto"/>
        <w:left w:val="none" w:sz="0" w:space="0" w:color="auto"/>
        <w:bottom w:val="none" w:sz="0" w:space="0" w:color="auto"/>
        <w:right w:val="none" w:sz="0" w:space="0" w:color="auto"/>
      </w:divBdr>
    </w:div>
    <w:div w:id="66921652">
      <w:bodyDiv w:val="1"/>
      <w:marLeft w:val="0"/>
      <w:marRight w:val="0"/>
      <w:marTop w:val="0"/>
      <w:marBottom w:val="0"/>
      <w:divBdr>
        <w:top w:val="none" w:sz="0" w:space="0" w:color="auto"/>
        <w:left w:val="none" w:sz="0" w:space="0" w:color="auto"/>
        <w:bottom w:val="none" w:sz="0" w:space="0" w:color="auto"/>
        <w:right w:val="none" w:sz="0" w:space="0" w:color="auto"/>
      </w:divBdr>
    </w:div>
    <w:div w:id="83116409">
      <w:bodyDiv w:val="1"/>
      <w:marLeft w:val="0"/>
      <w:marRight w:val="0"/>
      <w:marTop w:val="0"/>
      <w:marBottom w:val="0"/>
      <w:divBdr>
        <w:top w:val="none" w:sz="0" w:space="0" w:color="auto"/>
        <w:left w:val="none" w:sz="0" w:space="0" w:color="auto"/>
        <w:bottom w:val="none" w:sz="0" w:space="0" w:color="auto"/>
        <w:right w:val="none" w:sz="0" w:space="0" w:color="auto"/>
      </w:divBdr>
    </w:div>
    <w:div w:id="123430672">
      <w:bodyDiv w:val="1"/>
      <w:marLeft w:val="0"/>
      <w:marRight w:val="0"/>
      <w:marTop w:val="0"/>
      <w:marBottom w:val="0"/>
      <w:divBdr>
        <w:top w:val="none" w:sz="0" w:space="0" w:color="auto"/>
        <w:left w:val="none" w:sz="0" w:space="0" w:color="auto"/>
        <w:bottom w:val="none" w:sz="0" w:space="0" w:color="auto"/>
        <w:right w:val="none" w:sz="0" w:space="0" w:color="auto"/>
      </w:divBdr>
    </w:div>
    <w:div w:id="130220664">
      <w:bodyDiv w:val="1"/>
      <w:marLeft w:val="0"/>
      <w:marRight w:val="0"/>
      <w:marTop w:val="0"/>
      <w:marBottom w:val="0"/>
      <w:divBdr>
        <w:top w:val="none" w:sz="0" w:space="0" w:color="auto"/>
        <w:left w:val="none" w:sz="0" w:space="0" w:color="auto"/>
        <w:bottom w:val="none" w:sz="0" w:space="0" w:color="auto"/>
        <w:right w:val="none" w:sz="0" w:space="0" w:color="auto"/>
      </w:divBdr>
    </w:div>
    <w:div w:id="172570321">
      <w:bodyDiv w:val="1"/>
      <w:marLeft w:val="0"/>
      <w:marRight w:val="0"/>
      <w:marTop w:val="0"/>
      <w:marBottom w:val="0"/>
      <w:divBdr>
        <w:top w:val="none" w:sz="0" w:space="0" w:color="auto"/>
        <w:left w:val="none" w:sz="0" w:space="0" w:color="auto"/>
        <w:bottom w:val="none" w:sz="0" w:space="0" w:color="auto"/>
        <w:right w:val="none" w:sz="0" w:space="0" w:color="auto"/>
      </w:divBdr>
    </w:div>
    <w:div w:id="179665823">
      <w:bodyDiv w:val="1"/>
      <w:marLeft w:val="0"/>
      <w:marRight w:val="0"/>
      <w:marTop w:val="0"/>
      <w:marBottom w:val="0"/>
      <w:divBdr>
        <w:top w:val="none" w:sz="0" w:space="0" w:color="auto"/>
        <w:left w:val="none" w:sz="0" w:space="0" w:color="auto"/>
        <w:bottom w:val="none" w:sz="0" w:space="0" w:color="auto"/>
        <w:right w:val="none" w:sz="0" w:space="0" w:color="auto"/>
      </w:divBdr>
    </w:div>
    <w:div w:id="223219893">
      <w:bodyDiv w:val="1"/>
      <w:marLeft w:val="0"/>
      <w:marRight w:val="0"/>
      <w:marTop w:val="0"/>
      <w:marBottom w:val="0"/>
      <w:divBdr>
        <w:top w:val="none" w:sz="0" w:space="0" w:color="auto"/>
        <w:left w:val="none" w:sz="0" w:space="0" w:color="auto"/>
        <w:bottom w:val="none" w:sz="0" w:space="0" w:color="auto"/>
        <w:right w:val="none" w:sz="0" w:space="0" w:color="auto"/>
      </w:divBdr>
    </w:div>
    <w:div w:id="258368394">
      <w:bodyDiv w:val="1"/>
      <w:marLeft w:val="0"/>
      <w:marRight w:val="0"/>
      <w:marTop w:val="0"/>
      <w:marBottom w:val="0"/>
      <w:divBdr>
        <w:top w:val="none" w:sz="0" w:space="0" w:color="auto"/>
        <w:left w:val="none" w:sz="0" w:space="0" w:color="auto"/>
        <w:bottom w:val="none" w:sz="0" w:space="0" w:color="auto"/>
        <w:right w:val="none" w:sz="0" w:space="0" w:color="auto"/>
      </w:divBdr>
    </w:div>
    <w:div w:id="308751787">
      <w:bodyDiv w:val="1"/>
      <w:marLeft w:val="0"/>
      <w:marRight w:val="0"/>
      <w:marTop w:val="0"/>
      <w:marBottom w:val="0"/>
      <w:divBdr>
        <w:top w:val="none" w:sz="0" w:space="0" w:color="auto"/>
        <w:left w:val="none" w:sz="0" w:space="0" w:color="auto"/>
        <w:bottom w:val="none" w:sz="0" w:space="0" w:color="auto"/>
        <w:right w:val="none" w:sz="0" w:space="0" w:color="auto"/>
      </w:divBdr>
    </w:div>
    <w:div w:id="347483161">
      <w:bodyDiv w:val="1"/>
      <w:marLeft w:val="0"/>
      <w:marRight w:val="0"/>
      <w:marTop w:val="0"/>
      <w:marBottom w:val="0"/>
      <w:divBdr>
        <w:top w:val="none" w:sz="0" w:space="0" w:color="auto"/>
        <w:left w:val="none" w:sz="0" w:space="0" w:color="auto"/>
        <w:bottom w:val="none" w:sz="0" w:space="0" w:color="auto"/>
        <w:right w:val="none" w:sz="0" w:space="0" w:color="auto"/>
      </w:divBdr>
    </w:div>
    <w:div w:id="347682249">
      <w:bodyDiv w:val="1"/>
      <w:marLeft w:val="0"/>
      <w:marRight w:val="0"/>
      <w:marTop w:val="0"/>
      <w:marBottom w:val="0"/>
      <w:divBdr>
        <w:top w:val="none" w:sz="0" w:space="0" w:color="auto"/>
        <w:left w:val="none" w:sz="0" w:space="0" w:color="auto"/>
        <w:bottom w:val="none" w:sz="0" w:space="0" w:color="auto"/>
        <w:right w:val="none" w:sz="0" w:space="0" w:color="auto"/>
      </w:divBdr>
    </w:div>
    <w:div w:id="420566418">
      <w:bodyDiv w:val="1"/>
      <w:marLeft w:val="0"/>
      <w:marRight w:val="0"/>
      <w:marTop w:val="0"/>
      <w:marBottom w:val="0"/>
      <w:divBdr>
        <w:top w:val="none" w:sz="0" w:space="0" w:color="auto"/>
        <w:left w:val="none" w:sz="0" w:space="0" w:color="auto"/>
        <w:bottom w:val="none" w:sz="0" w:space="0" w:color="auto"/>
        <w:right w:val="none" w:sz="0" w:space="0" w:color="auto"/>
      </w:divBdr>
      <w:divsChild>
        <w:div w:id="3678531">
          <w:marLeft w:val="0"/>
          <w:marRight w:val="0"/>
          <w:marTop w:val="432"/>
          <w:marBottom w:val="0"/>
          <w:divBdr>
            <w:top w:val="none" w:sz="0" w:space="0" w:color="auto"/>
            <w:left w:val="none" w:sz="0" w:space="0" w:color="auto"/>
            <w:bottom w:val="none" w:sz="0" w:space="0" w:color="auto"/>
            <w:right w:val="none" w:sz="0" w:space="0" w:color="auto"/>
          </w:divBdr>
        </w:div>
        <w:div w:id="328335531">
          <w:marLeft w:val="0"/>
          <w:marRight w:val="0"/>
          <w:marTop w:val="432"/>
          <w:marBottom w:val="0"/>
          <w:divBdr>
            <w:top w:val="none" w:sz="0" w:space="0" w:color="auto"/>
            <w:left w:val="none" w:sz="0" w:space="0" w:color="auto"/>
            <w:bottom w:val="none" w:sz="0" w:space="0" w:color="auto"/>
            <w:right w:val="none" w:sz="0" w:space="0" w:color="auto"/>
          </w:divBdr>
        </w:div>
      </w:divsChild>
    </w:div>
    <w:div w:id="435713144">
      <w:bodyDiv w:val="1"/>
      <w:marLeft w:val="0"/>
      <w:marRight w:val="0"/>
      <w:marTop w:val="0"/>
      <w:marBottom w:val="0"/>
      <w:divBdr>
        <w:top w:val="none" w:sz="0" w:space="0" w:color="auto"/>
        <w:left w:val="none" w:sz="0" w:space="0" w:color="auto"/>
        <w:bottom w:val="none" w:sz="0" w:space="0" w:color="auto"/>
        <w:right w:val="none" w:sz="0" w:space="0" w:color="auto"/>
      </w:divBdr>
    </w:div>
    <w:div w:id="440147833">
      <w:bodyDiv w:val="1"/>
      <w:marLeft w:val="0"/>
      <w:marRight w:val="0"/>
      <w:marTop w:val="0"/>
      <w:marBottom w:val="0"/>
      <w:divBdr>
        <w:top w:val="none" w:sz="0" w:space="0" w:color="auto"/>
        <w:left w:val="none" w:sz="0" w:space="0" w:color="auto"/>
        <w:bottom w:val="none" w:sz="0" w:space="0" w:color="auto"/>
        <w:right w:val="none" w:sz="0" w:space="0" w:color="auto"/>
      </w:divBdr>
    </w:div>
    <w:div w:id="453672025">
      <w:bodyDiv w:val="1"/>
      <w:marLeft w:val="0"/>
      <w:marRight w:val="0"/>
      <w:marTop w:val="0"/>
      <w:marBottom w:val="0"/>
      <w:divBdr>
        <w:top w:val="none" w:sz="0" w:space="0" w:color="auto"/>
        <w:left w:val="none" w:sz="0" w:space="0" w:color="auto"/>
        <w:bottom w:val="none" w:sz="0" w:space="0" w:color="auto"/>
        <w:right w:val="none" w:sz="0" w:space="0" w:color="auto"/>
      </w:divBdr>
    </w:div>
    <w:div w:id="503789026">
      <w:bodyDiv w:val="1"/>
      <w:marLeft w:val="0"/>
      <w:marRight w:val="0"/>
      <w:marTop w:val="0"/>
      <w:marBottom w:val="0"/>
      <w:divBdr>
        <w:top w:val="none" w:sz="0" w:space="0" w:color="auto"/>
        <w:left w:val="none" w:sz="0" w:space="0" w:color="auto"/>
        <w:bottom w:val="none" w:sz="0" w:space="0" w:color="auto"/>
        <w:right w:val="none" w:sz="0" w:space="0" w:color="auto"/>
      </w:divBdr>
    </w:div>
    <w:div w:id="557858685">
      <w:bodyDiv w:val="1"/>
      <w:marLeft w:val="0"/>
      <w:marRight w:val="0"/>
      <w:marTop w:val="0"/>
      <w:marBottom w:val="0"/>
      <w:divBdr>
        <w:top w:val="none" w:sz="0" w:space="0" w:color="auto"/>
        <w:left w:val="none" w:sz="0" w:space="0" w:color="auto"/>
        <w:bottom w:val="none" w:sz="0" w:space="0" w:color="auto"/>
        <w:right w:val="none" w:sz="0" w:space="0" w:color="auto"/>
      </w:divBdr>
    </w:div>
    <w:div w:id="580261628">
      <w:bodyDiv w:val="1"/>
      <w:marLeft w:val="0"/>
      <w:marRight w:val="0"/>
      <w:marTop w:val="0"/>
      <w:marBottom w:val="0"/>
      <w:divBdr>
        <w:top w:val="none" w:sz="0" w:space="0" w:color="auto"/>
        <w:left w:val="none" w:sz="0" w:space="0" w:color="auto"/>
        <w:bottom w:val="none" w:sz="0" w:space="0" w:color="auto"/>
        <w:right w:val="none" w:sz="0" w:space="0" w:color="auto"/>
      </w:divBdr>
    </w:div>
    <w:div w:id="590282812">
      <w:bodyDiv w:val="1"/>
      <w:marLeft w:val="0"/>
      <w:marRight w:val="0"/>
      <w:marTop w:val="0"/>
      <w:marBottom w:val="0"/>
      <w:divBdr>
        <w:top w:val="none" w:sz="0" w:space="0" w:color="auto"/>
        <w:left w:val="none" w:sz="0" w:space="0" w:color="auto"/>
        <w:bottom w:val="none" w:sz="0" w:space="0" w:color="auto"/>
        <w:right w:val="none" w:sz="0" w:space="0" w:color="auto"/>
      </w:divBdr>
    </w:div>
    <w:div w:id="629476621">
      <w:bodyDiv w:val="1"/>
      <w:marLeft w:val="0"/>
      <w:marRight w:val="0"/>
      <w:marTop w:val="0"/>
      <w:marBottom w:val="0"/>
      <w:divBdr>
        <w:top w:val="none" w:sz="0" w:space="0" w:color="auto"/>
        <w:left w:val="none" w:sz="0" w:space="0" w:color="auto"/>
        <w:bottom w:val="none" w:sz="0" w:space="0" w:color="auto"/>
        <w:right w:val="none" w:sz="0" w:space="0" w:color="auto"/>
      </w:divBdr>
    </w:div>
    <w:div w:id="633485475">
      <w:bodyDiv w:val="1"/>
      <w:marLeft w:val="0"/>
      <w:marRight w:val="0"/>
      <w:marTop w:val="0"/>
      <w:marBottom w:val="0"/>
      <w:divBdr>
        <w:top w:val="none" w:sz="0" w:space="0" w:color="auto"/>
        <w:left w:val="none" w:sz="0" w:space="0" w:color="auto"/>
        <w:bottom w:val="none" w:sz="0" w:space="0" w:color="auto"/>
        <w:right w:val="none" w:sz="0" w:space="0" w:color="auto"/>
      </w:divBdr>
    </w:div>
    <w:div w:id="800995572">
      <w:bodyDiv w:val="1"/>
      <w:marLeft w:val="0"/>
      <w:marRight w:val="0"/>
      <w:marTop w:val="0"/>
      <w:marBottom w:val="0"/>
      <w:divBdr>
        <w:top w:val="none" w:sz="0" w:space="0" w:color="auto"/>
        <w:left w:val="none" w:sz="0" w:space="0" w:color="auto"/>
        <w:bottom w:val="none" w:sz="0" w:space="0" w:color="auto"/>
        <w:right w:val="none" w:sz="0" w:space="0" w:color="auto"/>
      </w:divBdr>
    </w:div>
    <w:div w:id="830292362">
      <w:bodyDiv w:val="1"/>
      <w:marLeft w:val="0"/>
      <w:marRight w:val="0"/>
      <w:marTop w:val="0"/>
      <w:marBottom w:val="0"/>
      <w:divBdr>
        <w:top w:val="none" w:sz="0" w:space="0" w:color="auto"/>
        <w:left w:val="none" w:sz="0" w:space="0" w:color="auto"/>
        <w:bottom w:val="none" w:sz="0" w:space="0" w:color="auto"/>
        <w:right w:val="none" w:sz="0" w:space="0" w:color="auto"/>
      </w:divBdr>
    </w:div>
    <w:div w:id="856113409">
      <w:bodyDiv w:val="1"/>
      <w:marLeft w:val="0"/>
      <w:marRight w:val="0"/>
      <w:marTop w:val="0"/>
      <w:marBottom w:val="0"/>
      <w:divBdr>
        <w:top w:val="none" w:sz="0" w:space="0" w:color="auto"/>
        <w:left w:val="none" w:sz="0" w:space="0" w:color="auto"/>
        <w:bottom w:val="none" w:sz="0" w:space="0" w:color="auto"/>
        <w:right w:val="none" w:sz="0" w:space="0" w:color="auto"/>
      </w:divBdr>
    </w:div>
    <w:div w:id="899947711">
      <w:bodyDiv w:val="1"/>
      <w:marLeft w:val="0"/>
      <w:marRight w:val="0"/>
      <w:marTop w:val="0"/>
      <w:marBottom w:val="0"/>
      <w:divBdr>
        <w:top w:val="none" w:sz="0" w:space="0" w:color="auto"/>
        <w:left w:val="none" w:sz="0" w:space="0" w:color="auto"/>
        <w:bottom w:val="none" w:sz="0" w:space="0" w:color="auto"/>
        <w:right w:val="none" w:sz="0" w:space="0" w:color="auto"/>
      </w:divBdr>
      <w:divsChild>
        <w:div w:id="1267813485">
          <w:marLeft w:val="0"/>
          <w:marRight w:val="0"/>
          <w:marTop w:val="0"/>
          <w:marBottom w:val="0"/>
          <w:divBdr>
            <w:top w:val="none" w:sz="0" w:space="0" w:color="auto"/>
            <w:left w:val="single" w:sz="6" w:space="15" w:color="C2C2F3"/>
            <w:bottom w:val="single" w:sz="6" w:space="8" w:color="C2C2F3"/>
            <w:right w:val="single" w:sz="6" w:space="15" w:color="C2C2F3"/>
          </w:divBdr>
        </w:div>
        <w:div w:id="303045194">
          <w:marLeft w:val="0"/>
          <w:marRight w:val="0"/>
          <w:marTop w:val="0"/>
          <w:marBottom w:val="0"/>
          <w:divBdr>
            <w:top w:val="none" w:sz="0" w:space="0" w:color="auto"/>
            <w:left w:val="single" w:sz="6" w:space="15" w:color="C2C2F3"/>
            <w:bottom w:val="single" w:sz="6" w:space="8" w:color="C2C2F3"/>
            <w:right w:val="single" w:sz="6" w:space="15" w:color="C2C2F3"/>
          </w:divBdr>
        </w:div>
        <w:div w:id="16162753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0751475">
      <w:bodyDiv w:val="1"/>
      <w:marLeft w:val="0"/>
      <w:marRight w:val="0"/>
      <w:marTop w:val="0"/>
      <w:marBottom w:val="0"/>
      <w:divBdr>
        <w:top w:val="none" w:sz="0" w:space="0" w:color="auto"/>
        <w:left w:val="none" w:sz="0" w:space="0" w:color="auto"/>
        <w:bottom w:val="none" w:sz="0" w:space="0" w:color="auto"/>
        <w:right w:val="none" w:sz="0" w:space="0" w:color="auto"/>
      </w:divBdr>
    </w:div>
    <w:div w:id="919408380">
      <w:bodyDiv w:val="1"/>
      <w:marLeft w:val="0"/>
      <w:marRight w:val="0"/>
      <w:marTop w:val="0"/>
      <w:marBottom w:val="0"/>
      <w:divBdr>
        <w:top w:val="none" w:sz="0" w:space="0" w:color="auto"/>
        <w:left w:val="none" w:sz="0" w:space="0" w:color="auto"/>
        <w:bottom w:val="none" w:sz="0" w:space="0" w:color="auto"/>
        <w:right w:val="none" w:sz="0" w:space="0" w:color="auto"/>
      </w:divBdr>
    </w:div>
    <w:div w:id="1023169998">
      <w:bodyDiv w:val="1"/>
      <w:marLeft w:val="0"/>
      <w:marRight w:val="0"/>
      <w:marTop w:val="0"/>
      <w:marBottom w:val="0"/>
      <w:divBdr>
        <w:top w:val="none" w:sz="0" w:space="0" w:color="auto"/>
        <w:left w:val="none" w:sz="0" w:space="0" w:color="auto"/>
        <w:bottom w:val="none" w:sz="0" w:space="0" w:color="auto"/>
        <w:right w:val="none" w:sz="0" w:space="0" w:color="auto"/>
      </w:divBdr>
    </w:div>
    <w:div w:id="1024288483">
      <w:bodyDiv w:val="1"/>
      <w:marLeft w:val="0"/>
      <w:marRight w:val="0"/>
      <w:marTop w:val="0"/>
      <w:marBottom w:val="0"/>
      <w:divBdr>
        <w:top w:val="none" w:sz="0" w:space="0" w:color="auto"/>
        <w:left w:val="none" w:sz="0" w:space="0" w:color="auto"/>
        <w:bottom w:val="none" w:sz="0" w:space="0" w:color="auto"/>
        <w:right w:val="none" w:sz="0" w:space="0" w:color="auto"/>
      </w:divBdr>
    </w:div>
    <w:div w:id="1094011377">
      <w:bodyDiv w:val="1"/>
      <w:marLeft w:val="0"/>
      <w:marRight w:val="0"/>
      <w:marTop w:val="0"/>
      <w:marBottom w:val="0"/>
      <w:divBdr>
        <w:top w:val="none" w:sz="0" w:space="0" w:color="auto"/>
        <w:left w:val="none" w:sz="0" w:space="0" w:color="auto"/>
        <w:bottom w:val="none" w:sz="0" w:space="0" w:color="auto"/>
        <w:right w:val="none" w:sz="0" w:space="0" w:color="auto"/>
      </w:divBdr>
    </w:div>
    <w:div w:id="1122532853">
      <w:bodyDiv w:val="1"/>
      <w:marLeft w:val="0"/>
      <w:marRight w:val="0"/>
      <w:marTop w:val="0"/>
      <w:marBottom w:val="0"/>
      <w:divBdr>
        <w:top w:val="none" w:sz="0" w:space="0" w:color="auto"/>
        <w:left w:val="none" w:sz="0" w:space="0" w:color="auto"/>
        <w:bottom w:val="none" w:sz="0" w:space="0" w:color="auto"/>
        <w:right w:val="none" w:sz="0" w:space="0" w:color="auto"/>
      </w:divBdr>
    </w:div>
    <w:div w:id="1144006253">
      <w:bodyDiv w:val="1"/>
      <w:marLeft w:val="0"/>
      <w:marRight w:val="0"/>
      <w:marTop w:val="0"/>
      <w:marBottom w:val="0"/>
      <w:divBdr>
        <w:top w:val="none" w:sz="0" w:space="0" w:color="auto"/>
        <w:left w:val="none" w:sz="0" w:space="0" w:color="auto"/>
        <w:bottom w:val="none" w:sz="0" w:space="0" w:color="auto"/>
        <w:right w:val="none" w:sz="0" w:space="0" w:color="auto"/>
      </w:divBdr>
    </w:div>
    <w:div w:id="1147165692">
      <w:bodyDiv w:val="1"/>
      <w:marLeft w:val="0"/>
      <w:marRight w:val="0"/>
      <w:marTop w:val="0"/>
      <w:marBottom w:val="0"/>
      <w:divBdr>
        <w:top w:val="none" w:sz="0" w:space="0" w:color="auto"/>
        <w:left w:val="none" w:sz="0" w:space="0" w:color="auto"/>
        <w:bottom w:val="none" w:sz="0" w:space="0" w:color="auto"/>
        <w:right w:val="none" w:sz="0" w:space="0" w:color="auto"/>
      </w:divBdr>
    </w:div>
    <w:div w:id="1147939144">
      <w:bodyDiv w:val="1"/>
      <w:marLeft w:val="0"/>
      <w:marRight w:val="0"/>
      <w:marTop w:val="0"/>
      <w:marBottom w:val="0"/>
      <w:divBdr>
        <w:top w:val="none" w:sz="0" w:space="0" w:color="auto"/>
        <w:left w:val="none" w:sz="0" w:space="0" w:color="auto"/>
        <w:bottom w:val="none" w:sz="0" w:space="0" w:color="auto"/>
        <w:right w:val="none" w:sz="0" w:space="0" w:color="auto"/>
      </w:divBdr>
    </w:div>
    <w:div w:id="1152719251">
      <w:bodyDiv w:val="1"/>
      <w:marLeft w:val="0"/>
      <w:marRight w:val="0"/>
      <w:marTop w:val="0"/>
      <w:marBottom w:val="0"/>
      <w:divBdr>
        <w:top w:val="none" w:sz="0" w:space="0" w:color="auto"/>
        <w:left w:val="none" w:sz="0" w:space="0" w:color="auto"/>
        <w:bottom w:val="none" w:sz="0" w:space="0" w:color="auto"/>
        <w:right w:val="none" w:sz="0" w:space="0" w:color="auto"/>
      </w:divBdr>
    </w:div>
    <w:div w:id="1157959153">
      <w:bodyDiv w:val="1"/>
      <w:marLeft w:val="0"/>
      <w:marRight w:val="0"/>
      <w:marTop w:val="0"/>
      <w:marBottom w:val="0"/>
      <w:divBdr>
        <w:top w:val="none" w:sz="0" w:space="0" w:color="auto"/>
        <w:left w:val="none" w:sz="0" w:space="0" w:color="auto"/>
        <w:bottom w:val="none" w:sz="0" w:space="0" w:color="auto"/>
        <w:right w:val="none" w:sz="0" w:space="0" w:color="auto"/>
      </w:divBdr>
      <w:divsChild>
        <w:div w:id="1819884136">
          <w:marLeft w:val="0"/>
          <w:marRight w:val="0"/>
          <w:marTop w:val="0"/>
          <w:marBottom w:val="450"/>
          <w:divBdr>
            <w:top w:val="none" w:sz="0" w:space="0" w:color="auto"/>
            <w:left w:val="none" w:sz="0" w:space="0" w:color="auto"/>
            <w:bottom w:val="none" w:sz="0" w:space="0" w:color="auto"/>
            <w:right w:val="none" w:sz="0" w:space="0" w:color="auto"/>
          </w:divBdr>
          <w:divsChild>
            <w:div w:id="375814569">
              <w:marLeft w:val="0"/>
              <w:marRight w:val="0"/>
              <w:marTop w:val="0"/>
              <w:marBottom w:val="0"/>
              <w:divBdr>
                <w:top w:val="none" w:sz="0" w:space="0" w:color="auto"/>
                <w:left w:val="none" w:sz="0" w:space="0" w:color="auto"/>
                <w:bottom w:val="none" w:sz="0" w:space="0" w:color="auto"/>
                <w:right w:val="none" w:sz="0" w:space="0" w:color="auto"/>
              </w:divBdr>
            </w:div>
          </w:divsChild>
        </w:div>
        <w:div w:id="1822313288">
          <w:marLeft w:val="0"/>
          <w:marRight w:val="0"/>
          <w:marTop w:val="0"/>
          <w:marBottom w:val="450"/>
          <w:divBdr>
            <w:top w:val="none" w:sz="0" w:space="0" w:color="auto"/>
            <w:left w:val="none" w:sz="0" w:space="0" w:color="auto"/>
            <w:bottom w:val="none" w:sz="0" w:space="0" w:color="auto"/>
            <w:right w:val="none" w:sz="0" w:space="0" w:color="auto"/>
          </w:divBdr>
          <w:divsChild>
            <w:div w:id="973415019">
              <w:marLeft w:val="0"/>
              <w:marRight w:val="0"/>
              <w:marTop w:val="0"/>
              <w:marBottom w:val="0"/>
              <w:divBdr>
                <w:top w:val="none" w:sz="0" w:space="0" w:color="auto"/>
                <w:left w:val="none" w:sz="0" w:space="0" w:color="auto"/>
                <w:bottom w:val="none" w:sz="0" w:space="0" w:color="auto"/>
                <w:right w:val="none" w:sz="0" w:space="0" w:color="auto"/>
              </w:divBdr>
            </w:div>
          </w:divsChild>
        </w:div>
        <w:div w:id="613751952">
          <w:marLeft w:val="0"/>
          <w:marRight w:val="0"/>
          <w:marTop w:val="0"/>
          <w:marBottom w:val="450"/>
          <w:divBdr>
            <w:top w:val="none" w:sz="0" w:space="0" w:color="auto"/>
            <w:left w:val="none" w:sz="0" w:space="0" w:color="auto"/>
            <w:bottom w:val="none" w:sz="0" w:space="0" w:color="auto"/>
            <w:right w:val="none" w:sz="0" w:space="0" w:color="auto"/>
          </w:divBdr>
          <w:divsChild>
            <w:div w:id="501504601">
              <w:marLeft w:val="0"/>
              <w:marRight w:val="0"/>
              <w:marTop w:val="0"/>
              <w:marBottom w:val="0"/>
              <w:divBdr>
                <w:top w:val="none" w:sz="0" w:space="0" w:color="auto"/>
                <w:left w:val="none" w:sz="0" w:space="0" w:color="auto"/>
                <w:bottom w:val="none" w:sz="0" w:space="0" w:color="auto"/>
                <w:right w:val="none" w:sz="0" w:space="0" w:color="auto"/>
              </w:divBdr>
            </w:div>
          </w:divsChild>
        </w:div>
        <w:div w:id="663433955">
          <w:marLeft w:val="0"/>
          <w:marRight w:val="0"/>
          <w:marTop w:val="0"/>
          <w:marBottom w:val="450"/>
          <w:divBdr>
            <w:top w:val="none" w:sz="0" w:space="0" w:color="auto"/>
            <w:left w:val="none" w:sz="0" w:space="0" w:color="auto"/>
            <w:bottom w:val="none" w:sz="0" w:space="0" w:color="auto"/>
            <w:right w:val="none" w:sz="0" w:space="0" w:color="auto"/>
          </w:divBdr>
          <w:divsChild>
            <w:div w:id="11083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38255">
      <w:bodyDiv w:val="1"/>
      <w:marLeft w:val="0"/>
      <w:marRight w:val="0"/>
      <w:marTop w:val="0"/>
      <w:marBottom w:val="0"/>
      <w:divBdr>
        <w:top w:val="none" w:sz="0" w:space="0" w:color="auto"/>
        <w:left w:val="none" w:sz="0" w:space="0" w:color="auto"/>
        <w:bottom w:val="none" w:sz="0" w:space="0" w:color="auto"/>
        <w:right w:val="none" w:sz="0" w:space="0" w:color="auto"/>
      </w:divBdr>
    </w:div>
    <w:div w:id="1255552533">
      <w:bodyDiv w:val="1"/>
      <w:marLeft w:val="0"/>
      <w:marRight w:val="0"/>
      <w:marTop w:val="0"/>
      <w:marBottom w:val="0"/>
      <w:divBdr>
        <w:top w:val="none" w:sz="0" w:space="0" w:color="auto"/>
        <w:left w:val="none" w:sz="0" w:space="0" w:color="auto"/>
        <w:bottom w:val="none" w:sz="0" w:space="0" w:color="auto"/>
        <w:right w:val="none" w:sz="0" w:space="0" w:color="auto"/>
      </w:divBdr>
    </w:div>
    <w:div w:id="1263303195">
      <w:bodyDiv w:val="1"/>
      <w:marLeft w:val="0"/>
      <w:marRight w:val="0"/>
      <w:marTop w:val="0"/>
      <w:marBottom w:val="0"/>
      <w:divBdr>
        <w:top w:val="none" w:sz="0" w:space="0" w:color="auto"/>
        <w:left w:val="none" w:sz="0" w:space="0" w:color="auto"/>
        <w:bottom w:val="none" w:sz="0" w:space="0" w:color="auto"/>
        <w:right w:val="none" w:sz="0" w:space="0" w:color="auto"/>
      </w:divBdr>
    </w:div>
    <w:div w:id="1284730476">
      <w:bodyDiv w:val="1"/>
      <w:marLeft w:val="0"/>
      <w:marRight w:val="0"/>
      <w:marTop w:val="0"/>
      <w:marBottom w:val="0"/>
      <w:divBdr>
        <w:top w:val="none" w:sz="0" w:space="0" w:color="auto"/>
        <w:left w:val="none" w:sz="0" w:space="0" w:color="auto"/>
        <w:bottom w:val="none" w:sz="0" w:space="0" w:color="auto"/>
        <w:right w:val="none" w:sz="0" w:space="0" w:color="auto"/>
      </w:divBdr>
    </w:div>
    <w:div w:id="1309900473">
      <w:bodyDiv w:val="1"/>
      <w:marLeft w:val="0"/>
      <w:marRight w:val="0"/>
      <w:marTop w:val="0"/>
      <w:marBottom w:val="0"/>
      <w:divBdr>
        <w:top w:val="none" w:sz="0" w:space="0" w:color="auto"/>
        <w:left w:val="none" w:sz="0" w:space="0" w:color="auto"/>
        <w:bottom w:val="none" w:sz="0" w:space="0" w:color="auto"/>
        <w:right w:val="none" w:sz="0" w:space="0" w:color="auto"/>
      </w:divBdr>
    </w:div>
    <w:div w:id="1317614021">
      <w:bodyDiv w:val="1"/>
      <w:marLeft w:val="0"/>
      <w:marRight w:val="0"/>
      <w:marTop w:val="0"/>
      <w:marBottom w:val="0"/>
      <w:divBdr>
        <w:top w:val="none" w:sz="0" w:space="0" w:color="auto"/>
        <w:left w:val="none" w:sz="0" w:space="0" w:color="auto"/>
        <w:bottom w:val="none" w:sz="0" w:space="0" w:color="auto"/>
        <w:right w:val="none" w:sz="0" w:space="0" w:color="auto"/>
      </w:divBdr>
    </w:div>
    <w:div w:id="1339118495">
      <w:bodyDiv w:val="1"/>
      <w:marLeft w:val="0"/>
      <w:marRight w:val="0"/>
      <w:marTop w:val="0"/>
      <w:marBottom w:val="0"/>
      <w:divBdr>
        <w:top w:val="none" w:sz="0" w:space="0" w:color="auto"/>
        <w:left w:val="none" w:sz="0" w:space="0" w:color="auto"/>
        <w:bottom w:val="none" w:sz="0" w:space="0" w:color="auto"/>
        <w:right w:val="none" w:sz="0" w:space="0" w:color="auto"/>
      </w:divBdr>
    </w:div>
    <w:div w:id="1358892395">
      <w:bodyDiv w:val="1"/>
      <w:marLeft w:val="0"/>
      <w:marRight w:val="0"/>
      <w:marTop w:val="0"/>
      <w:marBottom w:val="0"/>
      <w:divBdr>
        <w:top w:val="none" w:sz="0" w:space="0" w:color="auto"/>
        <w:left w:val="none" w:sz="0" w:space="0" w:color="auto"/>
        <w:bottom w:val="none" w:sz="0" w:space="0" w:color="auto"/>
        <w:right w:val="none" w:sz="0" w:space="0" w:color="auto"/>
      </w:divBdr>
    </w:div>
    <w:div w:id="1384209535">
      <w:bodyDiv w:val="1"/>
      <w:marLeft w:val="0"/>
      <w:marRight w:val="0"/>
      <w:marTop w:val="0"/>
      <w:marBottom w:val="0"/>
      <w:divBdr>
        <w:top w:val="none" w:sz="0" w:space="0" w:color="auto"/>
        <w:left w:val="none" w:sz="0" w:space="0" w:color="auto"/>
        <w:bottom w:val="none" w:sz="0" w:space="0" w:color="auto"/>
        <w:right w:val="none" w:sz="0" w:space="0" w:color="auto"/>
      </w:divBdr>
    </w:div>
    <w:div w:id="1393038301">
      <w:bodyDiv w:val="1"/>
      <w:marLeft w:val="0"/>
      <w:marRight w:val="0"/>
      <w:marTop w:val="0"/>
      <w:marBottom w:val="0"/>
      <w:divBdr>
        <w:top w:val="none" w:sz="0" w:space="0" w:color="auto"/>
        <w:left w:val="none" w:sz="0" w:space="0" w:color="auto"/>
        <w:bottom w:val="none" w:sz="0" w:space="0" w:color="auto"/>
        <w:right w:val="none" w:sz="0" w:space="0" w:color="auto"/>
      </w:divBdr>
    </w:div>
    <w:div w:id="1412317960">
      <w:bodyDiv w:val="1"/>
      <w:marLeft w:val="0"/>
      <w:marRight w:val="0"/>
      <w:marTop w:val="0"/>
      <w:marBottom w:val="0"/>
      <w:divBdr>
        <w:top w:val="none" w:sz="0" w:space="0" w:color="auto"/>
        <w:left w:val="none" w:sz="0" w:space="0" w:color="auto"/>
        <w:bottom w:val="none" w:sz="0" w:space="0" w:color="auto"/>
        <w:right w:val="none" w:sz="0" w:space="0" w:color="auto"/>
      </w:divBdr>
    </w:div>
    <w:div w:id="1429694302">
      <w:bodyDiv w:val="1"/>
      <w:marLeft w:val="0"/>
      <w:marRight w:val="0"/>
      <w:marTop w:val="0"/>
      <w:marBottom w:val="0"/>
      <w:divBdr>
        <w:top w:val="none" w:sz="0" w:space="0" w:color="auto"/>
        <w:left w:val="none" w:sz="0" w:space="0" w:color="auto"/>
        <w:bottom w:val="none" w:sz="0" w:space="0" w:color="auto"/>
        <w:right w:val="none" w:sz="0" w:space="0" w:color="auto"/>
      </w:divBdr>
    </w:div>
    <w:div w:id="1433090159">
      <w:bodyDiv w:val="1"/>
      <w:marLeft w:val="0"/>
      <w:marRight w:val="0"/>
      <w:marTop w:val="0"/>
      <w:marBottom w:val="0"/>
      <w:divBdr>
        <w:top w:val="none" w:sz="0" w:space="0" w:color="auto"/>
        <w:left w:val="none" w:sz="0" w:space="0" w:color="auto"/>
        <w:bottom w:val="none" w:sz="0" w:space="0" w:color="auto"/>
        <w:right w:val="none" w:sz="0" w:space="0" w:color="auto"/>
      </w:divBdr>
      <w:divsChild>
        <w:div w:id="704184965">
          <w:marLeft w:val="0"/>
          <w:marRight w:val="0"/>
          <w:marTop w:val="0"/>
          <w:marBottom w:val="450"/>
          <w:divBdr>
            <w:top w:val="none" w:sz="0" w:space="0" w:color="auto"/>
            <w:left w:val="none" w:sz="0" w:space="0" w:color="auto"/>
            <w:bottom w:val="none" w:sz="0" w:space="0" w:color="auto"/>
            <w:right w:val="none" w:sz="0" w:space="0" w:color="auto"/>
          </w:divBdr>
          <w:divsChild>
            <w:div w:id="37247347">
              <w:marLeft w:val="0"/>
              <w:marRight w:val="0"/>
              <w:marTop w:val="0"/>
              <w:marBottom w:val="0"/>
              <w:divBdr>
                <w:top w:val="none" w:sz="0" w:space="0" w:color="auto"/>
                <w:left w:val="none" w:sz="0" w:space="0" w:color="auto"/>
                <w:bottom w:val="none" w:sz="0" w:space="0" w:color="auto"/>
                <w:right w:val="none" w:sz="0" w:space="0" w:color="auto"/>
              </w:divBdr>
            </w:div>
          </w:divsChild>
        </w:div>
        <w:div w:id="363167072">
          <w:marLeft w:val="0"/>
          <w:marRight w:val="0"/>
          <w:marTop w:val="0"/>
          <w:marBottom w:val="450"/>
          <w:divBdr>
            <w:top w:val="none" w:sz="0" w:space="0" w:color="auto"/>
            <w:left w:val="none" w:sz="0" w:space="0" w:color="auto"/>
            <w:bottom w:val="none" w:sz="0" w:space="0" w:color="auto"/>
            <w:right w:val="none" w:sz="0" w:space="0" w:color="auto"/>
          </w:divBdr>
          <w:divsChild>
            <w:div w:id="840896397">
              <w:marLeft w:val="0"/>
              <w:marRight w:val="0"/>
              <w:marTop w:val="0"/>
              <w:marBottom w:val="0"/>
              <w:divBdr>
                <w:top w:val="none" w:sz="0" w:space="0" w:color="auto"/>
                <w:left w:val="none" w:sz="0" w:space="0" w:color="auto"/>
                <w:bottom w:val="none" w:sz="0" w:space="0" w:color="auto"/>
                <w:right w:val="none" w:sz="0" w:space="0" w:color="auto"/>
              </w:divBdr>
            </w:div>
          </w:divsChild>
        </w:div>
        <w:div w:id="1604805376">
          <w:marLeft w:val="0"/>
          <w:marRight w:val="0"/>
          <w:marTop w:val="0"/>
          <w:marBottom w:val="450"/>
          <w:divBdr>
            <w:top w:val="none" w:sz="0" w:space="0" w:color="auto"/>
            <w:left w:val="none" w:sz="0" w:space="0" w:color="auto"/>
            <w:bottom w:val="none" w:sz="0" w:space="0" w:color="auto"/>
            <w:right w:val="none" w:sz="0" w:space="0" w:color="auto"/>
          </w:divBdr>
          <w:divsChild>
            <w:div w:id="1749887048">
              <w:marLeft w:val="0"/>
              <w:marRight w:val="0"/>
              <w:marTop w:val="0"/>
              <w:marBottom w:val="0"/>
              <w:divBdr>
                <w:top w:val="none" w:sz="0" w:space="0" w:color="auto"/>
                <w:left w:val="none" w:sz="0" w:space="0" w:color="auto"/>
                <w:bottom w:val="none" w:sz="0" w:space="0" w:color="auto"/>
                <w:right w:val="none" w:sz="0" w:space="0" w:color="auto"/>
              </w:divBdr>
            </w:div>
          </w:divsChild>
        </w:div>
        <w:div w:id="1825537325">
          <w:marLeft w:val="0"/>
          <w:marRight w:val="0"/>
          <w:marTop w:val="0"/>
          <w:marBottom w:val="450"/>
          <w:divBdr>
            <w:top w:val="none" w:sz="0" w:space="0" w:color="auto"/>
            <w:left w:val="none" w:sz="0" w:space="0" w:color="auto"/>
            <w:bottom w:val="none" w:sz="0" w:space="0" w:color="auto"/>
            <w:right w:val="none" w:sz="0" w:space="0" w:color="auto"/>
          </w:divBdr>
          <w:divsChild>
            <w:div w:id="5534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52837">
      <w:bodyDiv w:val="1"/>
      <w:marLeft w:val="0"/>
      <w:marRight w:val="0"/>
      <w:marTop w:val="0"/>
      <w:marBottom w:val="0"/>
      <w:divBdr>
        <w:top w:val="none" w:sz="0" w:space="0" w:color="auto"/>
        <w:left w:val="none" w:sz="0" w:space="0" w:color="auto"/>
        <w:bottom w:val="none" w:sz="0" w:space="0" w:color="auto"/>
        <w:right w:val="none" w:sz="0" w:space="0" w:color="auto"/>
      </w:divBdr>
    </w:div>
    <w:div w:id="1453554815">
      <w:bodyDiv w:val="1"/>
      <w:marLeft w:val="0"/>
      <w:marRight w:val="0"/>
      <w:marTop w:val="0"/>
      <w:marBottom w:val="0"/>
      <w:divBdr>
        <w:top w:val="none" w:sz="0" w:space="0" w:color="auto"/>
        <w:left w:val="none" w:sz="0" w:space="0" w:color="auto"/>
        <w:bottom w:val="none" w:sz="0" w:space="0" w:color="auto"/>
        <w:right w:val="none" w:sz="0" w:space="0" w:color="auto"/>
      </w:divBdr>
    </w:div>
    <w:div w:id="1483742258">
      <w:bodyDiv w:val="1"/>
      <w:marLeft w:val="0"/>
      <w:marRight w:val="0"/>
      <w:marTop w:val="0"/>
      <w:marBottom w:val="0"/>
      <w:divBdr>
        <w:top w:val="none" w:sz="0" w:space="0" w:color="auto"/>
        <w:left w:val="none" w:sz="0" w:space="0" w:color="auto"/>
        <w:bottom w:val="none" w:sz="0" w:space="0" w:color="auto"/>
        <w:right w:val="none" w:sz="0" w:space="0" w:color="auto"/>
      </w:divBdr>
    </w:div>
    <w:div w:id="1489437029">
      <w:bodyDiv w:val="1"/>
      <w:marLeft w:val="0"/>
      <w:marRight w:val="0"/>
      <w:marTop w:val="0"/>
      <w:marBottom w:val="0"/>
      <w:divBdr>
        <w:top w:val="none" w:sz="0" w:space="0" w:color="auto"/>
        <w:left w:val="none" w:sz="0" w:space="0" w:color="auto"/>
        <w:bottom w:val="none" w:sz="0" w:space="0" w:color="auto"/>
        <w:right w:val="none" w:sz="0" w:space="0" w:color="auto"/>
      </w:divBdr>
    </w:div>
    <w:div w:id="1495533780">
      <w:bodyDiv w:val="1"/>
      <w:marLeft w:val="0"/>
      <w:marRight w:val="0"/>
      <w:marTop w:val="0"/>
      <w:marBottom w:val="0"/>
      <w:divBdr>
        <w:top w:val="none" w:sz="0" w:space="0" w:color="auto"/>
        <w:left w:val="none" w:sz="0" w:space="0" w:color="auto"/>
        <w:bottom w:val="none" w:sz="0" w:space="0" w:color="auto"/>
        <w:right w:val="none" w:sz="0" w:space="0" w:color="auto"/>
      </w:divBdr>
    </w:div>
    <w:div w:id="1499612683">
      <w:bodyDiv w:val="1"/>
      <w:marLeft w:val="0"/>
      <w:marRight w:val="0"/>
      <w:marTop w:val="0"/>
      <w:marBottom w:val="0"/>
      <w:divBdr>
        <w:top w:val="none" w:sz="0" w:space="0" w:color="auto"/>
        <w:left w:val="none" w:sz="0" w:space="0" w:color="auto"/>
        <w:bottom w:val="none" w:sz="0" w:space="0" w:color="auto"/>
        <w:right w:val="none" w:sz="0" w:space="0" w:color="auto"/>
      </w:divBdr>
    </w:div>
    <w:div w:id="1503816381">
      <w:bodyDiv w:val="1"/>
      <w:marLeft w:val="0"/>
      <w:marRight w:val="0"/>
      <w:marTop w:val="0"/>
      <w:marBottom w:val="0"/>
      <w:divBdr>
        <w:top w:val="none" w:sz="0" w:space="0" w:color="auto"/>
        <w:left w:val="none" w:sz="0" w:space="0" w:color="auto"/>
        <w:bottom w:val="none" w:sz="0" w:space="0" w:color="auto"/>
        <w:right w:val="none" w:sz="0" w:space="0" w:color="auto"/>
      </w:divBdr>
    </w:div>
    <w:div w:id="1537038857">
      <w:bodyDiv w:val="1"/>
      <w:marLeft w:val="0"/>
      <w:marRight w:val="0"/>
      <w:marTop w:val="0"/>
      <w:marBottom w:val="0"/>
      <w:divBdr>
        <w:top w:val="none" w:sz="0" w:space="0" w:color="auto"/>
        <w:left w:val="none" w:sz="0" w:space="0" w:color="auto"/>
        <w:bottom w:val="none" w:sz="0" w:space="0" w:color="auto"/>
        <w:right w:val="none" w:sz="0" w:space="0" w:color="auto"/>
      </w:divBdr>
    </w:div>
    <w:div w:id="1599170450">
      <w:bodyDiv w:val="1"/>
      <w:marLeft w:val="0"/>
      <w:marRight w:val="0"/>
      <w:marTop w:val="0"/>
      <w:marBottom w:val="0"/>
      <w:divBdr>
        <w:top w:val="none" w:sz="0" w:space="0" w:color="auto"/>
        <w:left w:val="none" w:sz="0" w:space="0" w:color="auto"/>
        <w:bottom w:val="none" w:sz="0" w:space="0" w:color="auto"/>
        <w:right w:val="none" w:sz="0" w:space="0" w:color="auto"/>
      </w:divBdr>
    </w:div>
    <w:div w:id="1643658198">
      <w:bodyDiv w:val="1"/>
      <w:marLeft w:val="0"/>
      <w:marRight w:val="0"/>
      <w:marTop w:val="0"/>
      <w:marBottom w:val="0"/>
      <w:divBdr>
        <w:top w:val="none" w:sz="0" w:space="0" w:color="auto"/>
        <w:left w:val="none" w:sz="0" w:space="0" w:color="auto"/>
        <w:bottom w:val="none" w:sz="0" w:space="0" w:color="auto"/>
        <w:right w:val="none" w:sz="0" w:space="0" w:color="auto"/>
      </w:divBdr>
    </w:div>
    <w:div w:id="1728871487">
      <w:bodyDiv w:val="1"/>
      <w:marLeft w:val="0"/>
      <w:marRight w:val="0"/>
      <w:marTop w:val="0"/>
      <w:marBottom w:val="0"/>
      <w:divBdr>
        <w:top w:val="none" w:sz="0" w:space="0" w:color="auto"/>
        <w:left w:val="none" w:sz="0" w:space="0" w:color="auto"/>
        <w:bottom w:val="none" w:sz="0" w:space="0" w:color="auto"/>
        <w:right w:val="none" w:sz="0" w:space="0" w:color="auto"/>
      </w:divBdr>
    </w:div>
    <w:div w:id="1733196573">
      <w:bodyDiv w:val="1"/>
      <w:marLeft w:val="0"/>
      <w:marRight w:val="0"/>
      <w:marTop w:val="0"/>
      <w:marBottom w:val="0"/>
      <w:divBdr>
        <w:top w:val="none" w:sz="0" w:space="0" w:color="auto"/>
        <w:left w:val="none" w:sz="0" w:space="0" w:color="auto"/>
        <w:bottom w:val="none" w:sz="0" w:space="0" w:color="auto"/>
        <w:right w:val="none" w:sz="0" w:space="0" w:color="auto"/>
      </w:divBdr>
    </w:div>
    <w:div w:id="1757168276">
      <w:bodyDiv w:val="1"/>
      <w:marLeft w:val="0"/>
      <w:marRight w:val="0"/>
      <w:marTop w:val="0"/>
      <w:marBottom w:val="0"/>
      <w:divBdr>
        <w:top w:val="none" w:sz="0" w:space="0" w:color="auto"/>
        <w:left w:val="none" w:sz="0" w:space="0" w:color="auto"/>
        <w:bottom w:val="none" w:sz="0" w:space="0" w:color="auto"/>
        <w:right w:val="none" w:sz="0" w:space="0" w:color="auto"/>
      </w:divBdr>
    </w:div>
    <w:div w:id="1758820683">
      <w:bodyDiv w:val="1"/>
      <w:marLeft w:val="0"/>
      <w:marRight w:val="0"/>
      <w:marTop w:val="0"/>
      <w:marBottom w:val="0"/>
      <w:divBdr>
        <w:top w:val="none" w:sz="0" w:space="0" w:color="auto"/>
        <w:left w:val="none" w:sz="0" w:space="0" w:color="auto"/>
        <w:bottom w:val="none" w:sz="0" w:space="0" w:color="auto"/>
        <w:right w:val="none" w:sz="0" w:space="0" w:color="auto"/>
      </w:divBdr>
    </w:div>
    <w:div w:id="1762294299">
      <w:bodyDiv w:val="1"/>
      <w:marLeft w:val="0"/>
      <w:marRight w:val="0"/>
      <w:marTop w:val="0"/>
      <w:marBottom w:val="0"/>
      <w:divBdr>
        <w:top w:val="none" w:sz="0" w:space="0" w:color="auto"/>
        <w:left w:val="none" w:sz="0" w:space="0" w:color="auto"/>
        <w:bottom w:val="none" w:sz="0" w:space="0" w:color="auto"/>
        <w:right w:val="none" w:sz="0" w:space="0" w:color="auto"/>
      </w:divBdr>
    </w:div>
    <w:div w:id="1792557384">
      <w:bodyDiv w:val="1"/>
      <w:marLeft w:val="0"/>
      <w:marRight w:val="0"/>
      <w:marTop w:val="0"/>
      <w:marBottom w:val="0"/>
      <w:divBdr>
        <w:top w:val="none" w:sz="0" w:space="0" w:color="auto"/>
        <w:left w:val="none" w:sz="0" w:space="0" w:color="auto"/>
        <w:bottom w:val="none" w:sz="0" w:space="0" w:color="auto"/>
        <w:right w:val="none" w:sz="0" w:space="0" w:color="auto"/>
      </w:divBdr>
    </w:div>
    <w:div w:id="1807238598">
      <w:bodyDiv w:val="1"/>
      <w:marLeft w:val="0"/>
      <w:marRight w:val="0"/>
      <w:marTop w:val="0"/>
      <w:marBottom w:val="0"/>
      <w:divBdr>
        <w:top w:val="none" w:sz="0" w:space="0" w:color="auto"/>
        <w:left w:val="none" w:sz="0" w:space="0" w:color="auto"/>
        <w:bottom w:val="none" w:sz="0" w:space="0" w:color="auto"/>
        <w:right w:val="none" w:sz="0" w:space="0" w:color="auto"/>
      </w:divBdr>
    </w:div>
    <w:div w:id="1817334281">
      <w:bodyDiv w:val="1"/>
      <w:marLeft w:val="0"/>
      <w:marRight w:val="0"/>
      <w:marTop w:val="0"/>
      <w:marBottom w:val="0"/>
      <w:divBdr>
        <w:top w:val="none" w:sz="0" w:space="0" w:color="auto"/>
        <w:left w:val="none" w:sz="0" w:space="0" w:color="auto"/>
        <w:bottom w:val="none" w:sz="0" w:space="0" w:color="auto"/>
        <w:right w:val="none" w:sz="0" w:space="0" w:color="auto"/>
      </w:divBdr>
    </w:div>
    <w:div w:id="1830249289">
      <w:bodyDiv w:val="1"/>
      <w:marLeft w:val="0"/>
      <w:marRight w:val="0"/>
      <w:marTop w:val="0"/>
      <w:marBottom w:val="0"/>
      <w:divBdr>
        <w:top w:val="none" w:sz="0" w:space="0" w:color="auto"/>
        <w:left w:val="none" w:sz="0" w:space="0" w:color="auto"/>
        <w:bottom w:val="none" w:sz="0" w:space="0" w:color="auto"/>
        <w:right w:val="none" w:sz="0" w:space="0" w:color="auto"/>
      </w:divBdr>
    </w:div>
    <w:div w:id="1857882935">
      <w:bodyDiv w:val="1"/>
      <w:marLeft w:val="0"/>
      <w:marRight w:val="0"/>
      <w:marTop w:val="0"/>
      <w:marBottom w:val="0"/>
      <w:divBdr>
        <w:top w:val="none" w:sz="0" w:space="0" w:color="auto"/>
        <w:left w:val="none" w:sz="0" w:space="0" w:color="auto"/>
        <w:bottom w:val="none" w:sz="0" w:space="0" w:color="auto"/>
        <w:right w:val="none" w:sz="0" w:space="0" w:color="auto"/>
      </w:divBdr>
    </w:div>
    <w:div w:id="1905750834">
      <w:bodyDiv w:val="1"/>
      <w:marLeft w:val="0"/>
      <w:marRight w:val="0"/>
      <w:marTop w:val="0"/>
      <w:marBottom w:val="0"/>
      <w:divBdr>
        <w:top w:val="none" w:sz="0" w:space="0" w:color="auto"/>
        <w:left w:val="none" w:sz="0" w:space="0" w:color="auto"/>
        <w:bottom w:val="none" w:sz="0" w:space="0" w:color="auto"/>
        <w:right w:val="none" w:sz="0" w:space="0" w:color="auto"/>
      </w:divBdr>
    </w:div>
    <w:div w:id="1910578502">
      <w:bodyDiv w:val="1"/>
      <w:marLeft w:val="0"/>
      <w:marRight w:val="0"/>
      <w:marTop w:val="0"/>
      <w:marBottom w:val="0"/>
      <w:divBdr>
        <w:top w:val="none" w:sz="0" w:space="0" w:color="auto"/>
        <w:left w:val="none" w:sz="0" w:space="0" w:color="auto"/>
        <w:bottom w:val="none" w:sz="0" w:space="0" w:color="auto"/>
        <w:right w:val="none" w:sz="0" w:space="0" w:color="auto"/>
      </w:divBdr>
      <w:divsChild>
        <w:div w:id="123735692">
          <w:marLeft w:val="0"/>
          <w:marRight w:val="0"/>
          <w:marTop w:val="0"/>
          <w:marBottom w:val="0"/>
          <w:divBdr>
            <w:top w:val="none" w:sz="0" w:space="0" w:color="auto"/>
            <w:left w:val="single" w:sz="6" w:space="15" w:color="C2C2F3"/>
            <w:bottom w:val="single" w:sz="6" w:space="8" w:color="C2C2F3"/>
            <w:right w:val="single" w:sz="6" w:space="15" w:color="C2C2F3"/>
          </w:divBdr>
        </w:div>
        <w:div w:id="483399535">
          <w:marLeft w:val="0"/>
          <w:marRight w:val="0"/>
          <w:marTop w:val="0"/>
          <w:marBottom w:val="0"/>
          <w:divBdr>
            <w:top w:val="none" w:sz="0" w:space="0" w:color="auto"/>
            <w:left w:val="single" w:sz="6" w:space="15" w:color="C2C2F3"/>
            <w:bottom w:val="single" w:sz="6" w:space="8" w:color="C2C2F3"/>
            <w:right w:val="single" w:sz="6" w:space="15" w:color="C2C2F3"/>
          </w:divBdr>
        </w:div>
        <w:div w:id="40982273">
          <w:marLeft w:val="0"/>
          <w:marRight w:val="0"/>
          <w:marTop w:val="0"/>
          <w:marBottom w:val="0"/>
          <w:divBdr>
            <w:top w:val="none" w:sz="0" w:space="0" w:color="auto"/>
            <w:left w:val="single" w:sz="6" w:space="15" w:color="C2C2F3"/>
            <w:bottom w:val="single" w:sz="6" w:space="8" w:color="C2C2F3"/>
            <w:right w:val="single" w:sz="6" w:space="15" w:color="C2C2F3"/>
          </w:divBdr>
        </w:div>
        <w:div w:id="1856771060">
          <w:marLeft w:val="0"/>
          <w:marRight w:val="0"/>
          <w:marTop w:val="0"/>
          <w:marBottom w:val="0"/>
          <w:divBdr>
            <w:top w:val="none" w:sz="0" w:space="0" w:color="auto"/>
            <w:left w:val="single" w:sz="6" w:space="15" w:color="C2C2F3"/>
            <w:bottom w:val="single" w:sz="6" w:space="8" w:color="C2C2F3"/>
            <w:right w:val="single" w:sz="6" w:space="15" w:color="C2C2F3"/>
          </w:divBdr>
        </w:div>
        <w:div w:id="109204793">
          <w:marLeft w:val="0"/>
          <w:marRight w:val="0"/>
          <w:marTop w:val="0"/>
          <w:marBottom w:val="0"/>
          <w:divBdr>
            <w:top w:val="none" w:sz="0" w:space="0" w:color="auto"/>
            <w:left w:val="single" w:sz="6" w:space="15" w:color="C2C2F3"/>
            <w:bottom w:val="single" w:sz="6" w:space="8" w:color="C2C2F3"/>
            <w:right w:val="single" w:sz="6" w:space="15" w:color="C2C2F3"/>
          </w:divBdr>
        </w:div>
        <w:div w:id="10041976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932733397">
      <w:bodyDiv w:val="1"/>
      <w:marLeft w:val="0"/>
      <w:marRight w:val="0"/>
      <w:marTop w:val="0"/>
      <w:marBottom w:val="0"/>
      <w:divBdr>
        <w:top w:val="none" w:sz="0" w:space="0" w:color="auto"/>
        <w:left w:val="none" w:sz="0" w:space="0" w:color="auto"/>
        <w:bottom w:val="none" w:sz="0" w:space="0" w:color="auto"/>
        <w:right w:val="none" w:sz="0" w:space="0" w:color="auto"/>
      </w:divBdr>
    </w:div>
    <w:div w:id="1933124231">
      <w:bodyDiv w:val="1"/>
      <w:marLeft w:val="0"/>
      <w:marRight w:val="0"/>
      <w:marTop w:val="0"/>
      <w:marBottom w:val="0"/>
      <w:divBdr>
        <w:top w:val="none" w:sz="0" w:space="0" w:color="auto"/>
        <w:left w:val="none" w:sz="0" w:space="0" w:color="auto"/>
        <w:bottom w:val="none" w:sz="0" w:space="0" w:color="auto"/>
        <w:right w:val="none" w:sz="0" w:space="0" w:color="auto"/>
      </w:divBdr>
    </w:div>
    <w:div w:id="1939755430">
      <w:bodyDiv w:val="1"/>
      <w:marLeft w:val="0"/>
      <w:marRight w:val="0"/>
      <w:marTop w:val="0"/>
      <w:marBottom w:val="0"/>
      <w:divBdr>
        <w:top w:val="none" w:sz="0" w:space="0" w:color="auto"/>
        <w:left w:val="none" w:sz="0" w:space="0" w:color="auto"/>
        <w:bottom w:val="none" w:sz="0" w:space="0" w:color="auto"/>
        <w:right w:val="none" w:sz="0" w:space="0" w:color="auto"/>
      </w:divBdr>
    </w:div>
    <w:div w:id="1957521242">
      <w:bodyDiv w:val="1"/>
      <w:marLeft w:val="0"/>
      <w:marRight w:val="0"/>
      <w:marTop w:val="0"/>
      <w:marBottom w:val="0"/>
      <w:divBdr>
        <w:top w:val="none" w:sz="0" w:space="0" w:color="auto"/>
        <w:left w:val="none" w:sz="0" w:space="0" w:color="auto"/>
        <w:bottom w:val="none" w:sz="0" w:space="0" w:color="auto"/>
        <w:right w:val="none" w:sz="0" w:space="0" w:color="auto"/>
      </w:divBdr>
    </w:div>
    <w:div w:id="2026516481">
      <w:bodyDiv w:val="1"/>
      <w:marLeft w:val="0"/>
      <w:marRight w:val="0"/>
      <w:marTop w:val="0"/>
      <w:marBottom w:val="0"/>
      <w:divBdr>
        <w:top w:val="none" w:sz="0" w:space="0" w:color="auto"/>
        <w:left w:val="none" w:sz="0" w:space="0" w:color="auto"/>
        <w:bottom w:val="none" w:sz="0" w:space="0" w:color="auto"/>
        <w:right w:val="none" w:sz="0" w:space="0" w:color="auto"/>
      </w:divBdr>
    </w:div>
    <w:div w:id="2036693593">
      <w:bodyDiv w:val="1"/>
      <w:marLeft w:val="0"/>
      <w:marRight w:val="0"/>
      <w:marTop w:val="0"/>
      <w:marBottom w:val="0"/>
      <w:divBdr>
        <w:top w:val="none" w:sz="0" w:space="0" w:color="auto"/>
        <w:left w:val="none" w:sz="0" w:space="0" w:color="auto"/>
        <w:bottom w:val="none" w:sz="0" w:space="0" w:color="auto"/>
        <w:right w:val="none" w:sz="0" w:space="0" w:color="auto"/>
      </w:divBdr>
      <w:divsChild>
        <w:div w:id="1757899135">
          <w:marLeft w:val="0"/>
          <w:marRight w:val="0"/>
          <w:marTop w:val="288"/>
          <w:marBottom w:val="0"/>
          <w:divBdr>
            <w:top w:val="none" w:sz="0" w:space="0" w:color="auto"/>
            <w:left w:val="none" w:sz="0" w:space="0" w:color="auto"/>
            <w:bottom w:val="none" w:sz="0" w:space="0" w:color="auto"/>
            <w:right w:val="none" w:sz="0" w:space="0" w:color="auto"/>
          </w:divBdr>
        </w:div>
        <w:div w:id="77286775">
          <w:marLeft w:val="0"/>
          <w:marRight w:val="0"/>
          <w:marTop w:val="288"/>
          <w:marBottom w:val="0"/>
          <w:divBdr>
            <w:top w:val="none" w:sz="0" w:space="0" w:color="auto"/>
            <w:left w:val="none" w:sz="0" w:space="0" w:color="auto"/>
            <w:bottom w:val="none" w:sz="0" w:space="0" w:color="auto"/>
            <w:right w:val="none" w:sz="0" w:space="0" w:color="auto"/>
          </w:divBdr>
        </w:div>
      </w:divsChild>
    </w:div>
    <w:div w:id="2051102331">
      <w:bodyDiv w:val="1"/>
      <w:marLeft w:val="0"/>
      <w:marRight w:val="0"/>
      <w:marTop w:val="0"/>
      <w:marBottom w:val="0"/>
      <w:divBdr>
        <w:top w:val="none" w:sz="0" w:space="0" w:color="auto"/>
        <w:left w:val="none" w:sz="0" w:space="0" w:color="auto"/>
        <w:bottom w:val="none" w:sz="0" w:space="0" w:color="auto"/>
        <w:right w:val="none" w:sz="0" w:space="0" w:color="auto"/>
      </w:divBdr>
    </w:div>
    <w:div w:id="2081752343">
      <w:bodyDiv w:val="1"/>
      <w:marLeft w:val="0"/>
      <w:marRight w:val="0"/>
      <w:marTop w:val="0"/>
      <w:marBottom w:val="0"/>
      <w:divBdr>
        <w:top w:val="none" w:sz="0" w:space="0" w:color="auto"/>
        <w:left w:val="none" w:sz="0" w:space="0" w:color="auto"/>
        <w:bottom w:val="none" w:sz="0" w:space="0" w:color="auto"/>
        <w:right w:val="none" w:sz="0" w:space="0" w:color="auto"/>
      </w:divBdr>
    </w:div>
    <w:div w:id="2089887338">
      <w:bodyDiv w:val="1"/>
      <w:marLeft w:val="0"/>
      <w:marRight w:val="0"/>
      <w:marTop w:val="0"/>
      <w:marBottom w:val="0"/>
      <w:divBdr>
        <w:top w:val="none" w:sz="0" w:space="0" w:color="auto"/>
        <w:left w:val="none" w:sz="0" w:space="0" w:color="auto"/>
        <w:bottom w:val="none" w:sz="0" w:space="0" w:color="auto"/>
        <w:right w:val="none" w:sz="0" w:space="0" w:color="auto"/>
      </w:divBdr>
      <w:divsChild>
        <w:div w:id="1062366576">
          <w:marLeft w:val="0"/>
          <w:marRight w:val="0"/>
          <w:marTop w:val="288"/>
          <w:marBottom w:val="0"/>
          <w:divBdr>
            <w:top w:val="none" w:sz="0" w:space="0" w:color="auto"/>
            <w:left w:val="none" w:sz="0" w:space="0" w:color="auto"/>
            <w:bottom w:val="none" w:sz="0" w:space="0" w:color="auto"/>
            <w:right w:val="none" w:sz="0" w:space="0" w:color="auto"/>
          </w:divBdr>
        </w:div>
      </w:divsChild>
    </w:div>
    <w:div w:id="2122071496">
      <w:bodyDiv w:val="1"/>
      <w:marLeft w:val="0"/>
      <w:marRight w:val="0"/>
      <w:marTop w:val="0"/>
      <w:marBottom w:val="0"/>
      <w:divBdr>
        <w:top w:val="none" w:sz="0" w:space="0" w:color="auto"/>
        <w:left w:val="none" w:sz="0" w:space="0" w:color="auto"/>
        <w:bottom w:val="none" w:sz="0" w:space="0" w:color="auto"/>
        <w:right w:val="none" w:sz="0" w:space="0" w:color="auto"/>
      </w:divBdr>
    </w:div>
    <w:div w:id="2127500904">
      <w:bodyDiv w:val="1"/>
      <w:marLeft w:val="0"/>
      <w:marRight w:val="0"/>
      <w:marTop w:val="0"/>
      <w:marBottom w:val="0"/>
      <w:divBdr>
        <w:top w:val="none" w:sz="0" w:space="0" w:color="auto"/>
        <w:left w:val="none" w:sz="0" w:space="0" w:color="auto"/>
        <w:bottom w:val="none" w:sz="0" w:space="0" w:color="auto"/>
        <w:right w:val="none" w:sz="0" w:space="0" w:color="auto"/>
      </w:divBdr>
    </w:div>
    <w:div w:id="2128964298">
      <w:bodyDiv w:val="1"/>
      <w:marLeft w:val="0"/>
      <w:marRight w:val="0"/>
      <w:marTop w:val="0"/>
      <w:marBottom w:val="0"/>
      <w:divBdr>
        <w:top w:val="none" w:sz="0" w:space="0" w:color="auto"/>
        <w:left w:val="none" w:sz="0" w:space="0" w:color="auto"/>
        <w:bottom w:val="none" w:sz="0" w:space="0" w:color="auto"/>
        <w:right w:val="none" w:sz="0" w:space="0" w:color="auto"/>
      </w:divBdr>
    </w:div>
    <w:div w:id="21344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1FD44B05D67049A6773A70C2A8FFEE" ma:contentTypeVersion="10" ma:contentTypeDescription="Create a new document." ma:contentTypeScope="" ma:versionID="effdd0e87040aa81ce3c7e90a257ca7d">
  <xsd:schema xmlns:xsd="http://www.w3.org/2001/XMLSchema" xmlns:xs="http://www.w3.org/2001/XMLSchema" xmlns:p="http://schemas.microsoft.com/office/2006/metadata/properties" xmlns:ns3="5b58a224-6747-4411-aa6b-85616a074f91" targetNamespace="http://schemas.microsoft.com/office/2006/metadata/properties" ma:root="true" ma:fieldsID="ea560075180dbe1ffd484aab7267905b" ns3:_="">
    <xsd:import namespace="5b58a224-6747-4411-aa6b-85616a074f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8a224-6747-4411-aa6b-85616a074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CD4E1-333B-4989-AA72-278FEDD75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8a224-6747-4411-aa6b-85616a074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28BD4F-9FFA-4D9E-9CD5-21F797FC71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ED13D7-952F-4992-95A9-3888937D33FE}">
  <ds:schemaRefs>
    <ds:schemaRef ds:uri="http://schemas.microsoft.com/sharepoint/v3/contenttype/forms"/>
  </ds:schemaRefs>
</ds:datastoreItem>
</file>

<file path=customXml/itemProps4.xml><?xml version="1.0" encoding="utf-8"?>
<ds:datastoreItem xmlns:ds="http://schemas.openxmlformats.org/officeDocument/2006/customXml" ds:itemID="{4A2FE65F-9454-417B-9363-4D8C7F8FC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10</TotalTime>
  <Pages>3</Pages>
  <Words>660</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Ngaøy daïy:</vt:lpstr>
    </vt:vector>
  </TitlesOfParts>
  <Company>HOME</Company>
  <LinksUpToDate>false</LinksUpToDate>
  <CharactersWithSpaces>4420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Ngaøy daïy:</dc:title>
  <dc:subject/>
  <dc:creator>User</dc:creator>
  <cp:keywords/>
  <dc:description/>
  <cp:lastModifiedBy>Admin</cp:lastModifiedBy>
  <cp:revision>7</cp:revision>
  <cp:lastPrinted>2021-01-24T22:26:00Z</cp:lastPrinted>
  <dcterms:created xsi:type="dcterms:W3CDTF">2022-09-07T04:47:00Z</dcterms:created>
  <dcterms:modified xsi:type="dcterms:W3CDTF">2023-07-28T23:28:00Z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0x0101007A1FD44B05D67049A6773A70C2A8FFEE</vt:lpwstr>
  </property>
</Properties>
</file>