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058B00" w14:textId="77777777" w:rsidR="00744865" w:rsidRPr="002952E7" w:rsidRDefault="00744865" w:rsidP="00744865">
      <w:pPr>
        <w:pStyle w:val="BodyText"/>
        <w:spacing w:line="288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Ngày dạy: 17/09/2020</w:t>
      </w:r>
    </w:p>
    <w:p w14:paraId="0DB25A91" w14:textId="77777777" w:rsidR="00744865" w:rsidRPr="00AC05DE" w:rsidRDefault="00744865" w:rsidP="00744865">
      <w:pPr>
        <w:pStyle w:val="BodyText"/>
        <w:spacing w:before="120" w:after="120" w:line="288" w:lineRule="auto"/>
        <w:jc w:val="center"/>
        <w:outlineLvl w:val="0"/>
        <w:rPr>
          <w:rFonts w:ascii="UTM Charlemagne" w:hAnsi="UTM Charlemagne"/>
          <w:b/>
          <w:color w:val="FF0000"/>
          <w:sz w:val="36"/>
          <w:szCs w:val="36"/>
        </w:rPr>
      </w:pPr>
      <w:bookmarkStart w:id="0" w:name="_Toc456430593"/>
      <w:bookmarkStart w:id="1" w:name="_GoBack"/>
      <w:r w:rsidRPr="00AC05DE">
        <w:rPr>
          <w:rFonts w:ascii="UTM Charlemagne" w:hAnsi="UTM Charlemagne"/>
          <w:b/>
          <w:color w:val="FF0000"/>
          <w:sz w:val="36"/>
          <w:szCs w:val="36"/>
        </w:rPr>
        <w:t>T</w:t>
      </w:r>
      <w:r>
        <w:rPr>
          <w:rFonts w:ascii="UTM Charlemagne" w:hAnsi="UTM Charlemagne"/>
          <w:b/>
          <w:color w:val="FF0000"/>
          <w:sz w:val="36"/>
          <w:szCs w:val="36"/>
        </w:rPr>
        <w:t>IẾT</w:t>
      </w:r>
      <w:r w:rsidRPr="00AC05DE">
        <w:rPr>
          <w:rFonts w:ascii="UTM Charlemagne" w:hAnsi="UTM Charlemagne"/>
          <w:b/>
          <w:color w:val="FF0000"/>
          <w:sz w:val="36"/>
          <w:szCs w:val="36"/>
        </w:rPr>
        <w:t xml:space="preserve"> </w:t>
      </w:r>
      <w:r>
        <w:rPr>
          <w:rFonts w:ascii="UTM Charlemagne" w:hAnsi="UTM Charlemagne"/>
          <w:b/>
          <w:color w:val="FF0000"/>
          <w:sz w:val="36"/>
          <w:szCs w:val="36"/>
        </w:rPr>
        <w:t>5</w:t>
      </w:r>
      <w:r w:rsidRPr="00AC05DE">
        <w:rPr>
          <w:rFonts w:ascii="UTM Charlemagne" w:hAnsi="UTM Charlemagne"/>
          <w:b/>
          <w:color w:val="FF0000"/>
          <w:sz w:val="36"/>
          <w:szCs w:val="36"/>
        </w:rPr>
        <w:t>:  THỰC HÀNH: QUAN SÁT TẾ BÀO VÀ MÔ</w:t>
      </w:r>
      <w:bookmarkEnd w:id="0"/>
    </w:p>
    <w:bookmarkEnd w:id="1"/>
    <w:p w14:paraId="0E491ECE" w14:textId="77777777" w:rsidR="00744865" w:rsidRPr="002952E7" w:rsidRDefault="00744865" w:rsidP="00744865">
      <w:pPr>
        <w:spacing w:line="288" w:lineRule="auto"/>
        <w:jc w:val="both"/>
        <w:rPr>
          <w:b/>
          <w:bCs/>
          <w:sz w:val="26"/>
          <w:szCs w:val="26"/>
        </w:rPr>
      </w:pPr>
      <w:r w:rsidRPr="002952E7">
        <w:rPr>
          <w:b/>
          <w:bCs/>
          <w:sz w:val="26"/>
          <w:szCs w:val="26"/>
        </w:rPr>
        <w:t xml:space="preserve">I. MỤC TIÊU </w:t>
      </w:r>
    </w:p>
    <w:p w14:paraId="262F8C2B" w14:textId="77777777" w:rsidR="00744865" w:rsidRPr="002952E7" w:rsidRDefault="00744865" w:rsidP="00744865">
      <w:pPr>
        <w:tabs>
          <w:tab w:val="left" w:pos="202"/>
        </w:tabs>
        <w:spacing w:line="288" w:lineRule="auto"/>
        <w:jc w:val="both"/>
        <w:rPr>
          <w:bCs/>
          <w:i/>
          <w:sz w:val="26"/>
          <w:szCs w:val="26"/>
        </w:rPr>
      </w:pPr>
      <w:r w:rsidRPr="002952E7">
        <w:rPr>
          <w:bCs/>
          <w:i/>
          <w:sz w:val="26"/>
          <w:szCs w:val="26"/>
        </w:rPr>
        <w:t xml:space="preserve">1. Kiến thức: </w:t>
      </w:r>
    </w:p>
    <w:p w14:paraId="09212477" w14:textId="77777777" w:rsidR="00744865" w:rsidRPr="002952E7" w:rsidRDefault="00744865" w:rsidP="00744865">
      <w:pPr>
        <w:numPr>
          <w:ilvl w:val="0"/>
          <w:numId w:val="11"/>
        </w:numPr>
        <w:tabs>
          <w:tab w:val="clear" w:pos="288"/>
          <w:tab w:val="num" w:pos="720"/>
        </w:tabs>
        <w:spacing w:line="288" w:lineRule="auto"/>
        <w:ind w:left="720" w:hanging="360"/>
        <w:jc w:val="both"/>
        <w:rPr>
          <w:sz w:val="26"/>
          <w:szCs w:val="26"/>
        </w:rPr>
      </w:pPr>
      <w:r w:rsidRPr="002952E7">
        <w:rPr>
          <w:sz w:val="26"/>
          <w:szCs w:val="26"/>
        </w:rPr>
        <w:t>Chuẩn bị được tiêu bản tạm thời tế bào mô cơ vân.</w:t>
      </w:r>
      <w:r>
        <w:rPr>
          <w:sz w:val="26"/>
          <w:szCs w:val="26"/>
        </w:rPr>
        <w:t xml:space="preserve"> Nêu được các bước tiến hành làm tiêu bản và quan sát tế bào mô cơ vân.</w:t>
      </w:r>
    </w:p>
    <w:p w14:paraId="5780B0B6" w14:textId="77777777" w:rsidR="00744865" w:rsidRDefault="00744865" w:rsidP="00744865">
      <w:pPr>
        <w:numPr>
          <w:ilvl w:val="0"/>
          <w:numId w:val="11"/>
        </w:numPr>
        <w:tabs>
          <w:tab w:val="clear" w:pos="288"/>
          <w:tab w:val="num" w:pos="720"/>
        </w:tabs>
        <w:spacing w:line="288" w:lineRule="auto"/>
        <w:ind w:left="720" w:hanging="360"/>
        <w:jc w:val="both"/>
        <w:rPr>
          <w:sz w:val="26"/>
          <w:szCs w:val="26"/>
        </w:rPr>
      </w:pPr>
      <w:r w:rsidRPr="002952E7">
        <w:rPr>
          <w:sz w:val="26"/>
          <w:szCs w:val="26"/>
        </w:rPr>
        <w:t>Quan sát và  vẽ các tế bào trong các tiêu bản đã làm  sẵn: tế bào niêm mạc miệng (mô biểu bì), mô sụn, mô  xương, mô cơ vân, mô cơ trơn</w:t>
      </w:r>
      <w:r>
        <w:rPr>
          <w:sz w:val="26"/>
          <w:szCs w:val="26"/>
        </w:rPr>
        <w:t>.</w:t>
      </w:r>
    </w:p>
    <w:p w14:paraId="7F081AE4" w14:textId="77777777" w:rsidR="00744865" w:rsidRPr="00CB1EB5" w:rsidRDefault="00744865" w:rsidP="00744865">
      <w:pPr>
        <w:numPr>
          <w:ilvl w:val="0"/>
          <w:numId w:val="11"/>
        </w:numPr>
        <w:tabs>
          <w:tab w:val="clear" w:pos="288"/>
          <w:tab w:val="num" w:pos="720"/>
        </w:tabs>
        <w:spacing w:line="288" w:lineRule="auto"/>
        <w:ind w:left="720" w:hanging="360"/>
        <w:jc w:val="both"/>
        <w:rPr>
          <w:sz w:val="26"/>
          <w:szCs w:val="26"/>
        </w:rPr>
      </w:pPr>
      <w:r>
        <w:rPr>
          <w:sz w:val="26"/>
          <w:szCs w:val="26"/>
        </w:rPr>
        <w:t>Chỉ ra được</w:t>
      </w:r>
      <w:r w:rsidRPr="00CB1EB5">
        <w:rPr>
          <w:sz w:val="26"/>
          <w:szCs w:val="26"/>
        </w:rPr>
        <w:t xml:space="preserve"> màng sinh chất, chất tế bào và nhân</w:t>
      </w:r>
      <w:r>
        <w:rPr>
          <w:sz w:val="26"/>
          <w:szCs w:val="26"/>
        </w:rPr>
        <w:t xml:space="preserve"> trên tiêu bản mô.</w:t>
      </w:r>
    </w:p>
    <w:p w14:paraId="74FCA8CB" w14:textId="77777777" w:rsidR="00744865" w:rsidRPr="002952E7" w:rsidRDefault="00744865" w:rsidP="00744865">
      <w:pPr>
        <w:numPr>
          <w:ilvl w:val="0"/>
          <w:numId w:val="11"/>
        </w:numPr>
        <w:tabs>
          <w:tab w:val="clear" w:pos="288"/>
          <w:tab w:val="num" w:pos="720"/>
        </w:tabs>
        <w:spacing w:line="288" w:lineRule="auto"/>
        <w:ind w:left="720" w:hanging="360"/>
        <w:jc w:val="both"/>
        <w:rPr>
          <w:sz w:val="26"/>
          <w:szCs w:val="26"/>
        </w:rPr>
      </w:pPr>
      <w:r w:rsidRPr="002952E7">
        <w:rPr>
          <w:sz w:val="26"/>
          <w:szCs w:val="26"/>
        </w:rPr>
        <w:t>Phân biệt được mô biểu bì, mô cơ và mô liên kết .</w:t>
      </w:r>
    </w:p>
    <w:p w14:paraId="1BE45947" w14:textId="77777777" w:rsidR="00744865" w:rsidRPr="002952E7" w:rsidRDefault="00744865" w:rsidP="00744865">
      <w:pPr>
        <w:tabs>
          <w:tab w:val="left" w:pos="202"/>
          <w:tab w:val="left" w:pos="404"/>
        </w:tabs>
        <w:spacing w:line="288" w:lineRule="auto"/>
        <w:ind w:right="552"/>
        <w:jc w:val="both"/>
        <w:rPr>
          <w:i/>
          <w:sz w:val="26"/>
          <w:szCs w:val="26"/>
        </w:rPr>
      </w:pPr>
      <w:r w:rsidRPr="002952E7">
        <w:rPr>
          <w:bCs/>
          <w:i/>
          <w:sz w:val="26"/>
          <w:szCs w:val="26"/>
        </w:rPr>
        <w:t xml:space="preserve">2. Kỹ năng: </w:t>
      </w:r>
    </w:p>
    <w:p w14:paraId="2241B111" w14:textId="77777777" w:rsidR="00744865" w:rsidRPr="002952E7" w:rsidRDefault="00744865" w:rsidP="00744865">
      <w:pPr>
        <w:numPr>
          <w:ilvl w:val="0"/>
          <w:numId w:val="11"/>
        </w:numPr>
        <w:tabs>
          <w:tab w:val="clear" w:pos="288"/>
          <w:tab w:val="num" w:pos="720"/>
        </w:tabs>
        <w:spacing w:line="288" w:lineRule="auto"/>
        <w:ind w:left="720" w:hanging="360"/>
        <w:jc w:val="both"/>
        <w:rPr>
          <w:sz w:val="26"/>
          <w:szCs w:val="26"/>
        </w:rPr>
      </w:pPr>
      <w:r w:rsidRPr="002952E7">
        <w:rPr>
          <w:sz w:val="26"/>
          <w:szCs w:val="26"/>
        </w:rPr>
        <w:t>Rèn kỹ năng sử dụng kính hiển vi, kỹ năng mổ tách tế bào</w:t>
      </w:r>
    </w:p>
    <w:p w14:paraId="4D329C76" w14:textId="77777777" w:rsidR="00744865" w:rsidRPr="002952E7" w:rsidRDefault="00744865" w:rsidP="00744865">
      <w:pPr>
        <w:tabs>
          <w:tab w:val="left" w:pos="202"/>
        </w:tabs>
        <w:spacing w:line="288" w:lineRule="auto"/>
        <w:ind w:right="552"/>
        <w:jc w:val="both"/>
        <w:rPr>
          <w:bCs/>
          <w:i/>
          <w:sz w:val="26"/>
          <w:szCs w:val="26"/>
        </w:rPr>
      </w:pPr>
      <w:r w:rsidRPr="002952E7">
        <w:rPr>
          <w:bCs/>
          <w:i/>
          <w:sz w:val="26"/>
          <w:szCs w:val="26"/>
        </w:rPr>
        <w:t xml:space="preserve">3. Thái độ: </w:t>
      </w:r>
    </w:p>
    <w:p w14:paraId="29A9390E" w14:textId="77777777" w:rsidR="00744865" w:rsidRPr="002952E7" w:rsidRDefault="00744865" w:rsidP="00744865">
      <w:pPr>
        <w:numPr>
          <w:ilvl w:val="0"/>
          <w:numId w:val="11"/>
        </w:numPr>
        <w:tabs>
          <w:tab w:val="clear" w:pos="288"/>
          <w:tab w:val="num" w:pos="720"/>
        </w:tabs>
        <w:spacing w:line="288" w:lineRule="auto"/>
        <w:ind w:left="720" w:right="-72" w:hanging="360"/>
        <w:jc w:val="both"/>
        <w:rPr>
          <w:sz w:val="26"/>
          <w:szCs w:val="26"/>
        </w:rPr>
      </w:pPr>
      <w:r w:rsidRPr="002952E7">
        <w:rPr>
          <w:sz w:val="26"/>
          <w:szCs w:val="26"/>
        </w:rPr>
        <w:t>Giáo dục ý thức nghiêm túc, bảo vệ máy, vệ sinh phòng sau khi thực hành</w:t>
      </w:r>
    </w:p>
    <w:p w14:paraId="5BFE8DEC" w14:textId="77777777" w:rsidR="00744865" w:rsidRPr="002952E7" w:rsidRDefault="00744865" w:rsidP="00744865">
      <w:pPr>
        <w:spacing w:line="288" w:lineRule="auto"/>
        <w:ind w:right="552"/>
        <w:jc w:val="both"/>
        <w:rPr>
          <w:bCs/>
          <w:sz w:val="26"/>
          <w:szCs w:val="26"/>
        </w:rPr>
      </w:pPr>
      <w:r w:rsidRPr="002952E7">
        <w:rPr>
          <w:b/>
          <w:bCs/>
          <w:sz w:val="26"/>
          <w:szCs w:val="26"/>
        </w:rPr>
        <w:t xml:space="preserve">Trọng tâm: </w:t>
      </w:r>
    </w:p>
    <w:p w14:paraId="4F978DA5" w14:textId="77777777" w:rsidR="00744865" w:rsidRPr="002952E7" w:rsidRDefault="00744865" w:rsidP="00744865">
      <w:pPr>
        <w:numPr>
          <w:ilvl w:val="0"/>
          <w:numId w:val="39"/>
        </w:numPr>
        <w:tabs>
          <w:tab w:val="clear" w:pos="1080"/>
          <w:tab w:val="num" w:pos="720"/>
        </w:tabs>
        <w:spacing w:line="288" w:lineRule="auto"/>
        <w:ind w:right="552" w:hanging="720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Biết cách làm tiêu bản tế bào và quan sát </w:t>
      </w:r>
      <w:r w:rsidRPr="002952E7">
        <w:rPr>
          <w:sz w:val="26"/>
          <w:szCs w:val="26"/>
        </w:rPr>
        <w:t>tiêu bản tế bào</w:t>
      </w:r>
      <w:r>
        <w:rPr>
          <w:sz w:val="26"/>
          <w:szCs w:val="26"/>
        </w:rPr>
        <w:t>.</w:t>
      </w:r>
    </w:p>
    <w:p w14:paraId="0421D6E6" w14:textId="77777777" w:rsidR="00744865" w:rsidRPr="002952E7" w:rsidRDefault="00744865" w:rsidP="00744865">
      <w:pPr>
        <w:spacing w:before="120" w:line="288" w:lineRule="auto"/>
        <w:ind w:right="550"/>
        <w:jc w:val="both"/>
        <w:rPr>
          <w:b/>
          <w:bCs/>
          <w:sz w:val="26"/>
          <w:szCs w:val="26"/>
        </w:rPr>
      </w:pPr>
      <w:r w:rsidRPr="002952E7">
        <w:rPr>
          <w:b/>
          <w:bCs/>
          <w:sz w:val="26"/>
          <w:szCs w:val="26"/>
        </w:rPr>
        <w:t xml:space="preserve">II. </w:t>
      </w:r>
      <w:r>
        <w:rPr>
          <w:b/>
          <w:bCs/>
          <w:sz w:val="26"/>
          <w:szCs w:val="26"/>
        </w:rPr>
        <w:t>CHUẨN BỊ</w:t>
      </w:r>
      <w:r w:rsidRPr="002952E7">
        <w:rPr>
          <w:b/>
          <w:bCs/>
          <w:sz w:val="26"/>
          <w:szCs w:val="26"/>
        </w:rPr>
        <w:t xml:space="preserve"> </w:t>
      </w:r>
    </w:p>
    <w:p w14:paraId="213DF4DF" w14:textId="77777777" w:rsidR="00744865" w:rsidRPr="006D6708" w:rsidRDefault="00744865" w:rsidP="00744865">
      <w:pPr>
        <w:tabs>
          <w:tab w:val="left" w:pos="404"/>
          <w:tab w:val="left" w:pos="900"/>
        </w:tabs>
        <w:spacing w:line="288" w:lineRule="auto"/>
        <w:ind w:right="552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Pr="006D6708">
        <w:rPr>
          <w:b/>
          <w:bCs/>
          <w:sz w:val="26"/>
          <w:szCs w:val="26"/>
        </w:rPr>
        <w:t>1. Giáo viên:</w:t>
      </w:r>
      <w:r w:rsidRPr="006D6708">
        <w:rPr>
          <w:b/>
          <w:bCs/>
          <w:sz w:val="26"/>
          <w:szCs w:val="26"/>
        </w:rPr>
        <w:tab/>
      </w:r>
    </w:p>
    <w:p w14:paraId="60E7D525" w14:textId="77777777" w:rsidR="00744865" w:rsidRPr="006D6708" w:rsidRDefault="00744865" w:rsidP="00744865">
      <w:pPr>
        <w:pStyle w:val="ListParagraph"/>
        <w:numPr>
          <w:ilvl w:val="0"/>
          <w:numId w:val="211"/>
        </w:numPr>
        <w:tabs>
          <w:tab w:val="left" w:pos="606"/>
        </w:tabs>
        <w:spacing w:line="288" w:lineRule="auto"/>
        <w:ind w:right="552"/>
        <w:jc w:val="both"/>
        <w:rPr>
          <w:sz w:val="26"/>
          <w:szCs w:val="26"/>
        </w:rPr>
      </w:pPr>
      <w:r w:rsidRPr="006D6708">
        <w:rPr>
          <w:sz w:val="26"/>
          <w:szCs w:val="26"/>
        </w:rPr>
        <w:t>Kính</w:t>
      </w:r>
      <w:r w:rsidRPr="006D6708">
        <w:rPr>
          <w:b/>
          <w:bCs/>
          <w:sz w:val="26"/>
          <w:szCs w:val="26"/>
        </w:rPr>
        <w:t xml:space="preserve"> </w:t>
      </w:r>
      <w:r w:rsidRPr="006D6708">
        <w:rPr>
          <w:sz w:val="26"/>
          <w:szCs w:val="26"/>
        </w:rPr>
        <w:t>hiển vi, lam  kính, la men, bộ đồ mổ, khăn lau, giấy thấm .</w:t>
      </w:r>
    </w:p>
    <w:p w14:paraId="38E8C6E1" w14:textId="77777777" w:rsidR="00744865" w:rsidRPr="006D6708" w:rsidRDefault="00744865" w:rsidP="00744865">
      <w:pPr>
        <w:pStyle w:val="ListParagraph"/>
        <w:numPr>
          <w:ilvl w:val="0"/>
          <w:numId w:val="211"/>
        </w:numPr>
        <w:tabs>
          <w:tab w:val="left" w:pos="606"/>
        </w:tabs>
        <w:spacing w:line="288" w:lineRule="auto"/>
        <w:ind w:right="552"/>
        <w:jc w:val="both"/>
        <w:rPr>
          <w:sz w:val="26"/>
          <w:szCs w:val="26"/>
        </w:rPr>
      </w:pPr>
      <w:r w:rsidRPr="006D6708">
        <w:rPr>
          <w:sz w:val="26"/>
          <w:szCs w:val="26"/>
        </w:rPr>
        <w:t>Một con ếch sống, hoặc bắp thịt ở chân giò lợn.</w:t>
      </w:r>
    </w:p>
    <w:p w14:paraId="552288CB" w14:textId="77777777" w:rsidR="00744865" w:rsidRPr="006D6708" w:rsidRDefault="00744865" w:rsidP="00744865">
      <w:pPr>
        <w:pStyle w:val="ListParagraph"/>
        <w:numPr>
          <w:ilvl w:val="0"/>
          <w:numId w:val="211"/>
        </w:numPr>
        <w:tabs>
          <w:tab w:val="left" w:pos="606"/>
          <w:tab w:val="left" w:pos="9648"/>
        </w:tabs>
        <w:spacing w:line="288" w:lineRule="auto"/>
        <w:ind w:right="-72"/>
        <w:jc w:val="both"/>
        <w:rPr>
          <w:sz w:val="26"/>
          <w:szCs w:val="26"/>
        </w:rPr>
      </w:pPr>
      <w:r w:rsidRPr="006D6708">
        <w:rPr>
          <w:sz w:val="26"/>
          <w:szCs w:val="26"/>
        </w:rPr>
        <w:t>Dung dịch sinh lý 0,65% NaCl, ống hút, dd axit axêtic 1% có ống hút.</w:t>
      </w:r>
    </w:p>
    <w:p w14:paraId="28E6B288" w14:textId="77777777" w:rsidR="00744865" w:rsidRPr="006D6708" w:rsidRDefault="00744865" w:rsidP="00744865">
      <w:pPr>
        <w:pStyle w:val="ListParagraph"/>
        <w:numPr>
          <w:ilvl w:val="0"/>
          <w:numId w:val="211"/>
        </w:numPr>
        <w:tabs>
          <w:tab w:val="left" w:pos="606"/>
        </w:tabs>
        <w:spacing w:line="288" w:lineRule="auto"/>
        <w:ind w:right="-43"/>
        <w:jc w:val="both"/>
        <w:rPr>
          <w:sz w:val="26"/>
          <w:szCs w:val="26"/>
        </w:rPr>
      </w:pPr>
      <w:r w:rsidRPr="006D6708">
        <w:rPr>
          <w:sz w:val="26"/>
          <w:szCs w:val="26"/>
        </w:rPr>
        <w:t>Bộ tiêu bản động vật.</w:t>
      </w:r>
      <w:r w:rsidRPr="006D6708">
        <w:rPr>
          <w:b/>
          <w:bCs/>
          <w:sz w:val="26"/>
          <w:szCs w:val="26"/>
        </w:rPr>
        <w:t xml:space="preserve"> </w:t>
      </w:r>
      <w:r w:rsidRPr="006D6708">
        <w:rPr>
          <w:sz w:val="26"/>
          <w:szCs w:val="26"/>
        </w:rPr>
        <w:t>Mô hình hay tranh vẽ</w:t>
      </w:r>
      <w:r w:rsidRPr="006D6708">
        <w:rPr>
          <w:b/>
          <w:bCs/>
          <w:sz w:val="26"/>
          <w:szCs w:val="26"/>
        </w:rPr>
        <w:t xml:space="preserve"> </w:t>
      </w:r>
      <w:r w:rsidRPr="006D6708">
        <w:rPr>
          <w:sz w:val="26"/>
          <w:szCs w:val="26"/>
        </w:rPr>
        <w:t>cấu tạo tế bào động vật.</w:t>
      </w:r>
    </w:p>
    <w:p w14:paraId="355BDCA1" w14:textId="77777777" w:rsidR="00744865" w:rsidRPr="002952E7" w:rsidRDefault="00744865" w:rsidP="00744865">
      <w:pPr>
        <w:tabs>
          <w:tab w:val="left" w:pos="404"/>
        </w:tabs>
        <w:spacing w:line="288" w:lineRule="auto"/>
        <w:ind w:right="552"/>
        <w:jc w:val="both"/>
        <w:rPr>
          <w:sz w:val="26"/>
          <w:szCs w:val="26"/>
        </w:rPr>
      </w:pPr>
      <w:r w:rsidRPr="006D6708">
        <w:rPr>
          <w:b/>
          <w:bCs/>
          <w:sz w:val="26"/>
          <w:szCs w:val="26"/>
        </w:rPr>
        <w:t>2. Học sinh:</w:t>
      </w:r>
      <w:r w:rsidRPr="002952E7">
        <w:rPr>
          <w:sz w:val="26"/>
          <w:szCs w:val="26"/>
        </w:rPr>
        <w:t xml:space="preserve"> Chuẩn bị theo nhóm đã phân công.</w:t>
      </w:r>
    </w:p>
    <w:p w14:paraId="202BE26F" w14:textId="77777777" w:rsidR="00744865" w:rsidRPr="0023211E" w:rsidRDefault="00744865" w:rsidP="00744865">
      <w:pPr>
        <w:spacing w:before="120" w:line="288" w:lineRule="auto"/>
        <w:rPr>
          <w:b/>
          <w:bCs/>
          <w:sz w:val="26"/>
          <w:szCs w:val="26"/>
        </w:rPr>
      </w:pPr>
      <w:r w:rsidRPr="0023211E">
        <w:rPr>
          <w:b/>
          <w:bCs/>
          <w:sz w:val="26"/>
          <w:szCs w:val="26"/>
        </w:rPr>
        <w:t>III. TỔ CHỨC CÁC HOẠT ĐỘNG HỌC TẬP</w:t>
      </w:r>
    </w:p>
    <w:p w14:paraId="4E9A7CE9" w14:textId="77777777" w:rsidR="00744865" w:rsidRPr="002952E7" w:rsidRDefault="00744865" w:rsidP="00744865">
      <w:pPr>
        <w:tabs>
          <w:tab w:val="left" w:pos="303"/>
          <w:tab w:val="left" w:pos="505"/>
        </w:tabs>
        <w:spacing w:line="288" w:lineRule="auto"/>
        <w:jc w:val="both"/>
        <w:rPr>
          <w:i/>
          <w:sz w:val="26"/>
          <w:szCs w:val="26"/>
        </w:rPr>
      </w:pPr>
      <w:r w:rsidRPr="002952E7">
        <w:rPr>
          <w:i/>
          <w:sz w:val="26"/>
          <w:szCs w:val="26"/>
        </w:rPr>
        <w:t>1. Ổn định tổ chức</w:t>
      </w:r>
    </w:p>
    <w:p w14:paraId="17B6E684" w14:textId="77777777" w:rsidR="00744865" w:rsidRPr="002952E7" w:rsidRDefault="00744865" w:rsidP="00744865">
      <w:pPr>
        <w:tabs>
          <w:tab w:val="left" w:pos="303"/>
          <w:tab w:val="left" w:pos="505"/>
        </w:tabs>
        <w:spacing w:line="288" w:lineRule="auto"/>
        <w:jc w:val="both"/>
        <w:rPr>
          <w:i/>
          <w:sz w:val="26"/>
          <w:szCs w:val="26"/>
        </w:rPr>
      </w:pPr>
      <w:r w:rsidRPr="002952E7">
        <w:rPr>
          <w:i/>
          <w:sz w:val="26"/>
          <w:szCs w:val="26"/>
        </w:rPr>
        <w:t>2. Kiểm tra:</w:t>
      </w:r>
    </w:p>
    <w:p w14:paraId="5EB610B2" w14:textId="77777777" w:rsidR="00744865" w:rsidRPr="00CB1EB5" w:rsidRDefault="00744865" w:rsidP="00744865">
      <w:pPr>
        <w:spacing w:line="288" w:lineRule="auto"/>
        <w:jc w:val="both"/>
        <w:rPr>
          <w:bCs/>
          <w:i/>
          <w:sz w:val="26"/>
          <w:szCs w:val="26"/>
        </w:rPr>
      </w:pPr>
      <w:r w:rsidRPr="00CB1EB5">
        <w:rPr>
          <w:i/>
          <w:sz w:val="26"/>
          <w:szCs w:val="26"/>
        </w:rPr>
        <w:t>3. Bài mới :</w:t>
      </w:r>
    </w:p>
    <w:tbl>
      <w:tblPr>
        <w:tblW w:w="9469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3157"/>
        <w:gridCol w:w="3156"/>
        <w:gridCol w:w="3156"/>
      </w:tblGrid>
      <w:tr w:rsidR="00744865" w:rsidRPr="002952E7" w14:paraId="686EDE4B" w14:textId="77777777" w:rsidTr="009D0212">
        <w:tc>
          <w:tcPr>
            <w:tcW w:w="3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B6618" w14:textId="77777777" w:rsidR="00744865" w:rsidRPr="002952E7" w:rsidRDefault="00744865" w:rsidP="009D0212">
            <w:pPr>
              <w:tabs>
                <w:tab w:val="left" w:pos="303"/>
                <w:tab w:val="left" w:pos="505"/>
              </w:tabs>
              <w:spacing w:line="288" w:lineRule="auto"/>
              <w:jc w:val="center"/>
              <w:rPr>
                <w:bCs/>
                <w:sz w:val="26"/>
                <w:szCs w:val="26"/>
              </w:rPr>
            </w:pPr>
            <w:r w:rsidRPr="002952E7">
              <w:rPr>
                <w:bCs/>
                <w:sz w:val="26"/>
                <w:szCs w:val="26"/>
              </w:rPr>
              <w:t>Hoạt động của giáo viên</w:t>
            </w:r>
          </w:p>
        </w:tc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849A3" w14:textId="77777777" w:rsidR="00744865" w:rsidRPr="002952E7" w:rsidRDefault="00744865" w:rsidP="009D0212">
            <w:pPr>
              <w:tabs>
                <w:tab w:val="left" w:pos="303"/>
                <w:tab w:val="left" w:pos="505"/>
              </w:tabs>
              <w:spacing w:line="288" w:lineRule="auto"/>
              <w:jc w:val="center"/>
              <w:rPr>
                <w:bCs/>
                <w:sz w:val="26"/>
                <w:szCs w:val="26"/>
              </w:rPr>
            </w:pPr>
            <w:r w:rsidRPr="002952E7">
              <w:rPr>
                <w:bCs/>
                <w:sz w:val="26"/>
                <w:szCs w:val="26"/>
              </w:rPr>
              <w:t>Hoạt động của học sinh</w:t>
            </w:r>
          </w:p>
        </w:tc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DBE6B" w14:textId="77777777" w:rsidR="00744865" w:rsidRPr="002952E7" w:rsidRDefault="00744865" w:rsidP="009D0212">
            <w:pPr>
              <w:pStyle w:val="Heading1"/>
              <w:keepNext/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bookmarkStart w:id="2" w:name="_Toc456430594"/>
            <w:r w:rsidRPr="002952E7">
              <w:rPr>
                <w:rFonts w:ascii="Times New Roman" w:hAnsi="Times New Roman"/>
                <w:bCs/>
                <w:sz w:val="26"/>
                <w:szCs w:val="26"/>
              </w:rPr>
              <w:t>Nội dung</w:t>
            </w:r>
            <w:bookmarkEnd w:id="2"/>
          </w:p>
        </w:tc>
      </w:tr>
      <w:tr w:rsidR="00744865" w:rsidRPr="002952E7" w14:paraId="134416B2" w14:textId="77777777" w:rsidTr="009D0212">
        <w:tc>
          <w:tcPr>
            <w:tcW w:w="94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2D1C5" w14:textId="77777777" w:rsidR="00744865" w:rsidRDefault="00744865" w:rsidP="009D0212">
            <w:pPr>
              <w:pStyle w:val="Heading1"/>
              <w:keepNext/>
              <w:numPr>
                <w:ilvl w:val="0"/>
                <w:numId w:val="212"/>
              </w:numPr>
              <w:spacing w:line="288" w:lineRule="auto"/>
              <w:jc w:val="center"/>
              <w:rPr>
                <w:rFonts w:ascii="Times New Roman" w:hAnsi="Times New Roman"/>
                <w:b/>
                <w:color w:val="0070C0"/>
                <w:sz w:val="26"/>
                <w:szCs w:val="26"/>
              </w:rPr>
            </w:pPr>
            <w:r w:rsidRPr="006D6708">
              <w:rPr>
                <w:rFonts w:ascii="Times New Roman" w:hAnsi="Times New Roman"/>
                <w:b/>
                <w:color w:val="0070C0"/>
                <w:sz w:val="26"/>
                <w:szCs w:val="26"/>
              </w:rPr>
              <w:t>KHỞI ĐỘNG</w:t>
            </w:r>
          </w:p>
          <w:p w14:paraId="044622F9" w14:textId="77777777" w:rsidR="00744865" w:rsidRPr="00CB1EB5" w:rsidRDefault="00744865" w:rsidP="009D0212">
            <w:pPr>
              <w:pStyle w:val="ListParagraph"/>
              <w:numPr>
                <w:ilvl w:val="0"/>
                <w:numId w:val="213"/>
              </w:numPr>
              <w:spacing w:line="288" w:lineRule="auto"/>
              <w:jc w:val="both"/>
              <w:rPr>
                <w:sz w:val="26"/>
                <w:szCs w:val="26"/>
              </w:rPr>
            </w:pPr>
            <w:r w:rsidRPr="00CB1EB5">
              <w:rPr>
                <w:sz w:val="26"/>
                <w:szCs w:val="26"/>
              </w:rPr>
              <w:t>Kiểm tra phần chuẩn bị theo nhóm của HS.</w:t>
            </w:r>
          </w:p>
          <w:p w14:paraId="11B86AFA" w14:textId="77777777" w:rsidR="00744865" w:rsidRPr="00CB1EB5" w:rsidRDefault="00744865" w:rsidP="009D0212">
            <w:pPr>
              <w:pStyle w:val="ListParagraph"/>
              <w:numPr>
                <w:ilvl w:val="0"/>
                <w:numId w:val="213"/>
              </w:numPr>
              <w:spacing w:line="288" w:lineRule="auto"/>
              <w:jc w:val="both"/>
              <w:rPr>
                <w:sz w:val="26"/>
                <w:szCs w:val="26"/>
              </w:rPr>
            </w:pPr>
            <w:r w:rsidRPr="00CB1EB5">
              <w:rPr>
                <w:sz w:val="26"/>
                <w:szCs w:val="26"/>
              </w:rPr>
              <w:t>Phát dụng cụ cho nhóm trưởng của các nhóm (chú ý số lượng).</w:t>
            </w:r>
          </w:p>
          <w:p w14:paraId="6AECA35D" w14:textId="77777777" w:rsidR="00744865" w:rsidRPr="00CB1EB5" w:rsidRDefault="00744865" w:rsidP="009D0212">
            <w:pPr>
              <w:pStyle w:val="ListParagraph"/>
              <w:numPr>
                <w:ilvl w:val="0"/>
                <w:numId w:val="213"/>
              </w:numPr>
            </w:pPr>
            <w:r w:rsidRPr="00CB1EB5">
              <w:rPr>
                <w:sz w:val="26"/>
                <w:szCs w:val="26"/>
              </w:rPr>
              <w:t>Phát hộp tiêu bản mẫu</w:t>
            </w:r>
          </w:p>
        </w:tc>
      </w:tr>
      <w:tr w:rsidR="00744865" w:rsidRPr="002952E7" w14:paraId="1E116B3D" w14:textId="77777777" w:rsidTr="009D0212">
        <w:trPr>
          <w:trHeight w:val="454"/>
        </w:trPr>
        <w:tc>
          <w:tcPr>
            <w:tcW w:w="94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755C0" w14:textId="77777777" w:rsidR="00744865" w:rsidRPr="002952E7" w:rsidRDefault="00744865" w:rsidP="009D0212">
            <w:pPr>
              <w:pStyle w:val="Heading1"/>
              <w:keepNext/>
              <w:numPr>
                <w:ilvl w:val="0"/>
                <w:numId w:val="212"/>
              </w:numPr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70C0"/>
                <w:sz w:val="26"/>
                <w:szCs w:val="26"/>
              </w:rPr>
              <w:t>HÌNH THÀNH KIẾN THỨC</w:t>
            </w:r>
          </w:p>
        </w:tc>
      </w:tr>
      <w:tr w:rsidR="00744865" w:rsidRPr="002952E7" w14:paraId="2E25D514" w14:textId="77777777" w:rsidTr="009D0212">
        <w:tc>
          <w:tcPr>
            <w:tcW w:w="3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BB763" w14:textId="77777777" w:rsidR="00744865" w:rsidRPr="002952E7" w:rsidRDefault="00744865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BA3E64">
              <w:rPr>
                <w:b/>
                <w:bCs/>
                <w:sz w:val="26"/>
                <w:szCs w:val="26"/>
              </w:rPr>
              <w:sym w:font="Wingdings" w:char="F076"/>
            </w:r>
            <w:r w:rsidRPr="00BA3E64">
              <w:rPr>
                <w:b/>
                <w:bCs/>
                <w:sz w:val="26"/>
                <w:szCs w:val="26"/>
              </w:rPr>
              <w:t xml:space="preserve"> </w:t>
            </w:r>
            <w:r w:rsidRPr="002952E7">
              <w:rPr>
                <w:b/>
                <w:bCs/>
                <w:sz w:val="26"/>
                <w:szCs w:val="26"/>
                <w:u w:val="single"/>
              </w:rPr>
              <w:t xml:space="preserve">Hoạt động </w:t>
            </w:r>
            <w:r>
              <w:rPr>
                <w:b/>
                <w:bCs/>
                <w:sz w:val="26"/>
                <w:szCs w:val="26"/>
                <w:u w:val="single"/>
              </w:rPr>
              <w:t>1</w:t>
            </w:r>
            <w:r w:rsidRPr="002952E7">
              <w:rPr>
                <w:sz w:val="26"/>
                <w:szCs w:val="26"/>
              </w:rPr>
              <w:t xml:space="preserve"> :</w:t>
            </w:r>
          </w:p>
          <w:p w14:paraId="7CC71B97" w14:textId="77777777" w:rsidR="00744865" w:rsidRDefault="00744865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/>
                <w:sz w:val="26"/>
                <w:szCs w:val="26"/>
                <w:lang w:val="en-CA"/>
              </w:rPr>
            </w:pPr>
            <w:r w:rsidRPr="00C66BB4">
              <w:rPr>
                <w:b/>
                <w:sz w:val="26"/>
                <w:szCs w:val="26"/>
                <w:lang w:val="en-CA"/>
              </w:rPr>
              <w:t>Chuyển giao nhiệm vụ học tập</w:t>
            </w:r>
            <w:r>
              <w:rPr>
                <w:b/>
                <w:sz w:val="26"/>
                <w:szCs w:val="26"/>
                <w:lang w:val="en-CA"/>
              </w:rPr>
              <w:t>.</w:t>
            </w:r>
          </w:p>
          <w:p w14:paraId="7D7A6CC2" w14:textId="77777777" w:rsidR="00744865" w:rsidRDefault="00744865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Cs/>
                <w:sz w:val="26"/>
                <w:szCs w:val="26"/>
                <w:lang w:val="en-CA"/>
              </w:rPr>
            </w:pPr>
            <w:r>
              <w:rPr>
                <w:b/>
                <w:sz w:val="26"/>
                <w:szCs w:val="26"/>
                <w:lang w:val="en-CA"/>
              </w:rPr>
              <w:t xml:space="preserve">- </w:t>
            </w:r>
            <w:r>
              <w:rPr>
                <w:bCs/>
                <w:sz w:val="26"/>
                <w:szCs w:val="26"/>
                <w:lang w:val="en-CA"/>
              </w:rPr>
              <w:t>GV chia lớp  thành 4 nhóm, yêu cầu các nhóm nghiên cứu thông tin SGK tr18, 19 hoàn thành nhiệm vụ học tập</w:t>
            </w:r>
          </w:p>
          <w:p w14:paraId="5CAB46E3" w14:textId="77777777" w:rsidR="00744865" w:rsidRPr="00BA3E64" w:rsidRDefault="00744865" w:rsidP="009D0212">
            <w:pPr>
              <w:spacing w:line="288" w:lineRule="auto"/>
              <w:jc w:val="both"/>
              <w:rPr>
                <w:i/>
                <w:iCs/>
                <w:sz w:val="26"/>
                <w:szCs w:val="26"/>
              </w:rPr>
            </w:pPr>
            <w:r w:rsidRPr="00BA3E64">
              <w:rPr>
                <w:i/>
                <w:iCs/>
                <w:sz w:val="26"/>
                <w:szCs w:val="26"/>
              </w:rPr>
              <w:lastRenderedPageBreak/>
              <w:t>+ Trình bày các bước làm tiêu bản mô cơ vân ?</w:t>
            </w:r>
          </w:p>
          <w:p w14:paraId="31CB4869" w14:textId="77777777" w:rsidR="00744865" w:rsidRDefault="00744865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i/>
                <w:iCs/>
                <w:sz w:val="26"/>
                <w:szCs w:val="26"/>
                <w:lang w:eastAsia="vi-VN"/>
              </w:rPr>
            </w:pPr>
            <w:r w:rsidRPr="00BA3E64">
              <w:rPr>
                <w:i/>
                <w:iCs/>
                <w:sz w:val="26"/>
                <w:szCs w:val="26"/>
                <w:lang w:eastAsia="vi-VN"/>
              </w:rPr>
              <w:t xml:space="preserve">+ </w:t>
            </w:r>
            <w:r>
              <w:rPr>
                <w:i/>
                <w:iCs/>
                <w:sz w:val="26"/>
                <w:szCs w:val="26"/>
                <w:lang w:eastAsia="vi-VN"/>
              </w:rPr>
              <w:t>Thực hiện các bước làm và quan sát tiêu bản mô cơ vân ?</w:t>
            </w:r>
          </w:p>
          <w:p w14:paraId="5EA5A4BB" w14:textId="77777777" w:rsidR="00744865" w:rsidRDefault="00744865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i/>
                <w:iCs/>
                <w:sz w:val="26"/>
                <w:szCs w:val="26"/>
                <w:lang w:eastAsia="vi-VN"/>
              </w:rPr>
            </w:pPr>
          </w:p>
          <w:p w14:paraId="13AD89CE" w14:textId="77777777" w:rsidR="00744865" w:rsidRDefault="00744865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i/>
                <w:iCs/>
                <w:sz w:val="26"/>
                <w:szCs w:val="26"/>
                <w:lang w:eastAsia="vi-VN"/>
              </w:rPr>
            </w:pPr>
          </w:p>
          <w:p w14:paraId="038C5E95" w14:textId="77777777" w:rsidR="00744865" w:rsidRPr="00C66BB4" w:rsidRDefault="00744865" w:rsidP="009D0212">
            <w:pPr>
              <w:spacing w:line="288" w:lineRule="auto"/>
              <w:jc w:val="both"/>
              <w:rPr>
                <w:b/>
                <w:sz w:val="26"/>
                <w:szCs w:val="26"/>
                <w:lang w:val="vi-VN"/>
              </w:rPr>
            </w:pPr>
            <w:r w:rsidRPr="00C66BB4">
              <w:rPr>
                <w:b/>
                <w:sz w:val="26"/>
                <w:szCs w:val="26"/>
                <w:lang w:val="vi-VN"/>
              </w:rPr>
              <w:t>Đánh giá kết quả thực hiện nhiệm vụ học tập</w:t>
            </w:r>
          </w:p>
          <w:p w14:paraId="3B153D31" w14:textId="77777777" w:rsidR="00744865" w:rsidRPr="00C66BB4" w:rsidRDefault="00744865" w:rsidP="009D0212">
            <w:pPr>
              <w:spacing w:line="288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C66BB4">
              <w:rPr>
                <w:sz w:val="26"/>
                <w:szCs w:val="26"/>
                <w:lang w:val="vi-VN"/>
              </w:rPr>
              <w:t>GV lắng nghe các thao tác mà HS trình bày, quan sát mẫu vật do các nhóm làm, xem trên kính hiển vi đã được HS điều chỉnh.</w:t>
            </w:r>
          </w:p>
          <w:p w14:paraId="38D94A15" w14:textId="77777777" w:rsidR="00744865" w:rsidRPr="004A5465" w:rsidRDefault="00744865" w:rsidP="009D0212">
            <w:pPr>
              <w:spacing w:line="288" w:lineRule="auto"/>
              <w:jc w:val="both"/>
              <w:rPr>
                <w:bCs/>
                <w:sz w:val="26"/>
                <w:szCs w:val="26"/>
              </w:rPr>
            </w:pPr>
            <w:r w:rsidRPr="00C66BB4">
              <w:rPr>
                <w:sz w:val="26"/>
                <w:szCs w:val="26"/>
                <w:lang w:val="vi-VN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BA3E64">
              <w:rPr>
                <w:bCs/>
                <w:sz w:val="26"/>
                <w:szCs w:val="26"/>
              </w:rPr>
              <w:t xml:space="preserve">GV đi kiểm tra công việc các nhóm, </w:t>
            </w:r>
            <w:r w:rsidRPr="00C66BB4">
              <w:rPr>
                <w:sz w:val="26"/>
                <w:szCs w:val="26"/>
                <w:lang w:val="vi-VN"/>
              </w:rPr>
              <w:t>hướng dẫn điều chỉnh nếu cần thiết</w:t>
            </w:r>
            <w:r w:rsidRPr="00BA3E64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D3D6" w14:textId="77777777" w:rsidR="00744865" w:rsidRDefault="00744865" w:rsidP="009D0212">
            <w:pPr>
              <w:spacing w:line="288" w:lineRule="auto"/>
              <w:jc w:val="both"/>
              <w:rPr>
                <w:b/>
                <w:sz w:val="26"/>
                <w:szCs w:val="26"/>
                <w:lang w:val="vi-VN"/>
              </w:rPr>
            </w:pPr>
          </w:p>
          <w:p w14:paraId="11FA61CE" w14:textId="77777777" w:rsidR="00744865" w:rsidRPr="00C66BB4" w:rsidRDefault="00744865" w:rsidP="009D0212">
            <w:pPr>
              <w:spacing w:line="288" w:lineRule="auto"/>
              <w:jc w:val="both"/>
              <w:rPr>
                <w:b/>
                <w:sz w:val="26"/>
                <w:szCs w:val="26"/>
                <w:lang w:val="vi-VN"/>
              </w:rPr>
            </w:pPr>
            <w:r w:rsidRPr="00C66BB4">
              <w:rPr>
                <w:b/>
                <w:sz w:val="26"/>
                <w:szCs w:val="26"/>
                <w:lang w:val="vi-VN"/>
              </w:rPr>
              <w:t>Thực hiện nhiệm vụ học tập:</w:t>
            </w:r>
          </w:p>
          <w:p w14:paraId="4D86E3FE" w14:textId="77777777" w:rsidR="00744865" w:rsidRPr="006A3FCD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HS tổ chức học tập theo nhóm, nghiên cứu thông tin SGK tr18, 19</w:t>
            </w:r>
          </w:p>
          <w:p w14:paraId="4AE5750B" w14:textId="77777777" w:rsidR="00744865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6A3FCD">
              <w:rPr>
                <w:sz w:val="26"/>
                <w:szCs w:val="26"/>
              </w:rPr>
              <w:lastRenderedPageBreak/>
              <w:t xml:space="preserve">- Trao đổi nhóm, hoàn thành </w:t>
            </w:r>
            <w:r>
              <w:rPr>
                <w:sz w:val="26"/>
                <w:szCs w:val="26"/>
              </w:rPr>
              <w:t>nhiệm vụ</w:t>
            </w:r>
            <w:r w:rsidRPr="006A3FCD">
              <w:rPr>
                <w:sz w:val="26"/>
                <w:szCs w:val="26"/>
              </w:rPr>
              <w:t xml:space="preserve"> học tập.</w:t>
            </w:r>
          </w:p>
          <w:p w14:paraId="5FC804CE" w14:textId="77777777" w:rsidR="00744865" w:rsidRPr="007D0665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7D0665">
              <w:rPr>
                <w:sz w:val="26"/>
                <w:szCs w:val="26"/>
              </w:rPr>
              <w:t xml:space="preserve">- Các nhóm tiến hành làm tiêu bản như đã hướng dẫn.  Yêu cầu : </w:t>
            </w:r>
          </w:p>
          <w:p w14:paraId="176D3C90" w14:textId="77777777" w:rsidR="00744865" w:rsidRPr="007D0665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7D0665">
              <w:rPr>
                <w:sz w:val="26"/>
                <w:szCs w:val="26"/>
              </w:rPr>
              <w:t xml:space="preserve">  + Lấy sợi thật mảnh.</w:t>
            </w:r>
          </w:p>
          <w:p w14:paraId="54B91F1A" w14:textId="77777777" w:rsidR="00744865" w:rsidRPr="007D0665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7D0665">
              <w:rPr>
                <w:sz w:val="26"/>
                <w:szCs w:val="26"/>
              </w:rPr>
              <w:t xml:space="preserve">  + Không bị đứt .</w:t>
            </w:r>
          </w:p>
          <w:p w14:paraId="5CEB0A86" w14:textId="77777777" w:rsidR="00744865" w:rsidRPr="006A3FCD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7D0665">
              <w:rPr>
                <w:sz w:val="26"/>
                <w:szCs w:val="26"/>
              </w:rPr>
              <w:t xml:space="preserve">  + Rạch bắp cơ phải thẳng</w:t>
            </w:r>
          </w:p>
          <w:p w14:paraId="3FFFADF7" w14:textId="77777777" w:rsidR="00744865" w:rsidRDefault="00744865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/>
                <w:sz w:val="26"/>
                <w:szCs w:val="26"/>
                <w:lang w:val="vi-VN"/>
              </w:rPr>
            </w:pPr>
          </w:p>
          <w:p w14:paraId="4EC1BD2A" w14:textId="77777777" w:rsidR="00744865" w:rsidRDefault="00744865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/>
                <w:sz w:val="26"/>
                <w:szCs w:val="26"/>
                <w:lang w:val="vi-VN"/>
              </w:rPr>
            </w:pPr>
            <w:r w:rsidRPr="00C66BB4">
              <w:rPr>
                <w:b/>
                <w:sz w:val="26"/>
                <w:szCs w:val="26"/>
                <w:lang w:val="vi-VN"/>
              </w:rPr>
              <w:t>Báo cáo kết quả hoạt  động và thảo luận</w:t>
            </w:r>
          </w:p>
          <w:p w14:paraId="7982C554" w14:textId="77777777" w:rsidR="00744865" w:rsidRPr="00BA3E64" w:rsidRDefault="00744865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- </w:t>
            </w:r>
            <w:r w:rsidRPr="00BA3E64">
              <w:rPr>
                <w:bCs/>
                <w:sz w:val="26"/>
                <w:szCs w:val="26"/>
              </w:rPr>
              <w:t>Hoàn thành tiêu bản để trên bàn để GV kiểm tra.</w:t>
            </w:r>
          </w:p>
          <w:p w14:paraId="28D915E3" w14:textId="77777777" w:rsidR="00744865" w:rsidRPr="00BA3E64" w:rsidRDefault="00744865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Cs/>
                <w:sz w:val="26"/>
                <w:szCs w:val="26"/>
              </w:rPr>
            </w:pPr>
            <w:r w:rsidRPr="00BA3E64">
              <w:rPr>
                <w:bCs/>
                <w:sz w:val="26"/>
                <w:szCs w:val="26"/>
              </w:rPr>
              <w:t>- Các nhóm thử kính, lấy ánh sáng nét để nhìn rõ mẫu.</w:t>
            </w:r>
          </w:p>
          <w:p w14:paraId="2B296E5F" w14:textId="77777777" w:rsidR="00744865" w:rsidRPr="00BA3E64" w:rsidRDefault="00744865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Cs/>
                <w:sz w:val="26"/>
                <w:szCs w:val="26"/>
              </w:rPr>
            </w:pPr>
            <w:r w:rsidRPr="00BA3E64">
              <w:rPr>
                <w:bCs/>
                <w:sz w:val="26"/>
                <w:szCs w:val="26"/>
              </w:rPr>
              <w:t>- Đại diện nhóm quan sát, điều chỉnh cho đến khi nhìn rõ tế bào .</w:t>
            </w:r>
          </w:p>
          <w:p w14:paraId="6F7C023C" w14:textId="77777777" w:rsidR="00744865" w:rsidRPr="00BA3E64" w:rsidRDefault="00744865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Cs/>
                <w:sz w:val="26"/>
                <w:szCs w:val="26"/>
              </w:rPr>
            </w:pPr>
            <w:r w:rsidRPr="00BA3E64">
              <w:rPr>
                <w:bCs/>
                <w:sz w:val="26"/>
                <w:szCs w:val="26"/>
              </w:rPr>
              <w:t>- Cả nhóm quan sát, nhận xét .</w:t>
            </w:r>
          </w:p>
        </w:tc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9BD5" w14:textId="77777777" w:rsidR="00744865" w:rsidRPr="002952E7" w:rsidRDefault="00744865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/>
                <w:bCs/>
                <w:sz w:val="26"/>
                <w:szCs w:val="26"/>
              </w:rPr>
            </w:pPr>
            <w:r w:rsidRPr="002952E7">
              <w:rPr>
                <w:b/>
                <w:bCs/>
                <w:sz w:val="26"/>
                <w:szCs w:val="26"/>
              </w:rPr>
              <w:lastRenderedPageBreak/>
              <w:t>1. Làm tiêu bản và quan sát tế bào mô cơ vân:</w:t>
            </w:r>
          </w:p>
          <w:p w14:paraId="455CDA60" w14:textId="77777777" w:rsidR="00744865" w:rsidRPr="002952E7" w:rsidRDefault="00744865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 xml:space="preserve">a, </w:t>
            </w:r>
            <w:r w:rsidRPr="002952E7">
              <w:rPr>
                <w:i/>
                <w:iCs/>
                <w:sz w:val="26"/>
                <w:szCs w:val="26"/>
              </w:rPr>
              <w:t>Cách  làm tiêu bản mô cơ vân:</w:t>
            </w:r>
          </w:p>
          <w:p w14:paraId="16325DDC" w14:textId="77777777" w:rsidR="00744865" w:rsidRPr="002952E7" w:rsidRDefault="00744865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2952E7">
              <w:rPr>
                <w:sz w:val="26"/>
                <w:szCs w:val="26"/>
              </w:rPr>
              <w:t>- Rạch da đùi ếch lấy 1 bắp cơ.</w:t>
            </w:r>
          </w:p>
          <w:p w14:paraId="25477141" w14:textId="77777777" w:rsidR="00744865" w:rsidRPr="002952E7" w:rsidRDefault="00744865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2952E7">
              <w:rPr>
                <w:sz w:val="26"/>
                <w:szCs w:val="26"/>
              </w:rPr>
              <w:lastRenderedPageBreak/>
              <w:t>- Dùng kim nhọn rạch dọc bắp cơ .</w:t>
            </w:r>
          </w:p>
          <w:p w14:paraId="40D08429" w14:textId="77777777" w:rsidR="00744865" w:rsidRPr="002952E7" w:rsidRDefault="00744865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2952E7">
              <w:rPr>
                <w:sz w:val="26"/>
                <w:szCs w:val="26"/>
              </w:rPr>
              <w:t>- Dùng ngón trỏ và ngón cái ấn 2 bên mép rạch.</w:t>
            </w:r>
          </w:p>
          <w:p w14:paraId="1A6ADF8E" w14:textId="77777777" w:rsidR="00744865" w:rsidRPr="002952E7" w:rsidRDefault="00744865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2952E7">
              <w:rPr>
                <w:sz w:val="26"/>
                <w:szCs w:val="26"/>
              </w:rPr>
              <w:t>- Lấy kim mũi mác gạt nhẹ và tách 1 sợi mảnh.</w:t>
            </w:r>
          </w:p>
          <w:p w14:paraId="110F0914" w14:textId="77777777" w:rsidR="00744865" w:rsidRPr="002952E7" w:rsidRDefault="00744865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2952E7">
              <w:rPr>
                <w:sz w:val="26"/>
                <w:szCs w:val="26"/>
              </w:rPr>
              <w:t>- Đặt sợi mảnh mới tách lên lam kính, nhỏ dung dịch sinh lý 0,65% NaCl.</w:t>
            </w:r>
          </w:p>
          <w:p w14:paraId="08DC0A7A" w14:textId="77777777" w:rsidR="00744865" w:rsidRDefault="00744865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2952E7">
              <w:rPr>
                <w:sz w:val="26"/>
                <w:szCs w:val="26"/>
              </w:rPr>
              <w:t xml:space="preserve">- Đậy la men, nhỏ axit axêtic. </w:t>
            </w:r>
          </w:p>
          <w:p w14:paraId="7C8AA55C" w14:textId="77777777" w:rsidR="00744865" w:rsidRPr="00BA3E64" w:rsidRDefault="00744865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/>
                <w:bCs/>
                <w:sz w:val="26"/>
                <w:szCs w:val="26"/>
              </w:rPr>
            </w:pPr>
            <w:r w:rsidRPr="00BA3E64">
              <w:rPr>
                <w:b/>
                <w:bCs/>
                <w:sz w:val="26"/>
                <w:szCs w:val="26"/>
              </w:rPr>
              <w:t>b. Quan sát tế bào:</w:t>
            </w:r>
          </w:p>
          <w:p w14:paraId="6DF6BFB8" w14:textId="77777777" w:rsidR="00744865" w:rsidRPr="002952E7" w:rsidRDefault="00744865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/>
                <w:bCs/>
                <w:sz w:val="26"/>
                <w:szCs w:val="26"/>
              </w:rPr>
            </w:pPr>
            <w:r w:rsidRPr="00BA3E64">
              <w:rPr>
                <w:b/>
                <w:bCs/>
                <w:sz w:val="26"/>
                <w:szCs w:val="26"/>
              </w:rPr>
              <w:t xml:space="preserve">- </w:t>
            </w:r>
            <w:r w:rsidRPr="00BA3E64">
              <w:rPr>
                <w:sz w:val="26"/>
                <w:szCs w:val="26"/>
              </w:rPr>
              <w:t>Thấy được các phần chính: màng, tế bào chất, nhân, vân ngang.</w:t>
            </w:r>
          </w:p>
        </w:tc>
      </w:tr>
      <w:tr w:rsidR="00744865" w:rsidRPr="002952E7" w14:paraId="1114A733" w14:textId="77777777" w:rsidTr="009D0212">
        <w:tc>
          <w:tcPr>
            <w:tcW w:w="3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C3502" w14:textId="77777777" w:rsidR="00744865" w:rsidRPr="002952E7" w:rsidRDefault="00744865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2952E7">
              <w:rPr>
                <w:sz w:val="26"/>
                <w:szCs w:val="26"/>
              </w:rPr>
              <w:lastRenderedPageBreak/>
              <w:sym w:font="Wingdings 2" w:char="F0B3"/>
            </w:r>
            <w:r w:rsidRPr="002952E7">
              <w:rPr>
                <w:b/>
                <w:bCs/>
                <w:sz w:val="26"/>
                <w:szCs w:val="26"/>
                <w:u w:val="single"/>
              </w:rPr>
              <w:t xml:space="preserve">Hoạt động </w:t>
            </w:r>
            <w:r>
              <w:rPr>
                <w:b/>
                <w:bCs/>
                <w:sz w:val="26"/>
                <w:szCs w:val="26"/>
                <w:u w:val="single"/>
              </w:rPr>
              <w:t>2</w:t>
            </w:r>
            <w:r w:rsidRPr="002952E7">
              <w:rPr>
                <w:sz w:val="26"/>
                <w:szCs w:val="26"/>
              </w:rPr>
              <w:t xml:space="preserve"> :</w:t>
            </w:r>
          </w:p>
          <w:p w14:paraId="5E3A7846" w14:textId="77777777" w:rsidR="00744865" w:rsidRPr="002952E7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2952E7">
              <w:rPr>
                <w:sz w:val="26"/>
                <w:szCs w:val="26"/>
              </w:rPr>
              <w:t xml:space="preserve">- GV yêu cầu HS </w:t>
            </w:r>
            <w:r w:rsidRPr="00C66BB4">
              <w:rPr>
                <w:sz w:val="26"/>
                <w:szCs w:val="26"/>
                <w:lang w:val="vi-VN"/>
              </w:rPr>
              <w:t>quan sát các tiêu bản mô biểu bì, mô sụn, mô cơ, mô xương</w:t>
            </w:r>
            <w:r>
              <w:rPr>
                <w:sz w:val="26"/>
                <w:szCs w:val="26"/>
              </w:rPr>
              <w:t xml:space="preserve"> </w:t>
            </w:r>
            <w:r w:rsidRPr="002952E7">
              <w:rPr>
                <w:sz w:val="26"/>
                <w:szCs w:val="26"/>
              </w:rPr>
              <w:t xml:space="preserve">và vẽ hình . </w:t>
            </w:r>
          </w:p>
          <w:p w14:paraId="0424FAA9" w14:textId="77777777" w:rsidR="00744865" w:rsidRPr="002952E7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19B0E815" w14:textId="77777777" w:rsidR="00744865" w:rsidRPr="002952E7" w:rsidRDefault="00744865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2952E7">
              <w:rPr>
                <w:sz w:val="26"/>
                <w:szCs w:val="26"/>
              </w:rPr>
              <w:t>- GV nên dành thời gian để giải đáp trước lớp những thắc mắc của HS .</w:t>
            </w:r>
          </w:p>
        </w:tc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3A6E" w14:textId="77777777" w:rsidR="00744865" w:rsidRPr="002952E7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2D026EC5" w14:textId="77777777" w:rsidR="00744865" w:rsidRPr="002952E7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2952E7">
              <w:rPr>
                <w:sz w:val="26"/>
                <w:szCs w:val="26"/>
              </w:rPr>
              <w:t>- Trong nhóm điều chỉnh kính để thấy rõ tiêu bản thì lần lượt các thành viên đều quan sát và vẽ hình .</w:t>
            </w:r>
          </w:p>
          <w:p w14:paraId="5160491E" w14:textId="77777777" w:rsidR="00744865" w:rsidRPr="002952E7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2952E7">
              <w:rPr>
                <w:sz w:val="26"/>
                <w:szCs w:val="26"/>
              </w:rPr>
              <w:t>- Nhóm thảo luận để thống nhất câu trả lời .</w:t>
            </w:r>
          </w:p>
          <w:p w14:paraId="75E1DDA9" w14:textId="77777777" w:rsidR="00744865" w:rsidRPr="002952E7" w:rsidRDefault="00744865" w:rsidP="009D0212">
            <w:pPr>
              <w:spacing w:line="288" w:lineRule="auto"/>
              <w:jc w:val="both"/>
              <w:rPr>
                <w:b/>
                <w:bCs/>
                <w:sz w:val="26"/>
                <w:szCs w:val="26"/>
              </w:rPr>
            </w:pPr>
            <w:r w:rsidRPr="002952E7">
              <w:rPr>
                <w:sz w:val="26"/>
                <w:szCs w:val="26"/>
              </w:rPr>
              <w:t xml:space="preserve"> </w:t>
            </w:r>
          </w:p>
        </w:tc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18D75" w14:textId="77777777" w:rsidR="00744865" w:rsidRPr="002952E7" w:rsidRDefault="00744865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/>
                <w:bCs/>
                <w:sz w:val="26"/>
                <w:szCs w:val="26"/>
              </w:rPr>
            </w:pPr>
            <w:r w:rsidRPr="002952E7">
              <w:rPr>
                <w:b/>
                <w:bCs/>
                <w:sz w:val="26"/>
                <w:szCs w:val="26"/>
              </w:rPr>
              <w:t xml:space="preserve">2. Quan sát  tiêu bản các loại mô khác </w:t>
            </w:r>
          </w:p>
          <w:p w14:paraId="579CC574" w14:textId="77777777" w:rsidR="00744865" w:rsidRPr="002952E7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2952E7">
              <w:rPr>
                <w:sz w:val="26"/>
                <w:szCs w:val="26"/>
              </w:rPr>
              <w:t>- Mô biểu bì: tế bào xếp xít nhau</w:t>
            </w:r>
          </w:p>
          <w:p w14:paraId="344FC809" w14:textId="77777777" w:rsidR="00744865" w:rsidRPr="002952E7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2952E7">
              <w:rPr>
                <w:sz w:val="26"/>
                <w:szCs w:val="26"/>
              </w:rPr>
              <w:t>- Mô sụn: chỉ có 2-3 tế bào tạo thành  nhóm.</w:t>
            </w:r>
          </w:p>
          <w:p w14:paraId="73B9D363" w14:textId="77777777" w:rsidR="00744865" w:rsidRPr="002952E7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2952E7">
              <w:rPr>
                <w:sz w:val="26"/>
                <w:szCs w:val="26"/>
              </w:rPr>
              <w:t xml:space="preserve">- Mô xương: tế bào nhiều </w:t>
            </w:r>
          </w:p>
          <w:p w14:paraId="3AEF802A" w14:textId="77777777" w:rsidR="00744865" w:rsidRPr="002952E7" w:rsidRDefault="00744865" w:rsidP="009D0212">
            <w:pPr>
              <w:pStyle w:val="Heading1"/>
              <w:keepNext/>
              <w:spacing w:line="288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bookmarkStart w:id="3" w:name="_Toc456430596"/>
            <w:r w:rsidRPr="002952E7">
              <w:rPr>
                <w:rFonts w:ascii="Times New Roman" w:hAnsi="Times New Roman"/>
                <w:sz w:val="26"/>
                <w:szCs w:val="26"/>
              </w:rPr>
              <w:t>- Mô cơ: tế bào nhiều, dài.</w:t>
            </w:r>
            <w:bookmarkEnd w:id="3"/>
          </w:p>
        </w:tc>
      </w:tr>
      <w:tr w:rsidR="00744865" w:rsidRPr="002952E7" w14:paraId="37483771" w14:textId="77777777" w:rsidTr="009D0212">
        <w:trPr>
          <w:trHeight w:val="454"/>
        </w:trPr>
        <w:tc>
          <w:tcPr>
            <w:tcW w:w="94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EFE22" w14:textId="77777777" w:rsidR="00744865" w:rsidRPr="00885259" w:rsidRDefault="00744865" w:rsidP="009D0212">
            <w:pPr>
              <w:pStyle w:val="ListParagraph"/>
              <w:numPr>
                <w:ilvl w:val="0"/>
                <w:numId w:val="212"/>
              </w:numPr>
              <w:tabs>
                <w:tab w:val="left" w:pos="303"/>
                <w:tab w:val="left" w:pos="505"/>
              </w:tabs>
              <w:spacing w:line="288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70C0"/>
                <w:sz w:val="26"/>
                <w:szCs w:val="26"/>
              </w:rPr>
              <w:t xml:space="preserve">HOẠT ĐỘNG </w:t>
            </w:r>
            <w:r w:rsidRPr="00885259">
              <w:rPr>
                <w:b/>
                <w:bCs/>
                <w:color w:val="0070C0"/>
                <w:sz w:val="26"/>
                <w:szCs w:val="26"/>
              </w:rPr>
              <w:t>LUYỆN TẬP</w:t>
            </w:r>
          </w:p>
        </w:tc>
      </w:tr>
      <w:tr w:rsidR="00744865" w:rsidRPr="002952E7" w14:paraId="0E2506FC" w14:textId="77777777" w:rsidTr="009D0212">
        <w:tc>
          <w:tcPr>
            <w:tcW w:w="3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3C2C4" w14:textId="77777777" w:rsidR="00744865" w:rsidRPr="00885259" w:rsidRDefault="00744865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/>
                <w:bCs/>
                <w:sz w:val="26"/>
                <w:szCs w:val="26"/>
              </w:rPr>
            </w:pPr>
            <w:r w:rsidRPr="00885259">
              <w:rPr>
                <w:b/>
                <w:bCs/>
                <w:sz w:val="26"/>
                <w:szCs w:val="26"/>
              </w:rPr>
              <w:t>Chuyển giao nhiệm vụ học tập</w:t>
            </w:r>
          </w:p>
          <w:p w14:paraId="21D3B571" w14:textId="77777777" w:rsidR="00744865" w:rsidRDefault="00744865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i/>
                <w:iCs/>
                <w:sz w:val="26"/>
                <w:szCs w:val="26"/>
              </w:rPr>
            </w:pPr>
            <w:r w:rsidRPr="00885259">
              <w:rPr>
                <w:sz w:val="26"/>
                <w:szCs w:val="26"/>
              </w:rPr>
              <w:t>- GV yêu cầu HS làm việc độc lập</w:t>
            </w:r>
            <w:r>
              <w:rPr>
                <w:sz w:val="26"/>
                <w:szCs w:val="26"/>
              </w:rPr>
              <w:t>:</w:t>
            </w:r>
            <w:r w:rsidRPr="00885259">
              <w:rPr>
                <w:sz w:val="26"/>
                <w:szCs w:val="26"/>
              </w:rPr>
              <w:t xml:space="preserve"> </w:t>
            </w:r>
            <w:r w:rsidRPr="00885259">
              <w:rPr>
                <w:i/>
                <w:iCs/>
                <w:sz w:val="26"/>
                <w:szCs w:val="26"/>
              </w:rPr>
              <w:t>tóm tắt phương pháp làm tiêu bản mô cơ vân</w:t>
            </w:r>
            <w:r>
              <w:rPr>
                <w:i/>
                <w:iCs/>
                <w:sz w:val="26"/>
                <w:szCs w:val="26"/>
              </w:rPr>
              <w:t>?</w:t>
            </w:r>
          </w:p>
          <w:p w14:paraId="51E47A87" w14:textId="77777777" w:rsidR="00744865" w:rsidRDefault="00744865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 xml:space="preserve">+ Trong quá trình tiến hành làm và quan sát tiêu bản, em cần lưu ý những điều gì? </w:t>
            </w:r>
          </w:p>
          <w:p w14:paraId="453D7C03" w14:textId="77777777" w:rsidR="00744865" w:rsidRDefault="00744865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+ Nêu cách đậy lamen để tránh bọt khí lọt vào tiêu bản?</w:t>
            </w:r>
          </w:p>
          <w:p w14:paraId="62CB594D" w14:textId="77777777" w:rsidR="00744865" w:rsidRPr="00C66BB4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C66BB4">
              <w:rPr>
                <w:b/>
                <w:sz w:val="26"/>
                <w:szCs w:val="26"/>
                <w:lang w:val="en-CA"/>
              </w:rPr>
              <w:lastRenderedPageBreak/>
              <w:t>Đánh giá kết quả thực hiện nhiệm vụ học tập:</w:t>
            </w:r>
          </w:p>
          <w:p w14:paraId="2E2DD37D" w14:textId="77777777" w:rsidR="00744865" w:rsidRPr="00C66BB4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C66BB4">
              <w:rPr>
                <w:sz w:val="26"/>
                <w:szCs w:val="26"/>
              </w:rPr>
              <w:t>- GV gọi đại diện của mỗi nhóm trình bày nội dung đã thảo luận.</w:t>
            </w:r>
          </w:p>
          <w:p w14:paraId="2F172732" w14:textId="77777777" w:rsidR="00744865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C66BB4">
              <w:rPr>
                <w:sz w:val="26"/>
                <w:szCs w:val="26"/>
              </w:rPr>
              <w:t>- GV chỉ định ngẫu nhiên HS khác bổ sung.</w:t>
            </w:r>
          </w:p>
          <w:p w14:paraId="26477944" w14:textId="77777777" w:rsidR="00744865" w:rsidRPr="002952E7" w:rsidRDefault="00744865" w:rsidP="009D0212">
            <w:pPr>
              <w:tabs>
                <w:tab w:val="left" w:pos="303"/>
              </w:tabs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2952E7">
              <w:rPr>
                <w:sz w:val="26"/>
                <w:szCs w:val="26"/>
              </w:rPr>
              <w:t>Khen các nhóm làm việc nghiêm túc có kết quả tốt .</w:t>
            </w:r>
          </w:p>
          <w:p w14:paraId="1F03DFDA" w14:textId="77777777" w:rsidR="00744865" w:rsidRPr="002952E7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2952E7">
              <w:rPr>
                <w:sz w:val="26"/>
                <w:szCs w:val="26"/>
              </w:rPr>
              <w:t>Phê bình nhóm  chưa chăm chỉ và kết quả chưa cao để rút kinh nghiệm</w:t>
            </w:r>
          </w:p>
        </w:tc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F5FDF" w14:textId="77777777" w:rsidR="00744865" w:rsidRPr="00885259" w:rsidRDefault="00744865" w:rsidP="009D0212">
            <w:pPr>
              <w:spacing w:line="288" w:lineRule="auto"/>
              <w:jc w:val="both"/>
              <w:rPr>
                <w:b/>
                <w:bCs/>
                <w:sz w:val="26"/>
                <w:szCs w:val="26"/>
              </w:rPr>
            </w:pPr>
            <w:r w:rsidRPr="00885259">
              <w:rPr>
                <w:b/>
                <w:bCs/>
                <w:sz w:val="26"/>
                <w:szCs w:val="26"/>
              </w:rPr>
              <w:lastRenderedPageBreak/>
              <w:t>Thực hiện nhiệm vụ học tập</w:t>
            </w:r>
          </w:p>
          <w:p w14:paraId="4CFDD842" w14:textId="77777777" w:rsidR="00744865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885259">
              <w:rPr>
                <w:sz w:val="26"/>
                <w:szCs w:val="26"/>
              </w:rPr>
              <w:t>HS nhớ lại các thao tác đã thực hiện, thảo luận để trả lời các câu hỏi</w:t>
            </w:r>
          </w:p>
          <w:p w14:paraId="415E4BB2" w14:textId="77777777" w:rsidR="00744865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598ABED5" w14:textId="77777777" w:rsidR="00744865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3AC7E30C" w14:textId="77777777" w:rsidR="00744865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215E0BE4" w14:textId="77777777" w:rsidR="00744865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2FFAFD13" w14:textId="77777777" w:rsidR="00744865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4ACB942C" w14:textId="77777777" w:rsidR="00744865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7F0046C1" w14:textId="77777777" w:rsidR="00744865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48A75419" w14:textId="77777777" w:rsidR="00744865" w:rsidRPr="00C66BB4" w:rsidRDefault="00744865" w:rsidP="009D0212">
            <w:pPr>
              <w:spacing w:line="288" w:lineRule="auto"/>
              <w:jc w:val="both"/>
              <w:rPr>
                <w:b/>
                <w:sz w:val="26"/>
                <w:szCs w:val="26"/>
              </w:rPr>
            </w:pPr>
            <w:r w:rsidRPr="00C66BB4">
              <w:rPr>
                <w:b/>
                <w:sz w:val="26"/>
                <w:szCs w:val="26"/>
                <w:lang w:val="en-CA"/>
              </w:rPr>
              <w:lastRenderedPageBreak/>
              <w:t>Báo cáo kết quả hoạt  động và thảo luận</w:t>
            </w:r>
          </w:p>
          <w:p w14:paraId="565211D5" w14:textId="77777777" w:rsidR="00744865" w:rsidRPr="00C66BB4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C66BB4">
              <w:rPr>
                <w:sz w:val="26"/>
                <w:szCs w:val="26"/>
              </w:rPr>
              <w:t>- HS trả lời.</w:t>
            </w:r>
          </w:p>
          <w:p w14:paraId="2582EE8C" w14:textId="77777777" w:rsidR="00744865" w:rsidRPr="00C66BB4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C66BB4">
              <w:rPr>
                <w:sz w:val="26"/>
                <w:szCs w:val="26"/>
              </w:rPr>
              <w:t>- HS nộp vở bài tập.</w:t>
            </w:r>
          </w:p>
          <w:p w14:paraId="2B06465B" w14:textId="77777777" w:rsidR="00744865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C66BB4">
              <w:rPr>
                <w:sz w:val="26"/>
                <w:szCs w:val="26"/>
              </w:rPr>
              <w:t>- HS tự ghi nhớ nội dung trả lời đã hoàn thiện.</w:t>
            </w:r>
          </w:p>
          <w:p w14:paraId="2AC5CE34" w14:textId="77777777" w:rsidR="00744865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01845CC3" w14:textId="77777777" w:rsidR="00744865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4DE75D56" w14:textId="77777777" w:rsidR="00744865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3FF4846F" w14:textId="77777777" w:rsidR="00744865" w:rsidRPr="002952E7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739D" w14:textId="77777777" w:rsidR="00744865" w:rsidRPr="002952E7" w:rsidRDefault="00744865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="00744865" w:rsidRPr="002952E7" w14:paraId="64D1A5BF" w14:textId="77777777" w:rsidTr="009D0212">
        <w:trPr>
          <w:trHeight w:val="454"/>
        </w:trPr>
        <w:tc>
          <w:tcPr>
            <w:tcW w:w="94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9A6D2" w14:textId="77777777" w:rsidR="00744865" w:rsidRPr="0001092D" w:rsidRDefault="00744865" w:rsidP="009D0212">
            <w:pPr>
              <w:pStyle w:val="ListParagraph"/>
              <w:numPr>
                <w:ilvl w:val="0"/>
                <w:numId w:val="212"/>
              </w:numPr>
              <w:tabs>
                <w:tab w:val="left" w:pos="303"/>
                <w:tab w:val="left" w:pos="505"/>
              </w:tabs>
              <w:spacing w:line="288" w:lineRule="auto"/>
              <w:jc w:val="center"/>
              <w:rPr>
                <w:b/>
                <w:bCs/>
                <w:color w:val="0070C0"/>
                <w:sz w:val="26"/>
                <w:szCs w:val="26"/>
              </w:rPr>
            </w:pPr>
            <w:r w:rsidRPr="00885259">
              <w:rPr>
                <w:b/>
                <w:bCs/>
                <w:color w:val="0070C0"/>
                <w:sz w:val="26"/>
                <w:szCs w:val="26"/>
              </w:rPr>
              <w:lastRenderedPageBreak/>
              <w:t>VẬN DỤNG</w:t>
            </w:r>
          </w:p>
        </w:tc>
      </w:tr>
      <w:tr w:rsidR="00744865" w:rsidRPr="002952E7" w14:paraId="7CF62E44" w14:textId="77777777" w:rsidTr="009D0212">
        <w:tc>
          <w:tcPr>
            <w:tcW w:w="3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79F6" w14:textId="77777777" w:rsidR="00744865" w:rsidRPr="00CD0325" w:rsidRDefault="00744865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i/>
                <w:iCs/>
                <w:sz w:val="26"/>
                <w:szCs w:val="26"/>
              </w:rPr>
            </w:pPr>
            <w:r w:rsidRPr="00CD0325">
              <w:rPr>
                <w:i/>
                <w:iCs/>
                <w:sz w:val="26"/>
                <w:szCs w:val="26"/>
              </w:rPr>
              <w:t>+ Khi làm thí nghiệm, tiêu bản cố định của Lan bị mất mác ghi tên. Khi quan sát dưới kính hiển vi thấy mô này có đặc điểm: tế bào dài, có nhiều nhân và vân ngang. Theo em, mô mà bạn Lan quan sát được dưới kính hiển vi là loại mô nào ? giải thích ?</w:t>
            </w:r>
          </w:p>
          <w:p w14:paraId="2DE3A996" w14:textId="77777777" w:rsidR="00744865" w:rsidRDefault="00744865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C66BB4">
              <w:rPr>
                <w:sz w:val="26"/>
                <w:szCs w:val="26"/>
                <w:lang w:val="vi-VN"/>
              </w:rPr>
              <w:t>Tùy điều kiện, GV có thể kiểm tra ngay trong tiết học hoặc cho HS về nhà làm rồi kiểm tra trong tiết học sau.</w:t>
            </w:r>
          </w:p>
          <w:p w14:paraId="11EDA375" w14:textId="77777777" w:rsidR="00744865" w:rsidRPr="00CD0325" w:rsidRDefault="00744865" w:rsidP="009D0212">
            <w:pPr>
              <w:tabs>
                <w:tab w:val="left" w:pos="303"/>
              </w:tabs>
              <w:spacing w:line="288" w:lineRule="auto"/>
              <w:jc w:val="both"/>
              <w:rPr>
                <w:b/>
                <w:bCs/>
                <w:sz w:val="26"/>
                <w:szCs w:val="26"/>
              </w:rPr>
            </w:pPr>
            <w:r w:rsidRPr="002952E7">
              <w:rPr>
                <w:sz w:val="26"/>
                <w:szCs w:val="26"/>
              </w:rPr>
              <w:t xml:space="preserve">* </w:t>
            </w:r>
            <w:r w:rsidRPr="00CD0325">
              <w:rPr>
                <w:b/>
                <w:bCs/>
                <w:sz w:val="26"/>
                <w:szCs w:val="26"/>
              </w:rPr>
              <w:t>Yêu cầu các nhóm:</w:t>
            </w:r>
          </w:p>
          <w:p w14:paraId="64A46950" w14:textId="77777777" w:rsidR="00744865" w:rsidRPr="002952E7" w:rsidRDefault="00744865" w:rsidP="009D0212">
            <w:pPr>
              <w:tabs>
                <w:tab w:val="left" w:pos="303"/>
              </w:tabs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2952E7">
              <w:rPr>
                <w:sz w:val="26"/>
                <w:szCs w:val="26"/>
              </w:rPr>
              <w:t>Làm vệ sinh dọn sạch lớp .</w:t>
            </w:r>
          </w:p>
          <w:p w14:paraId="1269098B" w14:textId="77777777" w:rsidR="00744865" w:rsidRPr="002952E7" w:rsidRDefault="00744865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2952E7">
              <w:rPr>
                <w:sz w:val="26"/>
                <w:szCs w:val="26"/>
              </w:rPr>
              <w:t>Thu dụng cụ đầy đủ, rửa sạch lau khô  tiêu bản mẫu xếp vào hộp.</w:t>
            </w:r>
          </w:p>
        </w:tc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FC70D" w14:textId="77777777" w:rsidR="00744865" w:rsidRDefault="00744865" w:rsidP="009D0212">
            <w:pPr>
              <w:spacing w:line="288" w:lineRule="auto"/>
              <w:jc w:val="both"/>
              <w:rPr>
                <w:sz w:val="26"/>
                <w:szCs w:val="26"/>
                <w:lang w:val="vi-VN"/>
              </w:rPr>
            </w:pPr>
          </w:p>
          <w:p w14:paraId="26A42859" w14:textId="77777777" w:rsidR="00744865" w:rsidRPr="00C66BB4" w:rsidRDefault="00744865" w:rsidP="009D0212">
            <w:pPr>
              <w:spacing w:line="288" w:lineRule="auto"/>
              <w:jc w:val="both"/>
              <w:rPr>
                <w:sz w:val="26"/>
                <w:szCs w:val="26"/>
                <w:lang w:val="vi-VN"/>
              </w:rPr>
            </w:pPr>
            <w:r w:rsidRPr="00C66BB4">
              <w:rPr>
                <w:sz w:val="26"/>
                <w:szCs w:val="26"/>
                <w:lang w:val="vi-VN"/>
              </w:rPr>
              <w:t>- HS trả lời câu hỏi hoặc nộp vở bài tập cho GV.</w:t>
            </w:r>
          </w:p>
          <w:p w14:paraId="02ACA405" w14:textId="77777777" w:rsidR="00744865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341D0472" w14:textId="77777777" w:rsidR="00744865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58405ED5" w14:textId="77777777" w:rsidR="00744865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388304EB" w14:textId="77777777" w:rsidR="00744865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156088A9" w14:textId="77777777" w:rsidR="00744865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33677457" w14:textId="77777777" w:rsidR="00744865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22E7093F" w14:textId="77777777" w:rsidR="00744865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145A6EFC" w14:textId="77777777" w:rsidR="00744865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6C607CC1" w14:textId="77777777" w:rsidR="00744865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4C9EF5B1" w14:textId="77777777" w:rsidR="00744865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094471A1" w14:textId="77777777" w:rsidR="00744865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21C7D74D" w14:textId="77777777" w:rsidR="00744865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0A9B6617" w14:textId="77777777" w:rsidR="00744865" w:rsidRPr="002952E7" w:rsidRDefault="00744865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Thu dọn dụng cụ, vệ sinh lớp.</w:t>
            </w:r>
          </w:p>
        </w:tc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2DEA" w14:textId="77777777" w:rsidR="00744865" w:rsidRPr="002952E7" w:rsidRDefault="00744865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</w:tr>
    </w:tbl>
    <w:p w14:paraId="0B59D2C1" w14:textId="77777777" w:rsidR="00744865" w:rsidRPr="00563ED4" w:rsidRDefault="00744865" w:rsidP="00744865">
      <w:pPr>
        <w:tabs>
          <w:tab w:val="left" w:pos="303"/>
          <w:tab w:val="left" w:pos="505"/>
        </w:tabs>
        <w:spacing w:line="288" w:lineRule="auto"/>
        <w:jc w:val="both"/>
        <w:rPr>
          <w:b/>
          <w:bCs/>
          <w:i/>
          <w:sz w:val="26"/>
          <w:szCs w:val="26"/>
        </w:rPr>
      </w:pPr>
      <w:r w:rsidRPr="00563ED4">
        <w:rPr>
          <w:b/>
          <w:bCs/>
          <w:i/>
          <w:sz w:val="26"/>
          <w:szCs w:val="26"/>
        </w:rPr>
        <w:t>5. Hướng dẫn về nhà</w:t>
      </w:r>
    </w:p>
    <w:p w14:paraId="0FF6E6E5" w14:textId="77777777" w:rsidR="00744865" w:rsidRPr="002952E7" w:rsidRDefault="00744865" w:rsidP="00744865">
      <w:pPr>
        <w:numPr>
          <w:ilvl w:val="0"/>
          <w:numId w:val="11"/>
        </w:numPr>
        <w:tabs>
          <w:tab w:val="clear" w:pos="288"/>
          <w:tab w:val="left" w:pos="720"/>
        </w:tabs>
        <w:spacing w:line="288" w:lineRule="auto"/>
        <w:ind w:firstLine="72"/>
        <w:jc w:val="both"/>
        <w:rPr>
          <w:sz w:val="26"/>
          <w:szCs w:val="26"/>
        </w:rPr>
      </w:pPr>
      <w:r w:rsidRPr="002952E7">
        <w:rPr>
          <w:sz w:val="26"/>
          <w:szCs w:val="26"/>
        </w:rPr>
        <w:t>Về nhà mỗi HS viết 1 bản  thu hoạch theo mẫu SGK trang 19.</w:t>
      </w:r>
    </w:p>
    <w:p w14:paraId="0E049C30" w14:textId="77777777" w:rsidR="00744865" w:rsidRDefault="00744865" w:rsidP="00744865">
      <w:pPr>
        <w:tabs>
          <w:tab w:val="left" w:pos="303"/>
          <w:tab w:val="left" w:pos="505"/>
        </w:tabs>
        <w:spacing w:line="288" w:lineRule="auto"/>
        <w:jc w:val="both"/>
        <w:rPr>
          <w:sz w:val="26"/>
          <w:szCs w:val="26"/>
        </w:rPr>
      </w:pPr>
    </w:p>
    <w:p w14:paraId="61E88B5E" w14:textId="77777777" w:rsidR="00744865" w:rsidRDefault="00744865" w:rsidP="00744865">
      <w:pPr>
        <w:tabs>
          <w:tab w:val="left" w:pos="303"/>
          <w:tab w:val="left" w:pos="505"/>
        </w:tabs>
        <w:spacing w:line="288" w:lineRule="auto"/>
        <w:jc w:val="both"/>
        <w:rPr>
          <w:sz w:val="26"/>
          <w:szCs w:val="26"/>
        </w:rPr>
      </w:pPr>
    </w:p>
    <w:p w14:paraId="31377C40" w14:textId="77777777" w:rsidR="00744865" w:rsidRDefault="00744865" w:rsidP="00744865">
      <w:pPr>
        <w:tabs>
          <w:tab w:val="left" w:pos="303"/>
          <w:tab w:val="left" w:pos="505"/>
        </w:tabs>
        <w:spacing w:line="288" w:lineRule="auto"/>
        <w:jc w:val="both"/>
        <w:rPr>
          <w:sz w:val="26"/>
          <w:szCs w:val="26"/>
        </w:rPr>
      </w:pPr>
    </w:p>
    <w:p w14:paraId="38A67AB1" w14:textId="77777777" w:rsidR="00744865" w:rsidRDefault="00744865" w:rsidP="00744865">
      <w:pPr>
        <w:tabs>
          <w:tab w:val="left" w:pos="303"/>
          <w:tab w:val="left" w:pos="505"/>
        </w:tabs>
        <w:spacing w:line="288" w:lineRule="auto"/>
        <w:jc w:val="both"/>
        <w:rPr>
          <w:sz w:val="26"/>
          <w:szCs w:val="26"/>
        </w:rPr>
      </w:pPr>
    </w:p>
    <w:p w14:paraId="65BDB12A" w14:textId="77777777" w:rsidR="00744865" w:rsidRDefault="00744865" w:rsidP="00744865">
      <w:pPr>
        <w:tabs>
          <w:tab w:val="left" w:pos="303"/>
          <w:tab w:val="left" w:pos="505"/>
        </w:tabs>
        <w:spacing w:line="288" w:lineRule="auto"/>
        <w:jc w:val="both"/>
        <w:rPr>
          <w:sz w:val="26"/>
          <w:szCs w:val="26"/>
        </w:rPr>
      </w:pPr>
    </w:p>
    <w:p w14:paraId="6E5F9A0B" w14:textId="384CDE53" w:rsidR="00497889" w:rsidRPr="00744865" w:rsidRDefault="00497889" w:rsidP="00744865"/>
    <w:sectPr w:rsidR="00497889" w:rsidRPr="00744865" w:rsidSect="002D3A0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9" w:h="16834" w:code="9"/>
      <w:pgMar w:top="624" w:right="907" w:bottom="624" w:left="1247" w:header="283" w:footer="227" w:gutter="227"/>
      <w:pgNumType w:start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7B5B20" w14:textId="77777777" w:rsidR="00BC42AC" w:rsidRDefault="00BC42AC">
      <w:r>
        <w:separator/>
      </w:r>
    </w:p>
  </w:endnote>
  <w:endnote w:type="continuationSeparator" w:id="0">
    <w:p w14:paraId="01281044" w14:textId="77777777" w:rsidR="00BC42AC" w:rsidRDefault="00BC4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NI-Helve-Condense">
    <w:charset w:val="00"/>
    <w:family w:val="auto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TM Charlemagne">
    <w:altName w:val="Cambria"/>
    <w:charset w:val="00"/>
    <w:family w:val="roman"/>
    <w:pitch w:val="variable"/>
    <w:sig w:usb0="00000007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37AC1A" w14:textId="77777777" w:rsidR="001B6A64" w:rsidRDefault="001B6A64" w:rsidP="00221F1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D25A3B" w14:textId="77777777" w:rsidR="001B6A64" w:rsidRDefault="001B6A6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82515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B9D30A" w14:textId="77777777" w:rsidR="001B6A64" w:rsidRDefault="001B6A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48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E1CFC5" w14:textId="77777777" w:rsidR="001B6A64" w:rsidRPr="005C145A" w:rsidRDefault="001B6A64" w:rsidP="00F936B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EFE6B" w14:textId="77777777" w:rsidR="001B6A64" w:rsidRDefault="001B6A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7281B2" w14:textId="77777777" w:rsidR="00BC42AC" w:rsidRDefault="00BC42AC">
      <w:r>
        <w:separator/>
      </w:r>
    </w:p>
  </w:footnote>
  <w:footnote w:type="continuationSeparator" w:id="0">
    <w:p w14:paraId="2B4E0286" w14:textId="77777777" w:rsidR="00BC42AC" w:rsidRDefault="00BC42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768C67" w14:textId="77777777" w:rsidR="001B6A64" w:rsidRDefault="001B6A6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918C1" w14:textId="62FC2FE6" w:rsidR="001B6A64" w:rsidRPr="005C145A" w:rsidRDefault="001B6A64" w:rsidP="00AA5942">
    <w:pPr>
      <w:pStyle w:val="Header"/>
      <w:tabs>
        <w:tab w:val="clear" w:pos="4320"/>
        <w:tab w:val="clear" w:pos="8640"/>
        <w:tab w:val="right" w:pos="9528"/>
      </w:tabs>
      <w:ind w:left="-187"/>
      <w:rPr>
        <w:b/>
      </w:rPr>
    </w:pPr>
    <w:r>
      <w:rPr>
        <w:b/>
      </w:rPr>
      <w:t xml:space="preserve">    </w:t>
    </w:r>
    <w:r>
      <w:rPr>
        <w:b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848FA" w14:textId="77777777" w:rsidR="001B6A64" w:rsidRDefault="001B6A6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77465F0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724C67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5C482A9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2463B9EA"/>
    <w:lvl w:ilvl="0" w:tplc="FFFFFFFF">
      <w:start w:val="1"/>
      <w:numFmt w:val="bullet"/>
      <w:lvlText w:val="-"/>
      <w:lvlJc w:val="left"/>
    </w:lvl>
    <w:lvl w:ilvl="1" w:tplc="FFFFFFFF">
      <w:start w:val="1"/>
      <w:numFmt w:val="upp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18B6A63"/>
    <w:multiLevelType w:val="hybridMultilevel"/>
    <w:tmpl w:val="67E2D0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18D367A"/>
    <w:multiLevelType w:val="hybridMultilevel"/>
    <w:tmpl w:val="631C9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19A1FCD"/>
    <w:multiLevelType w:val="hybridMultilevel"/>
    <w:tmpl w:val="6C186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1BB165C"/>
    <w:multiLevelType w:val="hybridMultilevel"/>
    <w:tmpl w:val="1A94172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255239A"/>
    <w:multiLevelType w:val="hybridMultilevel"/>
    <w:tmpl w:val="D2C8FB26"/>
    <w:lvl w:ilvl="0" w:tplc="9D1476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31E3C0B"/>
    <w:multiLevelType w:val="hybridMultilevel"/>
    <w:tmpl w:val="41166E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3770ADA"/>
    <w:multiLevelType w:val="hybridMultilevel"/>
    <w:tmpl w:val="95263918"/>
    <w:lvl w:ilvl="0" w:tplc="BBD0A9F8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3BC60D4"/>
    <w:multiLevelType w:val="hybridMultilevel"/>
    <w:tmpl w:val="03E4C3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3BD229F"/>
    <w:multiLevelType w:val="hybridMultilevel"/>
    <w:tmpl w:val="BDC84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3D375D8"/>
    <w:multiLevelType w:val="hybridMultilevel"/>
    <w:tmpl w:val="665C7142"/>
    <w:lvl w:ilvl="0" w:tplc="040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4">
    <w:nsid w:val="044A411C"/>
    <w:multiLevelType w:val="hybridMultilevel"/>
    <w:tmpl w:val="CCB48D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4CA70AC"/>
    <w:multiLevelType w:val="hybridMultilevel"/>
    <w:tmpl w:val="A5D20EBC"/>
    <w:lvl w:ilvl="0" w:tplc="040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6">
    <w:nsid w:val="055A7C24"/>
    <w:multiLevelType w:val="hybridMultilevel"/>
    <w:tmpl w:val="9286C1C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05664E2A"/>
    <w:multiLevelType w:val="hybridMultilevel"/>
    <w:tmpl w:val="AA7E4B7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056A6CCA"/>
    <w:multiLevelType w:val="hybridMultilevel"/>
    <w:tmpl w:val="5E463FA6"/>
    <w:lvl w:ilvl="0" w:tplc="38C8D8B6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5EA7F22"/>
    <w:multiLevelType w:val="hybridMultilevel"/>
    <w:tmpl w:val="9F2E3C0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066C1EEF"/>
    <w:multiLevelType w:val="hybridMultilevel"/>
    <w:tmpl w:val="EB9EC8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075C7645"/>
    <w:multiLevelType w:val="hybridMultilevel"/>
    <w:tmpl w:val="406A9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7D06D0E"/>
    <w:multiLevelType w:val="hybridMultilevel"/>
    <w:tmpl w:val="113A531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07E46939"/>
    <w:multiLevelType w:val="hybridMultilevel"/>
    <w:tmpl w:val="15C0AC3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082C415D"/>
    <w:multiLevelType w:val="hybridMultilevel"/>
    <w:tmpl w:val="833AAA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08B41E1C"/>
    <w:multiLevelType w:val="hybridMultilevel"/>
    <w:tmpl w:val="908CEF34"/>
    <w:lvl w:ilvl="0" w:tplc="BCD278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8EE526F"/>
    <w:multiLevelType w:val="hybridMultilevel"/>
    <w:tmpl w:val="7840A8F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097B6A06"/>
    <w:multiLevelType w:val="hybridMultilevel"/>
    <w:tmpl w:val="50D21F30"/>
    <w:lvl w:ilvl="0" w:tplc="7D746A34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0A627FFE"/>
    <w:multiLevelType w:val="hybridMultilevel"/>
    <w:tmpl w:val="681A2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A89487C"/>
    <w:multiLevelType w:val="hybridMultilevel"/>
    <w:tmpl w:val="953E05F4"/>
    <w:lvl w:ilvl="0" w:tplc="794A9550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0BE2200E"/>
    <w:multiLevelType w:val="hybridMultilevel"/>
    <w:tmpl w:val="0B366952"/>
    <w:lvl w:ilvl="0" w:tplc="D1E61F7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C1A7847"/>
    <w:multiLevelType w:val="hybridMultilevel"/>
    <w:tmpl w:val="30D856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CA96CB4"/>
    <w:multiLevelType w:val="hybridMultilevel"/>
    <w:tmpl w:val="EE3AD1B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0D1938FD"/>
    <w:multiLevelType w:val="hybridMultilevel"/>
    <w:tmpl w:val="68CE28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D785EAB"/>
    <w:multiLevelType w:val="hybridMultilevel"/>
    <w:tmpl w:val="5B7279D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0D8438AF"/>
    <w:multiLevelType w:val="hybridMultilevel"/>
    <w:tmpl w:val="E09687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DF92D8A"/>
    <w:multiLevelType w:val="hybridMultilevel"/>
    <w:tmpl w:val="6B68E3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0EB03ADB"/>
    <w:multiLevelType w:val="hybridMultilevel"/>
    <w:tmpl w:val="E1029792"/>
    <w:lvl w:ilvl="0" w:tplc="7A4E9BA4">
      <w:start w:val="1"/>
      <w:numFmt w:val="bullet"/>
      <w:lvlText w:val=""/>
      <w:lvlJc w:val="left"/>
      <w:pPr>
        <w:tabs>
          <w:tab w:val="num" w:pos="693"/>
        </w:tabs>
        <w:ind w:left="693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8">
    <w:nsid w:val="10802DDB"/>
    <w:multiLevelType w:val="hybridMultilevel"/>
    <w:tmpl w:val="D488043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10831FA0"/>
    <w:multiLevelType w:val="hybridMultilevel"/>
    <w:tmpl w:val="AF921CA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10930F7E"/>
    <w:multiLevelType w:val="hybridMultilevel"/>
    <w:tmpl w:val="0882CAC4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13F6379"/>
    <w:multiLevelType w:val="hybridMultilevel"/>
    <w:tmpl w:val="BE24F2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12743244"/>
    <w:multiLevelType w:val="hybridMultilevel"/>
    <w:tmpl w:val="4702748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>
    <w:nsid w:val="1309040A"/>
    <w:multiLevelType w:val="hybridMultilevel"/>
    <w:tmpl w:val="1BE0A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130E393F"/>
    <w:multiLevelType w:val="hybridMultilevel"/>
    <w:tmpl w:val="50984F0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372602B4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1356703B"/>
    <w:multiLevelType w:val="hybridMultilevel"/>
    <w:tmpl w:val="AB382E7E"/>
    <w:lvl w:ilvl="0" w:tplc="040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140F2C64"/>
    <w:multiLevelType w:val="hybridMultilevel"/>
    <w:tmpl w:val="ED80F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14897AE1"/>
    <w:multiLevelType w:val="hybridMultilevel"/>
    <w:tmpl w:val="DFA0800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150E719B"/>
    <w:multiLevelType w:val="hybridMultilevel"/>
    <w:tmpl w:val="4258A1E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15120EF9"/>
    <w:multiLevelType w:val="hybridMultilevel"/>
    <w:tmpl w:val="4358F9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16224041"/>
    <w:multiLevelType w:val="hybridMultilevel"/>
    <w:tmpl w:val="63F67326"/>
    <w:lvl w:ilvl="0" w:tplc="B6185A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16CE0150"/>
    <w:multiLevelType w:val="hybridMultilevel"/>
    <w:tmpl w:val="3460AC64"/>
    <w:lvl w:ilvl="0" w:tplc="799494B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16F26421"/>
    <w:multiLevelType w:val="hybridMultilevel"/>
    <w:tmpl w:val="3EE6900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16FD2E2F"/>
    <w:multiLevelType w:val="hybridMultilevel"/>
    <w:tmpl w:val="07E2E270"/>
    <w:lvl w:ilvl="0" w:tplc="7A4E9BA4">
      <w:start w:val="1"/>
      <w:numFmt w:val="bullet"/>
      <w:lvlText w:val=""/>
      <w:lvlJc w:val="left"/>
      <w:pPr>
        <w:tabs>
          <w:tab w:val="num" w:pos="693"/>
        </w:tabs>
        <w:ind w:left="693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54">
    <w:nsid w:val="18313522"/>
    <w:multiLevelType w:val="hybridMultilevel"/>
    <w:tmpl w:val="5E463FA6"/>
    <w:lvl w:ilvl="0" w:tplc="38C8D8B6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187863F0"/>
    <w:multiLevelType w:val="hybridMultilevel"/>
    <w:tmpl w:val="93BCF64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18B4638D"/>
    <w:multiLevelType w:val="hybridMultilevel"/>
    <w:tmpl w:val="2370EADA"/>
    <w:lvl w:ilvl="0" w:tplc="7A4E9BA4">
      <w:start w:val="1"/>
      <w:numFmt w:val="bullet"/>
      <w:lvlText w:val=""/>
      <w:lvlJc w:val="left"/>
      <w:pPr>
        <w:tabs>
          <w:tab w:val="num" w:pos="768"/>
        </w:tabs>
        <w:ind w:left="76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7">
    <w:nsid w:val="191859F0"/>
    <w:multiLevelType w:val="hybridMultilevel"/>
    <w:tmpl w:val="4E92921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8">
    <w:nsid w:val="194D5843"/>
    <w:multiLevelType w:val="hybridMultilevel"/>
    <w:tmpl w:val="A60CB8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1A265E56"/>
    <w:multiLevelType w:val="hybridMultilevel"/>
    <w:tmpl w:val="7DFCC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8EBB9C">
      <w:numFmt w:val="bullet"/>
      <w:lvlText w:val="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1A9B644B"/>
    <w:multiLevelType w:val="hybridMultilevel"/>
    <w:tmpl w:val="75CEFD3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1AB95893"/>
    <w:multiLevelType w:val="hybridMultilevel"/>
    <w:tmpl w:val="6CCEBD5A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1ABF4BD9"/>
    <w:multiLevelType w:val="hybridMultilevel"/>
    <w:tmpl w:val="278446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1B9C5DC5"/>
    <w:multiLevelType w:val="hybridMultilevel"/>
    <w:tmpl w:val="26D2C1C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1C023623"/>
    <w:multiLevelType w:val="hybridMultilevel"/>
    <w:tmpl w:val="526C91CA"/>
    <w:lvl w:ilvl="0" w:tplc="7A4E9BA4">
      <w:start w:val="1"/>
      <w:numFmt w:val="bullet"/>
      <w:lvlText w:val=""/>
      <w:lvlJc w:val="left"/>
      <w:pPr>
        <w:tabs>
          <w:tab w:val="num" w:pos="684"/>
        </w:tabs>
        <w:ind w:left="684" w:hanging="144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36"/>
        </w:tabs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6"/>
        </w:tabs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6"/>
        </w:tabs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6"/>
        </w:tabs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6"/>
        </w:tabs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6"/>
        </w:tabs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6"/>
        </w:tabs>
        <w:ind w:left="6876" w:hanging="360"/>
      </w:pPr>
      <w:rPr>
        <w:rFonts w:ascii="Wingdings" w:hAnsi="Wingdings" w:hint="default"/>
      </w:rPr>
    </w:lvl>
  </w:abstractNum>
  <w:abstractNum w:abstractNumId="65">
    <w:nsid w:val="1C103F2E"/>
    <w:multiLevelType w:val="hybridMultilevel"/>
    <w:tmpl w:val="F6EEBFC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1C3A08E6"/>
    <w:multiLevelType w:val="hybridMultilevel"/>
    <w:tmpl w:val="058AC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1D044A33"/>
    <w:multiLevelType w:val="hybridMultilevel"/>
    <w:tmpl w:val="7D4E7B28"/>
    <w:lvl w:ilvl="0" w:tplc="EF88F768">
      <w:numFmt w:val="bullet"/>
      <w:lvlText w:val="-"/>
      <w:lvlJc w:val="left"/>
      <w:pPr>
        <w:ind w:left="720" w:hanging="360"/>
      </w:pPr>
      <w:rPr>
        <w:rFonts w:ascii="VNI-Times" w:eastAsia="Times New Roman" w:hAnsi="VNI-Times" w:cs="VNI-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1D0B5F60"/>
    <w:multiLevelType w:val="hybridMultilevel"/>
    <w:tmpl w:val="37541720"/>
    <w:lvl w:ilvl="0" w:tplc="7A4E9BA4">
      <w:start w:val="1"/>
      <w:numFmt w:val="bullet"/>
      <w:lvlText w:val=""/>
      <w:lvlJc w:val="left"/>
      <w:pPr>
        <w:tabs>
          <w:tab w:val="num" w:pos="648"/>
        </w:tabs>
        <w:ind w:left="64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9">
    <w:nsid w:val="1DB5592F"/>
    <w:multiLevelType w:val="hybridMultilevel"/>
    <w:tmpl w:val="6F825B9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>
    <w:nsid w:val="1E7E7887"/>
    <w:multiLevelType w:val="hybridMultilevel"/>
    <w:tmpl w:val="579C5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1F5E03C0"/>
    <w:multiLevelType w:val="hybridMultilevel"/>
    <w:tmpl w:val="5BCC3570"/>
    <w:lvl w:ilvl="0" w:tplc="C2E8BFD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>
    <w:nsid w:val="200762F9"/>
    <w:multiLevelType w:val="hybridMultilevel"/>
    <w:tmpl w:val="7094534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>
    <w:nsid w:val="2007632C"/>
    <w:multiLevelType w:val="hybridMultilevel"/>
    <w:tmpl w:val="BF4C605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20453894"/>
    <w:multiLevelType w:val="hybridMultilevel"/>
    <w:tmpl w:val="8CAA00D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>
    <w:nsid w:val="212F37D1"/>
    <w:multiLevelType w:val="hybridMultilevel"/>
    <w:tmpl w:val="EDD6B628"/>
    <w:lvl w:ilvl="0" w:tplc="7A4E9BA4">
      <w:start w:val="1"/>
      <w:numFmt w:val="bullet"/>
      <w:lvlText w:val=""/>
      <w:lvlJc w:val="left"/>
      <w:pPr>
        <w:tabs>
          <w:tab w:val="num" w:pos="918"/>
        </w:tabs>
        <w:ind w:left="91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76">
    <w:nsid w:val="216B4BB1"/>
    <w:multiLevelType w:val="hybridMultilevel"/>
    <w:tmpl w:val="10E8D4C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>
    <w:nsid w:val="21B859AB"/>
    <w:multiLevelType w:val="hybridMultilevel"/>
    <w:tmpl w:val="902C80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>
    <w:nsid w:val="23176F35"/>
    <w:multiLevelType w:val="hybridMultilevel"/>
    <w:tmpl w:val="7040B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232456F7"/>
    <w:multiLevelType w:val="hybridMultilevel"/>
    <w:tmpl w:val="FBC09E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>
    <w:nsid w:val="238138BA"/>
    <w:multiLevelType w:val="hybridMultilevel"/>
    <w:tmpl w:val="B05AF6FA"/>
    <w:lvl w:ilvl="0" w:tplc="7E3A107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23A6528F"/>
    <w:multiLevelType w:val="hybridMultilevel"/>
    <w:tmpl w:val="08529B56"/>
    <w:lvl w:ilvl="0" w:tplc="04090001">
      <w:start w:val="1"/>
      <w:numFmt w:val="bullet"/>
      <w:lvlText w:val=""/>
      <w:lvlJc w:val="left"/>
      <w:pPr>
        <w:tabs>
          <w:tab w:val="num" w:pos="1023"/>
        </w:tabs>
        <w:ind w:left="10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3"/>
        </w:tabs>
        <w:ind w:left="17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3"/>
        </w:tabs>
        <w:ind w:left="24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3"/>
        </w:tabs>
        <w:ind w:left="31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3"/>
        </w:tabs>
        <w:ind w:left="39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3"/>
        </w:tabs>
        <w:ind w:left="46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3"/>
        </w:tabs>
        <w:ind w:left="53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3"/>
        </w:tabs>
        <w:ind w:left="60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3"/>
        </w:tabs>
        <w:ind w:left="6783" w:hanging="360"/>
      </w:pPr>
      <w:rPr>
        <w:rFonts w:ascii="Wingdings" w:hAnsi="Wingdings" w:hint="default"/>
      </w:rPr>
    </w:lvl>
  </w:abstractNum>
  <w:abstractNum w:abstractNumId="82">
    <w:nsid w:val="23C73ED0"/>
    <w:multiLevelType w:val="hybridMultilevel"/>
    <w:tmpl w:val="D1F0700A"/>
    <w:lvl w:ilvl="0" w:tplc="7A4E9BA4">
      <w:start w:val="1"/>
      <w:numFmt w:val="bullet"/>
      <w:lvlText w:val=""/>
      <w:lvlJc w:val="left"/>
      <w:pPr>
        <w:tabs>
          <w:tab w:val="num" w:pos="768"/>
        </w:tabs>
        <w:ind w:left="76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83">
    <w:nsid w:val="23F52F1C"/>
    <w:multiLevelType w:val="hybridMultilevel"/>
    <w:tmpl w:val="278A61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>
    <w:nsid w:val="24190DA4"/>
    <w:multiLevelType w:val="hybridMultilevel"/>
    <w:tmpl w:val="0384498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>
    <w:nsid w:val="245055CC"/>
    <w:multiLevelType w:val="hybridMultilevel"/>
    <w:tmpl w:val="52D8C18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>
    <w:nsid w:val="25C36AD2"/>
    <w:multiLevelType w:val="hybridMultilevel"/>
    <w:tmpl w:val="9D3C6C90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25E4610B"/>
    <w:multiLevelType w:val="hybridMultilevel"/>
    <w:tmpl w:val="D2C8FB26"/>
    <w:lvl w:ilvl="0" w:tplc="9D1476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25F90987"/>
    <w:multiLevelType w:val="hybridMultilevel"/>
    <w:tmpl w:val="76925F3C"/>
    <w:lvl w:ilvl="0" w:tplc="7A4E9BA4">
      <w:start w:val="1"/>
      <w:numFmt w:val="bullet"/>
      <w:lvlText w:val=""/>
      <w:lvlJc w:val="left"/>
      <w:pPr>
        <w:tabs>
          <w:tab w:val="num" w:pos="588"/>
        </w:tabs>
        <w:ind w:left="5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89">
    <w:nsid w:val="26147B94"/>
    <w:multiLevelType w:val="hybridMultilevel"/>
    <w:tmpl w:val="CA3629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26287413"/>
    <w:multiLevelType w:val="hybridMultilevel"/>
    <w:tmpl w:val="83A850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>
    <w:nsid w:val="27A059FD"/>
    <w:multiLevelType w:val="hybridMultilevel"/>
    <w:tmpl w:val="15548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28271902"/>
    <w:multiLevelType w:val="hybridMultilevel"/>
    <w:tmpl w:val="3B0A80B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>
    <w:nsid w:val="28433CB1"/>
    <w:multiLevelType w:val="hybridMultilevel"/>
    <w:tmpl w:val="15500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28BD2309"/>
    <w:multiLevelType w:val="hybridMultilevel"/>
    <w:tmpl w:val="7764D90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>
    <w:nsid w:val="29240614"/>
    <w:multiLevelType w:val="hybridMultilevel"/>
    <w:tmpl w:val="361C39A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>
    <w:nsid w:val="29E733D8"/>
    <w:multiLevelType w:val="hybridMultilevel"/>
    <w:tmpl w:val="61DA777A"/>
    <w:lvl w:ilvl="0" w:tplc="67800552">
      <w:start w:val="1"/>
      <w:numFmt w:val="decimal"/>
      <w:lvlText w:val="%1."/>
      <w:lvlJc w:val="left"/>
      <w:pPr>
        <w:ind w:left="495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97">
    <w:nsid w:val="2A7C0226"/>
    <w:multiLevelType w:val="hybridMultilevel"/>
    <w:tmpl w:val="38A44A84"/>
    <w:lvl w:ilvl="0" w:tplc="7A4E9BA4">
      <w:start w:val="1"/>
      <w:numFmt w:val="bullet"/>
      <w:lvlText w:val=""/>
      <w:lvlJc w:val="left"/>
      <w:pPr>
        <w:tabs>
          <w:tab w:val="num" w:pos="783"/>
        </w:tabs>
        <w:ind w:left="78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98">
    <w:nsid w:val="2AD86C95"/>
    <w:multiLevelType w:val="hybridMultilevel"/>
    <w:tmpl w:val="C5F26C8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9">
    <w:nsid w:val="2B4F2CDD"/>
    <w:multiLevelType w:val="hybridMultilevel"/>
    <w:tmpl w:val="9D705CC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>
    <w:nsid w:val="2BFA5266"/>
    <w:multiLevelType w:val="hybridMultilevel"/>
    <w:tmpl w:val="C114ADA8"/>
    <w:lvl w:ilvl="0" w:tplc="99FCEE4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2C1672D6"/>
    <w:multiLevelType w:val="hybridMultilevel"/>
    <w:tmpl w:val="A36CD6DC"/>
    <w:lvl w:ilvl="0" w:tplc="7A4E9BA4">
      <w:start w:val="1"/>
      <w:numFmt w:val="bullet"/>
      <w:lvlText w:val=""/>
      <w:lvlJc w:val="left"/>
      <w:pPr>
        <w:tabs>
          <w:tab w:val="num" w:pos="843"/>
        </w:tabs>
        <w:ind w:left="84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02">
    <w:nsid w:val="2C8B0259"/>
    <w:multiLevelType w:val="hybridMultilevel"/>
    <w:tmpl w:val="6F905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2CD93501"/>
    <w:multiLevelType w:val="hybridMultilevel"/>
    <w:tmpl w:val="65FE1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2D3F0EFD"/>
    <w:multiLevelType w:val="hybridMultilevel"/>
    <w:tmpl w:val="6F4E93F8"/>
    <w:lvl w:ilvl="0" w:tplc="7A4E9BA4">
      <w:start w:val="1"/>
      <w:numFmt w:val="bullet"/>
      <w:lvlText w:val=""/>
      <w:lvlJc w:val="left"/>
      <w:pPr>
        <w:tabs>
          <w:tab w:val="num" w:pos="693"/>
        </w:tabs>
        <w:ind w:left="693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05">
    <w:nsid w:val="2E3741AB"/>
    <w:multiLevelType w:val="hybridMultilevel"/>
    <w:tmpl w:val="10701B6A"/>
    <w:lvl w:ilvl="0" w:tplc="040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06">
    <w:nsid w:val="2F3551AC"/>
    <w:multiLevelType w:val="hybridMultilevel"/>
    <w:tmpl w:val="18EC7E20"/>
    <w:lvl w:ilvl="0" w:tplc="7A4E9BA4">
      <w:start w:val="1"/>
      <w:numFmt w:val="bullet"/>
      <w:lvlText w:val=""/>
      <w:lvlJc w:val="left"/>
      <w:pPr>
        <w:tabs>
          <w:tab w:val="num" w:pos="504"/>
        </w:tabs>
        <w:ind w:left="504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107">
    <w:nsid w:val="2F3C48CB"/>
    <w:multiLevelType w:val="hybridMultilevel"/>
    <w:tmpl w:val="C4D47C94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7D746A34">
      <w:start w:val="1"/>
      <w:numFmt w:val="bullet"/>
      <w:lvlText w:val="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08">
    <w:nsid w:val="2FA329C7"/>
    <w:multiLevelType w:val="hybridMultilevel"/>
    <w:tmpl w:val="BEC63D0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>
    <w:nsid w:val="2FB8569E"/>
    <w:multiLevelType w:val="hybridMultilevel"/>
    <w:tmpl w:val="97A2A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2FE34BDD"/>
    <w:multiLevelType w:val="hybridMultilevel"/>
    <w:tmpl w:val="5546CD62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30BC5E33"/>
    <w:multiLevelType w:val="hybridMultilevel"/>
    <w:tmpl w:val="96664B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3138709D"/>
    <w:multiLevelType w:val="hybridMultilevel"/>
    <w:tmpl w:val="235E4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31473A16"/>
    <w:multiLevelType w:val="hybridMultilevel"/>
    <w:tmpl w:val="1B2CCB92"/>
    <w:lvl w:ilvl="0" w:tplc="372602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31BD4AB5"/>
    <w:multiLevelType w:val="hybridMultilevel"/>
    <w:tmpl w:val="9BF0BB64"/>
    <w:lvl w:ilvl="0" w:tplc="7A4E9BA4">
      <w:start w:val="1"/>
      <w:numFmt w:val="bullet"/>
      <w:lvlText w:val=""/>
      <w:lvlJc w:val="left"/>
      <w:pPr>
        <w:tabs>
          <w:tab w:val="num" w:pos="693"/>
        </w:tabs>
        <w:ind w:left="693" w:hanging="144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15">
    <w:nsid w:val="31F25042"/>
    <w:multiLevelType w:val="hybridMultilevel"/>
    <w:tmpl w:val="B5260EC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>
    <w:nsid w:val="32FE0669"/>
    <w:multiLevelType w:val="hybridMultilevel"/>
    <w:tmpl w:val="1E24B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33173463"/>
    <w:multiLevelType w:val="hybridMultilevel"/>
    <w:tmpl w:val="F1C2676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8">
    <w:nsid w:val="3371466B"/>
    <w:multiLevelType w:val="hybridMultilevel"/>
    <w:tmpl w:val="4E2EB7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9">
    <w:nsid w:val="33B8612B"/>
    <w:multiLevelType w:val="hybridMultilevel"/>
    <w:tmpl w:val="08B445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>
    <w:nsid w:val="34DB6CA7"/>
    <w:multiLevelType w:val="hybridMultilevel"/>
    <w:tmpl w:val="BCB2A660"/>
    <w:lvl w:ilvl="0" w:tplc="26B0AC40">
      <w:start w:val="1"/>
      <w:numFmt w:val="upp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35F53CC6"/>
    <w:multiLevelType w:val="hybridMultilevel"/>
    <w:tmpl w:val="7F5456FC"/>
    <w:lvl w:ilvl="0" w:tplc="0409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22">
    <w:nsid w:val="36410827"/>
    <w:multiLevelType w:val="hybridMultilevel"/>
    <w:tmpl w:val="A4B64ED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3">
    <w:nsid w:val="36547A84"/>
    <w:multiLevelType w:val="hybridMultilevel"/>
    <w:tmpl w:val="F934D1E6"/>
    <w:lvl w:ilvl="0" w:tplc="EF88F768">
      <w:numFmt w:val="bullet"/>
      <w:lvlText w:val="-"/>
      <w:lvlJc w:val="left"/>
      <w:pPr>
        <w:ind w:left="720" w:hanging="360"/>
      </w:pPr>
      <w:rPr>
        <w:rFonts w:ascii="VNI-Times" w:eastAsia="Times New Roman" w:hAnsi="VNI-Times" w:cs="VNI-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36EB26E2"/>
    <w:multiLevelType w:val="hybridMultilevel"/>
    <w:tmpl w:val="B55C3618"/>
    <w:lvl w:ilvl="0" w:tplc="7A4E9BA4">
      <w:start w:val="1"/>
      <w:numFmt w:val="bullet"/>
      <w:lvlText w:val=""/>
      <w:lvlJc w:val="left"/>
      <w:pPr>
        <w:tabs>
          <w:tab w:val="num" w:pos="684"/>
        </w:tabs>
        <w:ind w:left="684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36"/>
        </w:tabs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6"/>
        </w:tabs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6"/>
        </w:tabs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6"/>
        </w:tabs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6"/>
        </w:tabs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6"/>
        </w:tabs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6"/>
        </w:tabs>
        <w:ind w:left="6876" w:hanging="360"/>
      </w:pPr>
      <w:rPr>
        <w:rFonts w:ascii="Wingdings" w:hAnsi="Wingdings" w:hint="default"/>
      </w:rPr>
    </w:lvl>
  </w:abstractNum>
  <w:abstractNum w:abstractNumId="125">
    <w:nsid w:val="37127D51"/>
    <w:multiLevelType w:val="hybridMultilevel"/>
    <w:tmpl w:val="CA825E04"/>
    <w:lvl w:ilvl="0" w:tplc="732CE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37B31695"/>
    <w:multiLevelType w:val="hybridMultilevel"/>
    <w:tmpl w:val="EC0C4272"/>
    <w:lvl w:ilvl="0" w:tplc="040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27">
    <w:nsid w:val="37CE1AE6"/>
    <w:multiLevelType w:val="hybridMultilevel"/>
    <w:tmpl w:val="E09687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382E0D7F"/>
    <w:multiLevelType w:val="hybridMultilevel"/>
    <w:tmpl w:val="2576AAA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9">
    <w:nsid w:val="38333E3F"/>
    <w:multiLevelType w:val="hybridMultilevel"/>
    <w:tmpl w:val="68D4145C"/>
    <w:lvl w:ilvl="0" w:tplc="732CE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38751706"/>
    <w:multiLevelType w:val="hybridMultilevel"/>
    <w:tmpl w:val="C9E62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1">
    <w:nsid w:val="38920746"/>
    <w:multiLevelType w:val="hybridMultilevel"/>
    <w:tmpl w:val="8E143F4C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392F7BE1"/>
    <w:multiLevelType w:val="hybridMultilevel"/>
    <w:tmpl w:val="67CA3DC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3">
    <w:nsid w:val="396F0748"/>
    <w:multiLevelType w:val="hybridMultilevel"/>
    <w:tmpl w:val="073AB270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398857A4"/>
    <w:multiLevelType w:val="hybridMultilevel"/>
    <w:tmpl w:val="DD9660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5">
    <w:nsid w:val="39D4396B"/>
    <w:multiLevelType w:val="hybridMultilevel"/>
    <w:tmpl w:val="B0C8933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6">
    <w:nsid w:val="39F07105"/>
    <w:multiLevelType w:val="hybridMultilevel"/>
    <w:tmpl w:val="57B6686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7">
    <w:nsid w:val="3A4A6BFC"/>
    <w:multiLevelType w:val="hybridMultilevel"/>
    <w:tmpl w:val="07C8C8B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8">
    <w:nsid w:val="3A6C02A6"/>
    <w:multiLevelType w:val="hybridMultilevel"/>
    <w:tmpl w:val="73621976"/>
    <w:lvl w:ilvl="0" w:tplc="B6185A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3AB327F7"/>
    <w:multiLevelType w:val="hybridMultilevel"/>
    <w:tmpl w:val="E2E86610"/>
    <w:lvl w:ilvl="0" w:tplc="23001868">
      <w:start w:val="16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.VnTime" w:eastAsia="Times New Roman" w:hAnsi=".VnTime" w:cs="Times New Roman" w:hint="default"/>
      </w:rPr>
    </w:lvl>
    <w:lvl w:ilvl="1" w:tplc="23001868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0">
    <w:nsid w:val="3B9B5917"/>
    <w:multiLevelType w:val="hybridMultilevel"/>
    <w:tmpl w:val="1F520D4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1">
    <w:nsid w:val="3BB41C34"/>
    <w:multiLevelType w:val="hybridMultilevel"/>
    <w:tmpl w:val="35C6796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2">
    <w:nsid w:val="3BB42952"/>
    <w:multiLevelType w:val="hybridMultilevel"/>
    <w:tmpl w:val="B0B825E8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3BCD6F98"/>
    <w:multiLevelType w:val="hybridMultilevel"/>
    <w:tmpl w:val="2452A8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4">
    <w:nsid w:val="3CE14B0E"/>
    <w:multiLevelType w:val="hybridMultilevel"/>
    <w:tmpl w:val="5A16962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5">
    <w:nsid w:val="3D2739F3"/>
    <w:multiLevelType w:val="hybridMultilevel"/>
    <w:tmpl w:val="526695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6">
    <w:nsid w:val="3D2D21EC"/>
    <w:multiLevelType w:val="hybridMultilevel"/>
    <w:tmpl w:val="130AE50C"/>
    <w:lvl w:ilvl="0" w:tplc="EF88F768">
      <w:numFmt w:val="bullet"/>
      <w:lvlText w:val="-"/>
      <w:lvlJc w:val="left"/>
      <w:pPr>
        <w:ind w:left="720" w:hanging="360"/>
      </w:pPr>
      <w:rPr>
        <w:rFonts w:ascii="VNI-Times" w:eastAsia="Times New Roman" w:hAnsi="VNI-Times" w:cs="VNI-Time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>
    <w:nsid w:val="3D4A7938"/>
    <w:multiLevelType w:val="hybridMultilevel"/>
    <w:tmpl w:val="3C981CA0"/>
    <w:lvl w:ilvl="0" w:tplc="23001868">
      <w:start w:val="16"/>
      <w:numFmt w:val="bullet"/>
      <w:lvlText w:val="-"/>
      <w:lvlJc w:val="left"/>
      <w:pPr>
        <w:ind w:left="1210" w:hanging="360"/>
      </w:pPr>
      <w:rPr>
        <w:rFonts w:ascii=".VnTime" w:eastAsia="Times New Roman" w:hAnsi=".VnTime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>
    <w:nsid w:val="3D802538"/>
    <w:multiLevelType w:val="hybridMultilevel"/>
    <w:tmpl w:val="FDC8909C"/>
    <w:lvl w:ilvl="0" w:tplc="7A4E9BA4">
      <w:start w:val="1"/>
      <w:numFmt w:val="bullet"/>
      <w:lvlText w:val=""/>
      <w:lvlJc w:val="left"/>
      <w:pPr>
        <w:tabs>
          <w:tab w:val="num" w:pos="1224"/>
        </w:tabs>
        <w:ind w:left="1224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376"/>
        </w:tabs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96"/>
        </w:tabs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16"/>
        </w:tabs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36"/>
        </w:tabs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56"/>
        </w:tabs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76"/>
        </w:tabs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96"/>
        </w:tabs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16"/>
        </w:tabs>
        <w:ind w:left="7416" w:hanging="360"/>
      </w:pPr>
      <w:rPr>
        <w:rFonts w:ascii="Wingdings" w:hAnsi="Wingdings" w:hint="default"/>
      </w:rPr>
    </w:lvl>
  </w:abstractNum>
  <w:abstractNum w:abstractNumId="149">
    <w:nsid w:val="3EA45FC8"/>
    <w:multiLevelType w:val="hybridMultilevel"/>
    <w:tmpl w:val="AEA80CF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0">
    <w:nsid w:val="3F251E0B"/>
    <w:multiLevelType w:val="hybridMultilevel"/>
    <w:tmpl w:val="08088104"/>
    <w:lvl w:ilvl="0" w:tplc="7A4E9BA4">
      <w:start w:val="1"/>
      <w:numFmt w:val="bullet"/>
      <w:lvlText w:val=""/>
      <w:lvlJc w:val="left"/>
      <w:pPr>
        <w:tabs>
          <w:tab w:val="num" w:pos="723"/>
        </w:tabs>
        <w:ind w:left="72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51">
    <w:nsid w:val="3F7F19FF"/>
    <w:multiLevelType w:val="hybridMultilevel"/>
    <w:tmpl w:val="05B8D6A2"/>
    <w:lvl w:ilvl="0" w:tplc="040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52">
    <w:nsid w:val="40594B8E"/>
    <w:multiLevelType w:val="hybridMultilevel"/>
    <w:tmpl w:val="D2C8FB26"/>
    <w:lvl w:ilvl="0" w:tplc="9D1476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40844263"/>
    <w:multiLevelType w:val="hybridMultilevel"/>
    <w:tmpl w:val="3438C90E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408E5407"/>
    <w:multiLevelType w:val="hybridMultilevel"/>
    <w:tmpl w:val="959612C0"/>
    <w:lvl w:ilvl="0" w:tplc="04090001">
      <w:start w:val="1"/>
      <w:numFmt w:val="bullet"/>
      <w:lvlText w:val=""/>
      <w:lvlJc w:val="left"/>
      <w:pPr>
        <w:tabs>
          <w:tab w:val="num" w:pos="1023"/>
        </w:tabs>
        <w:ind w:left="10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3"/>
        </w:tabs>
        <w:ind w:left="17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3"/>
        </w:tabs>
        <w:ind w:left="24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3"/>
        </w:tabs>
        <w:ind w:left="31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3"/>
        </w:tabs>
        <w:ind w:left="39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3"/>
        </w:tabs>
        <w:ind w:left="46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3"/>
        </w:tabs>
        <w:ind w:left="53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3"/>
        </w:tabs>
        <w:ind w:left="60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3"/>
        </w:tabs>
        <w:ind w:left="6783" w:hanging="360"/>
      </w:pPr>
      <w:rPr>
        <w:rFonts w:ascii="Wingdings" w:hAnsi="Wingdings" w:hint="default"/>
      </w:rPr>
    </w:lvl>
  </w:abstractNum>
  <w:abstractNum w:abstractNumId="155">
    <w:nsid w:val="40B347D9"/>
    <w:multiLevelType w:val="hybridMultilevel"/>
    <w:tmpl w:val="4588E85E"/>
    <w:lvl w:ilvl="0" w:tplc="23001868">
      <w:start w:val="16"/>
      <w:numFmt w:val="bullet"/>
      <w:lvlText w:val="-"/>
      <w:lvlJc w:val="left"/>
      <w:pPr>
        <w:ind w:left="1023" w:hanging="360"/>
      </w:pPr>
      <w:rPr>
        <w:rFonts w:ascii=".VnTime" w:eastAsia="Times New Roman" w:hAnsi=".VnTime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43" w:hanging="360"/>
      </w:pPr>
    </w:lvl>
    <w:lvl w:ilvl="2" w:tplc="0409001B" w:tentative="1">
      <w:start w:val="1"/>
      <w:numFmt w:val="lowerRoman"/>
      <w:lvlText w:val="%3."/>
      <w:lvlJc w:val="right"/>
      <w:pPr>
        <w:ind w:left="2463" w:hanging="180"/>
      </w:pPr>
    </w:lvl>
    <w:lvl w:ilvl="3" w:tplc="0409000F" w:tentative="1">
      <w:start w:val="1"/>
      <w:numFmt w:val="decimal"/>
      <w:lvlText w:val="%4."/>
      <w:lvlJc w:val="left"/>
      <w:pPr>
        <w:ind w:left="3183" w:hanging="360"/>
      </w:pPr>
    </w:lvl>
    <w:lvl w:ilvl="4" w:tplc="04090019" w:tentative="1">
      <w:start w:val="1"/>
      <w:numFmt w:val="lowerLetter"/>
      <w:lvlText w:val="%5."/>
      <w:lvlJc w:val="left"/>
      <w:pPr>
        <w:ind w:left="3903" w:hanging="360"/>
      </w:pPr>
    </w:lvl>
    <w:lvl w:ilvl="5" w:tplc="0409001B" w:tentative="1">
      <w:start w:val="1"/>
      <w:numFmt w:val="lowerRoman"/>
      <w:lvlText w:val="%6."/>
      <w:lvlJc w:val="right"/>
      <w:pPr>
        <w:ind w:left="4623" w:hanging="180"/>
      </w:pPr>
    </w:lvl>
    <w:lvl w:ilvl="6" w:tplc="0409000F" w:tentative="1">
      <w:start w:val="1"/>
      <w:numFmt w:val="decimal"/>
      <w:lvlText w:val="%7."/>
      <w:lvlJc w:val="left"/>
      <w:pPr>
        <w:ind w:left="5343" w:hanging="360"/>
      </w:pPr>
    </w:lvl>
    <w:lvl w:ilvl="7" w:tplc="04090019" w:tentative="1">
      <w:start w:val="1"/>
      <w:numFmt w:val="lowerLetter"/>
      <w:lvlText w:val="%8."/>
      <w:lvlJc w:val="left"/>
      <w:pPr>
        <w:ind w:left="6063" w:hanging="360"/>
      </w:pPr>
    </w:lvl>
    <w:lvl w:ilvl="8" w:tplc="0409001B" w:tentative="1">
      <w:start w:val="1"/>
      <w:numFmt w:val="lowerRoman"/>
      <w:lvlText w:val="%9."/>
      <w:lvlJc w:val="right"/>
      <w:pPr>
        <w:ind w:left="6783" w:hanging="180"/>
      </w:pPr>
    </w:lvl>
  </w:abstractNum>
  <w:abstractNum w:abstractNumId="156">
    <w:nsid w:val="40E137A9"/>
    <w:multiLevelType w:val="hybridMultilevel"/>
    <w:tmpl w:val="07A83B5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7">
    <w:nsid w:val="40E14918"/>
    <w:multiLevelType w:val="hybridMultilevel"/>
    <w:tmpl w:val="D2C8FB26"/>
    <w:lvl w:ilvl="0" w:tplc="9D1476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41324C11"/>
    <w:multiLevelType w:val="hybridMultilevel"/>
    <w:tmpl w:val="EE50172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9">
    <w:nsid w:val="41C617EC"/>
    <w:multiLevelType w:val="hybridMultilevel"/>
    <w:tmpl w:val="E8EE8538"/>
    <w:lvl w:ilvl="0" w:tplc="04090001">
      <w:start w:val="1"/>
      <w:numFmt w:val="bullet"/>
      <w:lvlText w:val=""/>
      <w:lvlJc w:val="left"/>
      <w:pPr>
        <w:tabs>
          <w:tab w:val="num" w:pos="1023"/>
        </w:tabs>
        <w:ind w:left="10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3"/>
        </w:tabs>
        <w:ind w:left="17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3"/>
        </w:tabs>
        <w:ind w:left="24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3"/>
        </w:tabs>
        <w:ind w:left="31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3"/>
        </w:tabs>
        <w:ind w:left="39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3"/>
        </w:tabs>
        <w:ind w:left="46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3"/>
        </w:tabs>
        <w:ind w:left="53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3"/>
        </w:tabs>
        <w:ind w:left="60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3"/>
        </w:tabs>
        <w:ind w:left="6783" w:hanging="360"/>
      </w:pPr>
      <w:rPr>
        <w:rFonts w:ascii="Wingdings" w:hAnsi="Wingdings" w:hint="default"/>
      </w:rPr>
    </w:lvl>
  </w:abstractNum>
  <w:abstractNum w:abstractNumId="160">
    <w:nsid w:val="41D37AF6"/>
    <w:multiLevelType w:val="hybridMultilevel"/>
    <w:tmpl w:val="27E85E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1">
    <w:nsid w:val="42127E8D"/>
    <w:multiLevelType w:val="hybridMultilevel"/>
    <w:tmpl w:val="7D5A7356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>
    <w:nsid w:val="426568EB"/>
    <w:multiLevelType w:val="hybridMultilevel"/>
    <w:tmpl w:val="963AC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>
    <w:nsid w:val="42DC4107"/>
    <w:multiLevelType w:val="hybridMultilevel"/>
    <w:tmpl w:val="EA901DA2"/>
    <w:lvl w:ilvl="0" w:tplc="7A4E9BA4">
      <w:start w:val="1"/>
      <w:numFmt w:val="bullet"/>
      <w:lvlText w:val=""/>
      <w:lvlJc w:val="left"/>
      <w:pPr>
        <w:tabs>
          <w:tab w:val="num" w:pos="504"/>
        </w:tabs>
        <w:ind w:left="504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164">
    <w:nsid w:val="43182E55"/>
    <w:multiLevelType w:val="hybridMultilevel"/>
    <w:tmpl w:val="7D3AA37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5">
    <w:nsid w:val="43932CA9"/>
    <w:multiLevelType w:val="hybridMultilevel"/>
    <w:tmpl w:val="23DC1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>
    <w:nsid w:val="43DA51DC"/>
    <w:multiLevelType w:val="hybridMultilevel"/>
    <w:tmpl w:val="3F92507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7">
    <w:nsid w:val="44082170"/>
    <w:multiLevelType w:val="hybridMultilevel"/>
    <w:tmpl w:val="04B8677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8">
    <w:nsid w:val="445407CD"/>
    <w:multiLevelType w:val="hybridMultilevel"/>
    <w:tmpl w:val="B0C856CE"/>
    <w:lvl w:ilvl="0" w:tplc="B6185A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9">
    <w:nsid w:val="448E2DE8"/>
    <w:multiLevelType w:val="hybridMultilevel"/>
    <w:tmpl w:val="22AA1D76"/>
    <w:lvl w:ilvl="0" w:tplc="7A4E9BA4">
      <w:start w:val="1"/>
      <w:numFmt w:val="bullet"/>
      <w:lvlText w:val=""/>
      <w:lvlJc w:val="left"/>
      <w:pPr>
        <w:tabs>
          <w:tab w:val="num" w:pos="573"/>
        </w:tabs>
        <w:ind w:left="57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70">
    <w:nsid w:val="44CD3A56"/>
    <w:multiLevelType w:val="hybridMultilevel"/>
    <w:tmpl w:val="863AD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>
    <w:nsid w:val="451D3EB1"/>
    <w:multiLevelType w:val="hybridMultilevel"/>
    <w:tmpl w:val="722EB2F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2">
    <w:nsid w:val="45754C50"/>
    <w:multiLevelType w:val="hybridMultilevel"/>
    <w:tmpl w:val="E1C8686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3">
    <w:nsid w:val="46846CE9"/>
    <w:multiLevelType w:val="hybridMultilevel"/>
    <w:tmpl w:val="E624931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4">
    <w:nsid w:val="47887B51"/>
    <w:multiLevelType w:val="hybridMultilevel"/>
    <w:tmpl w:val="3E4EBE10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>
    <w:nsid w:val="48163C8B"/>
    <w:multiLevelType w:val="hybridMultilevel"/>
    <w:tmpl w:val="DB143EBE"/>
    <w:lvl w:ilvl="0" w:tplc="B6185A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>
    <w:nsid w:val="485766A5"/>
    <w:multiLevelType w:val="hybridMultilevel"/>
    <w:tmpl w:val="42A6546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7">
    <w:nsid w:val="4915728E"/>
    <w:multiLevelType w:val="hybridMultilevel"/>
    <w:tmpl w:val="19F2B426"/>
    <w:lvl w:ilvl="0" w:tplc="8D9E85C8">
      <w:numFmt w:val="bullet"/>
      <w:lvlText w:val="+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>
    <w:nsid w:val="492F6547"/>
    <w:multiLevelType w:val="hybridMultilevel"/>
    <w:tmpl w:val="50C29FB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9">
    <w:nsid w:val="49493A16"/>
    <w:multiLevelType w:val="hybridMultilevel"/>
    <w:tmpl w:val="211C99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0">
    <w:nsid w:val="49532D32"/>
    <w:multiLevelType w:val="hybridMultilevel"/>
    <w:tmpl w:val="D8DE6E5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1">
    <w:nsid w:val="497C4D4F"/>
    <w:multiLevelType w:val="hybridMultilevel"/>
    <w:tmpl w:val="408489B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2">
    <w:nsid w:val="4981227D"/>
    <w:multiLevelType w:val="hybridMultilevel"/>
    <w:tmpl w:val="C1266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>
    <w:nsid w:val="4A197000"/>
    <w:multiLevelType w:val="hybridMultilevel"/>
    <w:tmpl w:val="F2149E2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4">
    <w:nsid w:val="4B4859F5"/>
    <w:multiLevelType w:val="hybridMultilevel"/>
    <w:tmpl w:val="24261C2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5">
    <w:nsid w:val="4BC932D0"/>
    <w:multiLevelType w:val="hybridMultilevel"/>
    <w:tmpl w:val="05F28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>
    <w:nsid w:val="4C0C282D"/>
    <w:multiLevelType w:val="hybridMultilevel"/>
    <w:tmpl w:val="0A829D9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7">
    <w:nsid w:val="4C506B73"/>
    <w:multiLevelType w:val="hybridMultilevel"/>
    <w:tmpl w:val="A3521C88"/>
    <w:lvl w:ilvl="0" w:tplc="7A4E9BA4">
      <w:start w:val="1"/>
      <w:numFmt w:val="bullet"/>
      <w:lvlText w:val=""/>
      <w:lvlJc w:val="left"/>
      <w:pPr>
        <w:tabs>
          <w:tab w:val="num" w:pos="783"/>
        </w:tabs>
        <w:ind w:left="78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188">
    <w:nsid w:val="4D4A643F"/>
    <w:multiLevelType w:val="hybridMultilevel"/>
    <w:tmpl w:val="670E09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>
    <w:nsid w:val="4D5754AE"/>
    <w:multiLevelType w:val="hybridMultilevel"/>
    <w:tmpl w:val="481A8BD0"/>
    <w:lvl w:ilvl="0" w:tplc="7A4E9BA4">
      <w:start w:val="1"/>
      <w:numFmt w:val="bullet"/>
      <w:lvlText w:val=""/>
      <w:lvlJc w:val="left"/>
      <w:pPr>
        <w:tabs>
          <w:tab w:val="num" w:pos="693"/>
        </w:tabs>
        <w:ind w:left="69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90">
    <w:nsid w:val="4D8A6231"/>
    <w:multiLevelType w:val="hybridMultilevel"/>
    <w:tmpl w:val="72D6028E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>
    <w:nsid w:val="4D8D59AC"/>
    <w:multiLevelType w:val="hybridMultilevel"/>
    <w:tmpl w:val="EEA608F4"/>
    <w:lvl w:ilvl="0" w:tplc="EF88F768">
      <w:numFmt w:val="bullet"/>
      <w:lvlText w:val="-"/>
      <w:lvlJc w:val="left"/>
      <w:pPr>
        <w:ind w:left="870" w:hanging="360"/>
      </w:pPr>
      <w:rPr>
        <w:rFonts w:ascii="VNI-Times" w:eastAsia="Times New Roman" w:hAnsi="VNI-Times" w:cs="VNI-Times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92">
    <w:nsid w:val="4E752F7D"/>
    <w:multiLevelType w:val="hybridMultilevel"/>
    <w:tmpl w:val="20581D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3">
    <w:nsid w:val="4EE01A18"/>
    <w:multiLevelType w:val="hybridMultilevel"/>
    <w:tmpl w:val="739E1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>
    <w:nsid w:val="4F220098"/>
    <w:multiLevelType w:val="hybridMultilevel"/>
    <w:tmpl w:val="F65E18F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5">
    <w:nsid w:val="4FFB04AE"/>
    <w:multiLevelType w:val="hybridMultilevel"/>
    <w:tmpl w:val="91341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>
    <w:nsid w:val="50161C73"/>
    <w:multiLevelType w:val="hybridMultilevel"/>
    <w:tmpl w:val="B290B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>
    <w:nsid w:val="50725A2B"/>
    <w:multiLevelType w:val="hybridMultilevel"/>
    <w:tmpl w:val="BB86AFE8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>
    <w:nsid w:val="50A476C9"/>
    <w:multiLevelType w:val="hybridMultilevel"/>
    <w:tmpl w:val="99A28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>
    <w:nsid w:val="521F2957"/>
    <w:multiLevelType w:val="hybridMultilevel"/>
    <w:tmpl w:val="39E44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>
    <w:nsid w:val="52251A20"/>
    <w:multiLevelType w:val="hybridMultilevel"/>
    <w:tmpl w:val="6C00CD18"/>
    <w:lvl w:ilvl="0" w:tplc="C6EA9A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A4E9BA4">
      <w:start w:val="1"/>
      <w:numFmt w:val="bullet"/>
      <w:lvlText w:val=""/>
      <w:lvlJc w:val="left"/>
      <w:pPr>
        <w:tabs>
          <w:tab w:val="num" w:pos="864"/>
        </w:tabs>
        <w:ind w:left="864" w:hanging="144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1">
    <w:nsid w:val="525303FC"/>
    <w:multiLevelType w:val="hybridMultilevel"/>
    <w:tmpl w:val="1D9A1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>
    <w:nsid w:val="52944DC2"/>
    <w:multiLevelType w:val="hybridMultilevel"/>
    <w:tmpl w:val="AEDE19C8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03">
    <w:nsid w:val="52B065B4"/>
    <w:multiLevelType w:val="hybridMultilevel"/>
    <w:tmpl w:val="F4E23FC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4">
    <w:nsid w:val="52D87F62"/>
    <w:multiLevelType w:val="hybridMultilevel"/>
    <w:tmpl w:val="6E6C98B6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>
    <w:nsid w:val="52E854B4"/>
    <w:multiLevelType w:val="hybridMultilevel"/>
    <w:tmpl w:val="78CEF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>
    <w:nsid w:val="534832F5"/>
    <w:multiLevelType w:val="hybridMultilevel"/>
    <w:tmpl w:val="1D6E89AC"/>
    <w:lvl w:ilvl="0" w:tplc="6FC6964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>
    <w:nsid w:val="53867B08"/>
    <w:multiLevelType w:val="hybridMultilevel"/>
    <w:tmpl w:val="148C9D14"/>
    <w:lvl w:ilvl="0" w:tplc="6ECE6180">
      <w:start w:val="2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>
    <w:nsid w:val="53D02264"/>
    <w:multiLevelType w:val="hybridMultilevel"/>
    <w:tmpl w:val="CED6851E"/>
    <w:lvl w:ilvl="0" w:tplc="7A4E9BA4">
      <w:start w:val="1"/>
      <w:numFmt w:val="bullet"/>
      <w:lvlText w:val=""/>
      <w:lvlJc w:val="left"/>
      <w:pPr>
        <w:tabs>
          <w:tab w:val="num" w:pos="723"/>
        </w:tabs>
        <w:ind w:left="72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09">
    <w:nsid w:val="53F40B7B"/>
    <w:multiLevelType w:val="hybridMultilevel"/>
    <w:tmpl w:val="2BA0E2C0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>
    <w:nsid w:val="545F0EE9"/>
    <w:multiLevelType w:val="hybridMultilevel"/>
    <w:tmpl w:val="7AEADD08"/>
    <w:lvl w:ilvl="0" w:tplc="372602B4">
      <w:numFmt w:val="bullet"/>
      <w:lvlText w:val="-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11">
    <w:nsid w:val="54F34130"/>
    <w:multiLevelType w:val="hybridMultilevel"/>
    <w:tmpl w:val="05060A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2">
    <w:nsid w:val="55364044"/>
    <w:multiLevelType w:val="hybridMultilevel"/>
    <w:tmpl w:val="942262B2"/>
    <w:lvl w:ilvl="0" w:tplc="BCD278EE">
      <w:start w:val="1"/>
      <w:numFmt w:val="bullet"/>
      <w:lvlText w:val="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13">
    <w:nsid w:val="554C1F20"/>
    <w:multiLevelType w:val="hybridMultilevel"/>
    <w:tmpl w:val="7E98FE5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4">
    <w:nsid w:val="558F0CAE"/>
    <w:multiLevelType w:val="hybridMultilevel"/>
    <w:tmpl w:val="2C74BF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5">
    <w:nsid w:val="559D4235"/>
    <w:multiLevelType w:val="hybridMultilevel"/>
    <w:tmpl w:val="459832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6">
    <w:nsid w:val="55A73960"/>
    <w:multiLevelType w:val="hybridMultilevel"/>
    <w:tmpl w:val="C4DCE582"/>
    <w:lvl w:ilvl="0" w:tplc="8B886602">
      <w:start w:val="1"/>
      <w:numFmt w:val="decimal"/>
      <w:lvlText w:val="%1."/>
      <w:lvlJc w:val="left"/>
      <w:pPr>
        <w:ind w:left="61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17">
    <w:nsid w:val="55C93AE6"/>
    <w:multiLevelType w:val="hybridMultilevel"/>
    <w:tmpl w:val="92AEC0A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8">
    <w:nsid w:val="56461351"/>
    <w:multiLevelType w:val="hybridMultilevel"/>
    <w:tmpl w:val="85E40912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9">
    <w:nsid w:val="568C0C8A"/>
    <w:multiLevelType w:val="hybridMultilevel"/>
    <w:tmpl w:val="F47E1F02"/>
    <w:lvl w:ilvl="0" w:tplc="7A4E9BA4">
      <w:start w:val="1"/>
      <w:numFmt w:val="bullet"/>
      <w:lvlText w:val=""/>
      <w:lvlJc w:val="left"/>
      <w:pPr>
        <w:tabs>
          <w:tab w:val="num" w:pos="783"/>
        </w:tabs>
        <w:ind w:left="783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935"/>
        </w:tabs>
        <w:ind w:left="1935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220">
    <w:nsid w:val="56AA7EFE"/>
    <w:multiLevelType w:val="hybridMultilevel"/>
    <w:tmpl w:val="358E0C8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1">
    <w:nsid w:val="570A6AED"/>
    <w:multiLevelType w:val="hybridMultilevel"/>
    <w:tmpl w:val="56020578"/>
    <w:lvl w:ilvl="0" w:tplc="7A4E9BA4">
      <w:start w:val="1"/>
      <w:numFmt w:val="bullet"/>
      <w:lvlText w:val=""/>
      <w:lvlJc w:val="left"/>
      <w:pPr>
        <w:tabs>
          <w:tab w:val="num" w:pos="648"/>
        </w:tabs>
        <w:ind w:left="64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2">
    <w:nsid w:val="57274447"/>
    <w:multiLevelType w:val="hybridMultilevel"/>
    <w:tmpl w:val="4F200A00"/>
    <w:lvl w:ilvl="0" w:tplc="7D746A34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3">
    <w:nsid w:val="578F4B26"/>
    <w:multiLevelType w:val="hybridMultilevel"/>
    <w:tmpl w:val="D1125E12"/>
    <w:lvl w:ilvl="0" w:tplc="CC5A37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4">
    <w:nsid w:val="57C028F2"/>
    <w:multiLevelType w:val="hybridMultilevel"/>
    <w:tmpl w:val="D48C85E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5">
    <w:nsid w:val="5875552C"/>
    <w:multiLevelType w:val="hybridMultilevel"/>
    <w:tmpl w:val="9C96B10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6">
    <w:nsid w:val="588E09A7"/>
    <w:multiLevelType w:val="hybridMultilevel"/>
    <w:tmpl w:val="45B6B89A"/>
    <w:lvl w:ilvl="0" w:tplc="7A4E9BA4">
      <w:start w:val="1"/>
      <w:numFmt w:val="bullet"/>
      <w:lvlText w:val=""/>
      <w:lvlJc w:val="left"/>
      <w:pPr>
        <w:tabs>
          <w:tab w:val="num" w:pos="573"/>
        </w:tabs>
        <w:ind w:left="57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227">
    <w:nsid w:val="590C61C6"/>
    <w:multiLevelType w:val="hybridMultilevel"/>
    <w:tmpl w:val="B78AD19E"/>
    <w:lvl w:ilvl="0" w:tplc="BE1012A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28">
    <w:nsid w:val="590E4291"/>
    <w:multiLevelType w:val="hybridMultilevel"/>
    <w:tmpl w:val="7B96956A"/>
    <w:lvl w:ilvl="0" w:tplc="559249F6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9">
    <w:nsid w:val="591259F1"/>
    <w:multiLevelType w:val="hybridMultilevel"/>
    <w:tmpl w:val="8D42C672"/>
    <w:lvl w:ilvl="0" w:tplc="770C649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0">
    <w:nsid w:val="59705B81"/>
    <w:multiLevelType w:val="hybridMultilevel"/>
    <w:tmpl w:val="78ACE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>
    <w:nsid w:val="59822686"/>
    <w:multiLevelType w:val="hybridMultilevel"/>
    <w:tmpl w:val="569C2C5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2">
    <w:nsid w:val="59A30D41"/>
    <w:multiLevelType w:val="hybridMultilevel"/>
    <w:tmpl w:val="45785EE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3">
    <w:nsid w:val="5A803931"/>
    <w:multiLevelType w:val="hybridMultilevel"/>
    <w:tmpl w:val="92566E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>
    <w:nsid w:val="5ACD2E75"/>
    <w:multiLevelType w:val="hybridMultilevel"/>
    <w:tmpl w:val="84900B0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5">
    <w:nsid w:val="5AEA7E38"/>
    <w:multiLevelType w:val="hybridMultilevel"/>
    <w:tmpl w:val="E8A6C86A"/>
    <w:lvl w:ilvl="0" w:tplc="6FC6964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>
    <w:nsid w:val="5B273BA7"/>
    <w:multiLevelType w:val="hybridMultilevel"/>
    <w:tmpl w:val="8AB4994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7">
    <w:nsid w:val="5B8F35D7"/>
    <w:multiLevelType w:val="hybridMultilevel"/>
    <w:tmpl w:val="79AE8D4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8">
    <w:nsid w:val="5CD514E7"/>
    <w:multiLevelType w:val="hybridMultilevel"/>
    <w:tmpl w:val="0D8864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9">
    <w:nsid w:val="5CE04626"/>
    <w:multiLevelType w:val="hybridMultilevel"/>
    <w:tmpl w:val="C3C04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>
    <w:nsid w:val="5D525B75"/>
    <w:multiLevelType w:val="hybridMultilevel"/>
    <w:tmpl w:val="A7FA8C7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1">
    <w:nsid w:val="5D95797E"/>
    <w:multiLevelType w:val="hybridMultilevel"/>
    <w:tmpl w:val="439AB90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2">
    <w:nsid w:val="5DBD72FD"/>
    <w:multiLevelType w:val="hybridMultilevel"/>
    <w:tmpl w:val="4A04FC26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>
    <w:nsid w:val="5DFE30AC"/>
    <w:multiLevelType w:val="hybridMultilevel"/>
    <w:tmpl w:val="F34666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4">
    <w:nsid w:val="5E0D610D"/>
    <w:multiLevelType w:val="hybridMultilevel"/>
    <w:tmpl w:val="0E6A3A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>
    <w:nsid w:val="5E523816"/>
    <w:multiLevelType w:val="hybridMultilevel"/>
    <w:tmpl w:val="C332E992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>
    <w:nsid w:val="5E873D04"/>
    <w:multiLevelType w:val="hybridMultilevel"/>
    <w:tmpl w:val="237E0622"/>
    <w:lvl w:ilvl="0" w:tplc="040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47">
    <w:nsid w:val="5EC92006"/>
    <w:multiLevelType w:val="hybridMultilevel"/>
    <w:tmpl w:val="62D0232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8">
    <w:nsid w:val="5FA15F2A"/>
    <w:multiLevelType w:val="hybridMultilevel"/>
    <w:tmpl w:val="FBA0D46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9">
    <w:nsid w:val="6004350D"/>
    <w:multiLevelType w:val="hybridMultilevel"/>
    <w:tmpl w:val="0798D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>
    <w:nsid w:val="606D0454"/>
    <w:multiLevelType w:val="hybridMultilevel"/>
    <w:tmpl w:val="88A82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>
    <w:nsid w:val="60BA0C38"/>
    <w:multiLevelType w:val="hybridMultilevel"/>
    <w:tmpl w:val="6D2CB490"/>
    <w:lvl w:ilvl="0" w:tplc="0272105E">
      <w:start w:val="1"/>
      <w:numFmt w:val="decimal"/>
      <w:lvlText w:val="%1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2">
    <w:nsid w:val="613E5E01"/>
    <w:multiLevelType w:val="hybridMultilevel"/>
    <w:tmpl w:val="360E39B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3">
    <w:nsid w:val="619A20BE"/>
    <w:multiLevelType w:val="hybridMultilevel"/>
    <w:tmpl w:val="C114ADA8"/>
    <w:lvl w:ilvl="0" w:tplc="99FCEE4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>
    <w:nsid w:val="61CA42D2"/>
    <w:multiLevelType w:val="hybridMultilevel"/>
    <w:tmpl w:val="7A72E6F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5">
    <w:nsid w:val="62B63152"/>
    <w:multiLevelType w:val="hybridMultilevel"/>
    <w:tmpl w:val="846A651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6">
    <w:nsid w:val="62E66BC5"/>
    <w:multiLevelType w:val="hybridMultilevel"/>
    <w:tmpl w:val="567AE71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7">
    <w:nsid w:val="631E338F"/>
    <w:multiLevelType w:val="hybridMultilevel"/>
    <w:tmpl w:val="48B8478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8">
    <w:nsid w:val="643B00F1"/>
    <w:multiLevelType w:val="hybridMultilevel"/>
    <w:tmpl w:val="84BEFB9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9">
    <w:nsid w:val="655B322A"/>
    <w:multiLevelType w:val="hybridMultilevel"/>
    <w:tmpl w:val="536482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0">
    <w:nsid w:val="65886C61"/>
    <w:multiLevelType w:val="hybridMultilevel"/>
    <w:tmpl w:val="A36A9C62"/>
    <w:lvl w:ilvl="0" w:tplc="7A4E9BA4">
      <w:start w:val="1"/>
      <w:numFmt w:val="bullet"/>
      <w:lvlText w:val=""/>
      <w:lvlJc w:val="left"/>
      <w:pPr>
        <w:tabs>
          <w:tab w:val="num" w:pos="363"/>
        </w:tabs>
        <w:ind w:left="36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61">
    <w:nsid w:val="66092315"/>
    <w:multiLevelType w:val="hybridMultilevel"/>
    <w:tmpl w:val="0802B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2">
    <w:nsid w:val="66220326"/>
    <w:multiLevelType w:val="hybridMultilevel"/>
    <w:tmpl w:val="EC38C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3">
    <w:nsid w:val="66A20FAA"/>
    <w:multiLevelType w:val="hybridMultilevel"/>
    <w:tmpl w:val="2F148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4">
    <w:nsid w:val="66E824F2"/>
    <w:multiLevelType w:val="hybridMultilevel"/>
    <w:tmpl w:val="1F068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5">
    <w:nsid w:val="673404A7"/>
    <w:multiLevelType w:val="hybridMultilevel"/>
    <w:tmpl w:val="70A0331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6">
    <w:nsid w:val="67630F93"/>
    <w:multiLevelType w:val="hybridMultilevel"/>
    <w:tmpl w:val="8DC0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7">
    <w:nsid w:val="67672738"/>
    <w:multiLevelType w:val="hybridMultilevel"/>
    <w:tmpl w:val="71682134"/>
    <w:lvl w:ilvl="0" w:tplc="EF88F768">
      <w:numFmt w:val="bullet"/>
      <w:lvlText w:val="-"/>
      <w:lvlJc w:val="left"/>
      <w:pPr>
        <w:ind w:left="720" w:hanging="360"/>
      </w:pPr>
      <w:rPr>
        <w:rFonts w:ascii="VNI-Times" w:eastAsia="Times New Roman" w:hAnsi="VNI-Times" w:cs="VNI-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8">
    <w:nsid w:val="67A72D8D"/>
    <w:multiLevelType w:val="hybridMultilevel"/>
    <w:tmpl w:val="78C0E93A"/>
    <w:lvl w:ilvl="0" w:tplc="372602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9">
    <w:nsid w:val="68072BEA"/>
    <w:multiLevelType w:val="hybridMultilevel"/>
    <w:tmpl w:val="B4E66FAE"/>
    <w:lvl w:ilvl="0" w:tplc="EF88F768">
      <w:numFmt w:val="bullet"/>
      <w:lvlText w:val="-"/>
      <w:lvlJc w:val="left"/>
      <w:pPr>
        <w:ind w:left="1230" w:hanging="360"/>
      </w:pPr>
      <w:rPr>
        <w:rFonts w:ascii="VNI-Times" w:eastAsia="Times New Roman" w:hAnsi="VNI-Times" w:cs="VNI-Times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70">
    <w:nsid w:val="68165B4A"/>
    <w:multiLevelType w:val="hybridMultilevel"/>
    <w:tmpl w:val="DF101ED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1">
    <w:nsid w:val="69326756"/>
    <w:multiLevelType w:val="hybridMultilevel"/>
    <w:tmpl w:val="38FCA1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>
    <w:nsid w:val="698F6CD6"/>
    <w:multiLevelType w:val="hybridMultilevel"/>
    <w:tmpl w:val="C8282124"/>
    <w:lvl w:ilvl="0" w:tplc="040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73">
    <w:nsid w:val="69BB7FDD"/>
    <w:multiLevelType w:val="hybridMultilevel"/>
    <w:tmpl w:val="054473C0"/>
    <w:lvl w:ilvl="0" w:tplc="22CAF39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>
    <w:nsid w:val="69DE2C24"/>
    <w:multiLevelType w:val="hybridMultilevel"/>
    <w:tmpl w:val="42CE69E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5">
    <w:nsid w:val="69FC2787"/>
    <w:multiLevelType w:val="hybridMultilevel"/>
    <w:tmpl w:val="9DBA62C6"/>
    <w:lvl w:ilvl="0" w:tplc="9B8A8BA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>
    <w:nsid w:val="6A27210E"/>
    <w:multiLevelType w:val="hybridMultilevel"/>
    <w:tmpl w:val="3C444FCC"/>
    <w:lvl w:ilvl="0" w:tplc="04090001">
      <w:start w:val="1"/>
      <w:numFmt w:val="bullet"/>
      <w:lvlText w:val=""/>
      <w:lvlJc w:val="left"/>
      <w:pPr>
        <w:tabs>
          <w:tab w:val="num" w:pos="1095"/>
        </w:tabs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277">
    <w:nsid w:val="6A4763EE"/>
    <w:multiLevelType w:val="hybridMultilevel"/>
    <w:tmpl w:val="BA8E492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8">
    <w:nsid w:val="6A673870"/>
    <w:multiLevelType w:val="hybridMultilevel"/>
    <w:tmpl w:val="D2C8FB26"/>
    <w:lvl w:ilvl="0" w:tplc="9D1476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>
    <w:nsid w:val="6A7F4E00"/>
    <w:multiLevelType w:val="hybridMultilevel"/>
    <w:tmpl w:val="366E6E1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80">
    <w:nsid w:val="6AC30609"/>
    <w:multiLevelType w:val="hybridMultilevel"/>
    <w:tmpl w:val="91B0B5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1">
    <w:nsid w:val="6B113D88"/>
    <w:multiLevelType w:val="hybridMultilevel"/>
    <w:tmpl w:val="A8AAFA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2">
    <w:nsid w:val="6B1B2C6D"/>
    <w:multiLevelType w:val="hybridMultilevel"/>
    <w:tmpl w:val="042697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3">
    <w:nsid w:val="6B23631F"/>
    <w:multiLevelType w:val="hybridMultilevel"/>
    <w:tmpl w:val="BCD6EB06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4">
    <w:nsid w:val="6B9D3D8F"/>
    <w:multiLevelType w:val="hybridMultilevel"/>
    <w:tmpl w:val="0F5ED6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>
    <w:nsid w:val="6BEB655F"/>
    <w:multiLevelType w:val="hybridMultilevel"/>
    <w:tmpl w:val="D2FA5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>
    <w:nsid w:val="6CA555A8"/>
    <w:multiLevelType w:val="hybridMultilevel"/>
    <w:tmpl w:val="A36038C2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7">
    <w:nsid w:val="6D540E4C"/>
    <w:multiLevelType w:val="hybridMultilevel"/>
    <w:tmpl w:val="3E56FDE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8">
    <w:nsid w:val="6D702B28"/>
    <w:multiLevelType w:val="hybridMultilevel"/>
    <w:tmpl w:val="35D8F70C"/>
    <w:lvl w:ilvl="0" w:tplc="903818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9">
    <w:nsid w:val="6DE377A6"/>
    <w:multiLevelType w:val="hybridMultilevel"/>
    <w:tmpl w:val="B85057F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0">
    <w:nsid w:val="6EA32213"/>
    <w:multiLevelType w:val="hybridMultilevel"/>
    <w:tmpl w:val="BA28FEE6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1">
    <w:nsid w:val="6F8D41EC"/>
    <w:multiLevelType w:val="hybridMultilevel"/>
    <w:tmpl w:val="434AF26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D452022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NI-Times" w:eastAsia="Times New Roman" w:hAnsi="VNI-Times" w:cs="Times New Roman"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2">
    <w:nsid w:val="6FB41DFD"/>
    <w:multiLevelType w:val="hybridMultilevel"/>
    <w:tmpl w:val="6D721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3">
    <w:nsid w:val="721D1677"/>
    <w:multiLevelType w:val="hybridMultilevel"/>
    <w:tmpl w:val="50400C62"/>
    <w:lvl w:ilvl="0" w:tplc="8D9E85C8">
      <w:numFmt w:val="bullet"/>
      <w:lvlText w:val="+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0FA88F6">
      <w:numFmt w:val="bullet"/>
      <w:lvlText w:val="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4">
    <w:nsid w:val="722E10ED"/>
    <w:multiLevelType w:val="hybridMultilevel"/>
    <w:tmpl w:val="1F2AD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5">
    <w:nsid w:val="735C735F"/>
    <w:multiLevelType w:val="hybridMultilevel"/>
    <w:tmpl w:val="BB8467C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6">
    <w:nsid w:val="737F102E"/>
    <w:multiLevelType w:val="hybridMultilevel"/>
    <w:tmpl w:val="EB081572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7">
    <w:nsid w:val="74146D25"/>
    <w:multiLevelType w:val="hybridMultilevel"/>
    <w:tmpl w:val="07BC2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8">
    <w:nsid w:val="74B220F6"/>
    <w:multiLevelType w:val="hybridMultilevel"/>
    <w:tmpl w:val="8C82BDF6"/>
    <w:lvl w:ilvl="0" w:tplc="B8AC2CE0"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9">
    <w:nsid w:val="75744627"/>
    <w:multiLevelType w:val="hybridMultilevel"/>
    <w:tmpl w:val="1A94037C"/>
    <w:lvl w:ilvl="0" w:tplc="7A4E9BA4">
      <w:start w:val="1"/>
      <w:numFmt w:val="bullet"/>
      <w:lvlText w:val=""/>
      <w:lvlJc w:val="left"/>
      <w:pPr>
        <w:tabs>
          <w:tab w:val="num" w:pos="648"/>
        </w:tabs>
        <w:ind w:left="64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0">
    <w:nsid w:val="759474E1"/>
    <w:multiLevelType w:val="hybridMultilevel"/>
    <w:tmpl w:val="E16EC9D2"/>
    <w:lvl w:ilvl="0" w:tplc="DCEE3F26">
      <w:start w:val="1"/>
      <w:numFmt w:val="decimal"/>
      <w:lvlText w:val="(%1)"/>
      <w:lvlJc w:val="left"/>
      <w:pPr>
        <w:ind w:left="4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1">
    <w:nsid w:val="75A64478"/>
    <w:multiLevelType w:val="hybridMultilevel"/>
    <w:tmpl w:val="DE365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2">
    <w:nsid w:val="75D11F22"/>
    <w:multiLevelType w:val="hybridMultilevel"/>
    <w:tmpl w:val="7AB86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3">
    <w:nsid w:val="75D777FF"/>
    <w:multiLevelType w:val="hybridMultilevel"/>
    <w:tmpl w:val="28722AF0"/>
    <w:lvl w:ilvl="0" w:tplc="B6185A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4">
    <w:nsid w:val="760F7E0E"/>
    <w:multiLevelType w:val="hybridMultilevel"/>
    <w:tmpl w:val="725CB2B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5">
    <w:nsid w:val="76946028"/>
    <w:multiLevelType w:val="hybridMultilevel"/>
    <w:tmpl w:val="9E220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6">
    <w:nsid w:val="76D47880"/>
    <w:multiLevelType w:val="hybridMultilevel"/>
    <w:tmpl w:val="1146F8C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7">
    <w:nsid w:val="773A460A"/>
    <w:multiLevelType w:val="hybridMultilevel"/>
    <w:tmpl w:val="6D8032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8">
    <w:nsid w:val="778A3A0F"/>
    <w:multiLevelType w:val="hybridMultilevel"/>
    <w:tmpl w:val="FE98D0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9">
    <w:nsid w:val="779F6EC0"/>
    <w:multiLevelType w:val="hybridMultilevel"/>
    <w:tmpl w:val="1CD8E69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0">
    <w:nsid w:val="77DF078F"/>
    <w:multiLevelType w:val="hybridMultilevel"/>
    <w:tmpl w:val="48F8A1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1">
    <w:nsid w:val="78680520"/>
    <w:multiLevelType w:val="hybridMultilevel"/>
    <w:tmpl w:val="8FC276C6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2">
    <w:nsid w:val="788E4201"/>
    <w:multiLevelType w:val="hybridMultilevel"/>
    <w:tmpl w:val="830E21A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3">
    <w:nsid w:val="78B5006C"/>
    <w:multiLevelType w:val="hybridMultilevel"/>
    <w:tmpl w:val="172E7F84"/>
    <w:lvl w:ilvl="0" w:tplc="04090019">
      <w:start w:val="1"/>
      <w:numFmt w:val="lowerLetter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C9DCB4C6">
      <w:start w:val="2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14">
    <w:nsid w:val="78BA44C3"/>
    <w:multiLevelType w:val="hybridMultilevel"/>
    <w:tmpl w:val="90E0721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>
    <w:nsid w:val="79130D8F"/>
    <w:multiLevelType w:val="hybridMultilevel"/>
    <w:tmpl w:val="9CF602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6">
    <w:nsid w:val="79453048"/>
    <w:multiLevelType w:val="hybridMultilevel"/>
    <w:tmpl w:val="470E5660"/>
    <w:lvl w:ilvl="0" w:tplc="F374669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>
    <w:nsid w:val="794B1799"/>
    <w:multiLevelType w:val="hybridMultilevel"/>
    <w:tmpl w:val="92789856"/>
    <w:lvl w:ilvl="0" w:tplc="C9624F3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>
    <w:nsid w:val="797B33F5"/>
    <w:multiLevelType w:val="hybridMultilevel"/>
    <w:tmpl w:val="010A3656"/>
    <w:lvl w:ilvl="0" w:tplc="CB74B15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">
    <w:nsid w:val="79D07BB0"/>
    <w:multiLevelType w:val="hybridMultilevel"/>
    <w:tmpl w:val="AA52887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0">
    <w:nsid w:val="7A777A99"/>
    <w:multiLevelType w:val="hybridMultilevel"/>
    <w:tmpl w:val="1FAC7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1">
    <w:nsid w:val="7AD750A5"/>
    <w:multiLevelType w:val="hybridMultilevel"/>
    <w:tmpl w:val="FD94C57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2">
    <w:nsid w:val="7AF679C2"/>
    <w:multiLevelType w:val="hybridMultilevel"/>
    <w:tmpl w:val="B970B2F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3">
    <w:nsid w:val="7C604A2D"/>
    <w:multiLevelType w:val="hybridMultilevel"/>
    <w:tmpl w:val="CF3A767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4">
    <w:nsid w:val="7C7A2147"/>
    <w:multiLevelType w:val="hybridMultilevel"/>
    <w:tmpl w:val="8C4482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5">
    <w:nsid w:val="7C923B19"/>
    <w:multiLevelType w:val="hybridMultilevel"/>
    <w:tmpl w:val="E7B0F59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6">
    <w:nsid w:val="7CBF108C"/>
    <w:multiLevelType w:val="hybridMultilevel"/>
    <w:tmpl w:val="E0A0F4DE"/>
    <w:lvl w:ilvl="0" w:tplc="23001868">
      <w:start w:val="16"/>
      <w:numFmt w:val="bullet"/>
      <w:lvlText w:val="-"/>
      <w:lvlJc w:val="left"/>
      <w:pPr>
        <w:ind w:left="87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27">
    <w:nsid w:val="7CE24CF3"/>
    <w:multiLevelType w:val="hybridMultilevel"/>
    <w:tmpl w:val="CFC67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8">
    <w:nsid w:val="7CF3429B"/>
    <w:multiLevelType w:val="hybridMultilevel"/>
    <w:tmpl w:val="DCBEF43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9">
    <w:nsid w:val="7D74143D"/>
    <w:multiLevelType w:val="hybridMultilevel"/>
    <w:tmpl w:val="15BAEF2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0">
    <w:nsid w:val="7DFE46E1"/>
    <w:multiLevelType w:val="hybridMultilevel"/>
    <w:tmpl w:val="F522A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1">
    <w:nsid w:val="7ECA66A3"/>
    <w:multiLevelType w:val="hybridMultilevel"/>
    <w:tmpl w:val="AD2AB17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2">
    <w:nsid w:val="7FD43197"/>
    <w:multiLevelType w:val="hybridMultilevel"/>
    <w:tmpl w:val="6F5463BE"/>
    <w:lvl w:ilvl="0" w:tplc="FC62F76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0"/>
  </w:num>
  <w:num w:numId="2">
    <w:abstractNumId w:val="74"/>
  </w:num>
  <w:num w:numId="3">
    <w:abstractNumId w:val="44"/>
  </w:num>
  <w:num w:numId="4">
    <w:abstractNumId w:val="149"/>
  </w:num>
  <w:num w:numId="5">
    <w:abstractNumId w:val="186"/>
  </w:num>
  <w:num w:numId="6">
    <w:abstractNumId w:val="124"/>
  </w:num>
  <w:num w:numId="7">
    <w:abstractNumId w:val="176"/>
  </w:num>
  <w:num w:numId="8">
    <w:abstractNumId w:val="32"/>
  </w:num>
  <w:num w:numId="9">
    <w:abstractNumId w:val="137"/>
  </w:num>
  <w:num w:numId="10">
    <w:abstractNumId w:val="227"/>
  </w:num>
  <w:num w:numId="11">
    <w:abstractNumId w:val="184"/>
  </w:num>
  <w:num w:numId="12">
    <w:abstractNumId w:val="219"/>
  </w:num>
  <w:num w:numId="13">
    <w:abstractNumId w:val="37"/>
  </w:num>
  <w:num w:numId="14">
    <w:abstractNumId w:val="47"/>
  </w:num>
  <w:num w:numId="15">
    <w:abstractNumId w:val="183"/>
  </w:num>
  <w:num w:numId="16">
    <w:abstractNumId w:val="114"/>
  </w:num>
  <w:num w:numId="17">
    <w:abstractNumId w:val="158"/>
  </w:num>
  <w:num w:numId="18">
    <w:abstractNumId w:val="99"/>
  </w:num>
  <w:num w:numId="19">
    <w:abstractNumId w:val="224"/>
  </w:num>
  <w:num w:numId="20">
    <w:abstractNumId w:val="19"/>
  </w:num>
  <w:num w:numId="21">
    <w:abstractNumId w:val="237"/>
  </w:num>
  <w:num w:numId="22">
    <w:abstractNumId w:val="53"/>
  </w:num>
  <w:num w:numId="23">
    <w:abstractNumId w:val="265"/>
  </w:num>
  <w:num w:numId="24">
    <w:abstractNumId w:val="189"/>
  </w:num>
  <w:num w:numId="25">
    <w:abstractNumId w:val="171"/>
  </w:num>
  <w:num w:numId="26">
    <w:abstractNumId w:val="277"/>
  </w:num>
  <w:num w:numId="27">
    <w:abstractNumId w:val="231"/>
  </w:num>
  <w:num w:numId="28">
    <w:abstractNumId w:val="325"/>
  </w:num>
  <w:num w:numId="29">
    <w:abstractNumId w:val="144"/>
  </w:num>
  <w:num w:numId="30">
    <w:abstractNumId w:val="309"/>
  </w:num>
  <w:num w:numId="31">
    <w:abstractNumId w:val="270"/>
  </w:num>
  <w:num w:numId="32">
    <w:abstractNumId w:val="173"/>
  </w:num>
  <w:num w:numId="33">
    <w:abstractNumId w:val="16"/>
  </w:num>
  <w:num w:numId="34">
    <w:abstractNumId w:val="73"/>
  </w:num>
  <w:num w:numId="35">
    <w:abstractNumId w:val="164"/>
  </w:num>
  <w:num w:numId="36">
    <w:abstractNumId w:val="295"/>
  </w:num>
  <w:num w:numId="37">
    <w:abstractNumId w:val="234"/>
  </w:num>
  <w:num w:numId="38">
    <w:abstractNumId w:val="88"/>
  </w:num>
  <w:num w:numId="39">
    <w:abstractNumId w:val="141"/>
  </w:num>
  <w:num w:numId="40">
    <w:abstractNumId w:val="107"/>
  </w:num>
  <w:num w:numId="41">
    <w:abstractNumId w:val="259"/>
  </w:num>
  <w:num w:numId="42">
    <w:abstractNumId w:val="299"/>
  </w:num>
  <w:num w:numId="43">
    <w:abstractNumId w:val="121"/>
  </w:num>
  <w:num w:numId="44">
    <w:abstractNumId w:val="115"/>
  </w:num>
  <w:num w:numId="45">
    <w:abstractNumId w:val="101"/>
  </w:num>
  <w:num w:numId="46">
    <w:abstractNumId w:val="308"/>
  </w:num>
  <w:num w:numId="47">
    <w:abstractNumId w:val="45"/>
  </w:num>
  <w:num w:numId="48">
    <w:abstractNumId w:val="11"/>
  </w:num>
  <w:num w:numId="49">
    <w:abstractNumId w:val="282"/>
  </w:num>
  <w:num w:numId="50">
    <w:abstractNumId w:val="310"/>
  </w:num>
  <w:num w:numId="51">
    <w:abstractNumId w:val="211"/>
  </w:num>
  <w:num w:numId="52">
    <w:abstractNumId w:val="214"/>
  </w:num>
  <w:num w:numId="53">
    <w:abstractNumId w:val="77"/>
  </w:num>
  <w:num w:numId="54">
    <w:abstractNumId w:val="272"/>
  </w:num>
  <w:num w:numId="55">
    <w:abstractNumId w:val="67"/>
  </w:num>
  <w:num w:numId="56">
    <w:abstractNumId w:val="269"/>
  </w:num>
  <w:num w:numId="57">
    <w:abstractNumId w:val="268"/>
  </w:num>
  <w:num w:numId="58">
    <w:abstractNumId w:val="113"/>
  </w:num>
  <w:num w:numId="59">
    <w:abstractNumId w:val="210"/>
  </w:num>
  <w:num w:numId="60">
    <w:abstractNumId w:val="123"/>
  </w:num>
  <w:num w:numId="61">
    <w:abstractNumId w:val="267"/>
  </w:num>
  <w:num w:numId="62">
    <w:abstractNumId w:val="43"/>
  </w:num>
  <w:num w:numId="63">
    <w:abstractNumId w:val="191"/>
  </w:num>
  <w:num w:numId="64">
    <w:abstractNumId w:val="14"/>
  </w:num>
  <w:num w:numId="65">
    <w:abstractNumId w:val="313"/>
  </w:num>
  <w:num w:numId="66">
    <w:abstractNumId w:val="38"/>
  </w:num>
  <w:num w:numId="67">
    <w:abstractNumId w:val="323"/>
  </w:num>
  <w:num w:numId="68">
    <w:abstractNumId w:val="169"/>
  </w:num>
  <w:num w:numId="69">
    <w:abstractNumId w:val="217"/>
  </w:num>
  <w:num w:numId="70">
    <w:abstractNumId w:val="34"/>
  </w:num>
  <w:num w:numId="71">
    <w:abstractNumId w:val="23"/>
  </w:num>
  <w:num w:numId="72">
    <w:abstractNumId w:val="95"/>
  </w:num>
  <w:num w:numId="73">
    <w:abstractNumId w:val="252"/>
  </w:num>
  <w:num w:numId="74">
    <w:abstractNumId w:val="68"/>
  </w:num>
  <w:num w:numId="75">
    <w:abstractNumId w:val="172"/>
  </w:num>
  <w:num w:numId="76">
    <w:abstractNumId w:val="287"/>
  </w:num>
  <w:num w:numId="77">
    <w:abstractNumId w:val="208"/>
  </w:num>
  <w:num w:numId="78">
    <w:abstractNumId w:val="257"/>
  </w:num>
  <w:num w:numId="79">
    <w:abstractNumId w:val="221"/>
  </w:num>
  <w:num w:numId="80">
    <w:abstractNumId w:val="63"/>
  </w:num>
  <w:num w:numId="81">
    <w:abstractNumId w:val="128"/>
  </w:num>
  <w:num w:numId="82">
    <w:abstractNumId w:val="85"/>
  </w:num>
  <w:num w:numId="83">
    <w:abstractNumId w:val="225"/>
  </w:num>
  <w:num w:numId="84">
    <w:abstractNumId w:val="187"/>
  </w:num>
  <w:num w:numId="85">
    <w:abstractNumId w:val="319"/>
  </w:num>
  <w:num w:numId="86">
    <w:abstractNumId w:val="181"/>
  </w:num>
  <w:num w:numId="87">
    <w:abstractNumId w:val="75"/>
  </w:num>
  <w:num w:numId="88">
    <w:abstractNumId w:val="291"/>
  </w:num>
  <w:num w:numId="89">
    <w:abstractNumId w:val="60"/>
  </w:num>
  <w:num w:numId="90">
    <w:abstractNumId w:val="194"/>
  </w:num>
  <w:num w:numId="91">
    <w:abstractNumId w:val="84"/>
  </w:num>
  <w:num w:numId="92">
    <w:abstractNumId w:val="76"/>
  </w:num>
  <w:num w:numId="93">
    <w:abstractNumId w:val="136"/>
  </w:num>
  <w:num w:numId="94">
    <w:abstractNumId w:val="17"/>
  </w:num>
  <w:num w:numId="95">
    <w:abstractNumId w:val="39"/>
  </w:num>
  <w:num w:numId="96">
    <w:abstractNumId w:val="65"/>
  </w:num>
  <w:num w:numId="97">
    <w:abstractNumId w:val="180"/>
  </w:num>
  <w:num w:numId="98">
    <w:abstractNumId w:val="48"/>
  </w:num>
  <w:num w:numId="99">
    <w:abstractNumId w:val="329"/>
  </w:num>
  <w:num w:numId="100">
    <w:abstractNumId w:val="140"/>
  </w:num>
  <w:num w:numId="101">
    <w:abstractNumId w:val="255"/>
  </w:num>
  <w:num w:numId="102">
    <w:abstractNumId w:val="163"/>
  </w:num>
  <w:num w:numId="103">
    <w:abstractNumId w:val="82"/>
  </w:num>
  <w:num w:numId="104">
    <w:abstractNumId w:val="220"/>
  </w:num>
  <w:num w:numId="105">
    <w:abstractNumId w:val="94"/>
  </w:num>
  <w:num w:numId="106">
    <w:abstractNumId w:val="52"/>
  </w:num>
  <w:num w:numId="107">
    <w:abstractNumId w:val="156"/>
  </w:num>
  <w:num w:numId="108">
    <w:abstractNumId w:val="248"/>
  </w:num>
  <w:num w:numId="109">
    <w:abstractNumId w:val="117"/>
  </w:num>
  <w:num w:numId="110">
    <w:abstractNumId w:val="49"/>
  </w:num>
  <w:num w:numId="111">
    <w:abstractNumId w:val="130"/>
  </w:num>
  <w:num w:numId="112">
    <w:abstractNumId w:val="324"/>
  </w:num>
  <w:num w:numId="113">
    <w:abstractNumId w:val="192"/>
  </w:num>
  <w:num w:numId="114">
    <w:abstractNumId w:val="42"/>
  </w:num>
  <w:num w:numId="115">
    <w:abstractNumId w:val="281"/>
  </w:num>
  <w:num w:numId="116">
    <w:abstractNumId w:val="41"/>
  </w:num>
  <w:num w:numId="117">
    <w:abstractNumId w:val="83"/>
  </w:num>
  <w:num w:numId="118">
    <w:abstractNumId w:val="307"/>
  </w:num>
  <w:num w:numId="119">
    <w:abstractNumId w:val="79"/>
  </w:num>
  <w:num w:numId="120">
    <w:abstractNumId w:val="238"/>
  </w:num>
  <w:num w:numId="121">
    <w:abstractNumId w:val="36"/>
  </w:num>
  <w:num w:numId="122">
    <w:abstractNumId w:val="179"/>
  </w:num>
  <w:num w:numId="123">
    <w:abstractNumId w:val="13"/>
  </w:num>
  <w:num w:numId="124">
    <w:abstractNumId w:val="148"/>
  </w:num>
  <w:num w:numId="125">
    <w:abstractNumId w:val="279"/>
  </w:num>
  <w:num w:numId="126">
    <w:abstractNumId w:val="160"/>
  </w:num>
  <w:num w:numId="127">
    <w:abstractNumId w:val="20"/>
  </w:num>
  <w:num w:numId="128">
    <w:abstractNumId w:val="243"/>
  </w:num>
  <w:num w:numId="129">
    <w:abstractNumId w:val="246"/>
  </w:num>
  <w:num w:numId="130">
    <w:abstractNumId w:val="126"/>
  </w:num>
  <w:num w:numId="131">
    <w:abstractNumId w:val="159"/>
  </w:num>
  <w:num w:numId="132">
    <w:abstractNumId w:val="4"/>
  </w:num>
  <w:num w:numId="133">
    <w:abstractNumId w:val="151"/>
  </w:num>
  <w:num w:numId="134">
    <w:abstractNumId w:val="229"/>
  </w:num>
  <w:num w:numId="135">
    <w:abstractNumId w:val="215"/>
  </w:num>
  <w:num w:numId="136">
    <w:abstractNumId w:val="90"/>
  </w:num>
  <w:num w:numId="137">
    <w:abstractNumId w:val="283"/>
  </w:num>
  <w:num w:numId="138">
    <w:abstractNumId w:val="245"/>
  </w:num>
  <w:num w:numId="139">
    <w:abstractNumId w:val="202"/>
  </w:num>
  <w:num w:numId="140">
    <w:abstractNumId w:val="286"/>
  </w:num>
  <w:num w:numId="141">
    <w:abstractNumId w:val="311"/>
  </w:num>
  <w:num w:numId="142">
    <w:abstractNumId w:val="190"/>
  </w:num>
  <w:num w:numId="143">
    <w:abstractNumId w:val="290"/>
  </w:num>
  <w:num w:numId="144">
    <w:abstractNumId w:val="46"/>
  </w:num>
  <w:num w:numId="145">
    <w:abstractNumId w:val="86"/>
  </w:num>
  <w:num w:numId="146">
    <w:abstractNumId w:val="153"/>
  </w:num>
  <w:num w:numId="147">
    <w:abstractNumId w:val="131"/>
  </w:num>
  <w:num w:numId="148">
    <w:abstractNumId w:val="218"/>
  </w:num>
  <w:num w:numId="149">
    <w:abstractNumId w:val="155"/>
  </w:num>
  <w:num w:numId="150">
    <w:abstractNumId w:val="174"/>
  </w:num>
  <w:num w:numId="151">
    <w:abstractNumId w:val="303"/>
  </w:num>
  <w:num w:numId="152">
    <w:abstractNumId w:val="110"/>
  </w:num>
  <w:num w:numId="153">
    <w:abstractNumId w:val="147"/>
  </w:num>
  <w:num w:numId="154">
    <w:abstractNumId w:val="119"/>
  </w:num>
  <w:num w:numId="155">
    <w:abstractNumId w:val="24"/>
  </w:num>
  <w:num w:numId="156">
    <w:abstractNumId w:val="198"/>
  </w:num>
  <w:num w:numId="157">
    <w:abstractNumId w:val="266"/>
  </w:num>
  <w:num w:numId="158">
    <w:abstractNumId w:val="261"/>
  </w:num>
  <w:num w:numId="159">
    <w:abstractNumId w:val="165"/>
  </w:num>
  <w:num w:numId="160">
    <w:abstractNumId w:val="288"/>
  </w:num>
  <w:num w:numId="161">
    <w:abstractNumId w:val="251"/>
  </w:num>
  <w:num w:numId="162">
    <w:abstractNumId w:val="177"/>
  </w:num>
  <w:num w:numId="163">
    <w:abstractNumId w:val="195"/>
  </w:num>
  <w:num w:numId="164">
    <w:abstractNumId w:val="146"/>
  </w:num>
  <w:num w:numId="165">
    <w:abstractNumId w:val="50"/>
  </w:num>
  <w:num w:numId="166">
    <w:abstractNumId w:val="170"/>
  </w:num>
  <w:num w:numId="167">
    <w:abstractNumId w:val="196"/>
  </w:num>
  <w:num w:numId="168">
    <w:abstractNumId w:val="207"/>
  </w:num>
  <w:num w:numId="169">
    <w:abstractNumId w:val="209"/>
  </w:num>
  <w:num w:numId="170">
    <w:abstractNumId w:val="27"/>
  </w:num>
  <w:num w:numId="171">
    <w:abstractNumId w:val="40"/>
  </w:num>
  <w:num w:numId="172">
    <w:abstractNumId w:val="61"/>
  </w:num>
  <w:num w:numId="173">
    <w:abstractNumId w:val="222"/>
  </w:num>
  <w:num w:numId="174">
    <w:abstractNumId w:val="296"/>
  </w:num>
  <w:num w:numId="175">
    <w:abstractNumId w:val="93"/>
  </w:num>
  <w:num w:numId="176">
    <w:abstractNumId w:val="138"/>
  </w:num>
  <w:num w:numId="177">
    <w:abstractNumId w:val="249"/>
  </w:num>
  <w:num w:numId="178">
    <w:abstractNumId w:val="6"/>
  </w:num>
  <w:num w:numId="179">
    <w:abstractNumId w:val="294"/>
  </w:num>
  <w:num w:numId="180">
    <w:abstractNumId w:val="12"/>
  </w:num>
  <w:num w:numId="181">
    <w:abstractNumId w:val="185"/>
  </w:num>
  <w:num w:numId="182">
    <w:abstractNumId w:val="182"/>
  </w:num>
  <w:num w:numId="183">
    <w:abstractNumId w:val="250"/>
  </w:num>
  <w:num w:numId="184">
    <w:abstractNumId w:val="302"/>
  </w:num>
  <w:num w:numId="185">
    <w:abstractNumId w:val="263"/>
  </w:num>
  <w:num w:numId="186">
    <w:abstractNumId w:val="112"/>
  </w:num>
  <w:num w:numId="187">
    <w:abstractNumId w:val="298"/>
  </w:num>
  <w:num w:numId="188">
    <w:abstractNumId w:val="175"/>
  </w:num>
  <w:num w:numId="189">
    <w:abstractNumId w:val="21"/>
  </w:num>
  <w:num w:numId="190">
    <w:abstractNumId w:val="109"/>
  </w:num>
  <w:num w:numId="191">
    <w:abstractNumId w:val="235"/>
  </w:num>
  <w:num w:numId="192">
    <w:abstractNumId w:val="116"/>
  </w:num>
  <w:num w:numId="193">
    <w:abstractNumId w:val="59"/>
  </w:num>
  <w:num w:numId="194">
    <w:abstractNumId w:val="256"/>
  </w:num>
  <w:num w:numId="195">
    <w:abstractNumId w:val="91"/>
  </w:num>
  <w:num w:numId="196">
    <w:abstractNumId w:val="284"/>
  </w:num>
  <w:num w:numId="197">
    <w:abstractNumId w:val="120"/>
  </w:num>
  <w:num w:numId="198">
    <w:abstractNumId w:val="316"/>
  </w:num>
  <w:num w:numId="199">
    <w:abstractNumId w:val="25"/>
  </w:num>
  <w:num w:numId="200">
    <w:abstractNumId w:val="212"/>
  </w:num>
  <w:num w:numId="201">
    <w:abstractNumId w:val="292"/>
  </w:num>
  <w:num w:numId="202">
    <w:abstractNumId w:val="201"/>
  </w:num>
  <w:num w:numId="203">
    <w:abstractNumId w:val="278"/>
  </w:num>
  <w:num w:numId="204">
    <w:abstractNumId w:val="80"/>
  </w:num>
  <w:num w:numId="205">
    <w:abstractNumId w:val="87"/>
  </w:num>
  <w:num w:numId="206">
    <w:abstractNumId w:val="157"/>
  </w:num>
  <w:num w:numId="207">
    <w:abstractNumId w:val="330"/>
  </w:num>
  <w:num w:numId="208">
    <w:abstractNumId w:val="306"/>
  </w:num>
  <w:num w:numId="209">
    <w:abstractNumId w:val="152"/>
  </w:num>
  <w:num w:numId="210">
    <w:abstractNumId w:val="332"/>
  </w:num>
  <w:num w:numId="211">
    <w:abstractNumId w:val="129"/>
  </w:num>
  <w:num w:numId="212">
    <w:abstractNumId w:val="273"/>
  </w:num>
  <w:num w:numId="213">
    <w:abstractNumId w:val="125"/>
  </w:num>
  <w:num w:numId="214">
    <w:abstractNumId w:val="228"/>
  </w:num>
  <w:num w:numId="215">
    <w:abstractNumId w:val="254"/>
  </w:num>
  <w:num w:numId="216">
    <w:abstractNumId w:val="241"/>
  </w:num>
  <w:num w:numId="217">
    <w:abstractNumId w:val="167"/>
  </w:num>
  <w:num w:numId="218">
    <w:abstractNumId w:val="321"/>
  </w:num>
  <w:num w:numId="219">
    <w:abstractNumId w:val="232"/>
  </w:num>
  <w:num w:numId="220">
    <w:abstractNumId w:val="55"/>
  </w:num>
  <w:num w:numId="221">
    <w:abstractNumId w:val="166"/>
  </w:num>
  <w:num w:numId="222">
    <w:abstractNumId w:val="213"/>
  </w:num>
  <w:num w:numId="223">
    <w:abstractNumId w:val="56"/>
  </w:num>
  <w:num w:numId="224">
    <w:abstractNumId w:val="104"/>
  </w:num>
  <w:num w:numId="225">
    <w:abstractNumId w:val="72"/>
  </w:num>
  <w:num w:numId="226">
    <w:abstractNumId w:val="92"/>
  </w:num>
  <w:num w:numId="227">
    <w:abstractNumId w:val="97"/>
  </w:num>
  <w:num w:numId="228">
    <w:abstractNumId w:val="122"/>
  </w:num>
  <w:num w:numId="229">
    <w:abstractNumId w:val="274"/>
  </w:num>
  <w:num w:numId="230">
    <w:abstractNumId w:val="22"/>
  </w:num>
  <w:num w:numId="231">
    <w:abstractNumId w:val="106"/>
  </w:num>
  <w:num w:numId="232">
    <w:abstractNumId w:val="7"/>
  </w:num>
  <w:num w:numId="233">
    <w:abstractNumId w:val="226"/>
  </w:num>
  <w:num w:numId="234">
    <w:abstractNumId w:val="328"/>
  </w:num>
  <w:num w:numId="235">
    <w:abstractNumId w:val="132"/>
  </w:num>
  <w:num w:numId="236">
    <w:abstractNumId w:val="304"/>
  </w:num>
  <w:num w:numId="237">
    <w:abstractNumId w:val="236"/>
  </w:num>
  <w:num w:numId="238">
    <w:abstractNumId w:val="135"/>
  </w:num>
  <w:num w:numId="239">
    <w:abstractNumId w:val="322"/>
  </w:num>
  <w:num w:numId="240">
    <w:abstractNumId w:val="26"/>
  </w:num>
  <w:num w:numId="241">
    <w:abstractNumId w:val="260"/>
  </w:num>
  <w:num w:numId="242">
    <w:abstractNumId w:val="312"/>
  </w:num>
  <w:num w:numId="243">
    <w:abstractNumId w:val="240"/>
  </w:num>
  <w:num w:numId="244">
    <w:abstractNumId w:val="276"/>
  </w:num>
  <w:num w:numId="245">
    <w:abstractNumId w:val="15"/>
  </w:num>
  <w:num w:numId="246">
    <w:abstractNumId w:val="98"/>
  </w:num>
  <w:num w:numId="247">
    <w:abstractNumId w:val="315"/>
  </w:num>
  <w:num w:numId="248">
    <w:abstractNumId w:val="9"/>
  </w:num>
  <w:num w:numId="249">
    <w:abstractNumId w:val="150"/>
  </w:num>
  <w:num w:numId="250">
    <w:abstractNumId w:val="331"/>
  </w:num>
  <w:num w:numId="251">
    <w:abstractNumId w:val="280"/>
  </w:num>
  <w:num w:numId="252">
    <w:abstractNumId w:val="105"/>
  </w:num>
  <w:num w:numId="253">
    <w:abstractNumId w:val="134"/>
  </w:num>
  <w:num w:numId="254">
    <w:abstractNumId w:val="247"/>
  </w:num>
  <w:num w:numId="255">
    <w:abstractNumId w:val="154"/>
  </w:num>
  <w:num w:numId="256">
    <w:abstractNumId w:val="81"/>
  </w:num>
  <w:num w:numId="257">
    <w:abstractNumId w:val="118"/>
  </w:num>
  <w:num w:numId="258">
    <w:abstractNumId w:val="143"/>
  </w:num>
  <w:num w:numId="259">
    <w:abstractNumId w:val="139"/>
  </w:num>
  <w:num w:numId="260">
    <w:abstractNumId w:val="204"/>
  </w:num>
  <w:num w:numId="261">
    <w:abstractNumId w:val="133"/>
  </w:num>
  <w:num w:numId="262">
    <w:abstractNumId w:val="197"/>
  </w:num>
  <w:num w:numId="263">
    <w:abstractNumId w:val="326"/>
  </w:num>
  <w:num w:numId="264">
    <w:abstractNumId w:val="168"/>
  </w:num>
  <w:num w:numId="265">
    <w:abstractNumId w:val="244"/>
  </w:num>
  <w:num w:numId="266">
    <w:abstractNumId w:val="242"/>
  </w:num>
  <w:num w:numId="267">
    <w:abstractNumId w:val="142"/>
  </w:num>
  <w:num w:numId="268">
    <w:abstractNumId w:val="51"/>
  </w:num>
  <w:num w:numId="269">
    <w:abstractNumId w:val="314"/>
  </w:num>
  <w:num w:numId="270">
    <w:abstractNumId w:val="285"/>
  </w:num>
  <w:num w:numId="271">
    <w:abstractNumId w:val="216"/>
  </w:num>
  <w:num w:numId="272">
    <w:abstractNumId w:val="66"/>
  </w:num>
  <w:num w:numId="273">
    <w:abstractNumId w:val="253"/>
  </w:num>
  <w:num w:numId="274">
    <w:abstractNumId w:val="317"/>
  </w:num>
  <w:num w:numId="275">
    <w:abstractNumId w:val="230"/>
  </w:num>
  <w:num w:numId="276">
    <w:abstractNumId w:val="161"/>
  </w:num>
  <w:num w:numId="277">
    <w:abstractNumId w:val="10"/>
  </w:num>
  <w:num w:numId="278">
    <w:abstractNumId w:val="275"/>
  </w:num>
  <w:num w:numId="279">
    <w:abstractNumId w:val="318"/>
  </w:num>
  <w:num w:numId="280">
    <w:abstractNumId w:val="188"/>
  </w:num>
  <w:num w:numId="281">
    <w:abstractNumId w:val="71"/>
  </w:num>
  <w:num w:numId="282">
    <w:abstractNumId w:val="89"/>
  </w:num>
  <w:num w:numId="283">
    <w:abstractNumId w:val="205"/>
  </w:num>
  <w:num w:numId="284">
    <w:abstractNumId w:val="70"/>
  </w:num>
  <w:num w:numId="285">
    <w:abstractNumId w:val="162"/>
  </w:num>
  <w:num w:numId="286">
    <w:abstractNumId w:val="239"/>
  </w:num>
  <w:num w:numId="287">
    <w:abstractNumId w:val="320"/>
  </w:num>
  <w:num w:numId="288">
    <w:abstractNumId w:val="301"/>
  </w:num>
  <w:num w:numId="289">
    <w:abstractNumId w:val="262"/>
  </w:num>
  <w:num w:numId="290">
    <w:abstractNumId w:val="289"/>
  </w:num>
  <w:num w:numId="291">
    <w:abstractNumId w:val="178"/>
  </w:num>
  <w:num w:numId="292">
    <w:abstractNumId w:val="258"/>
  </w:num>
  <w:num w:numId="293">
    <w:abstractNumId w:val="69"/>
  </w:num>
  <w:num w:numId="294">
    <w:abstractNumId w:val="62"/>
  </w:num>
  <w:num w:numId="295">
    <w:abstractNumId w:val="193"/>
  </w:num>
  <w:num w:numId="296">
    <w:abstractNumId w:val="206"/>
  </w:num>
  <w:num w:numId="297">
    <w:abstractNumId w:val="305"/>
  </w:num>
  <w:num w:numId="298">
    <w:abstractNumId w:val="293"/>
  </w:num>
  <w:num w:numId="299">
    <w:abstractNumId w:val="111"/>
  </w:num>
  <w:num w:numId="300">
    <w:abstractNumId w:val="100"/>
  </w:num>
  <w:num w:numId="301">
    <w:abstractNumId w:val="297"/>
  </w:num>
  <w:num w:numId="302">
    <w:abstractNumId w:val="264"/>
  </w:num>
  <w:num w:numId="303">
    <w:abstractNumId w:val="199"/>
  </w:num>
  <w:num w:numId="304">
    <w:abstractNumId w:val="145"/>
  </w:num>
  <w:num w:numId="305">
    <w:abstractNumId w:val="5"/>
  </w:num>
  <w:num w:numId="306">
    <w:abstractNumId w:val="31"/>
  </w:num>
  <w:num w:numId="307">
    <w:abstractNumId w:val="35"/>
  </w:num>
  <w:num w:numId="308">
    <w:abstractNumId w:val="127"/>
  </w:num>
  <w:num w:numId="309">
    <w:abstractNumId w:val="103"/>
  </w:num>
  <w:num w:numId="310">
    <w:abstractNumId w:val="233"/>
  </w:num>
  <w:num w:numId="311">
    <w:abstractNumId w:val="300"/>
  </w:num>
  <w:num w:numId="312">
    <w:abstractNumId w:val="28"/>
  </w:num>
  <w:num w:numId="313">
    <w:abstractNumId w:val="58"/>
  </w:num>
  <w:num w:numId="314">
    <w:abstractNumId w:val="54"/>
  </w:num>
  <w:num w:numId="315">
    <w:abstractNumId w:val="271"/>
  </w:num>
  <w:num w:numId="316">
    <w:abstractNumId w:val="78"/>
  </w:num>
  <w:num w:numId="317">
    <w:abstractNumId w:val="223"/>
  </w:num>
  <w:num w:numId="318">
    <w:abstractNumId w:val="0"/>
  </w:num>
  <w:num w:numId="319">
    <w:abstractNumId w:val="1"/>
  </w:num>
  <w:num w:numId="320">
    <w:abstractNumId w:val="2"/>
  </w:num>
  <w:num w:numId="321">
    <w:abstractNumId w:val="3"/>
  </w:num>
  <w:num w:numId="322">
    <w:abstractNumId w:val="29"/>
  </w:num>
  <w:num w:numId="323">
    <w:abstractNumId w:val="33"/>
  </w:num>
  <w:num w:numId="324">
    <w:abstractNumId w:val="96"/>
  </w:num>
  <w:num w:numId="325">
    <w:abstractNumId w:val="327"/>
  </w:num>
  <w:num w:numId="326">
    <w:abstractNumId w:val="18"/>
  </w:num>
  <w:num w:numId="327">
    <w:abstractNumId w:val="64"/>
  </w:num>
  <w:num w:numId="328">
    <w:abstractNumId w:val="108"/>
  </w:num>
  <w:num w:numId="329">
    <w:abstractNumId w:val="203"/>
  </w:num>
  <w:num w:numId="330">
    <w:abstractNumId w:val="57"/>
  </w:num>
  <w:num w:numId="331">
    <w:abstractNumId w:val="102"/>
  </w:num>
  <w:num w:numId="332">
    <w:abstractNumId w:val="8"/>
  </w:num>
  <w:num w:numId="333">
    <w:abstractNumId w:val="30"/>
  </w:num>
  <w:numIdMacAtCleanup w:val="3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hideGrammaticalErrors/>
  <w:activeWritingStyle w:appName="MSWord" w:lang="en-US" w:vendorID="64" w:dllVersion="6" w:nlCheck="1" w:checkStyle="0"/>
  <w:activeWritingStyle w:appName="MSWord" w:lang="fr-FR" w:vendorID="64" w:dllVersion="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777"/>
    <w:rsid w:val="00000B7A"/>
    <w:rsid w:val="0000116D"/>
    <w:rsid w:val="000030A0"/>
    <w:rsid w:val="00003309"/>
    <w:rsid w:val="00003490"/>
    <w:rsid w:val="000064A1"/>
    <w:rsid w:val="00006DC3"/>
    <w:rsid w:val="00006FC0"/>
    <w:rsid w:val="0001053D"/>
    <w:rsid w:val="0001092D"/>
    <w:rsid w:val="00010992"/>
    <w:rsid w:val="00011C7A"/>
    <w:rsid w:val="000121EA"/>
    <w:rsid w:val="00014FB3"/>
    <w:rsid w:val="00016EA0"/>
    <w:rsid w:val="0001735C"/>
    <w:rsid w:val="00020409"/>
    <w:rsid w:val="000208B9"/>
    <w:rsid w:val="000225F5"/>
    <w:rsid w:val="00022B5D"/>
    <w:rsid w:val="00023443"/>
    <w:rsid w:val="00023722"/>
    <w:rsid w:val="000243CD"/>
    <w:rsid w:val="00027A97"/>
    <w:rsid w:val="000312FA"/>
    <w:rsid w:val="0003150F"/>
    <w:rsid w:val="00031D5D"/>
    <w:rsid w:val="00032359"/>
    <w:rsid w:val="000344C4"/>
    <w:rsid w:val="0003507C"/>
    <w:rsid w:val="0003751C"/>
    <w:rsid w:val="00037B66"/>
    <w:rsid w:val="00040EC0"/>
    <w:rsid w:val="00041130"/>
    <w:rsid w:val="00041CD4"/>
    <w:rsid w:val="00042535"/>
    <w:rsid w:val="000431E3"/>
    <w:rsid w:val="00044CBD"/>
    <w:rsid w:val="00045915"/>
    <w:rsid w:val="00046881"/>
    <w:rsid w:val="00047883"/>
    <w:rsid w:val="00050499"/>
    <w:rsid w:val="00050541"/>
    <w:rsid w:val="000526ED"/>
    <w:rsid w:val="00052C0D"/>
    <w:rsid w:val="0005319A"/>
    <w:rsid w:val="0005399F"/>
    <w:rsid w:val="00055283"/>
    <w:rsid w:val="0005625E"/>
    <w:rsid w:val="00056290"/>
    <w:rsid w:val="00056A1A"/>
    <w:rsid w:val="00057061"/>
    <w:rsid w:val="00057130"/>
    <w:rsid w:val="00057715"/>
    <w:rsid w:val="000579CC"/>
    <w:rsid w:val="00057BA5"/>
    <w:rsid w:val="00057D9D"/>
    <w:rsid w:val="00060847"/>
    <w:rsid w:val="000610CA"/>
    <w:rsid w:val="000627D5"/>
    <w:rsid w:val="000637C5"/>
    <w:rsid w:val="00064579"/>
    <w:rsid w:val="00064DE9"/>
    <w:rsid w:val="00064EDA"/>
    <w:rsid w:val="00065A72"/>
    <w:rsid w:val="00065D00"/>
    <w:rsid w:val="00066CA1"/>
    <w:rsid w:val="00067E07"/>
    <w:rsid w:val="00074E74"/>
    <w:rsid w:val="000752D8"/>
    <w:rsid w:val="00075CBD"/>
    <w:rsid w:val="000763FD"/>
    <w:rsid w:val="000833F1"/>
    <w:rsid w:val="00086471"/>
    <w:rsid w:val="000867D0"/>
    <w:rsid w:val="00086916"/>
    <w:rsid w:val="0008754D"/>
    <w:rsid w:val="00090334"/>
    <w:rsid w:val="00090A64"/>
    <w:rsid w:val="000916C9"/>
    <w:rsid w:val="00093CE6"/>
    <w:rsid w:val="00093CF1"/>
    <w:rsid w:val="00094CF0"/>
    <w:rsid w:val="00095BFF"/>
    <w:rsid w:val="0009747E"/>
    <w:rsid w:val="00097F21"/>
    <w:rsid w:val="000A1AA3"/>
    <w:rsid w:val="000A22EF"/>
    <w:rsid w:val="000A39A2"/>
    <w:rsid w:val="000A4FDF"/>
    <w:rsid w:val="000A54A5"/>
    <w:rsid w:val="000A59FA"/>
    <w:rsid w:val="000B0961"/>
    <w:rsid w:val="000B11E2"/>
    <w:rsid w:val="000B137E"/>
    <w:rsid w:val="000B1CD8"/>
    <w:rsid w:val="000B3878"/>
    <w:rsid w:val="000B3C1E"/>
    <w:rsid w:val="000B5A49"/>
    <w:rsid w:val="000B6808"/>
    <w:rsid w:val="000B71B4"/>
    <w:rsid w:val="000B736A"/>
    <w:rsid w:val="000C0134"/>
    <w:rsid w:val="000C1C22"/>
    <w:rsid w:val="000C30B8"/>
    <w:rsid w:val="000C36EA"/>
    <w:rsid w:val="000C54BD"/>
    <w:rsid w:val="000C5580"/>
    <w:rsid w:val="000C55AE"/>
    <w:rsid w:val="000C5B09"/>
    <w:rsid w:val="000C5EEE"/>
    <w:rsid w:val="000D1255"/>
    <w:rsid w:val="000D1C35"/>
    <w:rsid w:val="000D50E9"/>
    <w:rsid w:val="000D56AC"/>
    <w:rsid w:val="000D5B5E"/>
    <w:rsid w:val="000D5B7A"/>
    <w:rsid w:val="000D5E4B"/>
    <w:rsid w:val="000E0881"/>
    <w:rsid w:val="000E13DF"/>
    <w:rsid w:val="000E20BD"/>
    <w:rsid w:val="000E3F32"/>
    <w:rsid w:val="000E49AF"/>
    <w:rsid w:val="000E67F8"/>
    <w:rsid w:val="000E703A"/>
    <w:rsid w:val="000E7F68"/>
    <w:rsid w:val="000F0416"/>
    <w:rsid w:val="000F121E"/>
    <w:rsid w:val="000F1C19"/>
    <w:rsid w:val="000F31E8"/>
    <w:rsid w:val="000F410F"/>
    <w:rsid w:val="000F6A8C"/>
    <w:rsid w:val="000F6CEF"/>
    <w:rsid w:val="000F7728"/>
    <w:rsid w:val="001008BD"/>
    <w:rsid w:val="00101D53"/>
    <w:rsid w:val="001043F8"/>
    <w:rsid w:val="00104F75"/>
    <w:rsid w:val="00106DEC"/>
    <w:rsid w:val="0010731C"/>
    <w:rsid w:val="001165C6"/>
    <w:rsid w:val="00116CD3"/>
    <w:rsid w:val="00116D74"/>
    <w:rsid w:val="00117137"/>
    <w:rsid w:val="00117A5D"/>
    <w:rsid w:val="0012129A"/>
    <w:rsid w:val="00121602"/>
    <w:rsid w:val="00122A9C"/>
    <w:rsid w:val="001241E8"/>
    <w:rsid w:val="001242CA"/>
    <w:rsid w:val="001251D8"/>
    <w:rsid w:val="0012545F"/>
    <w:rsid w:val="001265DB"/>
    <w:rsid w:val="001267B5"/>
    <w:rsid w:val="001275D7"/>
    <w:rsid w:val="00131ADF"/>
    <w:rsid w:val="00132DD9"/>
    <w:rsid w:val="001333BA"/>
    <w:rsid w:val="001335C1"/>
    <w:rsid w:val="00135903"/>
    <w:rsid w:val="00136D08"/>
    <w:rsid w:val="00136DB8"/>
    <w:rsid w:val="001376C2"/>
    <w:rsid w:val="001377A6"/>
    <w:rsid w:val="00137C5B"/>
    <w:rsid w:val="00137F41"/>
    <w:rsid w:val="00141CA7"/>
    <w:rsid w:val="00142CDD"/>
    <w:rsid w:val="00144A58"/>
    <w:rsid w:val="00145C46"/>
    <w:rsid w:val="00146D50"/>
    <w:rsid w:val="00147C67"/>
    <w:rsid w:val="00150312"/>
    <w:rsid w:val="00150CF4"/>
    <w:rsid w:val="00151777"/>
    <w:rsid w:val="0015399A"/>
    <w:rsid w:val="00154031"/>
    <w:rsid w:val="00155DDE"/>
    <w:rsid w:val="0015695A"/>
    <w:rsid w:val="00157B73"/>
    <w:rsid w:val="00161170"/>
    <w:rsid w:val="00163127"/>
    <w:rsid w:val="001648AD"/>
    <w:rsid w:val="00165728"/>
    <w:rsid w:val="00166588"/>
    <w:rsid w:val="00166D69"/>
    <w:rsid w:val="00166FA7"/>
    <w:rsid w:val="001701E2"/>
    <w:rsid w:val="00172292"/>
    <w:rsid w:val="001756BB"/>
    <w:rsid w:val="0017776F"/>
    <w:rsid w:val="00180AC7"/>
    <w:rsid w:val="0018196A"/>
    <w:rsid w:val="00183B02"/>
    <w:rsid w:val="0018480B"/>
    <w:rsid w:val="00185067"/>
    <w:rsid w:val="001857D5"/>
    <w:rsid w:val="00186E21"/>
    <w:rsid w:val="00187691"/>
    <w:rsid w:val="00187B5A"/>
    <w:rsid w:val="00190B3E"/>
    <w:rsid w:val="00192C26"/>
    <w:rsid w:val="00194F5B"/>
    <w:rsid w:val="001956B3"/>
    <w:rsid w:val="00195AE4"/>
    <w:rsid w:val="00195F1B"/>
    <w:rsid w:val="00196D06"/>
    <w:rsid w:val="00197BD8"/>
    <w:rsid w:val="001A17DD"/>
    <w:rsid w:val="001A18ED"/>
    <w:rsid w:val="001A1DDE"/>
    <w:rsid w:val="001A2DE5"/>
    <w:rsid w:val="001A374C"/>
    <w:rsid w:val="001A47B0"/>
    <w:rsid w:val="001A4B14"/>
    <w:rsid w:val="001A52A9"/>
    <w:rsid w:val="001A5AE7"/>
    <w:rsid w:val="001A5C30"/>
    <w:rsid w:val="001A5C5D"/>
    <w:rsid w:val="001B08E2"/>
    <w:rsid w:val="001B16DC"/>
    <w:rsid w:val="001B1CBD"/>
    <w:rsid w:val="001B3002"/>
    <w:rsid w:val="001B3B7C"/>
    <w:rsid w:val="001B6A64"/>
    <w:rsid w:val="001B6AD9"/>
    <w:rsid w:val="001B6CAE"/>
    <w:rsid w:val="001B76DA"/>
    <w:rsid w:val="001B7C83"/>
    <w:rsid w:val="001C0004"/>
    <w:rsid w:val="001C145F"/>
    <w:rsid w:val="001C167D"/>
    <w:rsid w:val="001C22FF"/>
    <w:rsid w:val="001C235C"/>
    <w:rsid w:val="001C2CB3"/>
    <w:rsid w:val="001C34C0"/>
    <w:rsid w:val="001C3D27"/>
    <w:rsid w:val="001C46BE"/>
    <w:rsid w:val="001C5F3C"/>
    <w:rsid w:val="001C6ADC"/>
    <w:rsid w:val="001C7BDC"/>
    <w:rsid w:val="001C7F5D"/>
    <w:rsid w:val="001D3601"/>
    <w:rsid w:val="001D40BD"/>
    <w:rsid w:val="001D45ED"/>
    <w:rsid w:val="001D4B71"/>
    <w:rsid w:val="001D5118"/>
    <w:rsid w:val="001D5825"/>
    <w:rsid w:val="001E12B7"/>
    <w:rsid w:val="001E1C95"/>
    <w:rsid w:val="001E2780"/>
    <w:rsid w:val="001E2E9A"/>
    <w:rsid w:val="001E340E"/>
    <w:rsid w:val="001E3930"/>
    <w:rsid w:val="001E3F18"/>
    <w:rsid w:val="001E42EA"/>
    <w:rsid w:val="001E4EF3"/>
    <w:rsid w:val="001E6F04"/>
    <w:rsid w:val="001E77B6"/>
    <w:rsid w:val="001F0C7C"/>
    <w:rsid w:val="001F13E4"/>
    <w:rsid w:val="001F179C"/>
    <w:rsid w:val="001F1E9D"/>
    <w:rsid w:val="001F2B75"/>
    <w:rsid w:val="001F40D9"/>
    <w:rsid w:val="001F4F11"/>
    <w:rsid w:val="001F5206"/>
    <w:rsid w:val="001F6B70"/>
    <w:rsid w:val="002008E4"/>
    <w:rsid w:val="00200F78"/>
    <w:rsid w:val="002012B8"/>
    <w:rsid w:val="002017D6"/>
    <w:rsid w:val="0020220C"/>
    <w:rsid w:val="002023F8"/>
    <w:rsid w:val="00203388"/>
    <w:rsid w:val="002038EE"/>
    <w:rsid w:val="00204F14"/>
    <w:rsid w:val="0020583A"/>
    <w:rsid w:val="0020693D"/>
    <w:rsid w:val="00207CEB"/>
    <w:rsid w:val="00207D21"/>
    <w:rsid w:val="00211299"/>
    <w:rsid w:val="002119EE"/>
    <w:rsid w:val="002124FF"/>
    <w:rsid w:val="00213C91"/>
    <w:rsid w:val="00215628"/>
    <w:rsid w:val="0021652F"/>
    <w:rsid w:val="00216E71"/>
    <w:rsid w:val="00216ED4"/>
    <w:rsid w:val="00217943"/>
    <w:rsid w:val="0022062A"/>
    <w:rsid w:val="00221588"/>
    <w:rsid w:val="00221E2F"/>
    <w:rsid w:val="00221F13"/>
    <w:rsid w:val="0022208F"/>
    <w:rsid w:val="00222500"/>
    <w:rsid w:val="002230D1"/>
    <w:rsid w:val="00224886"/>
    <w:rsid w:val="002248DB"/>
    <w:rsid w:val="00225812"/>
    <w:rsid w:val="002267D3"/>
    <w:rsid w:val="00227D05"/>
    <w:rsid w:val="00227D88"/>
    <w:rsid w:val="00231713"/>
    <w:rsid w:val="0023211E"/>
    <w:rsid w:val="00232C96"/>
    <w:rsid w:val="00232CCC"/>
    <w:rsid w:val="00232FB6"/>
    <w:rsid w:val="00233DB8"/>
    <w:rsid w:val="00234A77"/>
    <w:rsid w:val="002367BE"/>
    <w:rsid w:val="002378E3"/>
    <w:rsid w:val="002420C6"/>
    <w:rsid w:val="0024256C"/>
    <w:rsid w:val="002426C0"/>
    <w:rsid w:val="0024431B"/>
    <w:rsid w:val="00245398"/>
    <w:rsid w:val="0025016F"/>
    <w:rsid w:val="002513A2"/>
    <w:rsid w:val="00251FF3"/>
    <w:rsid w:val="00254098"/>
    <w:rsid w:val="00255BF5"/>
    <w:rsid w:val="002572FD"/>
    <w:rsid w:val="0025746E"/>
    <w:rsid w:val="00260C21"/>
    <w:rsid w:val="00260E0D"/>
    <w:rsid w:val="00261833"/>
    <w:rsid w:val="00262019"/>
    <w:rsid w:val="00263DAC"/>
    <w:rsid w:val="00265883"/>
    <w:rsid w:val="0026618F"/>
    <w:rsid w:val="00266238"/>
    <w:rsid w:val="00270257"/>
    <w:rsid w:val="00271479"/>
    <w:rsid w:val="00271BD2"/>
    <w:rsid w:val="00272B9C"/>
    <w:rsid w:val="0027375C"/>
    <w:rsid w:val="002747E3"/>
    <w:rsid w:val="00274D18"/>
    <w:rsid w:val="00275200"/>
    <w:rsid w:val="00277983"/>
    <w:rsid w:val="00280526"/>
    <w:rsid w:val="00280747"/>
    <w:rsid w:val="00280D48"/>
    <w:rsid w:val="00281FB8"/>
    <w:rsid w:val="00283A31"/>
    <w:rsid w:val="0028566B"/>
    <w:rsid w:val="00285A3F"/>
    <w:rsid w:val="00287511"/>
    <w:rsid w:val="00287910"/>
    <w:rsid w:val="002909A7"/>
    <w:rsid w:val="00292262"/>
    <w:rsid w:val="002922A5"/>
    <w:rsid w:val="0029288B"/>
    <w:rsid w:val="002952E7"/>
    <w:rsid w:val="00296122"/>
    <w:rsid w:val="0029787D"/>
    <w:rsid w:val="00297A80"/>
    <w:rsid w:val="002A3703"/>
    <w:rsid w:val="002A5372"/>
    <w:rsid w:val="002A547B"/>
    <w:rsid w:val="002A6396"/>
    <w:rsid w:val="002A6722"/>
    <w:rsid w:val="002A67F2"/>
    <w:rsid w:val="002B0207"/>
    <w:rsid w:val="002B058F"/>
    <w:rsid w:val="002B15F8"/>
    <w:rsid w:val="002B20A9"/>
    <w:rsid w:val="002B41D2"/>
    <w:rsid w:val="002B6649"/>
    <w:rsid w:val="002B770B"/>
    <w:rsid w:val="002C0A21"/>
    <w:rsid w:val="002C2E7C"/>
    <w:rsid w:val="002C374C"/>
    <w:rsid w:val="002C46B5"/>
    <w:rsid w:val="002C5701"/>
    <w:rsid w:val="002C586C"/>
    <w:rsid w:val="002C6454"/>
    <w:rsid w:val="002C664B"/>
    <w:rsid w:val="002C668B"/>
    <w:rsid w:val="002C7572"/>
    <w:rsid w:val="002D1DE2"/>
    <w:rsid w:val="002D28A9"/>
    <w:rsid w:val="002D3A0A"/>
    <w:rsid w:val="002D3BC6"/>
    <w:rsid w:val="002D3FCC"/>
    <w:rsid w:val="002D60E1"/>
    <w:rsid w:val="002D616D"/>
    <w:rsid w:val="002D73C1"/>
    <w:rsid w:val="002D7572"/>
    <w:rsid w:val="002E00C5"/>
    <w:rsid w:val="002E1501"/>
    <w:rsid w:val="002E3AAE"/>
    <w:rsid w:val="002E4066"/>
    <w:rsid w:val="002E600E"/>
    <w:rsid w:val="002E7316"/>
    <w:rsid w:val="002E7A90"/>
    <w:rsid w:val="002E7E00"/>
    <w:rsid w:val="002F0562"/>
    <w:rsid w:val="002F156E"/>
    <w:rsid w:val="002F1D07"/>
    <w:rsid w:val="002F2282"/>
    <w:rsid w:val="002F3038"/>
    <w:rsid w:val="002F348B"/>
    <w:rsid w:val="002F3ABA"/>
    <w:rsid w:val="002F46D6"/>
    <w:rsid w:val="002F4DC9"/>
    <w:rsid w:val="002F5BEE"/>
    <w:rsid w:val="002F6699"/>
    <w:rsid w:val="002F684D"/>
    <w:rsid w:val="002F7415"/>
    <w:rsid w:val="002F76CA"/>
    <w:rsid w:val="002F7BA0"/>
    <w:rsid w:val="003005A6"/>
    <w:rsid w:val="00302538"/>
    <w:rsid w:val="00302D94"/>
    <w:rsid w:val="00302DF3"/>
    <w:rsid w:val="0030475E"/>
    <w:rsid w:val="00305374"/>
    <w:rsid w:val="003053E0"/>
    <w:rsid w:val="00307314"/>
    <w:rsid w:val="00310D25"/>
    <w:rsid w:val="0031187C"/>
    <w:rsid w:val="00311EA7"/>
    <w:rsid w:val="00312B64"/>
    <w:rsid w:val="00314524"/>
    <w:rsid w:val="0031465C"/>
    <w:rsid w:val="003173F7"/>
    <w:rsid w:val="00320415"/>
    <w:rsid w:val="00321A23"/>
    <w:rsid w:val="003236E5"/>
    <w:rsid w:val="00323D21"/>
    <w:rsid w:val="00323E3F"/>
    <w:rsid w:val="003251F5"/>
    <w:rsid w:val="0032603D"/>
    <w:rsid w:val="00326565"/>
    <w:rsid w:val="0032773E"/>
    <w:rsid w:val="00332A5C"/>
    <w:rsid w:val="0033319E"/>
    <w:rsid w:val="00333F0A"/>
    <w:rsid w:val="00333F42"/>
    <w:rsid w:val="00333FFB"/>
    <w:rsid w:val="00334116"/>
    <w:rsid w:val="003343A0"/>
    <w:rsid w:val="003350E3"/>
    <w:rsid w:val="00336333"/>
    <w:rsid w:val="00337878"/>
    <w:rsid w:val="00340A5A"/>
    <w:rsid w:val="00340AC4"/>
    <w:rsid w:val="00344120"/>
    <w:rsid w:val="0034417B"/>
    <w:rsid w:val="0034454A"/>
    <w:rsid w:val="00345B20"/>
    <w:rsid w:val="00347A77"/>
    <w:rsid w:val="00351A71"/>
    <w:rsid w:val="00351C5B"/>
    <w:rsid w:val="00353718"/>
    <w:rsid w:val="00357596"/>
    <w:rsid w:val="00357A34"/>
    <w:rsid w:val="00360F24"/>
    <w:rsid w:val="0036125F"/>
    <w:rsid w:val="003614FC"/>
    <w:rsid w:val="00362E90"/>
    <w:rsid w:val="0036447C"/>
    <w:rsid w:val="00364F6E"/>
    <w:rsid w:val="00365FCD"/>
    <w:rsid w:val="00366A6E"/>
    <w:rsid w:val="00366DC3"/>
    <w:rsid w:val="00367919"/>
    <w:rsid w:val="003679E5"/>
    <w:rsid w:val="00370559"/>
    <w:rsid w:val="00370906"/>
    <w:rsid w:val="00370D57"/>
    <w:rsid w:val="00372429"/>
    <w:rsid w:val="00374378"/>
    <w:rsid w:val="00374B5F"/>
    <w:rsid w:val="00377066"/>
    <w:rsid w:val="00380E3D"/>
    <w:rsid w:val="003826ED"/>
    <w:rsid w:val="00382C07"/>
    <w:rsid w:val="00384FFD"/>
    <w:rsid w:val="00386315"/>
    <w:rsid w:val="00391EED"/>
    <w:rsid w:val="003924FB"/>
    <w:rsid w:val="00392F54"/>
    <w:rsid w:val="00393D07"/>
    <w:rsid w:val="00395A69"/>
    <w:rsid w:val="00396463"/>
    <w:rsid w:val="00396BAD"/>
    <w:rsid w:val="003973F8"/>
    <w:rsid w:val="00397484"/>
    <w:rsid w:val="00397A1E"/>
    <w:rsid w:val="003A00CB"/>
    <w:rsid w:val="003A453C"/>
    <w:rsid w:val="003A7D68"/>
    <w:rsid w:val="003B06C1"/>
    <w:rsid w:val="003B1627"/>
    <w:rsid w:val="003B2A21"/>
    <w:rsid w:val="003B456C"/>
    <w:rsid w:val="003B50B1"/>
    <w:rsid w:val="003B5A1F"/>
    <w:rsid w:val="003B7689"/>
    <w:rsid w:val="003B7911"/>
    <w:rsid w:val="003B7CA3"/>
    <w:rsid w:val="003C0699"/>
    <w:rsid w:val="003C148E"/>
    <w:rsid w:val="003C23DE"/>
    <w:rsid w:val="003C3458"/>
    <w:rsid w:val="003C35DA"/>
    <w:rsid w:val="003C4BBD"/>
    <w:rsid w:val="003C5607"/>
    <w:rsid w:val="003C6106"/>
    <w:rsid w:val="003C61EA"/>
    <w:rsid w:val="003C6B76"/>
    <w:rsid w:val="003D1185"/>
    <w:rsid w:val="003D25E3"/>
    <w:rsid w:val="003D2B29"/>
    <w:rsid w:val="003D344C"/>
    <w:rsid w:val="003D374C"/>
    <w:rsid w:val="003D441C"/>
    <w:rsid w:val="003D4E8D"/>
    <w:rsid w:val="003D5A5E"/>
    <w:rsid w:val="003D5DCA"/>
    <w:rsid w:val="003D6B50"/>
    <w:rsid w:val="003D6C52"/>
    <w:rsid w:val="003E06FB"/>
    <w:rsid w:val="003E07E1"/>
    <w:rsid w:val="003E101B"/>
    <w:rsid w:val="003E1A21"/>
    <w:rsid w:val="003E1EA4"/>
    <w:rsid w:val="003E308B"/>
    <w:rsid w:val="003E4498"/>
    <w:rsid w:val="003E4AA4"/>
    <w:rsid w:val="003E7B73"/>
    <w:rsid w:val="003F15D9"/>
    <w:rsid w:val="003F1CC6"/>
    <w:rsid w:val="003F2E32"/>
    <w:rsid w:val="003F2F76"/>
    <w:rsid w:val="003F350A"/>
    <w:rsid w:val="003F4525"/>
    <w:rsid w:val="003F5902"/>
    <w:rsid w:val="003F7296"/>
    <w:rsid w:val="00400CE5"/>
    <w:rsid w:val="0040519B"/>
    <w:rsid w:val="00405D44"/>
    <w:rsid w:val="00406407"/>
    <w:rsid w:val="00406A70"/>
    <w:rsid w:val="004101BA"/>
    <w:rsid w:val="004119B8"/>
    <w:rsid w:val="00413382"/>
    <w:rsid w:val="00415135"/>
    <w:rsid w:val="00415943"/>
    <w:rsid w:val="00415DCB"/>
    <w:rsid w:val="00416D44"/>
    <w:rsid w:val="00416E1C"/>
    <w:rsid w:val="00417E4F"/>
    <w:rsid w:val="00420BF8"/>
    <w:rsid w:val="004212E9"/>
    <w:rsid w:val="00421B4E"/>
    <w:rsid w:val="00422A24"/>
    <w:rsid w:val="00422AA8"/>
    <w:rsid w:val="004231A8"/>
    <w:rsid w:val="004237A6"/>
    <w:rsid w:val="00423BB2"/>
    <w:rsid w:val="0042731B"/>
    <w:rsid w:val="0043083C"/>
    <w:rsid w:val="00431296"/>
    <w:rsid w:val="004320E8"/>
    <w:rsid w:val="0043342C"/>
    <w:rsid w:val="00433539"/>
    <w:rsid w:val="00434048"/>
    <w:rsid w:val="00434506"/>
    <w:rsid w:val="00435DCD"/>
    <w:rsid w:val="004362B1"/>
    <w:rsid w:val="00437223"/>
    <w:rsid w:val="00442481"/>
    <w:rsid w:val="00442DD0"/>
    <w:rsid w:val="00444129"/>
    <w:rsid w:val="0044469D"/>
    <w:rsid w:val="00445382"/>
    <w:rsid w:val="00451504"/>
    <w:rsid w:val="00451B0C"/>
    <w:rsid w:val="004545F1"/>
    <w:rsid w:val="00454AFF"/>
    <w:rsid w:val="00455B06"/>
    <w:rsid w:val="004562FD"/>
    <w:rsid w:val="00463213"/>
    <w:rsid w:val="0046420A"/>
    <w:rsid w:val="004649F8"/>
    <w:rsid w:val="004658E1"/>
    <w:rsid w:val="0046637A"/>
    <w:rsid w:val="00470044"/>
    <w:rsid w:val="00471933"/>
    <w:rsid w:val="00471E04"/>
    <w:rsid w:val="004726D8"/>
    <w:rsid w:val="00473798"/>
    <w:rsid w:val="004757D6"/>
    <w:rsid w:val="004764E5"/>
    <w:rsid w:val="00476FD6"/>
    <w:rsid w:val="0048025C"/>
    <w:rsid w:val="00480461"/>
    <w:rsid w:val="00480865"/>
    <w:rsid w:val="00482667"/>
    <w:rsid w:val="004840E5"/>
    <w:rsid w:val="00484412"/>
    <w:rsid w:val="004854F0"/>
    <w:rsid w:val="00485A08"/>
    <w:rsid w:val="004869E8"/>
    <w:rsid w:val="004873F9"/>
    <w:rsid w:val="00487CF8"/>
    <w:rsid w:val="004900DA"/>
    <w:rsid w:val="00492D98"/>
    <w:rsid w:val="0049360B"/>
    <w:rsid w:val="00493D2D"/>
    <w:rsid w:val="00494AF7"/>
    <w:rsid w:val="004954A4"/>
    <w:rsid w:val="00496EE6"/>
    <w:rsid w:val="004971C7"/>
    <w:rsid w:val="00497889"/>
    <w:rsid w:val="004A0693"/>
    <w:rsid w:val="004A14B0"/>
    <w:rsid w:val="004A1690"/>
    <w:rsid w:val="004A2E7D"/>
    <w:rsid w:val="004A5465"/>
    <w:rsid w:val="004A5EB3"/>
    <w:rsid w:val="004A64AB"/>
    <w:rsid w:val="004A7342"/>
    <w:rsid w:val="004A7F9A"/>
    <w:rsid w:val="004B0B39"/>
    <w:rsid w:val="004B1678"/>
    <w:rsid w:val="004B230A"/>
    <w:rsid w:val="004B2F30"/>
    <w:rsid w:val="004B430F"/>
    <w:rsid w:val="004B5842"/>
    <w:rsid w:val="004B6E5A"/>
    <w:rsid w:val="004B6F19"/>
    <w:rsid w:val="004B7153"/>
    <w:rsid w:val="004B7191"/>
    <w:rsid w:val="004B7BC0"/>
    <w:rsid w:val="004C0562"/>
    <w:rsid w:val="004C2A12"/>
    <w:rsid w:val="004C2F7B"/>
    <w:rsid w:val="004C5210"/>
    <w:rsid w:val="004C64D4"/>
    <w:rsid w:val="004C7DB8"/>
    <w:rsid w:val="004D360F"/>
    <w:rsid w:val="004D52F9"/>
    <w:rsid w:val="004D5A84"/>
    <w:rsid w:val="004D68F6"/>
    <w:rsid w:val="004D6A74"/>
    <w:rsid w:val="004D6A98"/>
    <w:rsid w:val="004D7237"/>
    <w:rsid w:val="004E01A7"/>
    <w:rsid w:val="004E0804"/>
    <w:rsid w:val="004E15A8"/>
    <w:rsid w:val="004E531F"/>
    <w:rsid w:val="004E68C7"/>
    <w:rsid w:val="004F097C"/>
    <w:rsid w:val="004F1271"/>
    <w:rsid w:val="004F1327"/>
    <w:rsid w:val="004F1588"/>
    <w:rsid w:val="004F272B"/>
    <w:rsid w:val="004F3B80"/>
    <w:rsid w:val="004F5CB4"/>
    <w:rsid w:val="004F6732"/>
    <w:rsid w:val="004F731A"/>
    <w:rsid w:val="004F7510"/>
    <w:rsid w:val="004F7A08"/>
    <w:rsid w:val="0050292F"/>
    <w:rsid w:val="00502E7E"/>
    <w:rsid w:val="005036CA"/>
    <w:rsid w:val="0050489D"/>
    <w:rsid w:val="005049B2"/>
    <w:rsid w:val="00505286"/>
    <w:rsid w:val="005059B5"/>
    <w:rsid w:val="00505BC4"/>
    <w:rsid w:val="00505BDA"/>
    <w:rsid w:val="00505EB0"/>
    <w:rsid w:val="0050604F"/>
    <w:rsid w:val="00507619"/>
    <w:rsid w:val="00510A7B"/>
    <w:rsid w:val="00511925"/>
    <w:rsid w:val="0051252D"/>
    <w:rsid w:val="005130E8"/>
    <w:rsid w:val="00513F3A"/>
    <w:rsid w:val="00515831"/>
    <w:rsid w:val="005158AE"/>
    <w:rsid w:val="0051771A"/>
    <w:rsid w:val="00517BC0"/>
    <w:rsid w:val="005208A4"/>
    <w:rsid w:val="00522B6C"/>
    <w:rsid w:val="00522D87"/>
    <w:rsid w:val="005233E4"/>
    <w:rsid w:val="005240C8"/>
    <w:rsid w:val="00524972"/>
    <w:rsid w:val="00525518"/>
    <w:rsid w:val="005302EF"/>
    <w:rsid w:val="00530384"/>
    <w:rsid w:val="005320B7"/>
    <w:rsid w:val="005330D9"/>
    <w:rsid w:val="005335B1"/>
    <w:rsid w:val="00533E8F"/>
    <w:rsid w:val="00535DC0"/>
    <w:rsid w:val="005368BD"/>
    <w:rsid w:val="00536DF7"/>
    <w:rsid w:val="0053766E"/>
    <w:rsid w:val="00545F8F"/>
    <w:rsid w:val="005463DD"/>
    <w:rsid w:val="005507D7"/>
    <w:rsid w:val="00550BB6"/>
    <w:rsid w:val="00550BDF"/>
    <w:rsid w:val="00551BE5"/>
    <w:rsid w:val="00554101"/>
    <w:rsid w:val="0055558F"/>
    <w:rsid w:val="00556482"/>
    <w:rsid w:val="00556BE3"/>
    <w:rsid w:val="0055707A"/>
    <w:rsid w:val="00557645"/>
    <w:rsid w:val="005604AF"/>
    <w:rsid w:val="005625E1"/>
    <w:rsid w:val="00563ED4"/>
    <w:rsid w:val="005654FA"/>
    <w:rsid w:val="0056605B"/>
    <w:rsid w:val="005663D7"/>
    <w:rsid w:val="005669AD"/>
    <w:rsid w:val="005670D1"/>
    <w:rsid w:val="0056784C"/>
    <w:rsid w:val="00567A97"/>
    <w:rsid w:val="005702AB"/>
    <w:rsid w:val="00571CBE"/>
    <w:rsid w:val="0057285F"/>
    <w:rsid w:val="00574058"/>
    <w:rsid w:val="0057416B"/>
    <w:rsid w:val="005743FC"/>
    <w:rsid w:val="005744C0"/>
    <w:rsid w:val="00575949"/>
    <w:rsid w:val="00575B37"/>
    <w:rsid w:val="00576146"/>
    <w:rsid w:val="0057756E"/>
    <w:rsid w:val="005802B0"/>
    <w:rsid w:val="00580E35"/>
    <w:rsid w:val="00582656"/>
    <w:rsid w:val="005827A4"/>
    <w:rsid w:val="00583141"/>
    <w:rsid w:val="00583373"/>
    <w:rsid w:val="00583B0B"/>
    <w:rsid w:val="005843B2"/>
    <w:rsid w:val="00584B21"/>
    <w:rsid w:val="00586640"/>
    <w:rsid w:val="00586E15"/>
    <w:rsid w:val="005873F5"/>
    <w:rsid w:val="00587B45"/>
    <w:rsid w:val="005912F7"/>
    <w:rsid w:val="00591512"/>
    <w:rsid w:val="005928A7"/>
    <w:rsid w:val="005954D7"/>
    <w:rsid w:val="00595845"/>
    <w:rsid w:val="00596FB5"/>
    <w:rsid w:val="005A155B"/>
    <w:rsid w:val="005A2328"/>
    <w:rsid w:val="005A2382"/>
    <w:rsid w:val="005A292E"/>
    <w:rsid w:val="005A2D56"/>
    <w:rsid w:val="005A3706"/>
    <w:rsid w:val="005A3F52"/>
    <w:rsid w:val="005A4C4F"/>
    <w:rsid w:val="005A5464"/>
    <w:rsid w:val="005A62DA"/>
    <w:rsid w:val="005A64BF"/>
    <w:rsid w:val="005B0402"/>
    <w:rsid w:val="005B0D9B"/>
    <w:rsid w:val="005B1648"/>
    <w:rsid w:val="005B1BCB"/>
    <w:rsid w:val="005B37C6"/>
    <w:rsid w:val="005B55D5"/>
    <w:rsid w:val="005B6267"/>
    <w:rsid w:val="005C2335"/>
    <w:rsid w:val="005C275C"/>
    <w:rsid w:val="005C2793"/>
    <w:rsid w:val="005C3513"/>
    <w:rsid w:val="005C5890"/>
    <w:rsid w:val="005C7954"/>
    <w:rsid w:val="005C7F4B"/>
    <w:rsid w:val="005D07F1"/>
    <w:rsid w:val="005D19EC"/>
    <w:rsid w:val="005D1C2A"/>
    <w:rsid w:val="005D2A38"/>
    <w:rsid w:val="005D35FF"/>
    <w:rsid w:val="005D4133"/>
    <w:rsid w:val="005D5282"/>
    <w:rsid w:val="005D5BCB"/>
    <w:rsid w:val="005D6275"/>
    <w:rsid w:val="005D6799"/>
    <w:rsid w:val="005D7838"/>
    <w:rsid w:val="005D7FAB"/>
    <w:rsid w:val="005E0466"/>
    <w:rsid w:val="005E23A5"/>
    <w:rsid w:val="005E406B"/>
    <w:rsid w:val="005E4261"/>
    <w:rsid w:val="005E4B16"/>
    <w:rsid w:val="005E695C"/>
    <w:rsid w:val="005E7BDB"/>
    <w:rsid w:val="005F08A4"/>
    <w:rsid w:val="005F09FE"/>
    <w:rsid w:val="005F1058"/>
    <w:rsid w:val="005F4348"/>
    <w:rsid w:val="005F46AB"/>
    <w:rsid w:val="005F6ECB"/>
    <w:rsid w:val="00601B86"/>
    <w:rsid w:val="006020D1"/>
    <w:rsid w:val="006059E8"/>
    <w:rsid w:val="00605A07"/>
    <w:rsid w:val="00606C17"/>
    <w:rsid w:val="00606EAA"/>
    <w:rsid w:val="00612596"/>
    <w:rsid w:val="00612704"/>
    <w:rsid w:val="00612C1C"/>
    <w:rsid w:val="00613EF0"/>
    <w:rsid w:val="00614AD2"/>
    <w:rsid w:val="0061595E"/>
    <w:rsid w:val="00615EA6"/>
    <w:rsid w:val="00616DF6"/>
    <w:rsid w:val="0061739B"/>
    <w:rsid w:val="00617BFE"/>
    <w:rsid w:val="00620BB7"/>
    <w:rsid w:val="00623E10"/>
    <w:rsid w:val="006263EF"/>
    <w:rsid w:val="00626725"/>
    <w:rsid w:val="00627416"/>
    <w:rsid w:val="006275E8"/>
    <w:rsid w:val="00630B3A"/>
    <w:rsid w:val="00631502"/>
    <w:rsid w:val="00631EC1"/>
    <w:rsid w:val="0063412E"/>
    <w:rsid w:val="00634808"/>
    <w:rsid w:val="0063540F"/>
    <w:rsid w:val="0063638C"/>
    <w:rsid w:val="00637962"/>
    <w:rsid w:val="00637D20"/>
    <w:rsid w:val="00641B65"/>
    <w:rsid w:val="00641F80"/>
    <w:rsid w:val="00642133"/>
    <w:rsid w:val="00642981"/>
    <w:rsid w:val="00642D5E"/>
    <w:rsid w:val="006433BF"/>
    <w:rsid w:val="00643DA4"/>
    <w:rsid w:val="00644984"/>
    <w:rsid w:val="0064585B"/>
    <w:rsid w:val="006507AC"/>
    <w:rsid w:val="00652E47"/>
    <w:rsid w:val="00655AC1"/>
    <w:rsid w:val="00655E48"/>
    <w:rsid w:val="0066055E"/>
    <w:rsid w:val="00660A0A"/>
    <w:rsid w:val="006613DD"/>
    <w:rsid w:val="00661BEC"/>
    <w:rsid w:val="00664768"/>
    <w:rsid w:val="0066487B"/>
    <w:rsid w:val="0066548A"/>
    <w:rsid w:val="00665F25"/>
    <w:rsid w:val="00666F06"/>
    <w:rsid w:val="0066767B"/>
    <w:rsid w:val="00667807"/>
    <w:rsid w:val="00671966"/>
    <w:rsid w:val="00673C51"/>
    <w:rsid w:val="0067542E"/>
    <w:rsid w:val="00676124"/>
    <w:rsid w:val="00677014"/>
    <w:rsid w:val="00677A41"/>
    <w:rsid w:val="00680483"/>
    <w:rsid w:val="00681BAC"/>
    <w:rsid w:val="00684DA8"/>
    <w:rsid w:val="00685205"/>
    <w:rsid w:val="00690DA9"/>
    <w:rsid w:val="00694C55"/>
    <w:rsid w:val="00695F04"/>
    <w:rsid w:val="00696D53"/>
    <w:rsid w:val="006978D6"/>
    <w:rsid w:val="006A0422"/>
    <w:rsid w:val="006A17FB"/>
    <w:rsid w:val="006A1849"/>
    <w:rsid w:val="006A24C6"/>
    <w:rsid w:val="006A32D3"/>
    <w:rsid w:val="006A3FCD"/>
    <w:rsid w:val="006A51E5"/>
    <w:rsid w:val="006B2A72"/>
    <w:rsid w:val="006B402A"/>
    <w:rsid w:val="006B4746"/>
    <w:rsid w:val="006B4E03"/>
    <w:rsid w:val="006B53E3"/>
    <w:rsid w:val="006B6672"/>
    <w:rsid w:val="006B67C7"/>
    <w:rsid w:val="006C096D"/>
    <w:rsid w:val="006C1B84"/>
    <w:rsid w:val="006C247E"/>
    <w:rsid w:val="006C3829"/>
    <w:rsid w:val="006C3CB8"/>
    <w:rsid w:val="006C411A"/>
    <w:rsid w:val="006C73AE"/>
    <w:rsid w:val="006C7BBE"/>
    <w:rsid w:val="006D0418"/>
    <w:rsid w:val="006D09C3"/>
    <w:rsid w:val="006D0A23"/>
    <w:rsid w:val="006D1685"/>
    <w:rsid w:val="006D1E7B"/>
    <w:rsid w:val="006D39EB"/>
    <w:rsid w:val="006D3DB8"/>
    <w:rsid w:val="006D3E42"/>
    <w:rsid w:val="006D4E5A"/>
    <w:rsid w:val="006D4F41"/>
    <w:rsid w:val="006D541D"/>
    <w:rsid w:val="006D566C"/>
    <w:rsid w:val="006D5981"/>
    <w:rsid w:val="006D6581"/>
    <w:rsid w:val="006D6708"/>
    <w:rsid w:val="006D79ED"/>
    <w:rsid w:val="006D7CEE"/>
    <w:rsid w:val="006D7FBE"/>
    <w:rsid w:val="006E0989"/>
    <w:rsid w:val="006E0B62"/>
    <w:rsid w:val="006E1A62"/>
    <w:rsid w:val="006E4AB7"/>
    <w:rsid w:val="006E65D0"/>
    <w:rsid w:val="006E6B8C"/>
    <w:rsid w:val="006E7A5A"/>
    <w:rsid w:val="006F0EF8"/>
    <w:rsid w:val="006F0FE6"/>
    <w:rsid w:val="006F1F23"/>
    <w:rsid w:val="006F27DC"/>
    <w:rsid w:val="006F745E"/>
    <w:rsid w:val="00700AA7"/>
    <w:rsid w:val="007050F2"/>
    <w:rsid w:val="00705E73"/>
    <w:rsid w:val="0070656C"/>
    <w:rsid w:val="0070660A"/>
    <w:rsid w:val="00706696"/>
    <w:rsid w:val="00707787"/>
    <w:rsid w:val="007119FB"/>
    <w:rsid w:val="00711AED"/>
    <w:rsid w:val="007127F6"/>
    <w:rsid w:val="0071327F"/>
    <w:rsid w:val="00715CF3"/>
    <w:rsid w:val="00721230"/>
    <w:rsid w:val="007217B0"/>
    <w:rsid w:val="00722B07"/>
    <w:rsid w:val="00723571"/>
    <w:rsid w:val="0072384F"/>
    <w:rsid w:val="0072513C"/>
    <w:rsid w:val="00727214"/>
    <w:rsid w:val="00730DC5"/>
    <w:rsid w:val="007325F5"/>
    <w:rsid w:val="0073301A"/>
    <w:rsid w:val="00737134"/>
    <w:rsid w:val="00737713"/>
    <w:rsid w:val="00737AB5"/>
    <w:rsid w:val="0074030D"/>
    <w:rsid w:val="00740714"/>
    <w:rsid w:val="00740A5B"/>
    <w:rsid w:val="0074139B"/>
    <w:rsid w:val="00742143"/>
    <w:rsid w:val="007441A3"/>
    <w:rsid w:val="00744861"/>
    <w:rsid w:val="00744865"/>
    <w:rsid w:val="00745352"/>
    <w:rsid w:val="007507E7"/>
    <w:rsid w:val="00750C6E"/>
    <w:rsid w:val="00750F54"/>
    <w:rsid w:val="00751B17"/>
    <w:rsid w:val="00752879"/>
    <w:rsid w:val="00753115"/>
    <w:rsid w:val="007537A1"/>
    <w:rsid w:val="00753A77"/>
    <w:rsid w:val="0075410D"/>
    <w:rsid w:val="0075466C"/>
    <w:rsid w:val="00756F69"/>
    <w:rsid w:val="0075779A"/>
    <w:rsid w:val="00757A14"/>
    <w:rsid w:val="00757F94"/>
    <w:rsid w:val="00760F33"/>
    <w:rsid w:val="007615E1"/>
    <w:rsid w:val="00766844"/>
    <w:rsid w:val="007674B2"/>
    <w:rsid w:val="00770269"/>
    <w:rsid w:val="0077067A"/>
    <w:rsid w:val="00771D48"/>
    <w:rsid w:val="007737EB"/>
    <w:rsid w:val="0078447B"/>
    <w:rsid w:val="00785F9C"/>
    <w:rsid w:val="00786E04"/>
    <w:rsid w:val="00786F24"/>
    <w:rsid w:val="0079019F"/>
    <w:rsid w:val="00790AFE"/>
    <w:rsid w:val="00791C78"/>
    <w:rsid w:val="00791F10"/>
    <w:rsid w:val="00792334"/>
    <w:rsid w:val="00792CE8"/>
    <w:rsid w:val="00792F72"/>
    <w:rsid w:val="007933C5"/>
    <w:rsid w:val="00793969"/>
    <w:rsid w:val="00794057"/>
    <w:rsid w:val="00794260"/>
    <w:rsid w:val="00794D12"/>
    <w:rsid w:val="00794D34"/>
    <w:rsid w:val="00795994"/>
    <w:rsid w:val="00796150"/>
    <w:rsid w:val="007971AA"/>
    <w:rsid w:val="007973A6"/>
    <w:rsid w:val="007A019F"/>
    <w:rsid w:val="007A0368"/>
    <w:rsid w:val="007A2FD5"/>
    <w:rsid w:val="007A3921"/>
    <w:rsid w:val="007A4A14"/>
    <w:rsid w:val="007A52B4"/>
    <w:rsid w:val="007A5457"/>
    <w:rsid w:val="007A6CCD"/>
    <w:rsid w:val="007A7569"/>
    <w:rsid w:val="007A7D9F"/>
    <w:rsid w:val="007B01C0"/>
    <w:rsid w:val="007B05A7"/>
    <w:rsid w:val="007B21E0"/>
    <w:rsid w:val="007B2221"/>
    <w:rsid w:val="007B2E7E"/>
    <w:rsid w:val="007B4619"/>
    <w:rsid w:val="007B55B6"/>
    <w:rsid w:val="007B65F7"/>
    <w:rsid w:val="007C02BA"/>
    <w:rsid w:val="007C081E"/>
    <w:rsid w:val="007C4422"/>
    <w:rsid w:val="007C586C"/>
    <w:rsid w:val="007C5EF7"/>
    <w:rsid w:val="007C6786"/>
    <w:rsid w:val="007C683A"/>
    <w:rsid w:val="007C6883"/>
    <w:rsid w:val="007C7B3F"/>
    <w:rsid w:val="007D18DC"/>
    <w:rsid w:val="007D48C2"/>
    <w:rsid w:val="007D669F"/>
    <w:rsid w:val="007D74B5"/>
    <w:rsid w:val="007D7D87"/>
    <w:rsid w:val="007E0119"/>
    <w:rsid w:val="007E0742"/>
    <w:rsid w:val="007E0D4C"/>
    <w:rsid w:val="007E2314"/>
    <w:rsid w:val="007E2F07"/>
    <w:rsid w:val="007E3C2B"/>
    <w:rsid w:val="007E48AD"/>
    <w:rsid w:val="007E49D6"/>
    <w:rsid w:val="007E58D8"/>
    <w:rsid w:val="007E5C80"/>
    <w:rsid w:val="007E604A"/>
    <w:rsid w:val="007E6BD4"/>
    <w:rsid w:val="007F01DC"/>
    <w:rsid w:val="007F0F56"/>
    <w:rsid w:val="007F1770"/>
    <w:rsid w:val="007F4A02"/>
    <w:rsid w:val="007F7251"/>
    <w:rsid w:val="008003BA"/>
    <w:rsid w:val="008009E9"/>
    <w:rsid w:val="0080110C"/>
    <w:rsid w:val="008014C8"/>
    <w:rsid w:val="00803601"/>
    <w:rsid w:val="00803C3C"/>
    <w:rsid w:val="0080411C"/>
    <w:rsid w:val="00804CA0"/>
    <w:rsid w:val="00807225"/>
    <w:rsid w:val="00807C3C"/>
    <w:rsid w:val="0081030B"/>
    <w:rsid w:val="008111A1"/>
    <w:rsid w:val="008112DA"/>
    <w:rsid w:val="0081253A"/>
    <w:rsid w:val="00812FC0"/>
    <w:rsid w:val="0081380C"/>
    <w:rsid w:val="00813B2C"/>
    <w:rsid w:val="00814399"/>
    <w:rsid w:val="008147A5"/>
    <w:rsid w:val="008164B7"/>
    <w:rsid w:val="00816C50"/>
    <w:rsid w:val="00817142"/>
    <w:rsid w:val="00821073"/>
    <w:rsid w:val="0082149C"/>
    <w:rsid w:val="008219D9"/>
    <w:rsid w:val="00822106"/>
    <w:rsid w:val="00824DA8"/>
    <w:rsid w:val="00825836"/>
    <w:rsid w:val="00826D61"/>
    <w:rsid w:val="0082713B"/>
    <w:rsid w:val="00830274"/>
    <w:rsid w:val="00831C7F"/>
    <w:rsid w:val="0083550B"/>
    <w:rsid w:val="0084073E"/>
    <w:rsid w:val="00840C69"/>
    <w:rsid w:val="00841049"/>
    <w:rsid w:val="00842089"/>
    <w:rsid w:val="00842451"/>
    <w:rsid w:val="00842D37"/>
    <w:rsid w:val="00843688"/>
    <w:rsid w:val="008439A3"/>
    <w:rsid w:val="00843E73"/>
    <w:rsid w:val="008457B3"/>
    <w:rsid w:val="008458D0"/>
    <w:rsid w:val="0084672A"/>
    <w:rsid w:val="00846891"/>
    <w:rsid w:val="00847AEF"/>
    <w:rsid w:val="00847F77"/>
    <w:rsid w:val="00850839"/>
    <w:rsid w:val="00852ED1"/>
    <w:rsid w:val="0085315B"/>
    <w:rsid w:val="00853383"/>
    <w:rsid w:val="00853515"/>
    <w:rsid w:val="00853B1F"/>
    <w:rsid w:val="00854AA5"/>
    <w:rsid w:val="00855E6D"/>
    <w:rsid w:val="00856248"/>
    <w:rsid w:val="00856EAE"/>
    <w:rsid w:val="008579C4"/>
    <w:rsid w:val="00861579"/>
    <w:rsid w:val="00862034"/>
    <w:rsid w:val="00862F8D"/>
    <w:rsid w:val="00864730"/>
    <w:rsid w:val="00865651"/>
    <w:rsid w:val="00865ACB"/>
    <w:rsid w:val="00866BCF"/>
    <w:rsid w:val="00866C1A"/>
    <w:rsid w:val="00872714"/>
    <w:rsid w:val="008741AC"/>
    <w:rsid w:val="00881F9B"/>
    <w:rsid w:val="00883162"/>
    <w:rsid w:val="00885259"/>
    <w:rsid w:val="008866F7"/>
    <w:rsid w:val="00891B8F"/>
    <w:rsid w:val="00895B89"/>
    <w:rsid w:val="00896192"/>
    <w:rsid w:val="008A08BF"/>
    <w:rsid w:val="008A0C86"/>
    <w:rsid w:val="008A1663"/>
    <w:rsid w:val="008A1C0D"/>
    <w:rsid w:val="008A2E9D"/>
    <w:rsid w:val="008A347A"/>
    <w:rsid w:val="008A3DB2"/>
    <w:rsid w:val="008A4C16"/>
    <w:rsid w:val="008A548B"/>
    <w:rsid w:val="008A7440"/>
    <w:rsid w:val="008A7F68"/>
    <w:rsid w:val="008B0C8A"/>
    <w:rsid w:val="008B1146"/>
    <w:rsid w:val="008B152E"/>
    <w:rsid w:val="008B31B5"/>
    <w:rsid w:val="008B3D83"/>
    <w:rsid w:val="008B6838"/>
    <w:rsid w:val="008B69EC"/>
    <w:rsid w:val="008B7D99"/>
    <w:rsid w:val="008C33F7"/>
    <w:rsid w:val="008C3AFC"/>
    <w:rsid w:val="008C3F7E"/>
    <w:rsid w:val="008C4D53"/>
    <w:rsid w:val="008C527F"/>
    <w:rsid w:val="008C55C8"/>
    <w:rsid w:val="008C6DB9"/>
    <w:rsid w:val="008D072B"/>
    <w:rsid w:val="008D16AC"/>
    <w:rsid w:val="008D22FF"/>
    <w:rsid w:val="008D237F"/>
    <w:rsid w:val="008D3A6F"/>
    <w:rsid w:val="008D47C1"/>
    <w:rsid w:val="008D58E3"/>
    <w:rsid w:val="008D7B84"/>
    <w:rsid w:val="008D7E9A"/>
    <w:rsid w:val="008E080D"/>
    <w:rsid w:val="008E129B"/>
    <w:rsid w:val="008E1751"/>
    <w:rsid w:val="008E2743"/>
    <w:rsid w:val="008E2D85"/>
    <w:rsid w:val="008E3F4B"/>
    <w:rsid w:val="008E435C"/>
    <w:rsid w:val="008E7903"/>
    <w:rsid w:val="008E7BC2"/>
    <w:rsid w:val="008E7FAA"/>
    <w:rsid w:val="008F0665"/>
    <w:rsid w:val="008F0672"/>
    <w:rsid w:val="008F123D"/>
    <w:rsid w:val="008F20AE"/>
    <w:rsid w:val="008F2AB9"/>
    <w:rsid w:val="008F36A8"/>
    <w:rsid w:val="008F4B65"/>
    <w:rsid w:val="008F5C4C"/>
    <w:rsid w:val="008F5FF6"/>
    <w:rsid w:val="0090295A"/>
    <w:rsid w:val="00903C1F"/>
    <w:rsid w:val="00904273"/>
    <w:rsid w:val="00905C3D"/>
    <w:rsid w:val="0090649D"/>
    <w:rsid w:val="00907790"/>
    <w:rsid w:val="0090782E"/>
    <w:rsid w:val="0091016B"/>
    <w:rsid w:val="009101E7"/>
    <w:rsid w:val="0091243F"/>
    <w:rsid w:val="009134A1"/>
    <w:rsid w:val="009144BD"/>
    <w:rsid w:val="009166B6"/>
    <w:rsid w:val="00920B16"/>
    <w:rsid w:val="0092166A"/>
    <w:rsid w:val="00922641"/>
    <w:rsid w:val="009230FC"/>
    <w:rsid w:val="00923CA7"/>
    <w:rsid w:val="00925EF1"/>
    <w:rsid w:val="00925F6B"/>
    <w:rsid w:val="00926B18"/>
    <w:rsid w:val="0092725B"/>
    <w:rsid w:val="0092733A"/>
    <w:rsid w:val="009275C9"/>
    <w:rsid w:val="00930336"/>
    <w:rsid w:val="00931959"/>
    <w:rsid w:val="009326EF"/>
    <w:rsid w:val="00932C01"/>
    <w:rsid w:val="00933717"/>
    <w:rsid w:val="00934025"/>
    <w:rsid w:val="00934B0B"/>
    <w:rsid w:val="00934B95"/>
    <w:rsid w:val="009414F4"/>
    <w:rsid w:val="00943F0B"/>
    <w:rsid w:val="00946DF0"/>
    <w:rsid w:val="00947568"/>
    <w:rsid w:val="00947D5E"/>
    <w:rsid w:val="00947E5E"/>
    <w:rsid w:val="009520FF"/>
    <w:rsid w:val="00952301"/>
    <w:rsid w:val="00952BE1"/>
    <w:rsid w:val="00953C38"/>
    <w:rsid w:val="00953E13"/>
    <w:rsid w:val="009543EA"/>
    <w:rsid w:val="00955190"/>
    <w:rsid w:val="009555E8"/>
    <w:rsid w:val="00955611"/>
    <w:rsid w:val="0095630D"/>
    <w:rsid w:val="00956546"/>
    <w:rsid w:val="00956559"/>
    <w:rsid w:val="0095751F"/>
    <w:rsid w:val="00957760"/>
    <w:rsid w:val="00962142"/>
    <w:rsid w:val="009628DC"/>
    <w:rsid w:val="00964257"/>
    <w:rsid w:val="00964A6C"/>
    <w:rsid w:val="00964C82"/>
    <w:rsid w:val="00964F0C"/>
    <w:rsid w:val="00966BC6"/>
    <w:rsid w:val="00967F53"/>
    <w:rsid w:val="009707A5"/>
    <w:rsid w:val="00971A24"/>
    <w:rsid w:val="009739C8"/>
    <w:rsid w:val="0097529B"/>
    <w:rsid w:val="00977241"/>
    <w:rsid w:val="0098219C"/>
    <w:rsid w:val="00982BB8"/>
    <w:rsid w:val="009847C8"/>
    <w:rsid w:val="00986D62"/>
    <w:rsid w:val="00992D94"/>
    <w:rsid w:val="00993319"/>
    <w:rsid w:val="00994C61"/>
    <w:rsid w:val="009A195B"/>
    <w:rsid w:val="009A1E19"/>
    <w:rsid w:val="009A1FD2"/>
    <w:rsid w:val="009A20E1"/>
    <w:rsid w:val="009A2C30"/>
    <w:rsid w:val="009A3CF9"/>
    <w:rsid w:val="009A66D8"/>
    <w:rsid w:val="009A72E2"/>
    <w:rsid w:val="009A7392"/>
    <w:rsid w:val="009B08D9"/>
    <w:rsid w:val="009B1526"/>
    <w:rsid w:val="009B15DA"/>
    <w:rsid w:val="009B164F"/>
    <w:rsid w:val="009B1AA9"/>
    <w:rsid w:val="009B1D72"/>
    <w:rsid w:val="009B24C6"/>
    <w:rsid w:val="009B2604"/>
    <w:rsid w:val="009B31A8"/>
    <w:rsid w:val="009B35C7"/>
    <w:rsid w:val="009B3669"/>
    <w:rsid w:val="009B37C7"/>
    <w:rsid w:val="009B42C9"/>
    <w:rsid w:val="009B47FE"/>
    <w:rsid w:val="009B4CBA"/>
    <w:rsid w:val="009B5CD1"/>
    <w:rsid w:val="009B60AE"/>
    <w:rsid w:val="009C0071"/>
    <w:rsid w:val="009C0697"/>
    <w:rsid w:val="009C5B3F"/>
    <w:rsid w:val="009C60BF"/>
    <w:rsid w:val="009C6CEC"/>
    <w:rsid w:val="009C7CAF"/>
    <w:rsid w:val="009D165B"/>
    <w:rsid w:val="009D2B11"/>
    <w:rsid w:val="009D3010"/>
    <w:rsid w:val="009D5085"/>
    <w:rsid w:val="009D5EE6"/>
    <w:rsid w:val="009E20BE"/>
    <w:rsid w:val="009E2EA8"/>
    <w:rsid w:val="009E3195"/>
    <w:rsid w:val="009E5D9F"/>
    <w:rsid w:val="009E6F1A"/>
    <w:rsid w:val="009F0C0E"/>
    <w:rsid w:val="009F0E9A"/>
    <w:rsid w:val="009F366B"/>
    <w:rsid w:val="009F3A4B"/>
    <w:rsid w:val="009F3FB1"/>
    <w:rsid w:val="009F47A9"/>
    <w:rsid w:val="009F4CE8"/>
    <w:rsid w:val="009F7FF5"/>
    <w:rsid w:val="00A0049F"/>
    <w:rsid w:val="00A00ACE"/>
    <w:rsid w:val="00A029D6"/>
    <w:rsid w:val="00A04585"/>
    <w:rsid w:val="00A04A56"/>
    <w:rsid w:val="00A04B45"/>
    <w:rsid w:val="00A05A50"/>
    <w:rsid w:val="00A05B28"/>
    <w:rsid w:val="00A0640E"/>
    <w:rsid w:val="00A06DB3"/>
    <w:rsid w:val="00A1136D"/>
    <w:rsid w:val="00A11DE6"/>
    <w:rsid w:val="00A12084"/>
    <w:rsid w:val="00A12CD5"/>
    <w:rsid w:val="00A15FD9"/>
    <w:rsid w:val="00A16BF4"/>
    <w:rsid w:val="00A16CBC"/>
    <w:rsid w:val="00A17342"/>
    <w:rsid w:val="00A21193"/>
    <w:rsid w:val="00A22C08"/>
    <w:rsid w:val="00A2462E"/>
    <w:rsid w:val="00A2640D"/>
    <w:rsid w:val="00A27B29"/>
    <w:rsid w:val="00A302E4"/>
    <w:rsid w:val="00A30668"/>
    <w:rsid w:val="00A30FE3"/>
    <w:rsid w:val="00A3219E"/>
    <w:rsid w:val="00A3389E"/>
    <w:rsid w:val="00A33980"/>
    <w:rsid w:val="00A33A02"/>
    <w:rsid w:val="00A34B81"/>
    <w:rsid w:val="00A34DEA"/>
    <w:rsid w:val="00A35D06"/>
    <w:rsid w:val="00A37F98"/>
    <w:rsid w:val="00A4163A"/>
    <w:rsid w:val="00A42F63"/>
    <w:rsid w:val="00A434E6"/>
    <w:rsid w:val="00A444DD"/>
    <w:rsid w:val="00A4472A"/>
    <w:rsid w:val="00A45AB1"/>
    <w:rsid w:val="00A46013"/>
    <w:rsid w:val="00A46AE4"/>
    <w:rsid w:val="00A46D13"/>
    <w:rsid w:val="00A4701C"/>
    <w:rsid w:val="00A471D9"/>
    <w:rsid w:val="00A47460"/>
    <w:rsid w:val="00A47C3E"/>
    <w:rsid w:val="00A47CE7"/>
    <w:rsid w:val="00A51939"/>
    <w:rsid w:val="00A5272F"/>
    <w:rsid w:val="00A546F4"/>
    <w:rsid w:val="00A54751"/>
    <w:rsid w:val="00A54ABB"/>
    <w:rsid w:val="00A55282"/>
    <w:rsid w:val="00A56086"/>
    <w:rsid w:val="00A561E7"/>
    <w:rsid w:val="00A57AA4"/>
    <w:rsid w:val="00A601A4"/>
    <w:rsid w:val="00A629A2"/>
    <w:rsid w:val="00A63864"/>
    <w:rsid w:val="00A64747"/>
    <w:rsid w:val="00A65325"/>
    <w:rsid w:val="00A65C6E"/>
    <w:rsid w:val="00A6761B"/>
    <w:rsid w:val="00A67C1A"/>
    <w:rsid w:val="00A70048"/>
    <w:rsid w:val="00A73788"/>
    <w:rsid w:val="00A77663"/>
    <w:rsid w:val="00A80DF4"/>
    <w:rsid w:val="00A81C05"/>
    <w:rsid w:val="00A81F99"/>
    <w:rsid w:val="00A831DE"/>
    <w:rsid w:val="00A83F57"/>
    <w:rsid w:val="00A84D5A"/>
    <w:rsid w:val="00A8648D"/>
    <w:rsid w:val="00A866B8"/>
    <w:rsid w:val="00A86A31"/>
    <w:rsid w:val="00A92E05"/>
    <w:rsid w:val="00A936E5"/>
    <w:rsid w:val="00A94CD4"/>
    <w:rsid w:val="00AA2269"/>
    <w:rsid w:val="00AA265B"/>
    <w:rsid w:val="00AA4A7A"/>
    <w:rsid w:val="00AA4D00"/>
    <w:rsid w:val="00AA5942"/>
    <w:rsid w:val="00AA79CF"/>
    <w:rsid w:val="00AA7C81"/>
    <w:rsid w:val="00AA7FF9"/>
    <w:rsid w:val="00AB2811"/>
    <w:rsid w:val="00AB30FB"/>
    <w:rsid w:val="00AB321A"/>
    <w:rsid w:val="00AB4D81"/>
    <w:rsid w:val="00AB521E"/>
    <w:rsid w:val="00AB5D78"/>
    <w:rsid w:val="00AB6199"/>
    <w:rsid w:val="00AB630C"/>
    <w:rsid w:val="00AB7326"/>
    <w:rsid w:val="00AC05DE"/>
    <w:rsid w:val="00AC23B8"/>
    <w:rsid w:val="00AC2D12"/>
    <w:rsid w:val="00AC35F5"/>
    <w:rsid w:val="00AC40C1"/>
    <w:rsid w:val="00AC41D8"/>
    <w:rsid w:val="00AC4315"/>
    <w:rsid w:val="00AC539D"/>
    <w:rsid w:val="00AC53DD"/>
    <w:rsid w:val="00AC732B"/>
    <w:rsid w:val="00AC73F7"/>
    <w:rsid w:val="00AD02E6"/>
    <w:rsid w:val="00AD0816"/>
    <w:rsid w:val="00AD11C0"/>
    <w:rsid w:val="00AD1A1A"/>
    <w:rsid w:val="00AD1C75"/>
    <w:rsid w:val="00AD1DC5"/>
    <w:rsid w:val="00AD33B6"/>
    <w:rsid w:val="00AD4234"/>
    <w:rsid w:val="00AD5600"/>
    <w:rsid w:val="00AD5DBD"/>
    <w:rsid w:val="00AD6264"/>
    <w:rsid w:val="00AD712B"/>
    <w:rsid w:val="00AD726A"/>
    <w:rsid w:val="00AD73D7"/>
    <w:rsid w:val="00AD7E69"/>
    <w:rsid w:val="00AE08CE"/>
    <w:rsid w:val="00AE169A"/>
    <w:rsid w:val="00AE1969"/>
    <w:rsid w:val="00AE2ABB"/>
    <w:rsid w:val="00AE3968"/>
    <w:rsid w:val="00AE472F"/>
    <w:rsid w:val="00AE52E9"/>
    <w:rsid w:val="00AE60CB"/>
    <w:rsid w:val="00AF39C1"/>
    <w:rsid w:val="00AF40D1"/>
    <w:rsid w:val="00AF4F94"/>
    <w:rsid w:val="00AF5171"/>
    <w:rsid w:val="00AF63F6"/>
    <w:rsid w:val="00AF6987"/>
    <w:rsid w:val="00AF7454"/>
    <w:rsid w:val="00AF7516"/>
    <w:rsid w:val="00B0079B"/>
    <w:rsid w:val="00B0242B"/>
    <w:rsid w:val="00B0336B"/>
    <w:rsid w:val="00B0389A"/>
    <w:rsid w:val="00B03EFC"/>
    <w:rsid w:val="00B05A19"/>
    <w:rsid w:val="00B062EB"/>
    <w:rsid w:val="00B06991"/>
    <w:rsid w:val="00B07094"/>
    <w:rsid w:val="00B11172"/>
    <w:rsid w:val="00B112C3"/>
    <w:rsid w:val="00B113A3"/>
    <w:rsid w:val="00B117C8"/>
    <w:rsid w:val="00B146C6"/>
    <w:rsid w:val="00B1591E"/>
    <w:rsid w:val="00B16EF4"/>
    <w:rsid w:val="00B16F92"/>
    <w:rsid w:val="00B17C00"/>
    <w:rsid w:val="00B212D4"/>
    <w:rsid w:val="00B22458"/>
    <w:rsid w:val="00B22868"/>
    <w:rsid w:val="00B23924"/>
    <w:rsid w:val="00B23C51"/>
    <w:rsid w:val="00B24616"/>
    <w:rsid w:val="00B24A3C"/>
    <w:rsid w:val="00B25601"/>
    <w:rsid w:val="00B25B33"/>
    <w:rsid w:val="00B26770"/>
    <w:rsid w:val="00B269D3"/>
    <w:rsid w:val="00B30A20"/>
    <w:rsid w:val="00B33D13"/>
    <w:rsid w:val="00B33F80"/>
    <w:rsid w:val="00B347D3"/>
    <w:rsid w:val="00B34A1B"/>
    <w:rsid w:val="00B358DE"/>
    <w:rsid w:val="00B37357"/>
    <w:rsid w:val="00B3792D"/>
    <w:rsid w:val="00B412EB"/>
    <w:rsid w:val="00B42610"/>
    <w:rsid w:val="00B42805"/>
    <w:rsid w:val="00B42F32"/>
    <w:rsid w:val="00B501E2"/>
    <w:rsid w:val="00B51357"/>
    <w:rsid w:val="00B51D59"/>
    <w:rsid w:val="00B51DC8"/>
    <w:rsid w:val="00B520D8"/>
    <w:rsid w:val="00B5259E"/>
    <w:rsid w:val="00B52E4E"/>
    <w:rsid w:val="00B530C9"/>
    <w:rsid w:val="00B54345"/>
    <w:rsid w:val="00B5506A"/>
    <w:rsid w:val="00B55C79"/>
    <w:rsid w:val="00B570A5"/>
    <w:rsid w:val="00B64A89"/>
    <w:rsid w:val="00B65AC8"/>
    <w:rsid w:val="00B65CD8"/>
    <w:rsid w:val="00B673FA"/>
    <w:rsid w:val="00B67686"/>
    <w:rsid w:val="00B67BBC"/>
    <w:rsid w:val="00B70070"/>
    <w:rsid w:val="00B72259"/>
    <w:rsid w:val="00B72BB6"/>
    <w:rsid w:val="00B72CE3"/>
    <w:rsid w:val="00B730B1"/>
    <w:rsid w:val="00B73847"/>
    <w:rsid w:val="00B73A43"/>
    <w:rsid w:val="00B74170"/>
    <w:rsid w:val="00B74E84"/>
    <w:rsid w:val="00B75A71"/>
    <w:rsid w:val="00B75FCB"/>
    <w:rsid w:val="00B761BD"/>
    <w:rsid w:val="00B76A1E"/>
    <w:rsid w:val="00B76C53"/>
    <w:rsid w:val="00B807C0"/>
    <w:rsid w:val="00B81552"/>
    <w:rsid w:val="00B8217A"/>
    <w:rsid w:val="00B82808"/>
    <w:rsid w:val="00B85D05"/>
    <w:rsid w:val="00B86351"/>
    <w:rsid w:val="00B868F4"/>
    <w:rsid w:val="00B86B03"/>
    <w:rsid w:val="00B87F8C"/>
    <w:rsid w:val="00B90B29"/>
    <w:rsid w:val="00B91B44"/>
    <w:rsid w:val="00B934D3"/>
    <w:rsid w:val="00B94021"/>
    <w:rsid w:val="00B960C9"/>
    <w:rsid w:val="00BA0EB2"/>
    <w:rsid w:val="00BA0EDB"/>
    <w:rsid w:val="00BA194C"/>
    <w:rsid w:val="00BA27BA"/>
    <w:rsid w:val="00BA3575"/>
    <w:rsid w:val="00BA3E64"/>
    <w:rsid w:val="00BB072B"/>
    <w:rsid w:val="00BB2097"/>
    <w:rsid w:val="00BB28A8"/>
    <w:rsid w:val="00BB2D75"/>
    <w:rsid w:val="00BB3136"/>
    <w:rsid w:val="00BB3274"/>
    <w:rsid w:val="00BB38E3"/>
    <w:rsid w:val="00BB3BE3"/>
    <w:rsid w:val="00BB46E8"/>
    <w:rsid w:val="00BB59A7"/>
    <w:rsid w:val="00BB6936"/>
    <w:rsid w:val="00BC285C"/>
    <w:rsid w:val="00BC42AC"/>
    <w:rsid w:val="00BC4668"/>
    <w:rsid w:val="00BC4798"/>
    <w:rsid w:val="00BC5878"/>
    <w:rsid w:val="00BC6A0D"/>
    <w:rsid w:val="00BC6D5C"/>
    <w:rsid w:val="00BC7333"/>
    <w:rsid w:val="00BC7395"/>
    <w:rsid w:val="00BC776F"/>
    <w:rsid w:val="00BC7E45"/>
    <w:rsid w:val="00BD003F"/>
    <w:rsid w:val="00BD0182"/>
    <w:rsid w:val="00BD0776"/>
    <w:rsid w:val="00BD2197"/>
    <w:rsid w:val="00BD2E75"/>
    <w:rsid w:val="00BD30B0"/>
    <w:rsid w:val="00BD3758"/>
    <w:rsid w:val="00BD408F"/>
    <w:rsid w:val="00BD4473"/>
    <w:rsid w:val="00BD5464"/>
    <w:rsid w:val="00BD5759"/>
    <w:rsid w:val="00BD7025"/>
    <w:rsid w:val="00BD751E"/>
    <w:rsid w:val="00BE0C00"/>
    <w:rsid w:val="00BE1DD6"/>
    <w:rsid w:val="00BE1F14"/>
    <w:rsid w:val="00BE35F8"/>
    <w:rsid w:val="00BE3C74"/>
    <w:rsid w:val="00BE6E69"/>
    <w:rsid w:val="00BF1D14"/>
    <w:rsid w:val="00BF27CA"/>
    <w:rsid w:val="00BF3697"/>
    <w:rsid w:val="00BF494F"/>
    <w:rsid w:val="00BF5B11"/>
    <w:rsid w:val="00BF6146"/>
    <w:rsid w:val="00BF686E"/>
    <w:rsid w:val="00C00891"/>
    <w:rsid w:val="00C009F2"/>
    <w:rsid w:val="00C018ED"/>
    <w:rsid w:val="00C01B3A"/>
    <w:rsid w:val="00C02948"/>
    <w:rsid w:val="00C02F7B"/>
    <w:rsid w:val="00C03105"/>
    <w:rsid w:val="00C047A2"/>
    <w:rsid w:val="00C04BB4"/>
    <w:rsid w:val="00C070BB"/>
    <w:rsid w:val="00C1273C"/>
    <w:rsid w:val="00C129E3"/>
    <w:rsid w:val="00C12D56"/>
    <w:rsid w:val="00C13C1E"/>
    <w:rsid w:val="00C13ED5"/>
    <w:rsid w:val="00C148B6"/>
    <w:rsid w:val="00C153F4"/>
    <w:rsid w:val="00C16AE5"/>
    <w:rsid w:val="00C21234"/>
    <w:rsid w:val="00C21235"/>
    <w:rsid w:val="00C236BF"/>
    <w:rsid w:val="00C23C88"/>
    <w:rsid w:val="00C24C69"/>
    <w:rsid w:val="00C251AB"/>
    <w:rsid w:val="00C263D9"/>
    <w:rsid w:val="00C30A9B"/>
    <w:rsid w:val="00C30F51"/>
    <w:rsid w:val="00C33007"/>
    <w:rsid w:val="00C334C1"/>
    <w:rsid w:val="00C3471F"/>
    <w:rsid w:val="00C35C37"/>
    <w:rsid w:val="00C35E82"/>
    <w:rsid w:val="00C3624C"/>
    <w:rsid w:val="00C36A58"/>
    <w:rsid w:val="00C37030"/>
    <w:rsid w:val="00C372CA"/>
    <w:rsid w:val="00C40133"/>
    <w:rsid w:val="00C4074D"/>
    <w:rsid w:val="00C40D89"/>
    <w:rsid w:val="00C4189F"/>
    <w:rsid w:val="00C50165"/>
    <w:rsid w:val="00C50921"/>
    <w:rsid w:val="00C51985"/>
    <w:rsid w:val="00C52480"/>
    <w:rsid w:val="00C52F79"/>
    <w:rsid w:val="00C53447"/>
    <w:rsid w:val="00C53652"/>
    <w:rsid w:val="00C545CF"/>
    <w:rsid w:val="00C54EE2"/>
    <w:rsid w:val="00C55ACE"/>
    <w:rsid w:val="00C5763E"/>
    <w:rsid w:val="00C57977"/>
    <w:rsid w:val="00C57A62"/>
    <w:rsid w:val="00C60E81"/>
    <w:rsid w:val="00C61612"/>
    <w:rsid w:val="00C61C3D"/>
    <w:rsid w:val="00C62086"/>
    <w:rsid w:val="00C62BB9"/>
    <w:rsid w:val="00C635C4"/>
    <w:rsid w:val="00C63A37"/>
    <w:rsid w:val="00C64B96"/>
    <w:rsid w:val="00C715EE"/>
    <w:rsid w:val="00C716ED"/>
    <w:rsid w:val="00C71E60"/>
    <w:rsid w:val="00C7234A"/>
    <w:rsid w:val="00C726A0"/>
    <w:rsid w:val="00C73843"/>
    <w:rsid w:val="00C73C2B"/>
    <w:rsid w:val="00C74D4C"/>
    <w:rsid w:val="00C80DFC"/>
    <w:rsid w:val="00C8202C"/>
    <w:rsid w:val="00C82550"/>
    <w:rsid w:val="00C82E85"/>
    <w:rsid w:val="00C83528"/>
    <w:rsid w:val="00C83BC7"/>
    <w:rsid w:val="00C83BF4"/>
    <w:rsid w:val="00C83F71"/>
    <w:rsid w:val="00C846AF"/>
    <w:rsid w:val="00C858B9"/>
    <w:rsid w:val="00C865D7"/>
    <w:rsid w:val="00C879EA"/>
    <w:rsid w:val="00C87FF3"/>
    <w:rsid w:val="00C91151"/>
    <w:rsid w:val="00C93837"/>
    <w:rsid w:val="00C94703"/>
    <w:rsid w:val="00C94F89"/>
    <w:rsid w:val="00CA05A9"/>
    <w:rsid w:val="00CA0902"/>
    <w:rsid w:val="00CA189D"/>
    <w:rsid w:val="00CA1DC1"/>
    <w:rsid w:val="00CA273A"/>
    <w:rsid w:val="00CA355A"/>
    <w:rsid w:val="00CA480A"/>
    <w:rsid w:val="00CA5732"/>
    <w:rsid w:val="00CA6002"/>
    <w:rsid w:val="00CA6909"/>
    <w:rsid w:val="00CA7838"/>
    <w:rsid w:val="00CB1DB7"/>
    <w:rsid w:val="00CB1EB5"/>
    <w:rsid w:val="00CB23D0"/>
    <w:rsid w:val="00CB295F"/>
    <w:rsid w:val="00CB31A5"/>
    <w:rsid w:val="00CB37C6"/>
    <w:rsid w:val="00CB3FF4"/>
    <w:rsid w:val="00CB417E"/>
    <w:rsid w:val="00CB4621"/>
    <w:rsid w:val="00CB5090"/>
    <w:rsid w:val="00CB5415"/>
    <w:rsid w:val="00CB5A01"/>
    <w:rsid w:val="00CB73AB"/>
    <w:rsid w:val="00CC0F99"/>
    <w:rsid w:val="00CC187B"/>
    <w:rsid w:val="00CC1976"/>
    <w:rsid w:val="00CC541E"/>
    <w:rsid w:val="00CC5455"/>
    <w:rsid w:val="00CC6C13"/>
    <w:rsid w:val="00CC7400"/>
    <w:rsid w:val="00CD0325"/>
    <w:rsid w:val="00CD1327"/>
    <w:rsid w:val="00CD1739"/>
    <w:rsid w:val="00CD1850"/>
    <w:rsid w:val="00CD19EE"/>
    <w:rsid w:val="00CD1E3D"/>
    <w:rsid w:val="00CD201A"/>
    <w:rsid w:val="00CD214A"/>
    <w:rsid w:val="00CD40C2"/>
    <w:rsid w:val="00CD4671"/>
    <w:rsid w:val="00CD4CCE"/>
    <w:rsid w:val="00CD6A25"/>
    <w:rsid w:val="00CE0E93"/>
    <w:rsid w:val="00CE101F"/>
    <w:rsid w:val="00CE3425"/>
    <w:rsid w:val="00CE412B"/>
    <w:rsid w:val="00CE5181"/>
    <w:rsid w:val="00CE578F"/>
    <w:rsid w:val="00CE6A51"/>
    <w:rsid w:val="00CF0101"/>
    <w:rsid w:val="00CF04C5"/>
    <w:rsid w:val="00CF04E9"/>
    <w:rsid w:val="00CF2C59"/>
    <w:rsid w:val="00CF2C71"/>
    <w:rsid w:val="00CF3D68"/>
    <w:rsid w:val="00CF4933"/>
    <w:rsid w:val="00D0189E"/>
    <w:rsid w:val="00D021B5"/>
    <w:rsid w:val="00D0229E"/>
    <w:rsid w:val="00D03153"/>
    <w:rsid w:val="00D031C5"/>
    <w:rsid w:val="00D03AA8"/>
    <w:rsid w:val="00D03B9E"/>
    <w:rsid w:val="00D05D64"/>
    <w:rsid w:val="00D07207"/>
    <w:rsid w:val="00D07CF5"/>
    <w:rsid w:val="00D102C3"/>
    <w:rsid w:val="00D1094E"/>
    <w:rsid w:val="00D12515"/>
    <w:rsid w:val="00D12CB8"/>
    <w:rsid w:val="00D1401D"/>
    <w:rsid w:val="00D145E9"/>
    <w:rsid w:val="00D15898"/>
    <w:rsid w:val="00D175FA"/>
    <w:rsid w:val="00D178C7"/>
    <w:rsid w:val="00D207E5"/>
    <w:rsid w:val="00D20FB4"/>
    <w:rsid w:val="00D21163"/>
    <w:rsid w:val="00D21E46"/>
    <w:rsid w:val="00D2417F"/>
    <w:rsid w:val="00D242DD"/>
    <w:rsid w:val="00D27741"/>
    <w:rsid w:val="00D308AB"/>
    <w:rsid w:val="00D31414"/>
    <w:rsid w:val="00D31BBA"/>
    <w:rsid w:val="00D31F3D"/>
    <w:rsid w:val="00D3202C"/>
    <w:rsid w:val="00D33723"/>
    <w:rsid w:val="00D33FBF"/>
    <w:rsid w:val="00D36930"/>
    <w:rsid w:val="00D3745A"/>
    <w:rsid w:val="00D37568"/>
    <w:rsid w:val="00D411BD"/>
    <w:rsid w:val="00D423EC"/>
    <w:rsid w:val="00D42DCD"/>
    <w:rsid w:val="00D42F8B"/>
    <w:rsid w:val="00D43586"/>
    <w:rsid w:val="00D43B84"/>
    <w:rsid w:val="00D44658"/>
    <w:rsid w:val="00D44956"/>
    <w:rsid w:val="00D449AA"/>
    <w:rsid w:val="00D45626"/>
    <w:rsid w:val="00D45E9E"/>
    <w:rsid w:val="00D46A5E"/>
    <w:rsid w:val="00D559F5"/>
    <w:rsid w:val="00D55E5F"/>
    <w:rsid w:val="00D5628B"/>
    <w:rsid w:val="00D56E1E"/>
    <w:rsid w:val="00D56F1A"/>
    <w:rsid w:val="00D57345"/>
    <w:rsid w:val="00D57B10"/>
    <w:rsid w:val="00D6078D"/>
    <w:rsid w:val="00D615C7"/>
    <w:rsid w:val="00D61CD4"/>
    <w:rsid w:val="00D62777"/>
    <w:rsid w:val="00D63C11"/>
    <w:rsid w:val="00D65730"/>
    <w:rsid w:val="00D65AD8"/>
    <w:rsid w:val="00D66A68"/>
    <w:rsid w:val="00D66B50"/>
    <w:rsid w:val="00D67EF4"/>
    <w:rsid w:val="00D70960"/>
    <w:rsid w:val="00D73FAF"/>
    <w:rsid w:val="00D75623"/>
    <w:rsid w:val="00D76132"/>
    <w:rsid w:val="00D76CF9"/>
    <w:rsid w:val="00D80ADE"/>
    <w:rsid w:val="00D80BC1"/>
    <w:rsid w:val="00D8207A"/>
    <w:rsid w:val="00D8465F"/>
    <w:rsid w:val="00D84B86"/>
    <w:rsid w:val="00D852E2"/>
    <w:rsid w:val="00D8629F"/>
    <w:rsid w:val="00D9074F"/>
    <w:rsid w:val="00D90E10"/>
    <w:rsid w:val="00D913A4"/>
    <w:rsid w:val="00D93046"/>
    <w:rsid w:val="00D94321"/>
    <w:rsid w:val="00D97731"/>
    <w:rsid w:val="00DA1B65"/>
    <w:rsid w:val="00DA20AF"/>
    <w:rsid w:val="00DA21A2"/>
    <w:rsid w:val="00DA23D0"/>
    <w:rsid w:val="00DA2E7E"/>
    <w:rsid w:val="00DA49B2"/>
    <w:rsid w:val="00DA4A81"/>
    <w:rsid w:val="00DA596C"/>
    <w:rsid w:val="00DA7D49"/>
    <w:rsid w:val="00DB1371"/>
    <w:rsid w:val="00DB17FE"/>
    <w:rsid w:val="00DB1AAF"/>
    <w:rsid w:val="00DB1DCE"/>
    <w:rsid w:val="00DB21F9"/>
    <w:rsid w:val="00DB28F5"/>
    <w:rsid w:val="00DB2F1D"/>
    <w:rsid w:val="00DB37D2"/>
    <w:rsid w:val="00DB3991"/>
    <w:rsid w:val="00DB44FA"/>
    <w:rsid w:val="00DB5C56"/>
    <w:rsid w:val="00DB7B94"/>
    <w:rsid w:val="00DC1BF5"/>
    <w:rsid w:val="00DC2924"/>
    <w:rsid w:val="00DC2CFA"/>
    <w:rsid w:val="00DC3351"/>
    <w:rsid w:val="00DC63F5"/>
    <w:rsid w:val="00DC640B"/>
    <w:rsid w:val="00DC6E7E"/>
    <w:rsid w:val="00DC7556"/>
    <w:rsid w:val="00DD201F"/>
    <w:rsid w:val="00DD2507"/>
    <w:rsid w:val="00DD3C8B"/>
    <w:rsid w:val="00DD7275"/>
    <w:rsid w:val="00DE03BA"/>
    <w:rsid w:val="00DE1DA6"/>
    <w:rsid w:val="00DE3D0A"/>
    <w:rsid w:val="00DE3DF4"/>
    <w:rsid w:val="00DE472F"/>
    <w:rsid w:val="00DE4C9C"/>
    <w:rsid w:val="00DE576C"/>
    <w:rsid w:val="00DE6FAE"/>
    <w:rsid w:val="00DE7513"/>
    <w:rsid w:val="00DE798F"/>
    <w:rsid w:val="00DF0A14"/>
    <w:rsid w:val="00DF0C98"/>
    <w:rsid w:val="00DF0DBE"/>
    <w:rsid w:val="00DF0EED"/>
    <w:rsid w:val="00DF2890"/>
    <w:rsid w:val="00DF32C1"/>
    <w:rsid w:val="00DF40AF"/>
    <w:rsid w:val="00DF54B1"/>
    <w:rsid w:val="00DF7952"/>
    <w:rsid w:val="00E00600"/>
    <w:rsid w:val="00E013F3"/>
    <w:rsid w:val="00E02B84"/>
    <w:rsid w:val="00E03121"/>
    <w:rsid w:val="00E03342"/>
    <w:rsid w:val="00E03380"/>
    <w:rsid w:val="00E04958"/>
    <w:rsid w:val="00E06B41"/>
    <w:rsid w:val="00E11427"/>
    <w:rsid w:val="00E119D9"/>
    <w:rsid w:val="00E11D86"/>
    <w:rsid w:val="00E11FA0"/>
    <w:rsid w:val="00E140A5"/>
    <w:rsid w:val="00E1560D"/>
    <w:rsid w:val="00E169FA"/>
    <w:rsid w:val="00E16B6A"/>
    <w:rsid w:val="00E173F6"/>
    <w:rsid w:val="00E1784A"/>
    <w:rsid w:val="00E17B67"/>
    <w:rsid w:val="00E214BF"/>
    <w:rsid w:val="00E21BAC"/>
    <w:rsid w:val="00E229F1"/>
    <w:rsid w:val="00E242FD"/>
    <w:rsid w:val="00E2465A"/>
    <w:rsid w:val="00E24ABE"/>
    <w:rsid w:val="00E26093"/>
    <w:rsid w:val="00E26BDF"/>
    <w:rsid w:val="00E26E07"/>
    <w:rsid w:val="00E27802"/>
    <w:rsid w:val="00E27959"/>
    <w:rsid w:val="00E30C81"/>
    <w:rsid w:val="00E32F39"/>
    <w:rsid w:val="00E34510"/>
    <w:rsid w:val="00E357FA"/>
    <w:rsid w:val="00E35C73"/>
    <w:rsid w:val="00E366BE"/>
    <w:rsid w:val="00E36EC2"/>
    <w:rsid w:val="00E40190"/>
    <w:rsid w:val="00E43AD1"/>
    <w:rsid w:val="00E43FCD"/>
    <w:rsid w:val="00E45D8C"/>
    <w:rsid w:val="00E4789A"/>
    <w:rsid w:val="00E50690"/>
    <w:rsid w:val="00E607C3"/>
    <w:rsid w:val="00E608EB"/>
    <w:rsid w:val="00E60F94"/>
    <w:rsid w:val="00E61FC5"/>
    <w:rsid w:val="00E624B5"/>
    <w:rsid w:val="00E6316F"/>
    <w:rsid w:val="00E64AAC"/>
    <w:rsid w:val="00E650C0"/>
    <w:rsid w:val="00E65B74"/>
    <w:rsid w:val="00E66FF7"/>
    <w:rsid w:val="00E71D7D"/>
    <w:rsid w:val="00E728E2"/>
    <w:rsid w:val="00E733AA"/>
    <w:rsid w:val="00E7509B"/>
    <w:rsid w:val="00E77D8B"/>
    <w:rsid w:val="00E80894"/>
    <w:rsid w:val="00E80D58"/>
    <w:rsid w:val="00E81C16"/>
    <w:rsid w:val="00E82213"/>
    <w:rsid w:val="00E825A4"/>
    <w:rsid w:val="00E82C17"/>
    <w:rsid w:val="00E82C77"/>
    <w:rsid w:val="00E86FDC"/>
    <w:rsid w:val="00E944C7"/>
    <w:rsid w:val="00E94999"/>
    <w:rsid w:val="00E96490"/>
    <w:rsid w:val="00E964B8"/>
    <w:rsid w:val="00E978E5"/>
    <w:rsid w:val="00E979C1"/>
    <w:rsid w:val="00EA07C5"/>
    <w:rsid w:val="00EA0D9D"/>
    <w:rsid w:val="00EA1073"/>
    <w:rsid w:val="00EA2756"/>
    <w:rsid w:val="00EA3A6B"/>
    <w:rsid w:val="00EA3B44"/>
    <w:rsid w:val="00EA475E"/>
    <w:rsid w:val="00EA4C95"/>
    <w:rsid w:val="00EA509E"/>
    <w:rsid w:val="00EA5CF7"/>
    <w:rsid w:val="00EA6294"/>
    <w:rsid w:val="00EB058E"/>
    <w:rsid w:val="00EB29CB"/>
    <w:rsid w:val="00EB3E2E"/>
    <w:rsid w:val="00EB4970"/>
    <w:rsid w:val="00EB54B3"/>
    <w:rsid w:val="00EB6132"/>
    <w:rsid w:val="00EB73F6"/>
    <w:rsid w:val="00EB751F"/>
    <w:rsid w:val="00EC13DA"/>
    <w:rsid w:val="00EC3EF9"/>
    <w:rsid w:val="00EC3F98"/>
    <w:rsid w:val="00EC46F0"/>
    <w:rsid w:val="00EC5FE2"/>
    <w:rsid w:val="00EC6ABE"/>
    <w:rsid w:val="00EC6D9E"/>
    <w:rsid w:val="00ED1A69"/>
    <w:rsid w:val="00ED1FC1"/>
    <w:rsid w:val="00ED3DAD"/>
    <w:rsid w:val="00ED4C1F"/>
    <w:rsid w:val="00ED6CF1"/>
    <w:rsid w:val="00EE05C5"/>
    <w:rsid w:val="00EE33A4"/>
    <w:rsid w:val="00EE3E04"/>
    <w:rsid w:val="00EE609C"/>
    <w:rsid w:val="00EE7DF8"/>
    <w:rsid w:val="00EF0C7B"/>
    <w:rsid w:val="00EF13A2"/>
    <w:rsid w:val="00EF14AC"/>
    <w:rsid w:val="00EF1F38"/>
    <w:rsid w:val="00EF23E1"/>
    <w:rsid w:val="00EF247C"/>
    <w:rsid w:val="00EF3A67"/>
    <w:rsid w:val="00EF7711"/>
    <w:rsid w:val="00EF7924"/>
    <w:rsid w:val="00EF7E4C"/>
    <w:rsid w:val="00F01F57"/>
    <w:rsid w:val="00F029F7"/>
    <w:rsid w:val="00F02E7F"/>
    <w:rsid w:val="00F03958"/>
    <w:rsid w:val="00F05C80"/>
    <w:rsid w:val="00F06AEE"/>
    <w:rsid w:val="00F07F0F"/>
    <w:rsid w:val="00F109D6"/>
    <w:rsid w:val="00F1147D"/>
    <w:rsid w:val="00F11571"/>
    <w:rsid w:val="00F118E2"/>
    <w:rsid w:val="00F126C1"/>
    <w:rsid w:val="00F12AA3"/>
    <w:rsid w:val="00F13C6B"/>
    <w:rsid w:val="00F13D87"/>
    <w:rsid w:val="00F14958"/>
    <w:rsid w:val="00F15000"/>
    <w:rsid w:val="00F16258"/>
    <w:rsid w:val="00F16D3F"/>
    <w:rsid w:val="00F20818"/>
    <w:rsid w:val="00F22002"/>
    <w:rsid w:val="00F2218A"/>
    <w:rsid w:val="00F24FDF"/>
    <w:rsid w:val="00F26742"/>
    <w:rsid w:val="00F3058A"/>
    <w:rsid w:val="00F30F94"/>
    <w:rsid w:val="00F33572"/>
    <w:rsid w:val="00F33696"/>
    <w:rsid w:val="00F33C38"/>
    <w:rsid w:val="00F3566C"/>
    <w:rsid w:val="00F3683B"/>
    <w:rsid w:val="00F37911"/>
    <w:rsid w:val="00F3792D"/>
    <w:rsid w:val="00F42EE2"/>
    <w:rsid w:val="00F4328D"/>
    <w:rsid w:val="00F43608"/>
    <w:rsid w:val="00F45566"/>
    <w:rsid w:val="00F45F27"/>
    <w:rsid w:val="00F4692F"/>
    <w:rsid w:val="00F479ED"/>
    <w:rsid w:val="00F50F87"/>
    <w:rsid w:val="00F514AC"/>
    <w:rsid w:val="00F52588"/>
    <w:rsid w:val="00F55474"/>
    <w:rsid w:val="00F55B4C"/>
    <w:rsid w:val="00F57462"/>
    <w:rsid w:val="00F5746F"/>
    <w:rsid w:val="00F62C0D"/>
    <w:rsid w:val="00F632DB"/>
    <w:rsid w:val="00F648B2"/>
    <w:rsid w:val="00F64CAD"/>
    <w:rsid w:val="00F661FE"/>
    <w:rsid w:val="00F70E01"/>
    <w:rsid w:val="00F7109A"/>
    <w:rsid w:val="00F71227"/>
    <w:rsid w:val="00F71967"/>
    <w:rsid w:val="00F72F13"/>
    <w:rsid w:val="00F733A4"/>
    <w:rsid w:val="00F75201"/>
    <w:rsid w:val="00F7617F"/>
    <w:rsid w:val="00F76893"/>
    <w:rsid w:val="00F7722E"/>
    <w:rsid w:val="00F77A1C"/>
    <w:rsid w:val="00F810B1"/>
    <w:rsid w:val="00F815D0"/>
    <w:rsid w:val="00F852D9"/>
    <w:rsid w:val="00F8597B"/>
    <w:rsid w:val="00F87612"/>
    <w:rsid w:val="00F90575"/>
    <w:rsid w:val="00F909B5"/>
    <w:rsid w:val="00F914F4"/>
    <w:rsid w:val="00F91C37"/>
    <w:rsid w:val="00F9224C"/>
    <w:rsid w:val="00F935C3"/>
    <w:rsid w:val="00F936B7"/>
    <w:rsid w:val="00F96034"/>
    <w:rsid w:val="00F97409"/>
    <w:rsid w:val="00F97632"/>
    <w:rsid w:val="00FA0533"/>
    <w:rsid w:val="00FA239D"/>
    <w:rsid w:val="00FA2C8E"/>
    <w:rsid w:val="00FA31C5"/>
    <w:rsid w:val="00FA378A"/>
    <w:rsid w:val="00FA432D"/>
    <w:rsid w:val="00FA7F52"/>
    <w:rsid w:val="00FB2C3D"/>
    <w:rsid w:val="00FB3D00"/>
    <w:rsid w:val="00FB3F0B"/>
    <w:rsid w:val="00FB5A9F"/>
    <w:rsid w:val="00FB7189"/>
    <w:rsid w:val="00FB7507"/>
    <w:rsid w:val="00FC0387"/>
    <w:rsid w:val="00FC313F"/>
    <w:rsid w:val="00FC454B"/>
    <w:rsid w:val="00FC492D"/>
    <w:rsid w:val="00FC4C01"/>
    <w:rsid w:val="00FD1420"/>
    <w:rsid w:val="00FD2508"/>
    <w:rsid w:val="00FD38C6"/>
    <w:rsid w:val="00FD3A61"/>
    <w:rsid w:val="00FD42C5"/>
    <w:rsid w:val="00FD435C"/>
    <w:rsid w:val="00FD5334"/>
    <w:rsid w:val="00FD5FD6"/>
    <w:rsid w:val="00FD77A8"/>
    <w:rsid w:val="00FE0E56"/>
    <w:rsid w:val="00FE1D1D"/>
    <w:rsid w:val="00FE2500"/>
    <w:rsid w:val="00FE2862"/>
    <w:rsid w:val="00FE311D"/>
    <w:rsid w:val="00FE3256"/>
    <w:rsid w:val="00FE5A62"/>
    <w:rsid w:val="00FE5DE1"/>
    <w:rsid w:val="00FE7AE2"/>
    <w:rsid w:val="00FF1662"/>
    <w:rsid w:val="00FF21E3"/>
    <w:rsid w:val="00FF22B7"/>
    <w:rsid w:val="00FF2D89"/>
    <w:rsid w:val="00FF6E69"/>
    <w:rsid w:val="00FF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4C33D5"/>
  <w15:chartTrackingRefBased/>
  <w15:docId w15:val="{9CAC3CAA-E120-417C-8FD7-05A84C721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211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D62777"/>
    <w:pPr>
      <w:autoSpaceDE w:val="0"/>
      <w:autoSpaceDN w:val="0"/>
      <w:adjustRightInd w:val="0"/>
      <w:outlineLvl w:val="0"/>
    </w:pPr>
    <w:rPr>
      <w:rFonts w:ascii="VNI-Times" w:hAnsi="VNI-Times"/>
    </w:rPr>
  </w:style>
  <w:style w:type="paragraph" w:styleId="Heading2">
    <w:name w:val="heading 2"/>
    <w:basedOn w:val="Normal"/>
    <w:next w:val="Normal"/>
    <w:qFormat/>
    <w:rsid w:val="00D62777"/>
    <w:pPr>
      <w:autoSpaceDE w:val="0"/>
      <w:autoSpaceDN w:val="0"/>
      <w:adjustRightInd w:val="0"/>
      <w:outlineLvl w:val="1"/>
    </w:pPr>
    <w:rPr>
      <w:rFonts w:ascii="VNI-Times" w:hAnsi="VNI-Times"/>
    </w:rPr>
  </w:style>
  <w:style w:type="paragraph" w:styleId="Heading3">
    <w:name w:val="heading 3"/>
    <w:basedOn w:val="Normal"/>
    <w:next w:val="Normal"/>
    <w:qFormat/>
    <w:rsid w:val="00D62777"/>
    <w:pPr>
      <w:autoSpaceDE w:val="0"/>
      <w:autoSpaceDN w:val="0"/>
      <w:adjustRightInd w:val="0"/>
      <w:outlineLvl w:val="2"/>
    </w:pPr>
    <w:rPr>
      <w:rFonts w:ascii="VNI-Times" w:hAnsi="VNI-Times"/>
    </w:rPr>
  </w:style>
  <w:style w:type="paragraph" w:styleId="Heading4">
    <w:name w:val="heading 4"/>
    <w:basedOn w:val="Normal"/>
    <w:next w:val="Normal"/>
    <w:qFormat/>
    <w:rsid w:val="00D62777"/>
    <w:pPr>
      <w:autoSpaceDE w:val="0"/>
      <w:autoSpaceDN w:val="0"/>
      <w:adjustRightInd w:val="0"/>
      <w:outlineLvl w:val="3"/>
    </w:pPr>
    <w:rPr>
      <w:rFonts w:ascii="VNI-Times" w:hAnsi="VNI-Times"/>
    </w:rPr>
  </w:style>
  <w:style w:type="paragraph" w:styleId="Heading5">
    <w:name w:val="heading 5"/>
    <w:basedOn w:val="Normal"/>
    <w:next w:val="Normal"/>
    <w:qFormat/>
    <w:rsid w:val="001F1E9D"/>
    <w:pPr>
      <w:keepNext/>
      <w:framePr w:w="4755" w:h="1935" w:hSpace="180" w:wrap="around" w:vAnchor="text" w:hAnchor="page" w:x="4344" w:y="211"/>
      <w:jc w:val="center"/>
      <w:outlineLvl w:val="4"/>
    </w:pPr>
    <w:rPr>
      <w:rFonts w:ascii="VNI-Times" w:hAnsi="VNI-Times"/>
      <w:bCs/>
      <w:sz w:val="36"/>
      <w:szCs w:val="20"/>
    </w:rPr>
  </w:style>
  <w:style w:type="paragraph" w:styleId="Heading6">
    <w:name w:val="heading 6"/>
    <w:basedOn w:val="Normal"/>
    <w:next w:val="Normal"/>
    <w:qFormat/>
    <w:rsid w:val="001F1E9D"/>
    <w:pPr>
      <w:keepNext/>
      <w:jc w:val="center"/>
      <w:outlineLvl w:val="5"/>
    </w:pPr>
    <w:rPr>
      <w:rFonts w:ascii="VNI-Times" w:hAnsi="VNI-Times"/>
      <w:b/>
      <w:sz w:val="32"/>
      <w:szCs w:val="26"/>
    </w:rPr>
  </w:style>
  <w:style w:type="paragraph" w:styleId="Heading7">
    <w:name w:val="heading 7"/>
    <w:basedOn w:val="Normal"/>
    <w:next w:val="Normal"/>
    <w:qFormat/>
    <w:rsid w:val="001F1E9D"/>
    <w:pPr>
      <w:keepNext/>
      <w:tabs>
        <w:tab w:val="left" w:pos="303"/>
        <w:tab w:val="left" w:pos="505"/>
      </w:tabs>
      <w:outlineLvl w:val="6"/>
    </w:pPr>
    <w:rPr>
      <w:rFonts w:ascii="VNI-Times" w:hAnsi="VNI-Times"/>
      <w:b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62777"/>
    <w:pPr>
      <w:jc w:val="both"/>
    </w:pPr>
    <w:rPr>
      <w:rFonts w:ascii="VNI-Helve-Condense" w:hAnsi="VNI-Helve-Condense"/>
      <w:sz w:val="20"/>
      <w:szCs w:val="20"/>
    </w:rPr>
  </w:style>
  <w:style w:type="paragraph" w:styleId="Header">
    <w:name w:val="header"/>
    <w:basedOn w:val="Normal"/>
    <w:link w:val="HeaderChar"/>
    <w:rsid w:val="00D62777"/>
    <w:pPr>
      <w:tabs>
        <w:tab w:val="center" w:pos="4320"/>
        <w:tab w:val="right" w:pos="8640"/>
      </w:tabs>
    </w:pPr>
    <w:rPr>
      <w:rFonts w:ascii="VNI-Times" w:hAnsi="VNI-Times"/>
    </w:rPr>
  </w:style>
  <w:style w:type="paragraph" w:styleId="Footer">
    <w:name w:val="footer"/>
    <w:basedOn w:val="Normal"/>
    <w:link w:val="FooterChar"/>
    <w:uiPriority w:val="99"/>
    <w:rsid w:val="00D62777"/>
    <w:pPr>
      <w:tabs>
        <w:tab w:val="center" w:pos="4320"/>
        <w:tab w:val="right" w:pos="8640"/>
      </w:tabs>
    </w:pPr>
    <w:rPr>
      <w:rFonts w:ascii="VNI-Times" w:hAnsi="VNI-Times"/>
    </w:rPr>
  </w:style>
  <w:style w:type="character" w:styleId="PageNumber">
    <w:name w:val="page number"/>
    <w:basedOn w:val="DefaultParagraphFont"/>
    <w:rsid w:val="00D62777"/>
  </w:style>
  <w:style w:type="table" w:styleId="TableGrid">
    <w:name w:val="Table Grid"/>
    <w:aliases w:val="trongbang"/>
    <w:basedOn w:val="TableNormal"/>
    <w:uiPriority w:val="59"/>
    <w:rsid w:val="003614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1F1E9D"/>
    <w:pPr>
      <w:jc w:val="center"/>
    </w:pPr>
    <w:rPr>
      <w:rFonts w:ascii="VNI-Times" w:hAnsi="VNI-Times"/>
      <w:b/>
      <w:sz w:val="26"/>
      <w:szCs w:val="20"/>
    </w:rPr>
  </w:style>
  <w:style w:type="paragraph" w:styleId="Subtitle">
    <w:name w:val="Subtitle"/>
    <w:basedOn w:val="Normal"/>
    <w:qFormat/>
    <w:rsid w:val="001F1E9D"/>
    <w:pPr>
      <w:jc w:val="center"/>
    </w:pPr>
    <w:rPr>
      <w:rFonts w:ascii="VNI-Times" w:hAnsi="VNI-Times"/>
      <w:b/>
      <w:sz w:val="34"/>
      <w:szCs w:val="20"/>
    </w:rPr>
  </w:style>
  <w:style w:type="paragraph" w:styleId="BodyText2">
    <w:name w:val="Body Text 2"/>
    <w:basedOn w:val="Normal"/>
    <w:rsid w:val="001F1E9D"/>
    <w:pPr>
      <w:tabs>
        <w:tab w:val="left" w:pos="303"/>
        <w:tab w:val="left" w:pos="505"/>
      </w:tabs>
      <w:jc w:val="right"/>
    </w:pPr>
    <w:rPr>
      <w:rFonts w:ascii="VNI-Times" w:hAnsi="VNI-Times"/>
      <w:bCs/>
      <w:sz w:val="26"/>
      <w:szCs w:val="20"/>
    </w:rPr>
  </w:style>
  <w:style w:type="paragraph" w:styleId="BodyText3">
    <w:name w:val="Body Text 3"/>
    <w:basedOn w:val="Normal"/>
    <w:rsid w:val="001F1E9D"/>
    <w:pPr>
      <w:tabs>
        <w:tab w:val="left" w:pos="303"/>
        <w:tab w:val="left" w:pos="505"/>
      </w:tabs>
    </w:pPr>
    <w:rPr>
      <w:rFonts w:ascii="VNI-Times" w:hAnsi="VNI-Times"/>
      <w:b/>
      <w:sz w:val="26"/>
      <w:szCs w:val="20"/>
    </w:rPr>
  </w:style>
  <w:style w:type="paragraph" w:styleId="BlockText">
    <w:name w:val="Block Text"/>
    <w:basedOn w:val="Normal"/>
    <w:rsid w:val="001F1E9D"/>
    <w:pPr>
      <w:ind w:left="900" w:right="552"/>
    </w:pPr>
    <w:rPr>
      <w:rFonts w:ascii="VNI-Times" w:hAnsi="VNI-Times"/>
      <w:bCs/>
      <w:sz w:val="26"/>
      <w:szCs w:val="20"/>
    </w:rPr>
  </w:style>
  <w:style w:type="paragraph" w:styleId="BodyTextIndent">
    <w:name w:val="Body Text Indent"/>
    <w:basedOn w:val="Normal"/>
    <w:rsid w:val="001F1E9D"/>
    <w:pPr>
      <w:spacing w:after="120"/>
      <w:ind w:left="360"/>
    </w:pPr>
    <w:rPr>
      <w:rFonts w:ascii="VNI-Times" w:hAnsi="VNI-Times"/>
      <w:bCs/>
      <w:sz w:val="26"/>
      <w:szCs w:val="20"/>
    </w:rPr>
  </w:style>
  <w:style w:type="paragraph" w:styleId="Caption">
    <w:name w:val="caption"/>
    <w:basedOn w:val="Normal"/>
    <w:next w:val="Normal"/>
    <w:qFormat/>
    <w:rsid w:val="001F1E9D"/>
    <w:rPr>
      <w:rFonts w:ascii="VNI-Times" w:hAnsi="VNI-Times"/>
      <w:b/>
      <w:sz w:val="32"/>
      <w:szCs w:val="20"/>
    </w:rPr>
  </w:style>
  <w:style w:type="paragraph" w:styleId="BodyTextIndent2">
    <w:name w:val="Body Text Indent 2"/>
    <w:basedOn w:val="Normal"/>
    <w:rsid w:val="001F1E9D"/>
    <w:pPr>
      <w:spacing w:after="120" w:line="480" w:lineRule="auto"/>
      <w:ind w:left="360"/>
    </w:pPr>
    <w:rPr>
      <w:rFonts w:ascii="VNI-Times" w:hAnsi="VNI-Times"/>
      <w:bCs/>
      <w:sz w:val="26"/>
      <w:szCs w:val="20"/>
    </w:rPr>
  </w:style>
  <w:style w:type="paragraph" w:customStyle="1" w:styleId="phan">
    <w:name w:val="phan"/>
    <w:basedOn w:val="Heading2"/>
    <w:rsid w:val="00275200"/>
    <w:pPr>
      <w:widowControl w:val="0"/>
      <w:autoSpaceDE/>
      <w:autoSpaceDN/>
      <w:adjustRightInd/>
      <w:spacing w:line="288" w:lineRule="auto"/>
    </w:pPr>
    <w:rPr>
      <w:rFonts w:ascii=".VnTimeH" w:hAnsi=".VnTimeH"/>
      <w:b/>
      <w:iCs/>
      <w:sz w:val="28"/>
      <w:szCs w:val="28"/>
    </w:rPr>
  </w:style>
  <w:style w:type="character" w:styleId="CommentReference">
    <w:name w:val="annotation reference"/>
    <w:rsid w:val="00525518"/>
    <w:rPr>
      <w:sz w:val="16"/>
      <w:szCs w:val="16"/>
    </w:rPr>
  </w:style>
  <w:style w:type="paragraph" w:styleId="CommentText">
    <w:name w:val="annotation text"/>
    <w:basedOn w:val="Normal"/>
    <w:link w:val="CommentTextChar"/>
    <w:rsid w:val="00525518"/>
    <w:rPr>
      <w:sz w:val="20"/>
      <w:szCs w:val="20"/>
    </w:rPr>
  </w:style>
  <w:style w:type="character" w:customStyle="1" w:styleId="CommentTextChar">
    <w:name w:val="Comment Text Char"/>
    <w:link w:val="CommentText"/>
    <w:rsid w:val="00525518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25518"/>
    <w:rPr>
      <w:b/>
      <w:bCs/>
    </w:rPr>
  </w:style>
  <w:style w:type="character" w:customStyle="1" w:styleId="CommentSubjectChar">
    <w:name w:val="Comment Subject Char"/>
    <w:link w:val="CommentSubject"/>
    <w:rsid w:val="00525518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5255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25518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qFormat/>
    <w:rsid w:val="002D1DE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3150F"/>
    <w:pPr>
      <w:spacing w:before="100" w:beforeAutospacing="1" w:after="100" w:afterAutospacing="1"/>
    </w:pPr>
    <w:rPr>
      <w:rFonts w:eastAsiaTheme="minorEastAsia"/>
      <w:lang w:val="en-GB"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195AE4"/>
    <w:pPr>
      <w:keepNext/>
      <w:keepLines/>
      <w:autoSpaceDE/>
      <w:autoSpaceDN/>
      <w:adjustRightInd/>
      <w:spacing w:before="24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rsid w:val="00195AE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95AE4"/>
    <w:pPr>
      <w:spacing w:after="100" w:line="259" w:lineRule="auto"/>
      <w:ind w:left="22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3">
    <w:name w:val="toc 3"/>
    <w:basedOn w:val="Normal"/>
    <w:next w:val="Normal"/>
    <w:autoRedefine/>
    <w:uiPriority w:val="39"/>
    <w:unhideWhenUsed/>
    <w:rsid w:val="00195AE4"/>
    <w:pPr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4">
    <w:name w:val="toc 4"/>
    <w:basedOn w:val="Normal"/>
    <w:next w:val="Normal"/>
    <w:autoRedefine/>
    <w:uiPriority w:val="39"/>
    <w:unhideWhenUsed/>
    <w:rsid w:val="00195AE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195AE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195AE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195AE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195AE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195AE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195AE4"/>
    <w:rPr>
      <w:color w:val="0563C1" w:themeColor="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E624B5"/>
    <w:rPr>
      <w:rFonts w:ascii="VNI-Times" w:hAnsi="VNI-Times"/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9A3CF9"/>
    <w:rPr>
      <w:color w:val="808080"/>
    </w:rPr>
  </w:style>
  <w:style w:type="paragraph" w:styleId="NoSpacing">
    <w:name w:val="No Spacing"/>
    <w:uiPriority w:val="1"/>
    <w:qFormat/>
    <w:rsid w:val="00BD0182"/>
    <w:rPr>
      <w:rFonts w:eastAsia="Calibri"/>
      <w:sz w:val="28"/>
      <w:lang w:val="en-US" w:eastAsia="en-US"/>
    </w:rPr>
  </w:style>
  <w:style w:type="character" w:styleId="Strong">
    <w:name w:val="Strong"/>
    <w:basedOn w:val="DefaultParagraphFont"/>
    <w:uiPriority w:val="22"/>
    <w:qFormat/>
    <w:rsid w:val="00BF6146"/>
    <w:rPr>
      <w:b/>
      <w:bCs/>
    </w:rPr>
  </w:style>
  <w:style w:type="character" w:customStyle="1" w:styleId="apple-converted-space">
    <w:name w:val="apple-converted-space"/>
    <w:rsid w:val="00BF6146"/>
  </w:style>
  <w:style w:type="paragraph" w:customStyle="1" w:styleId="CharChar">
    <w:name w:val="Char Char"/>
    <w:basedOn w:val="Normal"/>
    <w:autoRedefine/>
    <w:rsid w:val="00606C17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Heading1Char">
    <w:name w:val="Heading 1 Char"/>
    <w:basedOn w:val="DefaultParagraphFont"/>
    <w:link w:val="Heading1"/>
    <w:rsid w:val="00A37F98"/>
    <w:rPr>
      <w:rFonts w:ascii="VNI-Times" w:hAnsi="VNI-Times"/>
      <w:sz w:val="24"/>
      <w:szCs w:val="24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9747E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rsid w:val="00F77A1C"/>
    <w:rPr>
      <w:rFonts w:ascii="VNI-Times" w:hAnsi="VNI-Times"/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rsid w:val="00730DC5"/>
    <w:rPr>
      <w:color w:val="954F72" w:themeColor="followedHyperlink"/>
      <w:u w:val="single"/>
    </w:rPr>
  </w:style>
  <w:style w:type="character" w:customStyle="1" w:styleId="fontstyle01">
    <w:name w:val="fontstyle01"/>
    <w:basedOn w:val="DefaultParagraphFont"/>
    <w:rsid w:val="00416E1C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customStyle="1" w:styleId="Char">
    <w:name w:val="Char"/>
    <w:basedOn w:val="Normal"/>
    <w:semiHidden/>
    <w:rsid w:val="00631EC1"/>
    <w:pPr>
      <w:spacing w:after="160" w:line="240" w:lineRule="exact"/>
    </w:pPr>
    <w:rPr>
      <w:rFonts w:ascii="Arial" w:hAnsi="Arial" w:cs="Arial"/>
      <w:sz w:val="22"/>
      <w:szCs w:val="22"/>
    </w:rPr>
  </w:style>
  <w:style w:type="table" w:customStyle="1" w:styleId="TableGrid1">
    <w:name w:val="Table Grid1"/>
    <w:basedOn w:val="TableNormal"/>
    <w:next w:val="TableGrid"/>
    <w:uiPriority w:val="39"/>
    <w:unhideWhenUsed/>
    <w:rsid w:val="00C846AF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rsid w:val="00CA7838"/>
    <w:rPr>
      <w:rFonts w:ascii="VNI-Helve-Condense" w:hAnsi="VNI-Helve-Condens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531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5531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7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1348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30304519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16162753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9007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8413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1328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1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7519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43395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0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1849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1670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9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80537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53732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7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4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569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48339953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4098227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185677106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10920479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10041976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9327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913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77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76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BM_NND\DB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1FD44B05D67049A6773A70C2A8FFEE" ma:contentTypeVersion="10" ma:contentTypeDescription="Create a new document." ma:contentTypeScope="" ma:versionID="effdd0e87040aa81ce3c7e90a257ca7d">
  <xsd:schema xmlns:xsd="http://www.w3.org/2001/XMLSchema" xmlns:xs="http://www.w3.org/2001/XMLSchema" xmlns:p="http://schemas.microsoft.com/office/2006/metadata/properties" xmlns:ns3="5b58a224-6747-4411-aa6b-85616a074f91" targetNamespace="http://schemas.microsoft.com/office/2006/metadata/properties" ma:root="true" ma:fieldsID="ea560075180dbe1ffd484aab7267905b" ns3:_="">
    <xsd:import namespace="5b58a224-6747-4411-aa6b-85616a074f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8a224-6747-4411-aa6b-85616a074f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D13D7-952F-4992-95A9-3888937D33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CD4E1-333B-4989-AA72-278FEDD751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58a224-6747-4411-aa6b-85616a074f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28BD4F-9FFA-4D9E-9CD5-21F797FC71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B2EAE93-C912-4A59-81CD-85ACE62EF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DBM</Template>
  <TotalTime>10</TotalTime>
  <Pages>3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Ngaøy daïy:</vt:lpstr>
    </vt:vector>
  </TitlesOfParts>
  <Company>HOME</Company>
  <LinksUpToDate>false</LinksUpToDate>
  <CharactersWithSpaces>4687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Ngaøy daïy:</dc:title>
  <dc:subject/>
  <dc:creator>User</dc:creator>
  <cp:keywords/>
  <dc:description/>
  <cp:lastModifiedBy>Admin</cp:lastModifiedBy>
  <cp:revision>7</cp:revision>
  <cp:lastPrinted>2021-01-24T22:26:00Z</cp:lastPrinted>
  <dcterms:created xsi:type="dcterms:W3CDTF">2022-09-07T04:47:00Z</dcterms:created>
  <dcterms:modified xsi:type="dcterms:W3CDTF">2023-07-28T23:15:00Z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0x0101007A1FD44B05D67049A6773A70C2A8FFEE</vt:lpwstr>
  </property>
</Properties>
</file>