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D94B4" w14:textId="77777777" w:rsidR="00556C83" w:rsidRPr="000F3B75" w:rsidRDefault="00556C83" w:rsidP="00556C83">
      <w:pPr>
        <w:spacing w:line="60" w:lineRule="atLeast"/>
        <w:contextualSpacing/>
        <w:jc w:val="center"/>
        <w:rPr>
          <w:b/>
          <w:sz w:val="28"/>
          <w:szCs w:val="28"/>
        </w:rPr>
      </w:pPr>
      <w:r w:rsidRPr="000F3B75">
        <w:rPr>
          <w:b/>
          <w:sz w:val="28"/>
          <w:szCs w:val="28"/>
        </w:rPr>
        <w:t>KẾ HOẠCH BÀI DẠY (TIẾT ĐỌC THƯ VIỆN )</w:t>
      </w:r>
    </w:p>
    <w:p w14:paraId="1E4E87A0" w14:textId="331E249E" w:rsidR="00E21052" w:rsidRPr="005A2E93" w:rsidRDefault="00950F22" w:rsidP="005A2E93">
      <w:pPr>
        <w:spacing w:after="0" w:line="312" w:lineRule="auto"/>
        <w:rPr>
          <w:iCs/>
          <w:sz w:val="24"/>
          <w:szCs w:val="24"/>
        </w:rPr>
      </w:pPr>
      <w:r w:rsidRPr="005A2E93">
        <w:rPr>
          <w:iCs/>
          <w:sz w:val="24"/>
          <w:szCs w:val="24"/>
        </w:rPr>
        <w:t>Ngày dạy:</w:t>
      </w:r>
      <w:r w:rsidR="004A7469">
        <w:rPr>
          <w:iCs/>
          <w:sz w:val="24"/>
          <w:szCs w:val="24"/>
        </w:rPr>
        <w:t xml:space="preserve"> 2</w:t>
      </w:r>
      <w:r w:rsidR="000B6D02">
        <w:rPr>
          <w:iCs/>
          <w:sz w:val="24"/>
          <w:szCs w:val="24"/>
        </w:rPr>
        <w:t>0</w:t>
      </w:r>
      <w:r w:rsidR="004A7469">
        <w:rPr>
          <w:iCs/>
          <w:sz w:val="24"/>
          <w:szCs w:val="24"/>
        </w:rPr>
        <w:t>/9/2023</w:t>
      </w:r>
    </w:p>
    <w:p w14:paraId="6B06F49E" w14:textId="77777777" w:rsidR="00112015" w:rsidRDefault="00CD70C5" w:rsidP="005A2E93">
      <w:pPr>
        <w:spacing w:after="0" w:line="312" w:lineRule="auto"/>
        <w:jc w:val="center"/>
        <w:rPr>
          <w:b/>
          <w:sz w:val="24"/>
          <w:szCs w:val="24"/>
        </w:rPr>
      </w:pPr>
      <w:r w:rsidRPr="005A2E93">
        <w:rPr>
          <w:b/>
          <w:sz w:val="24"/>
          <w:szCs w:val="24"/>
        </w:rPr>
        <w:t>BÀI 2</w:t>
      </w:r>
      <w:r w:rsidR="00950F22" w:rsidRPr="005A2E93">
        <w:rPr>
          <w:b/>
          <w:sz w:val="24"/>
          <w:szCs w:val="24"/>
        </w:rPr>
        <w:t xml:space="preserve">: </w:t>
      </w:r>
      <w:r w:rsidRPr="005A2E93">
        <w:rPr>
          <w:b/>
          <w:sz w:val="24"/>
          <w:szCs w:val="24"/>
        </w:rPr>
        <w:t xml:space="preserve">PHẦN MỀM MÁY TÍNH </w:t>
      </w:r>
    </w:p>
    <w:p w14:paraId="5E41610E" w14:textId="77777777" w:rsidR="0090003D" w:rsidRPr="005A2E93" w:rsidRDefault="0090003D" w:rsidP="0090003D">
      <w:pPr>
        <w:spacing w:after="0" w:line="312" w:lineRule="auto"/>
        <w:jc w:val="center"/>
        <w:rPr>
          <w:sz w:val="24"/>
          <w:szCs w:val="24"/>
        </w:rPr>
      </w:pPr>
      <w:r w:rsidRPr="005A2E93">
        <w:rPr>
          <w:sz w:val="24"/>
          <w:szCs w:val="24"/>
        </w:rPr>
        <w:t xml:space="preserve">Môn học: </w:t>
      </w:r>
      <w:r>
        <w:rPr>
          <w:sz w:val="24"/>
          <w:szCs w:val="24"/>
        </w:rPr>
        <w:t>Tin học</w:t>
      </w:r>
      <w:r w:rsidRPr="005A2E93">
        <w:rPr>
          <w:sz w:val="24"/>
          <w:szCs w:val="24"/>
        </w:rPr>
        <w:t xml:space="preserve">; Lớp </w:t>
      </w:r>
      <w:r>
        <w:rPr>
          <w:sz w:val="24"/>
          <w:szCs w:val="24"/>
        </w:rPr>
        <w:t>7</w:t>
      </w:r>
    </w:p>
    <w:p w14:paraId="0D3530FA" w14:textId="10DF0B0A" w:rsidR="0090003D" w:rsidRPr="005A2E93" w:rsidRDefault="0090003D" w:rsidP="0090003D">
      <w:pPr>
        <w:tabs>
          <w:tab w:val="right" w:pos="12900"/>
        </w:tabs>
        <w:spacing w:after="0" w:line="312" w:lineRule="auto"/>
        <w:jc w:val="center"/>
        <w:rPr>
          <w:iCs/>
          <w:kern w:val="24"/>
          <w:sz w:val="24"/>
          <w:szCs w:val="24"/>
        </w:rPr>
      </w:pPr>
      <w:r w:rsidRPr="005A2E93">
        <w:rPr>
          <w:iCs/>
          <w:kern w:val="24"/>
          <w:sz w:val="24"/>
          <w:szCs w:val="24"/>
        </w:rPr>
        <w:t xml:space="preserve">(Thời gian thực hiện: </w:t>
      </w:r>
      <w:r>
        <w:rPr>
          <w:iCs/>
          <w:kern w:val="24"/>
          <w:sz w:val="24"/>
          <w:szCs w:val="24"/>
        </w:rPr>
        <w:t xml:space="preserve">1 </w:t>
      </w:r>
      <w:r w:rsidRPr="005A2E93">
        <w:rPr>
          <w:iCs/>
          <w:kern w:val="24"/>
          <w:sz w:val="24"/>
          <w:szCs w:val="24"/>
        </w:rPr>
        <w:t xml:space="preserve">tiết – Tiết </w:t>
      </w:r>
      <w:r>
        <w:rPr>
          <w:iCs/>
          <w:kern w:val="24"/>
          <w:sz w:val="24"/>
          <w:szCs w:val="24"/>
        </w:rPr>
        <w:t>3</w:t>
      </w:r>
      <w:r w:rsidRPr="005A2E93">
        <w:rPr>
          <w:iCs/>
          <w:kern w:val="24"/>
          <w:sz w:val="24"/>
          <w:szCs w:val="24"/>
        </w:rPr>
        <w:t xml:space="preserve">) </w:t>
      </w:r>
    </w:p>
    <w:p w14:paraId="04E34F22" w14:textId="77777777" w:rsidR="00112015" w:rsidRPr="005A2E93" w:rsidRDefault="00EC1AD9" w:rsidP="0090003D">
      <w:pPr>
        <w:spacing w:after="0" w:line="288" w:lineRule="auto"/>
        <w:jc w:val="both"/>
        <w:rPr>
          <w:b/>
          <w:sz w:val="24"/>
          <w:szCs w:val="24"/>
        </w:rPr>
      </w:pPr>
      <w:bookmarkStart w:id="0" w:name="_heading=h.3fwokq0" w:colFirst="0" w:colLast="0"/>
      <w:bookmarkEnd w:id="0"/>
      <w:r w:rsidRPr="005A2E93">
        <w:rPr>
          <w:b/>
          <w:sz w:val="24"/>
          <w:szCs w:val="24"/>
        </w:rPr>
        <w:t>I</w:t>
      </w:r>
      <w:r w:rsidRPr="005A2E93">
        <w:rPr>
          <w:sz w:val="24"/>
          <w:szCs w:val="24"/>
        </w:rPr>
        <w:t>.</w:t>
      </w:r>
      <w:r w:rsidRPr="005A2E93">
        <w:rPr>
          <w:b/>
          <w:sz w:val="24"/>
          <w:szCs w:val="24"/>
        </w:rPr>
        <w:t xml:space="preserve"> MỤC TIÊU</w:t>
      </w:r>
    </w:p>
    <w:p w14:paraId="1F5F7709" w14:textId="77777777" w:rsidR="00112015" w:rsidRPr="0090003D" w:rsidRDefault="00EC1AD9" w:rsidP="0090003D">
      <w:pPr>
        <w:spacing w:after="0" w:line="288" w:lineRule="auto"/>
        <w:jc w:val="both"/>
        <w:rPr>
          <w:b/>
          <w:iCs/>
          <w:sz w:val="24"/>
          <w:szCs w:val="24"/>
        </w:rPr>
      </w:pPr>
      <w:bookmarkStart w:id="1" w:name="_heading=h.1v1yuxt" w:colFirst="0" w:colLast="0"/>
      <w:bookmarkEnd w:id="1"/>
      <w:r w:rsidRPr="0090003D">
        <w:rPr>
          <w:b/>
          <w:iCs/>
          <w:sz w:val="24"/>
          <w:szCs w:val="24"/>
        </w:rPr>
        <w:t>1</w:t>
      </w:r>
      <w:r w:rsidRPr="0090003D">
        <w:rPr>
          <w:iCs/>
          <w:sz w:val="24"/>
          <w:szCs w:val="24"/>
        </w:rPr>
        <w:t>.</w:t>
      </w:r>
      <w:r w:rsidRPr="0090003D">
        <w:rPr>
          <w:b/>
          <w:iCs/>
          <w:sz w:val="24"/>
          <w:szCs w:val="24"/>
        </w:rPr>
        <w:t xml:space="preserve"> Kiến thức:</w:t>
      </w:r>
    </w:p>
    <w:p w14:paraId="2C666A24" w14:textId="2B409FE1" w:rsidR="00CD70C5" w:rsidRPr="0090003D" w:rsidRDefault="00CD70C5">
      <w:pPr>
        <w:pStyle w:val="ListParagraph"/>
        <w:numPr>
          <w:ilvl w:val="0"/>
          <w:numId w:val="5"/>
        </w:numPr>
        <w:spacing w:after="0" w:line="288" w:lineRule="auto"/>
        <w:jc w:val="both"/>
        <w:rPr>
          <w:sz w:val="24"/>
          <w:szCs w:val="24"/>
        </w:rPr>
      </w:pPr>
      <w:bookmarkStart w:id="2" w:name="_heading=h.4f1mdlm" w:colFirst="0" w:colLast="0"/>
      <w:bookmarkEnd w:id="2"/>
      <w:r w:rsidRPr="0090003D">
        <w:rPr>
          <w:sz w:val="24"/>
          <w:szCs w:val="24"/>
        </w:rPr>
        <w:t>Giải thích được sơ lược chức năng điều khiển và quản lí của hệ điều hành</w:t>
      </w:r>
    </w:p>
    <w:p w14:paraId="7002A0B2" w14:textId="2D2CEC0C" w:rsidR="00CD70C5" w:rsidRPr="0090003D" w:rsidRDefault="00CD70C5">
      <w:pPr>
        <w:pStyle w:val="ListParagraph"/>
        <w:numPr>
          <w:ilvl w:val="0"/>
          <w:numId w:val="5"/>
        </w:numPr>
        <w:spacing w:after="0" w:line="288" w:lineRule="auto"/>
        <w:jc w:val="both"/>
        <w:rPr>
          <w:sz w:val="24"/>
          <w:szCs w:val="24"/>
        </w:rPr>
      </w:pPr>
      <w:r w:rsidRPr="0090003D">
        <w:rPr>
          <w:sz w:val="24"/>
          <w:szCs w:val="24"/>
        </w:rPr>
        <w:t xml:space="preserve">Phân biệt được hệ điều hành với phần mềm ứng dụng </w:t>
      </w:r>
    </w:p>
    <w:p w14:paraId="2FDBC0A8" w14:textId="50EE22D2" w:rsidR="00CD70C5" w:rsidRPr="0090003D" w:rsidRDefault="00CD70C5">
      <w:pPr>
        <w:pStyle w:val="ListParagraph"/>
        <w:numPr>
          <w:ilvl w:val="0"/>
          <w:numId w:val="5"/>
        </w:numPr>
        <w:spacing w:after="0" w:line="288" w:lineRule="auto"/>
        <w:jc w:val="both"/>
        <w:rPr>
          <w:sz w:val="24"/>
          <w:szCs w:val="24"/>
        </w:rPr>
      </w:pPr>
      <w:r w:rsidRPr="0090003D">
        <w:rPr>
          <w:sz w:val="24"/>
          <w:szCs w:val="24"/>
        </w:rPr>
        <w:t>Nêu được tên một số phần mềm ứng dụng đã sử dụng</w:t>
      </w:r>
    </w:p>
    <w:p w14:paraId="1C7AA767" w14:textId="490AE166" w:rsidR="00CD70C5" w:rsidRPr="0090003D" w:rsidRDefault="00CD70C5">
      <w:pPr>
        <w:pStyle w:val="ListParagraph"/>
        <w:numPr>
          <w:ilvl w:val="0"/>
          <w:numId w:val="5"/>
        </w:numPr>
        <w:spacing w:after="0" w:line="288" w:lineRule="auto"/>
        <w:jc w:val="both"/>
        <w:rPr>
          <w:sz w:val="24"/>
          <w:szCs w:val="24"/>
        </w:rPr>
      </w:pPr>
      <w:r w:rsidRPr="0090003D">
        <w:rPr>
          <w:sz w:val="24"/>
          <w:szCs w:val="24"/>
        </w:rPr>
        <w:t>Giải thích được phần mở rộng của tên tệp, cho biết tệp thuộc loại gì, nêu được ví dụ minh họa</w:t>
      </w:r>
    </w:p>
    <w:p w14:paraId="2874E101" w14:textId="77777777" w:rsidR="00112015" w:rsidRPr="0090003D" w:rsidRDefault="00EC1AD9" w:rsidP="0090003D">
      <w:pPr>
        <w:spacing w:after="0" w:line="288" w:lineRule="auto"/>
        <w:jc w:val="both"/>
        <w:rPr>
          <w:b/>
          <w:i/>
          <w:sz w:val="24"/>
          <w:szCs w:val="24"/>
        </w:rPr>
      </w:pPr>
      <w:r w:rsidRPr="0090003D">
        <w:rPr>
          <w:b/>
          <w:iCs/>
          <w:sz w:val="24"/>
          <w:szCs w:val="24"/>
        </w:rPr>
        <w:t>2</w:t>
      </w:r>
      <w:r w:rsidRPr="0090003D">
        <w:rPr>
          <w:iCs/>
          <w:sz w:val="24"/>
          <w:szCs w:val="24"/>
        </w:rPr>
        <w:t>.</w:t>
      </w:r>
      <w:r w:rsidRPr="0090003D">
        <w:rPr>
          <w:b/>
          <w:iCs/>
          <w:sz w:val="24"/>
          <w:szCs w:val="24"/>
        </w:rPr>
        <w:t xml:space="preserve"> </w:t>
      </w:r>
      <w:r w:rsidR="004160EA" w:rsidRPr="0090003D">
        <w:rPr>
          <w:b/>
          <w:iCs/>
          <w:sz w:val="24"/>
          <w:szCs w:val="24"/>
        </w:rPr>
        <w:t>Năng lực</w:t>
      </w:r>
      <w:r w:rsidR="004160EA" w:rsidRPr="0090003D">
        <w:rPr>
          <w:b/>
          <w:i/>
          <w:sz w:val="24"/>
          <w:szCs w:val="24"/>
        </w:rPr>
        <w:t>:</w:t>
      </w:r>
      <w:r w:rsidRPr="0090003D">
        <w:rPr>
          <w:b/>
          <w:i/>
          <w:sz w:val="24"/>
          <w:szCs w:val="24"/>
        </w:rPr>
        <w:t xml:space="preserve"> </w:t>
      </w:r>
    </w:p>
    <w:p w14:paraId="68F1FEBD" w14:textId="77777777" w:rsidR="0090003D" w:rsidRPr="0090003D" w:rsidRDefault="0090003D" w:rsidP="0090003D">
      <w:pPr>
        <w:spacing w:after="0" w:line="288" w:lineRule="auto"/>
        <w:jc w:val="both"/>
        <w:rPr>
          <w:b/>
          <w:bCs/>
          <w:iCs/>
          <w:sz w:val="24"/>
          <w:szCs w:val="24"/>
        </w:rPr>
      </w:pPr>
      <w:r w:rsidRPr="0090003D">
        <w:rPr>
          <w:b/>
          <w:bCs/>
          <w:iCs/>
          <w:sz w:val="24"/>
          <w:szCs w:val="24"/>
        </w:rPr>
        <w:t>2.1. Năng lực chung</w:t>
      </w:r>
    </w:p>
    <w:p w14:paraId="7CE91C1C" w14:textId="77777777" w:rsidR="00556C83" w:rsidRPr="00DA2368" w:rsidRDefault="00556C83" w:rsidP="00556C83">
      <w:pPr>
        <w:pStyle w:val="ListParagraph"/>
        <w:numPr>
          <w:ilvl w:val="0"/>
          <w:numId w:val="14"/>
        </w:numPr>
        <w:spacing w:after="0" w:line="312" w:lineRule="auto"/>
        <w:jc w:val="both"/>
        <w:rPr>
          <w:color w:val="222222"/>
          <w:sz w:val="24"/>
          <w:shd w:val="clear" w:color="auto" w:fill="FFFFFF"/>
        </w:rPr>
      </w:pPr>
      <w:bookmarkStart w:id="3" w:name="_heading=h.2u6wntf" w:colFirst="0" w:colLast="0"/>
      <w:bookmarkEnd w:id="3"/>
      <w:r w:rsidRPr="00DA2368">
        <w:rPr>
          <w:color w:val="222222"/>
          <w:sz w:val="24"/>
          <w:shd w:val="clear" w:color="auto" w:fill="FFFFFF"/>
        </w:rPr>
        <w:t>Phát triển khả năng tự chủ, tự học qua việc đọc.</w:t>
      </w:r>
    </w:p>
    <w:p w14:paraId="15E85B28" w14:textId="77777777" w:rsidR="00556C83" w:rsidRPr="00DA2368" w:rsidRDefault="00556C83" w:rsidP="00556C83">
      <w:pPr>
        <w:pStyle w:val="ListParagraph"/>
        <w:numPr>
          <w:ilvl w:val="0"/>
          <w:numId w:val="14"/>
        </w:numPr>
        <w:spacing w:after="0" w:line="312" w:lineRule="auto"/>
        <w:rPr>
          <w:color w:val="222222"/>
          <w:sz w:val="24"/>
          <w:shd w:val="clear" w:color="auto" w:fill="FFFFFF"/>
        </w:rPr>
      </w:pPr>
      <w:r w:rsidRPr="00DA2368">
        <w:rPr>
          <w:color w:val="222222"/>
          <w:sz w:val="24"/>
          <w:shd w:val="clear" w:color="auto" w:fill="FFFFFF"/>
        </w:rPr>
        <w:t xml:space="preserve">Nhằm tạo môi trường thi đua đọc sách cho các em học sinh, góp phần đẩy mạnh hoạt động thư viện, nâng cao năng lực cho cán bộ thư viện trong việc xây dựng mô hình thư viện thân thiện tạo mối liên hệ  giữa thư viện, giáo viên và học sinh trong môi trường giáo dục. </w:t>
      </w:r>
    </w:p>
    <w:p w14:paraId="0DFDC01C" w14:textId="77777777" w:rsidR="00556C83" w:rsidRPr="00DD5C07" w:rsidRDefault="00556C83" w:rsidP="00556C83">
      <w:pPr>
        <w:pStyle w:val="ListParagraph"/>
        <w:numPr>
          <w:ilvl w:val="0"/>
          <w:numId w:val="14"/>
        </w:numPr>
        <w:spacing w:after="0" w:line="312" w:lineRule="auto"/>
        <w:jc w:val="both"/>
        <w:rPr>
          <w:color w:val="222222"/>
          <w:sz w:val="24"/>
          <w:shd w:val="clear" w:color="auto" w:fill="FFFFFF"/>
        </w:rPr>
      </w:pPr>
      <w:r w:rsidRPr="00DA2368">
        <w:rPr>
          <w:color w:val="222222"/>
          <w:sz w:val="24"/>
          <w:shd w:val="clear" w:color="auto" w:fill="FFFFFF"/>
        </w:rPr>
        <w:t>Thông qua tiết đọc thư viện  học sinh không chỉ tiếp cận được nhiều đầu sách hay mà còn được khơi gợi niềm đam mê đọc sách. Nhờ vậy, học sinh chủ động trong việc tìm đọc sách, phát triển vốn từ, được giáo dục đạo đức, kỹ năng sốn</w:t>
      </w:r>
      <w:r>
        <w:rPr>
          <w:color w:val="222222"/>
          <w:sz w:val="24"/>
          <w:shd w:val="clear" w:color="auto" w:fill="FFFFFF"/>
        </w:rPr>
        <w:t xml:space="preserve">g. </w:t>
      </w:r>
    </w:p>
    <w:p w14:paraId="2535B1C1" w14:textId="77777777" w:rsidR="0090003D" w:rsidRPr="0090003D" w:rsidRDefault="0090003D" w:rsidP="0090003D">
      <w:pPr>
        <w:widowControl w:val="0"/>
        <w:spacing w:after="0" w:line="288" w:lineRule="auto"/>
        <w:jc w:val="both"/>
        <w:rPr>
          <w:b/>
          <w:bCs/>
          <w:sz w:val="24"/>
          <w:szCs w:val="24"/>
        </w:rPr>
      </w:pPr>
      <w:r w:rsidRPr="0090003D">
        <w:rPr>
          <w:b/>
          <w:bCs/>
          <w:sz w:val="24"/>
          <w:szCs w:val="24"/>
        </w:rPr>
        <w:t>2.2. Năng lực Tin học</w:t>
      </w:r>
    </w:p>
    <w:p w14:paraId="17F0FAAE" w14:textId="77777777" w:rsidR="0090003D" w:rsidRPr="0090003D" w:rsidRDefault="0090003D">
      <w:pPr>
        <w:pStyle w:val="ListParagraph"/>
        <w:widowControl w:val="0"/>
        <w:numPr>
          <w:ilvl w:val="0"/>
          <w:numId w:val="7"/>
        </w:numPr>
        <w:spacing w:after="0" w:line="288" w:lineRule="auto"/>
        <w:jc w:val="both"/>
        <w:rPr>
          <w:sz w:val="24"/>
          <w:szCs w:val="24"/>
        </w:rPr>
      </w:pPr>
      <w:r w:rsidRPr="0090003D">
        <w:rPr>
          <w:color w:val="000000" w:themeColor="text1"/>
          <w:sz w:val="24"/>
          <w:szCs w:val="24"/>
        </w:rPr>
        <w:t>Giải thích được sơ lược chức năng điều khiển và quản lí của hệ điều hành, qua đó phân biệt được hệ điều hành với phần mềm ứng dụng.</w:t>
      </w:r>
    </w:p>
    <w:p w14:paraId="20650E90" w14:textId="687DD3CD" w:rsidR="0090003D" w:rsidRPr="0090003D" w:rsidRDefault="0090003D">
      <w:pPr>
        <w:pStyle w:val="ListParagraph"/>
        <w:widowControl w:val="0"/>
        <w:numPr>
          <w:ilvl w:val="0"/>
          <w:numId w:val="7"/>
        </w:numPr>
        <w:spacing w:after="0" w:line="288" w:lineRule="auto"/>
        <w:jc w:val="both"/>
        <w:rPr>
          <w:sz w:val="24"/>
          <w:szCs w:val="24"/>
        </w:rPr>
      </w:pPr>
      <w:r w:rsidRPr="0090003D">
        <w:rPr>
          <w:color w:val="000000" w:themeColor="text1"/>
          <w:sz w:val="24"/>
          <w:szCs w:val="24"/>
        </w:rPr>
        <w:t>Nêu được tên một số phần mềm ứng dụng đã sử dụng. Giải thích được phần mở rộng của tên tệp cho biết tệp thuộc loại gì, nêu được ví dụ minh hoạ.</w:t>
      </w:r>
    </w:p>
    <w:p w14:paraId="67DE10BF" w14:textId="107C3B92" w:rsidR="00112015" w:rsidRDefault="00EC1AD9" w:rsidP="0090003D">
      <w:pPr>
        <w:spacing w:after="0" w:line="288" w:lineRule="auto"/>
        <w:jc w:val="both"/>
        <w:rPr>
          <w:b/>
          <w:i/>
          <w:sz w:val="24"/>
          <w:szCs w:val="24"/>
        </w:rPr>
      </w:pPr>
      <w:bookmarkStart w:id="4" w:name="_heading=h.28h4qwu" w:colFirst="0" w:colLast="0"/>
      <w:bookmarkEnd w:id="4"/>
      <w:r w:rsidRPr="0090003D">
        <w:rPr>
          <w:b/>
          <w:iCs/>
          <w:sz w:val="24"/>
          <w:szCs w:val="24"/>
        </w:rPr>
        <w:t>3</w:t>
      </w:r>
      <w:r w:rsidRPr="0090003D">
        <w:rPr>
          <w:iCs/>
          <w:sz w:val="24"/>
          <w:szCs w:val="24"/>
        </w:rPr>
        <w:t>.</w:t>
      </w:r>
      <w:r w:rsidRPr="0090003D">
        <w:rPr>
          <w:b/>
          <w:iCs/>
          <w:sz w:val="24"/>
          <w:szCs w:val="24"/>
        </w:rPr>
        <w:t xml:space="preserve"> Phẩm chất:</w:t>
      </w:r>
      <w:r w:rsidRPr="005A2E93">
        <w:rPr>
          <w:b/>
          <w:i/>
          <w:sz w:val="24"/>
          <w:szCs w:val="24"/>
        </w:rPr>
        <w:t xml:space="preserve"> </w:t>
      </w:r>
    </w:p>
    <w:p w14:paraId="08706C69" w14:textId="70EAFC7F" w:rsidR="0090003D" w:rsidRPr="0090003D" w:rsidRDefault="0090003D">
      <w:pPr>
        <w:pStyle w:val="ListParagraph"/>
        <w:numPr>
          <w:ilvl w:val="0"/>
          <w:numId w:val="8"/>
        </w:numPr>
        <w:spacing w:after="0" w:line="288" w:lineRule="auto"/>
        <w:jc w:val="both"/>
        <w:rPr>
          <w:bCs/>
          <w:iCs/>
          <w:sz w:val="24"/>
          <w:szCs w:val="24"/>
        </w:rPr>
      </w:pPr>
      <w:r w:rsidRPr="0090003D">
        <w:rPr>
          <w:bCs/>
          <w:iCs/>
          <w:sz w:val="24"/>
          <w:szCs w:val="24"/>
        </w:rPr>
        <w:t>Học sinh có ý thức trách nhiệm đối với việc sử dụng thiết bị học.</w:t>
      </w:r>
    </w:p>
    <w:p w14:paraId="6180F61E" w14:textId="1A12560D" w:rsidR="0090003D" w:rsidRPr="0090003D" w:rsidRDefault="0090003D">
      <w:pPr>
        <w:pStyle w:val="ListParagraph"/>
        <w:numPr>
          <w:ilvl w:val="0"/>
          <w:numId w:val="8"/>
        </w:numPr>
        <w:spacing w:after="0" w:line="288" w:lineRule="auto"/>
        <w:jc w:val="both"/>
        <w:rPr>
          <w:bCs/>
          <w:iCs/>
          <w:sz w:val="24"/>
          <w:szCs w:val="24"/>
        </w:rPr>
      </w:pPr>
      <w:r w:rsidRPr="0090003D">
        <w:rPr>
          <w:bCs/>
          <w:iCs/>
          <w:sz w:val="24"/>
          <w:szCs w:val="24"/>
        </w:rPr>
        <w:t>Nhận ra được trong một tổ chức, các thành viên có vai trò, vị trí khác nhau để thực hiện mục tiêu chung. Từ đó tự giác, củng cố ý thức tổ chức kỉ luật.</w:t>
      </w:r>
    </w:p>
    <w:p w14:paraId="4D356327" w14:textId="77777777" w:rsidR="00112015" w:rsidRPr="005A2E93" w:rsidRDefault="00EC1AD9" w:rsidP="0090003D">
      <w:pPr>
        <w:spacing w:after="0" w:line="288" w:lineRule="auto"/>
        <w:jc w:val="both"/>
        <w:rPr>
          <w:b/>
          <w:sz w:val="24"/>
          <w:szCs w:val="24"/>
        </w:rPr>
      </w:pPr>
      <w:r w:rsidRPr="005A2E93">
        <w:rPr>
          <w:b/>
          <w:sz w:val="24"/>
          <w:szCs w:val="24"/>
        </w:rPr>
        <w:t>II</w:t>
      </w:r>
      <w:r w:rsidRPr="005A2E93">
        <w:rPr>
          <w:sz w:val="24"/>
          <w:szCs w:val="24"/>
        </w:rPr>
        <w:t>.</w:t>
      </w:r>
      <w:r w:rsidRPr="005A2E93">
        <w:rPr>
          <w:b/>
          <w:sz w:val="24"/>
          <w:szCs w:val="24"/>
        </w:rPr>
        <w:t xml:space="preserve"> THIẾT BỊ DẠY HỌC VÀ HỌC LIỆU</w:t>
      </w:r>
    </w:p>
    <w:p w14:paraId="1B2BFB96" w14:textId="313E363C" w:rsidR="004160EA" w:rsidRPr="005A2E93" w:rsidRDefault="004160EA" w:rsidP="0090003D">
      <w:pPr>
        <w:pStyle w:val="NormalWeb"/>
        <w:spacing w:before="0" w:beforeAutospacing="0" w:after="0" w:afterAutospacing="0" w:line="288" w:lineRule="auto"/>
        <w:jc w:val="both"/>
      </w:pPr>
      <w:bookmarkStart w:id="5" w:name="_heading=h.nmf14n" w:colFirst="0" w:colLast="0"/>
      <w:bookmarkStart w:id="6" w:name="_heading=h.37m2jsg" w:colFirst="0" w:colLast="0"/>
      <w:bookmarkEnd w:id="5"/>
      <w:bookmarkEnd w:id="6"/>
      <w:r w:rsidRPr="005A2E93">
        <w:rPr>
          <w:b/>
          <w:bCs/>
        </w:rPr>
        <w:t>1. Giáo viê</w:t>
      </w:r>
      <w:r w:rsidR="0090003D">
        <w:rPr>
          <w:b/>
          <w:bCs/>
        </w:rPr>
        <w:t xml:space="preserve">n: </w:t>
      </w:r>
      <w:r w:rsidRPr="005A2E93">
        <w:t xml:space="preserve"> máy chiếu, </w:t>
      </w:r>
      <w:r w:rsidR="0090003D">
        <w:t>máy tính, phiếu học tập</w:t>
      </w:r>
    </w:p>
    <w:p w14:paraId="015F5FE5" w14:textId="7ACB42D7" w:rsidR="004160EA" w:rsidRPr="0090003D" w:rsidRDefault="004160EA" w:rsidP="005A2E93">
      <w:pPr>
        <w:pStyle w:val="NormalWeb"/>
        <w:spacing w:before="0" w:beforeAutospacing="0" w:after="0" w:afterAutospacing="0" w:line="312" w:lineRule="auto"/>
        <w:jc w:val="both"/>
      </w:pPr>
      <w:r w:rsidRPr="005A2E93">
        <w:rPr>
          <w:b/>
          <w:bCs/>
        </w:rPr>
        <w:t>2. Học sinh</w:t>
      </w:r>
      <w:r w:rsidR="0090003D">
        <w:rPr>
          <w:b/>
          <w:bCs/>
        </w:rPr>
        <w:t xml:space="preserve">: </w:t>
      </w:r>
      <w:r w:rsidR="0090003D" w:rsidRPr="0090003D">
        <w:t>Sách giáo khoa Tin học 7</w:t>
      </w:r>
    </w:p>
    <w:p w14:paraId="1EB40FD1" w14:textId="77777777" w:rsidR="00112015" w:rsidRPr="005A2E93" w:rsidRDefault="00EC1AD9" w:rsidP="005A2E93">
      <w:pPr>
        <w:spacing w:after="0" w:line="312" w:lineRule="auto"/>
        <w:jc w:val="both"/>
        <w:rPr>
          <w:b/>
          <w:sz w:val="24"/>
          <w:szCs w:val="24"/>
        </w:rPr>
      </w:pPr>
      <w:r w:rsidRPr="005A2E93">
        <w:rPr>
          <w:b/>
          <w:sz w:val="24"/>
          <w:szCs w:val="24"/>
        </w:rPr>
        <w:t>III</w:t>
      </w:r>
      <w:r w:rsidRPr="005A2E93">
        <w:rPr>
          <w:sz w:val="24"/>
          <w:szCs w:val="24"/>
        </w:rPr>
        <w:t>.</w:t>
      </w:r>
      <w:r w:rsidRPr="005A2E93">
        <w:rPr>
          <w:b/>
          <w:sz w:val="24"/>
          <w:szCs w:val="24"/>
        </w:rPr>
        <w:t xml:space="preserve"> TIẾN TRÌNH DẠY HỌC</w:t>
      </w:r>
    </w:p>
    <w:p w14:paraId="7CCF98C4" w14:textId="20C0B7E6" w:rsidR="00112015" w:rsidRPr="005A2E93" w:rsidRDefault="00EC1AD9" w:rsidP="0090003D">
      <w:pPr>
        <w:spacing w:after="0" w:line="312" w:lineRule="auto"/>
        <w:jc w:val="center"/>
        <w:rPr>
          <w:b/>
          <w:sz w:val="24"/>
          <w:szCs w:val="24"/>
        </w:rPr>
      </w:pPr>
      <w:bookmarkStart w:id="7" w:name="_heading=h.1mrcu09" w:colFirst="0" w:colLast="0"/>
      <w:bookmarkEnd w:id="7"/>
      <w:r w:rsidRPr="005A2E93">
        <w:rPr>
          <w:b/>
          <w:sz w:val="24"/>
          <w:szCs w:val="24"/>
        </w:rPr>
        <w:t xml:space="preserve">HOẠT ĐỘNG </w:t>
      </w:r>
      <w:r w:rsidR="00FA46C8" w:rsidRPr="005A2E93">
        <w:rPr>
          <w:b/>
          <w:sz w:val="24"/>
          <w:szCs w:val="24"/>
        </w:rPr>
        <w:t xml:space="preserve">1: </w:t>
      </w:r>
      <w:r w:rsidR="00106772" w:rsidRPr="005A2E93">
        <w:rPr>
          <w:b/>
          <w:sz w:val="24"/>
          <w:szCs w:val="24"/>
        </w:rPr>
        <w:t>KHỞI ĐỘNG</w:t>
      </w:r>
    </w:p>
    <w:p w14:paraId="3FD44DA0" w14:textId="77777777" w:rsidR="00D50330" w:rsidRPr="00D50330" w:rsidRDefault="0090003D" w:rsidP="00D50330">
      <w:pPr>
        <w:spacing w:after="0" w:line="312" w:lineRule="auto"/>
        <w:rPr>
          <w:sz w:val="24"/>
          <w:szCs w:val="24"/>
        </w:rPr>
      </w:pPr>
      <w:r>
        <w:rPr>
          <w:sz w:val="24"/>
          <w:szCs w:val="24"/>
        </w:rPr>
        <w:t xml:space="preserve">a. </w:t>
      </w:r>
      <w:r w:rsidR="00EC1AD9" w:rsidRPr="005A2E93">
        <w:rPr>
          <w:b/>
          <w:sz w:val="24"/>
          <w:szCs w:val="24"/>
        </w:rPr>
        <w:t>Mục tiêu</w:t>
      </w:r>
      <w:r w:rsidR="00EC1AD9" w:rsidRPr="005A2E93">
        <w:rPr>
          <w:sz w:val="24"/>
          <w:szCs w:val="24"/>
        </w:rPr>
        <w:t xml:space="preserve">: </w:t>
      </w:r>
      <w:r w:rsidR="00D50330" w:rsidRPr="00D50330">
        <w:rPr>
          <w:sz w:val="24"/>
          <w:szCs w:val="24"/>
        </w:rPr>
        <w:t>Giúp học sinh định hướng được bài học:</w:t>
      </w:r>
    </w:p>
    <w:p w14:paraId="4EB2D56E" w14:textId="77777777" w:rsidR="00D50330" w:rsidRPr="00D50330" w:rsidRDefault="00D50330">
      <w:pPr>
        <w:pStyle w:val="ListParagraph"/>
        <w:numPr>
          <w:ilvl w:val="0"/>
          <w:numId w:val="9"/>
        </w:numPr>
        <w:spacing w:after="0" w:line="312" w:lineRule="auto"/>
        <w:jc w:val="both"/>
        <w:rPr>
          <w:sz w:val="24"/>
          <w:szCs w:val="24"/>
        </w:rPr>
      </w:pPr>
      <w:r w:rsidRPr="00D50330">
        <w:rPr>
          <w:sz w:val="24"/>
          <w:szCs w:val="24"/>
        </w:rPr>
        <w:t>Nếu không có chương trình máy tính (phần mềm), thành phần thiết bị chỉ là khối vật chất không phản hồi.</w:t>
      </w:r>
    </w:p>
    <w:p w14:paraId="3DB2C2CA" w14:textId="77777777" w:rsidR="00D50330" w:rsidRPr="00D50330" w:rsidRDefault="00D50330">
      <w:pPr>
        <w:pStyle w:val="ListParagraph"/>
        <w:numPr>
          <w:ilvl w:val="0"/>
          <w:numId w:val="9"/>
        </w:numPr>
        <w:spacing w:after="0" w:line="312" w:lineRule="auto"/>
        <w:jc w:val="both"/>
        <w:rPr>
          <w:sz w:val="24"/>
          <w:szCs w:val="24"/>
        </w:rPr>
      </w:pPr>
      <w:r w:rsidRPr="00D50330">
        <w:rPr>
          <w:sz w:val="24"/>
          <w:szCs w:val="24"/>
        </w:rPr>
        <w:t>Xác định hai loại phần mềm để tìm hiểu trong hai mục của bài học: hệ điều hành và phần mềm ứng dụng.</w:t>
      </w:r>
    </w:p>
    <w:p w14:paraId="0DE79375" w14:textId="77777777" w:rsidR="00D50330" w:rsidRPr="00D50330" w:rsidRDefault="00D50330">
      <w:pPr>
        <w:pStyle w:val="ListParagraph"/>
        <w:numPr>
          <w:ilvl w:val="0"/>
          <w:numId w:val="9"/>
        </w:numPr>
        <w:spacing w:after="0" w:line="312" w:lineRule="auto"/>
        <w:jc w:val="both"/>
        <w:rPr>
          <w:sz w:val="24"/>
          <w:szCs w:val="24"/>
        </w:rPr>
      </w:pPr>
      <w:r w:rsidRPr="00D50330">
        <w:rPr>
          <w:sz w:val="24"/>
          <w:szCs w:val="24"/>
        </w:rPr>
        <w:lastRenderedPageBreak/>
        <w:t>Học sinh phân biệt được hoạt động có tính chất điều hành và những hoạt động khác. Qua đó có thể liên hệ với đặc điểm của hệ điều hành.</w:t>
      </w:r>
    </w:p>
    <w:p w14:paraId="74BCD630" w14:textId="77777777" w:rsidR="00D50330" w:rsidRPr="00D50330" w:rsidRDefault="0090003D" w:rsidP="00D50330">
      <w:pPr>
        <w:spacing w:after="0" w:line="312" w:lineRule="auto"/>
        <w:rPr>
          <w:sz w:val="24"/>
          <w:szCs w:val="24"/>
        </w:rPr>
      </w:pPr>
      <w:r>
        <w:rPr>
          <w:sz w:val="24"/>
          <w:szCs w:val="24"/>
        </w:rPr>
        <w:t xml:space="preserve">b. </w:t>
      </w:r>
      <w:r w:rsidR="00EC1AD9" w:rsidRPr="005A2E93">
        <w:rPr>
          <w:b/>
          <w:sz w:val="24"/>
          <w:szCs w:val="24"/>
        </w:rPr>
        <w:t>Nội dung</w:t>
      </w:r>
      <w:r w:rsidR="00EC1AD9" w:rsidRPr="005A2E93">
        <w:rPr>
          <w:sz w:val="24"/>
          <w:szCs w:val="24"/>
        </w:rPr>
        <w:t xml:space="preserve">: </w:t>
      </w:r>
      <w:r w:rsidR="00D50330" w:rsidRPr="00D50330">
        <w:rPr>
          <w:sz w:val="24"/>
          <w:szCs w:val="24"/>
        </w:rPr>
        <w:t>Học sinh đọc đoạn văn bản trong sách giáo khoa và trả lời câu hỏi:</w:t>
      </w:r>
    </w:p>
    <w:p w14:paraId="2AF0D153" w14:textId="6374B2EC" w:rsidR="00D50330" w:rsidRPr="00D50330" w:rsidRDefault="0090003D" w:rsidP="005A2E93">
      <w:pPr>
        <w:spacing w:after="0" w:line="312" w:lineRule="auto"/>
        <w:rPr>
          <w:i/>
          <w:iCs/>
          <w:sz w:val="24"/>
          <w:szCs w:val="24"/>
        </w:rPr>
      </w:pPr>
      <w:r w:rsidRPr="00D50330">
        <w:rPr>
          <w:b/>
          <w:bCs/>
          <w:sz w:val="24"/>
          <w:szCs w:val="24"/>
        </w:rPr>
        <w:t xml:space="preserve">c. </w:t>
      </w:r>
      <w:r w:rsidR="00EC1AD9" w:rsidRPr="00D50330">
        <w:rPr>
          <w:b/>
          <w:bCs/>
          <w:sz w:val="24"/>
          <w:szCs w:val="24"/>
        </w:rPr>
        <w:t>Sản</w:t>
      </w:r>
      <w:r w:rsidR="00EC1AD9" w:rsidRPr="00D50330">
        <w:rPr>
          <w:b/>
          <w:sz w:val="24"/>
          <w:szCs w:val="24"/>
        </w:rPr>
        <w:t xml:space="preserve"> phẩm</w:t>
      </w:r>
      <w:r w:rsidR="00EC1AD9" w:rsidRPr="00D50330">
        <w:rPr>
          <w:sz w:val="24"/>
          <w:szCs w:val="24"/>
        </w:rPr>
        <w:t xml:space="preserve">: </w:t>
      </w:r>
      <w:r w:rsidR="00D50330" w:rsidRPr="00D50330">
        <w:rPr>
          <w:sz w:val="24"/>
          <w:szCs w:val="24"/>
        </w:rPr>
        <w:t>Đáp án: b, d, f</w:t>
      </w:r>
      <w:r w:rsidR="00D50330" w:rsidRPr="00D50330">
        <w:rPr>
          <w:i/>
          <w:iCs/>
          <w:sz w:val="24"/>
          <w:szCs w:val="24"/>
        </w:rPr>
        <w:t>.</w:t>
      </w:r>
    </w:p>
    <w:p w14:paraId="737F4F1F" w14:textId="79D1A619" w:rsidR="00112015" w:rsidRPr="00D50330" w:rsidRDefault="0090003D" w:rsidP="005A2E93">
      <w:pPr>
        <w:spacing w:after="0" w:line="312" w:lineRule="auto"/>
        <w:rPr>
          <w:sz w:val="24"/>
          <w:szCs w:val="24"/>
        </w:rPr>
      </w:pPr>
      <w:r w:rsidRPr="00D50330">
        <w:rPr>
          <w:b/>
          <w:bCs/>
          <w:sz w:val="24"/>
          <w:szCs w:val="24"/>
        </w:rPr>
        <w:t>d.</w:t>
      </w:r>
      <w:r w:rsidRPr="00D50330">
        <w:rPr>
          <w:sz w:val="24"/>
          <w:szCs w:val="24"/>
        </w:rPr>
        <w:t xml:space="preserve"> </w:t>
      </w:r>
      <w:r w:rsidR="00EC1AD9" w:rsidRPr="00D50330">
        <w:rPr>
          <w:b/>
          <w:sz w:val="24"/>
          <w:szCs w:val="24"/>
        </w:rPr>
        <w:t>Tổ chức thực hiện</w:t>
      </w:r>
      <w:r w:rsidR="00EC1AD9" w:rsidRPr="00D50330">
        <w:rPr>
          <w:sz w:val="24"/>
          <w:szCs w:val="24"/>
        </w:rPr>
        <w:t xml:space="preserve">: </w:t>
      </w:r>
    </w:p>
    <w:p w14:paraId="19B81D55" w14:textId="77777777" w:rsidR="00D50330" w:rsidRPr="00D50330" w:rsidRDefault="00D50330">
      <w:pPr>
        <w:pStyle w:val="ListParagraph"/>
        <w:widowControl w:val="0"/>
        <w:numPr>
          <w:ilvl w:val="0"/>
          <w:numId w:val="10"/>
        </w:numPr>
        <w:spacing w:after="0" w:line="288" w:lineRule="auto"/>
        <w:jc w:val="both"/>
        <w:rPr>
          <w:b/>
          <w:bCs/>
          <w:i/>
          <w:iCs/>
          <w:sz w:val="24"/>
          <w:szCs w:val="24"/>
        </w:rPr>
      </w:pPr>
      <w:r w:rsidRPr="00D50330">
        <w:rPr>
          <w:bCs/>
          <w:i/>
          <w:iCs/>
          <w:sz w:val="24"/>
          <w:szCs w:val="24"/>
        </w:rPr>
        <w:t xml:space="preserve">Chuyển giao nhiệm vụ: </w:t>
      </w:r>
      <w:r w:rsidRPr="00D50330">
        <w:rPr>
          <w:sz w:val="24"/>
          <w:szCs w:val="24"/>
        </w:rPr>
        <w:t>GV giới thiệu mục đích yêu cầu và tiến trình của hoạt động thảo luận trước lớp.</w:t>
      </w:r>
    </w:p>
    <w:p w14:paraId="1403FD46" w14:textId="77777777" w:rsidR="00D50330" w:rsidRPr="00D50330" w:rsidRDefault="00D50330">
      <w:pPr>
        <w:pStyle w:val="ListParagraph"/>
        <w:widowControl w:val="0"/>
        <w:numPr>
          <w:ilvl w:val="0"/>
          <w:numId w:val="10"/>
        </w:numPr>
        <w:spacing w:after="0" w:line="288" w:lineRule="auto"/>
        <w:jc w:val="both"/>
        <w:rPr>
          <w:bCs/>
          <w:i/>
          <w:iCs/>
          <w:sz w:val="24"/>
          <w:szCs w:val="24"/>
        </w:rPr>
      </w:pPr>
      <w:r w:rsidRPr="00D50330">
        <w:rPr>
          <w:bCs/>
          <w:i/>
          <w:iCs/>
          <w:sz w:val="24"/>
          <w:szCs w:val="24"/>
        </w:rPr>
        <w:t>Thực hiện nhiệm vụ:</w:t>
      </w:r>
    </w:p>
    <w:p w14:paraId="78182C09" w14:textId="77777777" w:rsidR="00D50330" w:rsidRPr="00D50330" w:rsidRDefault="00D50330">
      <w:pPr>
        <w:pStyle w:val="ListParagraph"/>
        <w:widowControl w:val="0"/>
        <w:numPr>
          <w:ilvl w:val="0"/>
          <w:numId w:val="11"/>
        </w:numPr>
        <w:spacing w:after="0" w:line="288" w:lineRule="auto"/>
        <w:rPr>
          <w:sz w:val="24"/>
          <w:szCs w:val="24"/>
        </w:rPr>
      </w:pPr>
      <w:r w:rsidRPr="00D50330">
        <w:rPr>
          <w:sz w:val="24"/>
          <w:szCs w:val="24"/>
        </w:rPr>
        <w:t>HS phân công nhóm trưởng, người báo cáo.</w:t>
      </w:r>
    </w:p>
    <w:p w14:paraId="525E4BA8" w14:textId="77777777" w:rsidR="00D50330" w:rsidRPr="00D50330" w:rsidRDefault="00D50330">
      <w:pPr>
        <w:pStyle w:val="ListParagraph"/>
        <w:widowControl w:val="0"/>
        <w:numPr>
          <w:ilvl w:val="0"/>
          <w:numId w:val="11"/>
        </w:numPr>
        <w:spacing w:after="0" w:line="288" w:lineRule="auto"/>
        <w:rPr>
          <w:sz w:val="24"/>
          <w:szCs w:val="24"/>
        </w:rPr>
      </w:pPr>
      <w:r w:rsidRPr="00D50330">
        <w:rPr>
          <w:sz w:val="24"/>
          <w:szCs w:val="24"/>
        </w:rPr>
        <w:t>HS thảo luận và viết câu trả lời theo nhóm.</w:t>
      </w:r>
    </w:p>
    <w:p w14:paraId="06894593" w14:textId="77777777" w:rsidR="00D50330" w:rsidRPr="00D50330" w:rsidRDefault="00D50330">
      <w:pPr>
        <w:pStyle w:val="ListParagraph"/>
        <w:widowControl w:val="0"/>
        <w:numPr>
          <w:ilvl w:val="0"/>
          <w:numId w:val="12"/>
        </w:numPr>
        <w:spacing w:after="0" w:line="288" w:lineRule="auto"/>
        <w:jc w:val="both"/>
        <w:rPr>
          <w:bCs/>
          <w:i/>
          <w:iCs/>
          <w:sz w:val="24"/>
          <w:szCs w:val="24"/>
        </w:rPr>
      </w:pPr>
      <w:r w:rsidRPr="00D50330">
        <w:rPr>
          <w:bCs/>
          <w:i/>
          <w:iCs/>
          <w:sz w:val="24"/>
          <w:szCs w:val="24"/>
        </w:rPr>
        <w:t xml:space="preserve">Báo cáo, thảo luận: </w:t>
      </w:r>
      <w:r w:rsidRPr="00D50330">
        <w:rPr>
          <w:sz w:val="24"/>
          <w:szCs w:val="24"/>
        </w:rPr>
        <w:t>HS trình bày kết quả, nhóm khác nhận xét, bổ sung.</w:t>
      </w:r>
    </w:p>
    <w:p w14:paraId="23F2C773" w14:textId="6692005E" w:rsidR="00D50330" w:rsidRPr="00D50330" w:rsidRDefault="00D50330">
      <w:pPr>
        <w:pStyle w:val="ListParagraph"/>
        <w:widowControl w:val="0"/>
        <w:numPr>
          <w:ilvl w:val="0"/>
          <w:numId w:val="12"/>
        </w:numPr>
        <w:spacing w:after="0" w:line="288" w:lineRule="auto"/>
        <w:jc w:val="both"/>
        <w:rPr>
          <w:sz w:val="24"/>
          <w:szCs w:val="24"/>
        </w:rPr>
      </w:pPr>
      <w:r w:rsidRPr="00D50330">
        <w:rPr>
          <w:bCs/>
          <w:i/>
          <w:iCs/>
          <w:sz w:val="24"/>
          <w:szCs w:val="24"/>
        </w:rPr>
        <w:t xml:space="preserve">Kết luận, nhận định: </w:t>
      </w:r>
      <w:r w:rsidRPr="00D50330">
        <w:rPr>
          <w:sz w:val="24"/>
          <w:szCs w:val="24"/>
        </w:rPr>
        <w:t>GV nhận xét, đánh giá và chuẩn kiến thức. GV giới thiệu và dẫn dắt vào bài</w:t>
      </w:r>
    </w:p>
    <w:p w14:paraId="760B5829" w14:textId="4BB913D1" w:rsidR="00112015" w:rsidRPr="005A2E93" w:rsidRDefault="00FA46C8" w:rsidP="0090003D">
      <w:pPr>
        <w:spacing w:after="0" w:line="312" w:lineRule="auto"/>
        <w:jc w:val="center"/>
        <w:rPr>
          <w:b/>
          <w:sz w:val="24"/>
          <w:szCs w:val="24"/>
        </w:rPr>
      </w:pPr>
      <w:bookmarkStart w:id="8" w:name="_heading=h.46r0co2" w:colFirst="0" w:colLast="0"/>
      <w:bookmarkEnd w:id="8"/>
      <w:r w:rsidRPr="005A2E93">
        <w:rPr>
          <w:b/>
          <w:sz w:val="24"/>
          <w:szCs w:val="24"/>
        </w:rPr>
        <w:t xml:space="preserve">HOẠT ĐỘNG 2: </w:t>
      </w:r>
      <w:r w:rsidR="00EC1AD9" w:rsidRPr="005A2E93">
        <w:rPr>
          <w:b/>
          <w:sz w:val="24"/>
          <w:szCs w:val="24"/>
        </w:rPr>
        <w:t>HÌNH THÀNH KIẾN THỨC MỚI</w:t>
      </w:r>
    </w:p>
    <w:p w14:paraId="2C421F7F" w14:textId="77777777" w:rsidR="00112015" w:rsidRPr="005A2E93" w:rsidRDefault="00EC1AD9" w:rsidP="005A2E93">
      <w:pPr>
        <w:spacing w:after="0" w:line="312" w:lineRule="auto"/>
        <w:jc w:val="both"/>
        <w:rPr>
          <w:sz w:val="24"/>
          <w:szCs w:val="24"/>
        </w:rPr>
      </w:pPr>
      <w:bookmarkStart w:id="9" w:name="_heading=h.2lwamvv" w:colFirst="0" w:colLast="0"/>
      <w:bookmarkEnd w:id="9"/>
      <w:r w:rsidRPr="0090003D">
        <w:rPr>
          <w:b/>
          <w:iCs/>
          <w:sz w:val="24"/>
          <w:szCs w:val="24"/>
        </w:rPr>
        <w:t xml:space="preserve">Hoạt động </w:t>
      </w:r>
      <w:r w:rsidR="00FA46C8" w:rsidRPr="0090003D">
        <w:rPr>
          <w:b/>
          <w:iCs/>
          <w:sz w:val="24"/>
          <w:szCs w:val="24"/>
        </w:rPr>
        <w:t>2.</w:t>
      </w:r>
      <w:r w:rsidRPr="0090003D">
        <w:rPr>
          <w:b/>
          <w:iCs/>
          <w:sz w:val="24"/>
          <w:szCs w:val="24"/>
        </w:rPr>
        <w:t>1:</w:t>
      </w:r>
      <w:r w:rsidRPr="005A2E93">
        <w:rPr>
          <w:b/>
          <w:i/>
          <w:sz w:val="24"/>
          <w:szCs w:val="24"/>
        </w:rPr>
        <w:t xml:space="preserve"> </w:t>
      </w:r>
      <w:r w:rsidRPr="005A2E93">
        <w:rPr>
          <w:sz w:val="24"/>
          <w:szCs w:val="24"/>
        </w:rPr>
        <w:t xml:space="preserve">Tìm hiểu </w:t>
      </w:r>
      <w:r w:rsidR="001A3B9B" w:rsidRPr="005A2E93">
        <w:rPr>
          <w:sz w:val="24"/>
          <w:szCs w:val="24"/>
        </w:rPr>
        <w:t xml:space="preserve">hệ điều hành </w:t>
      </w:r>
    </w:p>
    <w:p w14:paraId="7FBF15B0" w14:textId="6759AD52" w:rsidR="00112015" w:rsidRPr="005A2E93" w:rsidRDefault="0090003D" w:rsidP="005A2E93">
      <w:pPr>
        <w:spacing w:after="0" w:line="312" w:lineRule="auto"/>
        <w:jc w:val="both"/>
        <w:rPr>
          <w:sz w:val="24"/>
          <w:szCs w:val="24"/>
        </w:rPr>
      </w:pPr>
      <w:bookmarkStart w:id="10" w:name="_heading=h.111kx3o" w:colFirst="0" w:colLast="0"/>
      <w:bookmarkEnd w:id="10"/>
      <w:r>
        <w:rPr>
          <w:b/>
          <w:sz w:val="24"/>
          <w:szCs w:val="24"/>
        </w:rPr>
        <w:t xml:space="preserve">a. </w:t>
      </w:r>
      <w:r w:rsidR="005814B5" w:rsidRPr="005A2E93">
        <w:rPr>
          <w:b/>
          <w:sz w:val="24"/>
          <w:szCs w:val="24"/>
        </w:rPr>
        <w:t xml:space="preserve">Mục Tiêu: </w:t>
      </w:r>
      <w:r w:rsidR="00EC1AD9" w:rsidRPr="005A2E93">
        <w:rPr>
          <w:sz w:val="24"/>
          <w:szCs w:val="24"/>
        </w:rPr>
        <w:t xml:space="preserve">Biết </w:t>
      </w:r>
      <w:r w:rsidR="001A3B9B" w:rsidRPr="005A2E93">
        <w:rPr>
          <w:sz w:val="24"/>
          <w:szCs w:val="24"/>
        </w:rPr>
        <w:t>thế nào là hệ điều hành, kể tên được các hệ điều hành cho máy tính và điện thoại</w:t>
      </w:r>
    </w:p>
    <w:p w14:paraId="60AFF6DF" w14:textId="2B5E512F" w:rsidR="00112015" w:rsidRPr="005A2E93" w:rsidRDefault="0090003D" w:rsidP="005A2E93">
      <w:pPr>
        <w:spacing w:after="0" w:line="312" w:lineRule="auto"/>
        <w:jc w:val="both"/>
        <w:rPr>
          <w:sz w:val="24"/>
          <w:szCs w:val="24"/>
        </w:rPr>
      </w:pPr>
      <w:bookmarkStart w:id="11" w:name="_heading=h.3l18frh" w:colFirst="0" w:colLast="0"/>
      <w:bookmarkEnd w:id="11"/>
      <w:r>
        <w:rPr>
          <w:b/>
          <w:sz w:val="24"/>
          <w:szCs w:val="24"/>
        </w:rPr>
        <w:t xml:space="preserve">b. </w:t>
      </w:r>
      <w:r w:rsidR="00EC1AD9" w:rsidRPr="005A2E93">
        <w:rPr>
          <w:b/>
          <w:sz w:val="24"/>
          <w:szCs w:val="24"/>
        </w:rPr>
        <w:t>Nội dung</w:t>
      </w:r>
      <w:r w:rsidR="00EC1AD9" w:rsidRPr="005A2E93">
        <w:rPr>
          <w:sz w:val="24"/>
          <w:szCs w:val="24"/>
        </w:rPr>
        <w:t>: HS quan sát SGK để tìm hiểu nội dung kiến thức theo yêu cầu của GV</w:t>
      </w:r>
    </w:p>
    <w:p w14:paraId="599EC59E" w14:textId="1D6CF636" w:rsidR="00112015" w:rsidRPr="005A2E93" w:rsidRDefault="0090003D" w:rsidP="005A2E93">
      <w:pPr>
        <w:spacing w:after="0" w:line="312" w:lineRule="auto"/>
        <w:jc w:val="both"/>
        <w:rPr>
          <w:sz w:val="24"/>
          <w:szCs w:val="24"/>
        </w:rPr>
      </w:pPr>
      <w:bookmarkStart w:id="12" w:name="_heading=h.206ipza" w:colFirst="0" w:colLast="0"/>
      <w:bookmarkEnd w:id="12"/>
      <w:r w:rsidRPr="0090003D">
        <w:rPr>
          <w:b/>
          <w:bCs/>
          <w:sz w:val="24"/>
          <w:szCs w:val="24"/>
        </w:rPr>
        <w:t>c</w:t>
      </w:r>
      <w:r>
        <w:rPr>
          <w:sz w:val="24"/>
          <w:szCs w:val="24"/>
        </w:rPr>
        <w:t xml:space="preserve">. </w:t>
      </w:r>
      <w:r w:rsidR="00EC1AD9" w:rsidRPr="005A2E93">
        <w:rPr>
          <w:b/>
          <w:sz w:val="24"/>
          <w:szCs w:val="24"/>
        </w:rPr>
        <w:t xml:space="preserve">Sản phẩm:  </w:t>
      </w:r>
      <w:r w:rsidR="00EC1AD9" w:rsidRPr="005A2E93">
        <w:rPr>
          <w:sz w:val="24"/>
          <w:szCs w:val="24"/>
        </w:rPr>
        <w:t>Hs hoàn thành tìm hiều kiến thức</w:t>
      </w:r>
    </w:p>
    <w:p w14:paraId="3B101ADC" w14:textId="25B643F5" w:rsidR="00112015" w:rsidRPr="005A2E93" w:rsidRDefault="0090003D" w:rsidP="005A2E93">
      <w:pPr>
        <w:spacing w:after="0" w:line="312" w:lineRule="auto"/>
        <w:jc w:val="both"/>
        <w:rPr>
          <w:sz w:val="24"/>
          <w:szCs w:val="24"/>
        </w:rPr>
      </w:pPr>
      <w:bookmarkStart w:id="13" w:name="_heading=h.4k668n3" w:colFirst="0" w:colLast="0"/>
      <w:bookmarkEnd w:id="13"/>
      <w:r>
        <w:rPr>
          <w:b/>
          <w:sz w:val="24"/>
          <w:szCs w:val="24"/>
        </w:rPr>
        <w:t xml:space="preserve">d. </w:t>
      </w:r>
      <w:r w:rsidR="00EC1AD9" w:rsidRPr="005A2E93">
        <w:rPr>
          <w:b/>
          <w:sz w:val="24"/>
          <w:szCs w:val="24"/>
        </w:rPr>
        <w:t xml:space="preserve">Tổ chức thực hiện: </w:t>
      </w:r>
    </w:p>
    <w:tbl>
      <w:tblPr>
        <w:tblStyle w:val="a4"/>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1"/>
        <w:gridCol w:w="4536"/>
      </w:tblGrid>
      <w:tr w:rsidR="00D50330" w:rsidRPr="005A2E93" w14:paraId="5A2353E3" w14:textId="2EDF4ECA" w:rsidTr="00D50330">
        <w:trPr>
          <w:tblHeader/>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718017F0" w14:textId="77777777" w:rsidR="00D50330" w:rsidRPr="005A2E93" w:rsidRDefault="00D50330" w:rsidP="00D50330">
            <w:pPr>
              <w:spacing w:after="0" w:line="312" w:lineRule="auto"/>
              <w:jc w:val="center"/>
              <w:rPr>
                <w:b/>
                <w:sz w:val="24"/>
                <w:szCs w:val="24"/>
              </w:rPr>
            </w:pPr>
            <w:r w:rsidRPr="005A2E93">
              <w:rPr>
                <w:b/>
                <w:sz w:val="24"/>
                <w:szCs w:val="24"/>
              </w:rPr>
              <w:t>Hoạt động của giáo viên và học sinh</w:t>
            </w:r>
          </w:p>
        </w:tc>
        <w:tc>
          <w:tcPr>
            <w:tcW w:w="4536" w:type="dxa"/>
            <w:tcBorders>
              <w:top w:val="single" w:sz="4" w:space="0" w:color="000000"/>
              <w:left w:val="single" w:sz="4" w:space="0" w:color="000000"/>
              <w:bottom w:val="single" w:sz="4" w:space="0" w:color="000000"/>
              <w:right w:val="single" w:sz="4" w:space="0" w:color="000000"/>
            </w:tcBorders>
            <w:vAlign w:val="center"/>
          </w:tcPr>
          <w:p w14:paraId="47DE6C3B" w14:textId="73835362" w:rsidR="00D50330" w:rsidRPr="005A2E93" w:rsidRDefault="00D50330" w:rsidP="00D50330">
            <w:pPr>
              <w:spacing w:after="0" w:line="312" w:lineRule="auto"/>
              <w:jc w:val="center"/>
              <w:rPr>
                <w:b/>
                <w:sz w:val="24"/>
                <w:szCs w:val="24"/>
              </w:rPr>
            </w:pPr>
            <w:r w:rsidRPr="005A2E93">
              <w:rPr>
                <w:b/>
                <w:sz w:val="24"/>
                <w:szCs w:val="24"/>
              </w:rPr>
              <w:t>Sản phẩm dự kiến</w:t>
            </w:r>
          </w:p>
        </w:tc>
      </w:tr>
      <w:tr w:rsidR="00D50330" w:rsidRPr="005A2E93" w14:paraId="5035CD7C" w14:textId="3AEAECE6" w:rsidTr="00D50330">
        <w:trPr>
          <w:jc w:val="center"/>
        </w:trPr>
        <w:tc>
          <w:tcPr>
            <w:tcW w:w="4531" w:type="dxa"/>
            <w:tcBorders>
              <w:top w:val="single" w:sz="4" w:space="0" w:color="000000"/>
              <w:left w:val="single" w:sz="4" w:space="0" w:color="000000"/>
              <w:bottom w:val="single" w:sz="4" w:space="0" w:color="000000"/>
              <w:right w:val="single" w:sz="4" w:space="0" w:color="000000"/>
            </w:tcBorders>
          </w:tcPr>
          <w:p w14:paraId="0E58BA11" w14:textId="77777777" w:rsidR="00D50330" w:rsidRPr="005A2E93" w:rsidRDefault="00D50330" w:rsidP="00D50330">
            <w:pPr>
              <w:spacing w:after="0" w:line="312" w:lineRule="auto"/>
              <w:rPr>
                <w:b/>
                <w:sz w:val="24"/>
                <w:szCs w:val="24"/>
              </w:rPr>
            </w:pPr>
            <w:r w:rsidRPr="005A2E93">
              <w:rPr>
                <w:b/>
                <w:sz w:val="24"/>
                <w:szCs w:val="24"/>
              </w:rPr>
              <w:t>*‌ ‌Bước‌ ‌1:‌ ‌Chuyển‌ ‌giao‌ ‌nhiệm‌ ‌vụ:‌ ‌</w:t>
            </w:r>
          </w:p>
          <w:p w14:paraId="7CE6D70B" w14:textId="77777777" w:rsidR="00D50330" w:rsidRPr="005A2E93" w:rsidRDefault="00D50330" w:rsidP="00D50330">
            <w:pPr>
              <w:spacing w:after="0" w:line="312" w:lineRule="auto"/>
              <w:jc w:val="both"/>
              <w:rPr>
                <w:sz w:val="24"/>
                <w:szCs w:val="24"/>
              </w:rPr>
            </w:pPr>
            <w:r w:rsidRPr="005A2E93">
              <w:rPr>
                <w:b/>
                <w:sz w:val="24"/>
                <w:szCs w:val="24"/>
              </w:rPr>
              <w:t>GV:</w:t>
            </w:r>
            <w:r w:rsidRPr="005A2E93">
              <w:rPr>
                <w:sz w:val="24"/>
                <w:szCs w:val="24"/>
              </w:rPr>
              <w:t xml:space="preserve"> Tổ chức các hoạt động</w:t>
            </w:r>
          </w:p>
          <w:p w14:paraId="3ED4BC07" w14:textId="77777777" w:rsidR="00D50330" w:rsidRPr="005A2E93" w:rsidRDefault="00D50330" w:rsidP="00D50330">
            <w:pPr>
              <w:spacing w:after="0" w:line="312" w:lineRule="auto"/>
              <w:jc w:val="both"/>
              <w:rPr>
                <w:sz w:val="24"/>
                <w:szCs w:val="24"/>
              </w:rPr>
            </w:pPr>
            <w:r w:rsidRPr="005A2E93">
              <w:rPr>
                <w:sz w:val="24"/>
                <w:szCs w:val="24"/>
              </w:rPr>
              <w:t>HĐ1</w:t>
            </w:r>
          </w:p>
          <w:p w14:paraId="023E3C47" w14:textId="77777777" w:rsidR="00D50330" w:rsidRPr="005A2E93" w:rsidRDefault="00D50330" w:rsidP="00D50330">
            <w:pPr>
              <w:spacing w:after="0" w:line="312" w:lineRule="auto"/>
              <w:jc w:val="both"/>
              <w:rPr>
                <w:sz w:val="24"/>
                <w:szCs w:val="24"/>
              </w:rPr>
            </w:pPr>
            <w:r w:rsidRPr="005A2E93">
              <w:rPr>
                <w:sz w:val="24"/>
                <w:szCs w:val="24"/>
              </w:rPr>
              <w:t>Trong dự án Sổ lưu niệm, bạn An đóng vai trò trưởng nhóm. Em hãy chọn ba công việc thể hiện chức năng điều hành nhóm của bạn An trong những công việc sau đây:</w:t>
            </w:r>
          </w:p>
          <w:p w14:paraId="289B1A34"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Mô tả nội dung sổ lưu niệm bằng phần mềm sơ đồ tư duy</w:t>
            </w:r>
          </w:p>
          <w:p w14:paraId="61490F63"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Quản lí công việc của cả nhóm, theo dõi thời gian thực hiện</w:t>
            </w:r>
          </w:p>
          <w:p w14:paraId="4AE03948"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Định dạng và sắp xếp các đoạn văn trong sổ lưu niệm</w:t>
            </w:r>
          </w:p>
          <w:p w14:paraId="170263B6"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Phân công nhiệm vụ và kết nối các hoạt động của các thành viên</w:t>
            </w:r>
          </w:p>
          <w:p w14:paraId="51B80DD0"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Thiết kế bài giới thiệu sản phẩm bằng phần mềm trình chiếu</w:t>
            </w:r>
          </w:p>
          <w:p w14:paraId="1CF6D675" w14:textId="77777777" w:rsidR="00D50330" w:rsidRPr="005A2E93" w:rsidRDefault="00D50330">
            <w:pPr>
              <w:pStyle w:val="ListParagraph"/>
              <w:numPr>
                <w:ilvl w:val="0"/>
                <w:numId w:val="1"/>
              </w:numPr>
              <w:spacing w:after="0" w:line="312" w:lineRule="auto"/>
              <w:jc w:val="both"/>
              <w:rPr>
                <w:sz w:val="24"/>
                <w:szCs w:val="24"/>
              </w:rPr>
            </w:pPr>
            <w:r w:rsidRPr="005A2E93">
              <w:rPr>
                <w:sz w:val="24"/>
                <w:szCs w:val="24"/>
              </w:rPr>
              <w:t>Thay mặt cả nhóm, trao đổi thông tin với cô giáo và các nhóm khác</w:t>
            </w:r>
          </w:p>
          <w:p w14:paraId="448DFD94" w14:textId="77777777" w:rsidR="00D50330" w:rsidRPr="005A2E93" w:rsidRDefault="00D50330" w:rsidP="00D50330">
            <w:pPr>
              <w:spacing w:after="0" w:line="312" w:lineRule="auto"/>
              <w:jc w:val="center"/>
              <w:rPr>
                <w:i/>
                <w:sz w:val="24"/>
                <w:szCs w:val="24"/>
              </w:rPr>
            </w:pPr>
          </w:p>
          <w:p w14:paraId="1645DDA7" w14:textId="77777777" w:rsidR="00D50330" w:rsidRPr="005A2E93" w:rsidRDefault="00D50330" w:rsidP="00D50330">
            <w:pPr>
              <w:spacing w:after="0" w:line="312" w:lineRule="auto"/>
              <w:jc w:val="both"/>
              <w:rPr>
                <w:b/>
                <w:sz w:val="24"/>
                <w:szCs w:val="24"/>
              </w:rPr>
            </w:pPr>
          </w:p>
          <w:p w14:paraId="1154FCB4" w14:textId="77777777" w:rsidR="00D50330" w:rsidRPr="005A2E93" w:rsidRDefault="00D50330" w:rsidP="00D50330">
            <w:pPr>
              <w:spacing w:after="0" w:line="312" w:lineRule="auto"/>
              <w:jc w:val="both"/>
              <w:rPr>
                <w:sz w:val="24"/>
                <w:szCs w:val="24"/>
              </w:rPr>
            </w:pPr>
            <w:r w:rsidRPr="005A2E93">
              <w:rPr>
                <w:b/>
                <w:sz w:val="24"/>
                <w:szCs w:val="24"/>
              </w:rPr>
              <w:t>HS:</w:t>
            </w:r>
            <w:r w:rsidRPr="005A2E93">
              <w:rPr>
                <w:sz w:val="24"/>
                <w:szCs w:val="24"/>
              </w:rPr>
              <w:t xml:space="preserve"> Thảo luận, trả lời</w:t>
            </w:r>
          </w:p>
          <w:p w14:paraId="046F3F3D" w14:textId="77777777" w:rsidR="00D50330" w:rsidRPr="005A2E93" w:rsidRDefault="00D50330" w:rsidP="00D50330">
            <w:pPr>
              <w:spacing w:after="0" w:line="312" w:lineRule="auto"/>
              <w:rPr>
                <w:sz w:val="24"/>
                <w:szCs w:val="24"/>
              </w:rPr>
            </w:pPr>
            <w:r w:rsidRPr="005A2E93">
              <w:rPr>
                <w:b/>
                <w:sz w:val="24"/>
                <w:szCs w:val="24"/>
              </w:rPr>
              <w:t>*‌ ‌Bước‌ ‌2:‌ ‌Thực‌ ‌hiện‌ ‌nhiệm‌ ‌vụ:‌ ‌ ‌</w:t>
            </w:r>
          </w:p>
          <w:p w14:paraId="3AD9C354" w14:textId="77777777" w:rsidR="00D50330" w:rsidRPr="005A2E93" w:rsidRDefault="00D50330" w:rsidP="00D50330">
            <w:pPr>
              <w:spacing w:after="0" w:line="312" w:lineRule="auto"/>
              <w:rPr>
                <w:sz w:val="24"/>
                <w:szCs w:val="24"/>
              </w:rPr>
            </w:pPr>
            <w:r w:rsidRPr="005A2E93">
              <w:rPr>
                <w:sz w:val="24"/>
                <w:szCs w:val="24"/>
              </w:rPr>
              <w:t> ‌+‌ ‌HS:‌ ‌Suy‌ ‌nghĩ,‌ ‌tham‌ ‌khảo‌ ‌sgk‌ ‌trả‌ ‌lời‌ ‌câu‌ ‌hỏi‌ ‌</w:t>
            </w:r>
          </w:p>
          <w:p w14:paraId="4F2741E2" w14:textId="77777777" w:rsidR="00D50330" w:rsidRPr="005A2E93" w:rsidRDefault="00D50330" w:rsidP="00D50330">
            <w:pPr>
              <w:spacing w:after="0" w:line="312" w:lineRule="auto"/>
              <w:rPr>
                <w:sz w:val="24"/>
                <w:szCs w:val="24"/>
              </w:rPr>
            </w:pPr>
            <w:r w:rsidRPr="005A2E93">
              <w:rPr>
                <w:sz w:val="24"/>
                <w:szCs w:val="24"/>
              </w:rPr>
              <w:t>+‌ ‌GV:‌ ‌quan‌ ‌sát‌ ‌và‌ ‌trợ‌ ‌giúp‌ ‌các‌ ‌cặp.‌ ‌ ‌</w:t>
            </w:r>
          </w:p>
          <w:p w14:paraId="3017692C" w14:textId="77777777" w:rsidR="00D50330" w:rsidRPr="005A2E93" w:rsidRDefault="00D50330" w:rsidP="00D50330">
            <w:pPr>
              <w:spacing w:after="0" w:line="312" w:lineRule="auto"/>
              <w:rPr>
                <w:sz w:val="24"/>
                <w:szCs w:val="24"/>
              </w:rPr>
            </w:pPr>
            <w:r w:rsidRPr="005A2E93">
              <w:rPr>
                <w:b/>
                <w:sz w:val="24"/>
                <w:szCs w:val="24"/>
              </w:rPr>
              <w:t>*‌ ‌Bước‌ ‌3:‌ ‌Báo‌ ‌cáo,‌ ‌thảo‌ ‌luận:‌ ‌ ‌</w:t>
            </w:r>
          </w:p>
          <w:p w14:paraId="0D2A904F" w14:textId="77777777" w:rsidR="00D50330" w:rsidRPr="005A2E93" w:rsidRDefault="00D50330" w:rsidP="00D50330">
            <w:pPr>
              <w:spacing w:after="0" w:line="312" w:lineRule="auto"/>
              <w:rPr>
                <w:sz w:val="24"/>
                <w:szCs w:val="24"/>
              </w:rPr>
            </w:pPr>
            <w:r w:rsidRPr="005A2E93">
              <w:rPr>
                <w:sz w:val="24"/>
                <w:szCs w:val="24"/>
              </w:rPr>
              <w:t>+‌ ‌HS:‌ ‌Lắng‌ ‌nghe,‌ ‌ghi‌ ‌chú,‌ ‌một‌ ‌HS‌ ‌phát‌ ‌</w:t>
            </w:r>
          </w:p>
          <w:p w14:paraId="34EED994" w14:textId="77777777" w:rsidR="00D50330" w:rsidRPr="005A2E93" w:rsidRDefault="00D50330" w:rsidP="00D50330">
            <w:pPr>
              <w:spacing w:after="0" w:line="312" w:lineRule="auto"/>
              <w:rPr>
                <w:sz w:val="24"/>
                <w:szCs w:val="24"/>
              </w:rPr>
            </w:pPr>
            <w:r w:rsidRPr="005A2E93">
              <w:rPr>
                <w:sz w:val="24"/>
                <w:szCs w:val="24"/>
              </w:rPr>
              <w:t>biểu‌ ‌lại‌ ‌các‌ ‌tính‌ ‌chất.‌ ‌ ‌</w:t>
            </w:r>
          </w:p>
          <w:p w14:paraId="4A1DC30E" w14:textId="77777777" w:rsidR="00D50330" w:rsidRPr="005A2E93" w:rsidRDefault="00D50330" w:rsidP="00D50330">
            <w:pPr>
              <w:spacing w:after="0" w:line="312" w:lineRule="auto"/>
              <w:rPr>
                <w:sz w:val="24"/>
                <w:szCs w:val="24"/>
              </w:rPr>
            </w:pPr>
            <w:r w:rsidRPr="005A2E93">
              <w:rPr>
                <w:sz w:val="24"/>
                <w:szCs w:val="24"/>
              </w:rPr>
              <w:t>+‌ ‌Các‌ ‌nhóm‌ ‌nhận‌ ‌xét,‌ ‌bổ‌ ‌sung‌ ‌cho‌ ‌</w:t>
            </w:r>
          </w:p>
          <w:p w14:paraId="72D0C414" w14:textId="77777777" w:rsidR="00D50330" w:rsidRPr="005A2E93" w:rsidRDefault="00D50330" w:rsidP="00D50330">
            <w:pPr>
              <w:spacing w:after="0" w:line="312" w:lineRule="auto"/>
              <w:rPr>
                <w:sz w:val="24"/>
                <w:szCs w:val="24"/>
              </w:rPr>
            </w:pPr>
            <w:r w:rsidRPr="005A2E93">
              <w:rPr>
                <w:sz w:val="24"/>
                <w:szCs w:val="24"/>
              </w:rPr>
              <w:t>nhau.‌ ‌ ‌</w:t>
            </w:r>
          </w:p>
          <w:p w14:paraId="4DFF24DB" w14:textId="77777777" w:rsidR="00D50330" w:rsidRPr="005A2E93" w:rsidRDefault="00D50330" w:rsidP="00D50330">
            <w:pPr>
              <w:spacing w:after="0" w:line="312" w:lineRule="auto"/>
              <w:rPr>
                <w:sz w:val="24"/>
                <w:szCs w:val="24"/>
              </w:rPr>
            </w:pPr>
            <w:r w:rsidRPr="005A2E93">
              <w:rPr>
                <w:b/>
                <w:sz w:val="24"/>
                <w:szCs w:val="24"/>
              </w:rPr>
              <w:t>*‌ ‌Bước‌ ‌4:‌ ‌Kết‌ ‌luận,‌ ‌nhận‌ ‌định:‌ ‌‌</w:t>
            </w:r>
            <w:r w:rsidRPr="005A2E93">
              <w:rPr>
                <w:sz w:val="24"/>
                <w:szCs w:val="24"/>
              </w:rPr>
              <w:t>GV‌ ‌chính‌ ‌xác‌ ‌hóa‌ ‌và‌ ‌gọi‌ ‌1‌ ‌học‌ ‌sinh‌ ‌nhắc‌ ‌lại‌ ‌kiến‌ ‌thức‌</w:t>
            </w:r>
            <w:r w:rsidRPr="005A2E93">
              <w:rPr>
                <w:b/>
                <w:sz w:val="24"/>
                <w:szCs w:val="24"/>
              </w:rPr>
              <w:t> ‌</w:t>
            </w:r>
            <w:r w:rsidRPr="005A2E93">
              <w:rPr>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1022BD68"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lastRenderedPageBreak/>
              <w:t xml:space="preserve">1. HỆ ĐIỀU HÀNH </w:t>
            </w:r>
          </w:p>
          <w:p w14:paraId="1FC8FA5A"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Hệ điều hành là phần mềm đóng vai trò kết nối giúp người sử dụng khai thác khả năng xử lí của máy tính.</w:t>
            </w:r>
          </w:p>
          <w:p w14:paraId="7C3911AE"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Những chức năng cơ bản của hệ điều hành là:</w:t>
            </w:r>
          </w:p>
          <w:p w14:paraId="346828E3"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Quản lí các thiết bị và dữ liệu của máy tính, điều khiển chúng phối hợp hoạt động nhịp nhàng với nhau</w:t>
            </w:r>
          </w:p>
          <w:p w14:paraId="1AF55CDE"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Cung cấp và quản lí môi trường trao đổi thông tin (giao diện) giữa người sử dụng và máy tính.</w:t>
            </w:r>
          </w:p>
          <w:p w14:paraId="51F8604D"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Cung cấp, quản lí môi trường cho phép người sử dụng chạy các phần mềm ứng dụng trên máy tính.</w:t>
            </w:r>
          </w:p>
          <w:p w14:paraId="409357E5"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t>Ghi nhớ:</w:t>
            </w:r>
          </w:p>
          <w:p w14:paraId="6F9FB193"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xml:space="preserve">- Hệ điều hành là phần mềm hệ thống quản lí và điều khiển hoạt động chung của máy tính, quản lí dữ liệu, cung cấp cho con người môi </w:t>
            </w:r>
            <w:r w:rsidRPr="005A2E93">
              <w:rPr>
                <w:sz w:val="24"/>
                <w:szCs w:val="24"/>
              </w:rPr>
              <w:lastRenderedPageBreak/>
              <w:t>trường tương tác với máy tính và chạy các phần mềm ứng dụng.</w:t>
            </w:r>
          </w:p>
          <w:p w14:paraId="5C6C35E2"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Có những hệ điều hành dành cho máy tính như: Windows, Mac OS, Linux, … và những hệ điều hành dành cho điện thoại thông minh và máy tính bảng như IOS, Android, …</w:t>
            </w:r>
          </w:p>
          <w:p w14:paraId="3E5C0514"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t>Vận dụng</w:t>
            </w:r>
          </w:p>
          <w:p w14:paraId="6B3BB245"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1. Phần mềm nào sau đây không phải là một hệ điều hành?</w:t>
            </w:r>
          </w:p>
          <w:p w14:paraId="6C32F162"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xml:space="preserve">A. Windows 7 </w:t>
            </w:r>
          </w:p>
          <w:p w14:paraId="7963213A"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B. Windows 10</w:t>
            </w:r>
          </w:p>
          <w:p w14:paraId="6AFEAC2C"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C. Windows Explorer</w:t>
            </w:r>
          </w:p>
          <w:p w14:paraId="472008CC"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D. Windows Phone</w:t>
            </w:r>
          </w:p>
          <w:p w14:paraId="32FE5AD8"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2. Chức năng nào say đây không phải của hệ điều hành?</w:t>
            </w:r>
          </w:p>
          <w:p w14:paraId="62EFD70D"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A. Quản lí các tệp dữ liệu trên đĩa</w:t>
            </w:r>
          </w:p>
          <w:p w14:paraId="2619EB9C"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B. Tạo và chỉnh sửa nội dung một tệp hình ảnh</w:t>
            </w:r>
          </w:p>
          <w:p w14:paraId="4B708A00"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C. Điều khiển các thiết bị vào – ra</w:t>
            </w:r>
          </w:p>
          <w:p w14:paraId="618F08BF" w14:textId="376B0308" w:rsidR="00D50330" w:rsidRPr="005A2E93" w:rsidRDefault="00D50330" w:rsidP="00D50330">
            <w:pPr>
              <w:spacing w:after="0" w:line="312" w:lineRule="auto"/>
              <w:rPr>
                <w:b/>
                <w:sz w:val="24"/>
                <w:szCs w:val="24"/>
              </w:rPr>
            </w:pPr>
            <w:r w:rsidRPr="005A2E93">
              <w:rPr>
                <w:sz w:val="24"/>
                <w:szCs w:val="24"/>
              </w:rPr>
              <w:t>D. Quản lí giao diện giữa người sử dụng và máy tính.</w:t>
            </w:r>
          </w:p>
        </w:tc>
      </w:tr>
    </w:tbl>
    <w:p w14:paraId="3B18E56A" w14:textId="77777777" w:rsidR="00112015" w:rsidRPr="005A2E93" w:rsidRDefault="00EC1AD9" w:rsidP="005A2E93">
      <w:pPr>
        <w:spacing w:after="0" w:line="312" w:lineRule="auto"/>
        <w:jc w:val="both"/>
        <w:rPr>
          <w:b/>
          <w:sz w:val="24"/>
          <w:szCs w:val="24"/>
        </w:rPr>
      </w:pPr>
      <w:bookmarkStart w:id="14" w:name="_heading=h.2zbgiuw" w:colFirst="0" w:colLast="0"/>
      <w:bookmarkEnd w:id="14"/>
      <w:r w:rsidRPr="005A2E93">
        <w:rPr>
          <w:b/>
          <w:i/>
          <w:sz w:val="24"/>
          <w:szCs w:val="24"/>
        </w:rPr>
        <w:lastRenderedPageBreak/>
        <w:t xml:space="preserve">Hoạt động </w:t>
      </w:r>
      <w:r w:rsidR="00FA46C8" w:rsidRPr="005A2E93">
        <w:rPr>
          <w:b/>
          <w:i/>
          <w:sz w:val="24"/>
          <w:szCs w:val="24"/>
        </w:rPr>
        <w:t>2.</w:t>
      </w:r>
      <w:r w:rsidRPr="005A2E93">
        <w:rPr>
          <w:b/>
          <w:i/>
          <w:sz w:val="24"/>
          <w:szCs w:val="24"/>
        </w:rPr>
        <w:t xml:space="preserve">2: </w:t>
      </w:r>
      <w:r w:rsidRPr="00511DF8">
        <w:rPr>
          <w:b/>
          <w:bCs/>
          <w:i/>
          <w:iCs/>
          <w:sz w:val="24"/>
          <w:szCs w:val="24"/>
        </w:rPr>
        <w:t xml:space="preserve">Tìm hiểu </w:t>
      </w:r>
      <w:r w:rsidR="00346A6B" w:rsidRPr="00511DF8">
        <w:rPr>
          <w:b/>
          <w:bCs/>
          <w:i/>
          <w:iCs/>
          <w:sz w:val="24"/>
          <w:szCs w:val="24"/>
        </w:rPr>
        <w:t>phần mềm</w:t>
      </w:r>
      <w:r w:rsidR="00346A6B" w:rsidRPr="005A2E93">
        <w:rPr>
          <w:b/>
          <w:i/>
          <w:sz w:val="24"/>
          <w:szCs w:val="24"/>
        </w:rPr>
        <w:t xml:space="preserve"> ứng dụng </w:t>
      </w:r>
      <w:r w:rsidRPr="005A2E93">
        <w:rPr>
          <w:b/>
          <w:sz w:val="24"/>
          <w:szCs w:val="24"/>
        </w:rPr>
        <w:t xml:space="preserve"> </w:t>
      </w:r>
    </w:p>
    <w:p w14:paraId="4525E568" w14:textId="77777777" w:rsidR="00112015" w:rsidRPr="005A2E93" w:rsidRDefault="00EC1AD9" w:rsidP="005A2E93">
      <w:pPr>
        <w:spacing w:after="0" w:line="312" w:lineRule="auto"/>
        <w:jc w:val="both"/>
        <w:rPr>
          <w:b/>
          <w:sz w:val="24"/>
          <w:szCs w:val="24"/>
        </w:rPr>
      </w:pPr>
      <w:bookmarkStart w:id="15" w:name="_heading=h.1egqt2p" w:colFirst="0" w:colLast="0"/>
      <w:bookmarkEnd w:id="15"/>
      <w:r w:rsidRPr="005A2E93">
        <w:rPr>
          <w:b/>
          <w:sz w:val="24"/>
          <w:szCs w:val="24"/>
        </w:rPr>
        <w:t xml:space="preserve">a) Mục tiêu: </w:t>
      </w:r>
      <w:r w:rsidRPr="005A2E93">
        <w:rPr>
          <w:sz w:val="24"/>
          <w:szCs w:val="24"/>
        </w:rPr>
        <w:t xml:space="preserve">Nắm được </w:t>
      </w:r>
      <w:r w:rsidR="00346A6B" w:rsidRPr="005A2E93">
        <w:rPr>
          <w:sz w:val="24"/>
          <w:szCs w:val="24"/>
        </w:rPr>
        <w:t xml:space="preserve">khái niệm phần mềm ứng dụng và các loại phần mềm ứng dụng </w:t>
      </w:r>
    </w:p>
    <w:p w14:paraId="59DE8EB6" w14:textId="77777777" w:rsidR="00112015" w:rsidRPr="005A2E93" w:rsidRDefault="00EC1AD9" w:rsidP="005A2E93">
      <w:pPr>
        <w:tabs>
          <w:tab w:val="left" w:pos="567"/>
          <w:tab w:val="left" w:pos="1134"/>
        </w:tabs>
        <w:spacing w:after="0" w:line="312" w:lineRule="auto"/>
        <w:jc w:val="both"/>
        <w:rPr>
          <w:sz w:val="24"/>
          <w:szCs w:val="24"/>
        </w:rPr>
      </w:pPr>
      <w:r w:rsidRPr="005A2E93">
        <w:rPr>
          <w:b/>
          <w:sz w:val="24"/>
          <w:szCs w:val="24"/>
        </w:rPr>
        <w:t xml:space="preserve">b) Nội dung: </w:t>
      </w:r>
      <w:r w:rsidRPr="005A2E93">
        <w:rPr>
          <w:sz w:val="24"/>
          <w:szCs w:val="24"/>
        </w:rPr>
        <w:t>HS quan sát SGK để tìm hiểu nội dung kiến thức theo yêu cầu của GV.</w:t>
      </w:r>
    </w:p>
    <w:p w14:paraId="4A15C458" w14:textId="77777777" w:rsidR="00112015" w:rsidRPr="005A2E93" w:rsidRDefault="00EC1AD9" w:rsidP="005A2E93">
      <w:pPr>
        <w:tabs>
          <w:tab w:val="left" w:pos="567"/>
          <w:tab w:val="left" w:pos="1134"/>
        </w:tabs>
        <w:spacing w:after="0" w:line="312" w:lineRule="auto"/>
        <w:jc w:val="both"/>
        <w:rPr>
          <w:sz w:val="24"/>
          <w:szCs w:val="24"/>
        </w:rPr>
      </w:pPr>
      <w:r w:rsidRPr="005A2E93">
        <w:rPr>
          <w:b/>
          <w:sz w:val="24"/>
          <w:szCs w:val="24"/>
        </w:rPr>
        <w:t xml:space="preserve">c) Sản phẩm: </w:t>
      </w:r>
      <w:r w:rsidRPr="005A2E93">
        <w:rPr>
          <w:sz w:val="24"/>
          <w:szCs w:val="24"/>
        </w:rPr>
        <w:t>HS hoàn thành tìm hiểu kiến thức</w:t>
      </w:r>
    </w:p>
    <w:p w14:paraId="401A30D8" w14:textId="77777777" w:rsidR="00112015" w:rsidRPr="005A2E93" w:rsidRDefault="00EC1AD9" w:rsidP="005A2E93">
      <w:pPr>
        <w:spacing w:after="0" w:line="312" w:lineRule="auto"/>
        <w:jc w:val="both"/>
        <w:rPr>
          <w:b/>
          <w:sz w:val="24"/>
          <w:szCs w:val="24"/>
        </w:rPr>
      </w:pPr>
      <w:r w:rsidRPr="005A2E93">
        <w:rPr>
          <w:b/>
          <w:sz w:val="24"/>
          <w:szCs w:val="24"/>
        </w:rPr>
        <w:t>d) Tổ chức thực hiện:</w:t>
      </w:r>
    </w:p>
    <w:tbl>
      <w:tblPr>
        <w:tblStyle w:val="a5"/>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410"/>
        <w:gridCol w:w="4516"/>
      </w:tblGrid>
      <w:tr w:rsidR="00D50330" w:rsidRPr="005A2E93" w14:paraId="0204F592" w14:textId="53F5DD9E" w:rsidTr="00D50330">
        <w:trPr>
          <w:tblHeader/>
          <w:jc w:val="center"/>
        </w:trPr>
        <w:tc>
          <w:tcPr>
            <w:tcW w:w="4531" w:type="dxa"/>
            <w:tcBorders>
              <w:top w:val="single" w:sz="4" w:space="0" w:color="000000"/>
              <w:left w:val="single" w:sz="4" w:space="0" w:color="000000"/>
              <w:bottom w:val="single" w:sz="4" w:space="0" w:color="000000"/>
              <w:right w:val="single" w:sz="4" w:space="0" w:color="000000"/>
            </w:tcBorders>
            <w:vAlign w:val="center"/>
          </w:tcPr>
          <w:p w14:paraId="2CEC5851" w14:textId="77777777" w:rsidR="00D50330" w:rsidRPr="005A2E93" w:rsidRDefault="00D50330" w:rsidP="00D50330">
            <w:pPr>
              <w:spacing w:after="0" w:line="312" w:lineRule="auto"/>
              <w:jc w:val="center"/>
              <w:rPr>
                <w:b/>
                <w:sz w:val="24"/>
                <w:szCs w:val="24"/>
              </w:rPr>
            </w:pPr>
            <w:r w:rsidRPr="005A2E93">
              <w:rPr>
                <w:b/>
                <w:sz w:val="24"/>
                <w:szCs w:val="24"/>
              </w:rPr>
              <w:t>Hoạt động của GV và HS</w:t>
            </w:r>
          </w:p>
        </w:tc>
        <w:tc>
          <w:tcPr>
            <w:tcW w:w="4395" w:type="dxa"/>
            <w:tcBorders>
              <w:top w:val="single" w:sz="4" w:space="0" w:color="000000"/>
              <w:left w:val="single" w:sz="4" w:space="0" w:color="000000"/>
              <w:bottom w:val="single" w:sz="4" w:space="0" w:color="000000"/>
              <w:right w:val="single" w:sz="4" w:space="0" w:color="000000"/>
            </w:tcBorders>
            <w:vAlign w:val="center"/>
          </w:tcPr>
          <w:p w14:paraId="1A43CD8B" w14:textId="440EC42E" w:rsidR="00D50330" w:rsidRPr="005A2E93" w:rsidRDefault="00D50330" w:rsidP="00D50330">
            <w:pPr>
              <w:spacing w:after="0" w:line="312" w:lineRule="auto"/>
              <w:jc w:val="center"/>
              <w:rPr>
                <w:b/>
                <w:sz w:val="24"/>
                <w:szCs w:val="24"/>
              </w:rPr>
            </w:pPr>
            <w:r w:rsidRPr="005A2E93">
              <w:rPr>
                <w:b/>
                <w:sz w:val="24"/>
                <w:szCs w:val="24"/>
              </w:rPr>
              <w:t>Sản phẩm dự kiến</w:t>
            </w:r>
          </w:p>
        </w:tc>
      </w:tr>
      <w:tr w:rsidR="00D50330" w:rsidRPr="005A2E93" w14:paraId="0FA3F50F" w14:textId="36310A7D" w:rsidTr="00D50330">
        <w:trPr>
          <w:jc w:val="center"/>
        </w:trPr>
        <w:tc>
          <w:tcPr>
            <w:tcW w:w="4531" w:type="dxa"/>
            <w:tcBorders>
              <w:top w:val="single" w:sz="4" w:space="0" w:color="000000"/>
              <w:left w:val="single" w:sz="4" w:space="0" w:color="000000"/>
              <w:bottom w:val="single" w:sz="4" w:space="0" w:color="000000"/>
              <w:right w:val="single" w:sz="4" w:space="0" w:color="000000"/>
            </w:tcBorders>
          </w:tcPr>
          <w:p w14:paraId="53216ECA" w14:textId="77777777" w:rsidR="00D50330" w:rsidRPr="005A2E93" w:rsidRDefault="00D50330" w:rsidP="00D50330">
            <w:pPr>
              <w:spacing w:after="0" w:line="312" w:lineRule="auto"/>
              <w:rPr>
                <w:b/>
                <w:sz w:val="24"/>
                <w:szCs w:val="24"/>
              </w:rPr>
            </w:pPr>
            <w:r w:rsidRPr="005A2E93">
              <w:rPr>
                <w:b/>
                <w:sz w:val="24"/>
                <w:szCs w:val="24"/>
              </w:rPr>
              <w:t>*‌ ‌Bước‌ ‌1:‌ ‌Chuyển‌ ‌giao‌ ‌nhiệm‌ ‌vụ:‌ ‌</w:t>
            </w:r>
          </w:p>
          <w:p w14:paraId="692D5694" w14:textId="77777777" w:rsidR="00D50330" w:rsidRPr="005A2E93" w:rsidRDefault="00D50330" w:rsidP="00D50330">
            <w:pPr>
              <w:spacing w:after="0" w:line="312" w:lineRule="auto"/>
              <w:jc w:val="both"/>
              <w:rPr>
                <w:sz w:val="24"/>
                <w:szCs w:val="24"/>
              </w:rPr>
            </w:pPr>
            <w:r w:rsidRPr="005A2E93">
              <w:rPr>
                <w:b/>
                <w:sz w:val="24"/>
                <w:szCs w:val="24"/>
              </w:rPr>
              <w:t xml:space="preserve">GV: </w:t>
            </w:r>
            <w:r w:rsidRPr="005A2E93">
              <w:rPr>
                <w:sz w:val="24"/>
                <w:szCs w:val="24"/>
              </w:rPr>
              <w:t>tổ chức HĐ2</w:t>
            </w:r>
          </w:p>
          <w:p w14:paraId="0B5F62D5" w14:textId="77777777" w:rsidR="00D50330" w:rsidRPr="005A2E93" w:rsidRDefault="00D50330" w:rsidP="00D50330">
            <w:pPr>
              <w:spacing w:after="0" w:line="312" w:lineRule="auto"/>
              <w:jc w:val="both"/>
              <w:rPr>
                <w:sz w:val="24"/>
                <w:szCs w:val="24"/>
              </w:rPr>
            </w:pPr>
            <w:r w:rsidRPr="005A2E93">
              <w:rPr>
                <w:sz w:val="24"/>
                <w:szCs w:val="24"/>
              </w:rPr>
              <w:t>Em hãy ghép mỗi loại tệp ở cột bên trái với một phần mở rộng tệp phù hợp ở cột bên phải</w:t>
            </w:r>
          </w:p>
          <w:tbl>
            <w:tblPr>
              <w:tblStyle w:val="TableGrid"/>
              <w:tblW w:w="0" w:type="auto"/>
              <w:jc w:val="center"/>
              <w:tblInd w:w="0" w:type="dxa"/>
              <w:tblLook w:val="04A0" w:firstRow="1" w:lastRow="0" w:firstColumn="1" w:lastColumn="0" w:noHBand="0" w:noVBand="1"/>
            </w:tblPr>
            <w:tblGrid>
              <w:gridCol w:w="1985"/>
              <w:gridCol w:w="1985"/>
            </w:tblGrid>
            <w:tr w:rsidR="00D50330" w:rsidRPr="005A2E93" w14:paraId="266DDEB5" w14:textId="77777777" w:rsidTr="00D50330">
              <w:trPr>
                <w:jc w:val="center"/>
              </w:trPr>
              <w:tc>
                <w:tcPr>
                  <w:tcW w:w="1985" w:type="dxa"/>
                </w:tcPr>
                <w:p w14:paraId="655F2A8B" w14:textId="77777777" w:rsidR="00D50330" w:rsidRPr="005A2E93" w:rsidRDefault="00D50330" w:rsidP="00D50330">
                  <w:pPr>
                    <w:spacing w:line="312" w:lineRule="auto"/>
                    <w:jc w:val="center"/>
                    <w:rPr>
                      <w:b/>
                      <w:sz w:val="24"/>
                      <w:szCs w:val="24"/>
                    </w:rPr>
                  </w:pPr>
                  <w:r w:rsidRPr="005A2E93">
                    <w:rPr>
                      <w:b/>
                      <w:sz w:val="24"/>
                      <w:szCs w:val="24"/>
                    </w:rPr>
                    <w:t>Loại tệp</w:t>
                  </w:r>
                </w:p>
              </w:tc>
              <w:tc>
                <w:tcPr>
                  <w:tcW w:w="1985" w:type="dxa"/>
                </w:tcPr>
                <w:p w14:paraId="0EEFF3EF" w14:textId="77777777" w:rsidR="00D50330" w:rsidRPr="005A2E93" w:rsidRDefault="00D50330" w:rsidP="00D50330">
                  <w:pPr>
                    <w:spacing w:line="312" w:lineRule="auto"/>
                    <w:jc w:val="center"/>
                    <w:rPr>
                      <w:b/>
                      <w:sz w:val="24"/>
                      <w:szCs w:val="24"/>
                    </w:rPr>
                  </w:pPr>
                  <w:r w:rsidRPr="005A2E93">
                    <w:rPr>
                      <w:b/>
                      <w:sz w:val="24"/>
                      <w:szCs w:val="24"/>
                    </w:rPr>
                    <w:t>Phần mở rộng</w:t>
                  </w:r>
                </w:p>
              </w:tc>
            </w:tr>
            <w:tr w:rsidR="00D50330" w:rsidRPr="005A2E93" w14:paraId="5FD2809E" w14:textId="77777777" w:rsidTr="00D50330">
              <w:trPr>
                <w:jc w:val="center"/>
              </w:trPr>
              <w:tc>
                <w:tcPr>
                  <w:tcW w:w="1985" w:type="dxa"/>
                </w:tcPr>
                <w:p w14:paraId="60059926"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t>Tài liệu</w:t>
                  </w:r>
                </w:p>
              </w:tc>
              <w:tc>
                <w:tcPr>
                  <w:tcW w:w="1985" w:type="dxa"/>
                </w:tcPr>
                <w:p w14:paraId="51D12703"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.jpg .png .bmp</w:t>
                  </w:r>
                </w:p>
              </w:tc>
            </w:tr>
            <w:tr w:rsidR="00D50330" w:rsidRPr="005A2E93" w14:paraId="22B9DAC6" w14:textId="77777777" w:rsidTr="00D50330">
              <w:trPr>
                <w:jc w:val="center"/>
              </w:trPr>
              <w:tc>
                <w:tcPr>
                  <w:tcW w:w="1985" w:type="dxa"/>
                </w:tcPr>
                <w:p w14:paraId="299D2822"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t>Chương trình Scratch</w:t>
                  </w:r>
                </w:p>
              </w:tc>
              <w:tc>
                <w:tcPr>
                  <w:tcW w:w="1985" w:type="dxa"/>
                </w:tcPr>
                <w:p w14:paraId="0D196810"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.exe .com .bat .msi</w:t>
                  </w:r>
                </w:p>
              </w:tc>
            </w:tr>
            <w:tr w:rsidR="00D50330" w:rsidRPr="005A2E93" w14:paraId="44DF3068" w14:textId="77777777" w:rsidTr="00D50330">
              <w:trPr>
                <w:jc w:val="center"/>
              </w:trPr>
              <w:tc>
                <w:tcPr>
                  <w:tcW w:w="1985" w:type="dxa"/>
                </w:tcPr>
                <w:p w14:paraId="4F0A90CE"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t>Hình ảnh</w:t>
                  </w:r>
                </w:p>
              </w:tc>
              <w:tc>
                <w:tcPr>
                  <w:tcW w:w="1985" w:type="dxa"/>
                </w:tcPr>
                <w:p w14:paraId="6362157C"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.sb .sb2 .sb3</w:t>
                  </w:r>
                </w:p>
              </w:tc>
            </w:tr>
            <w:tr w:rsidR="00D50330" w:rsidRPr="005A2E93" w14:paraId="466ADB09" w14:textId="77777777" w:rsidTr="00D50330">
              <w:trPr>
                <w:jc w:val="center"/>
              </w:trPr>
              <w:tc>
                <w:tcPr>
                  <w:tcW w:w="1985" w:type="dxa"/>
                </w:tcPr>
                <w:p w14:paraId="4150D102"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t xml:space="preserve">Ứng dụng </w:t>
                  </w:r>
                </w:p>
              </w:tc>
              <w:tc>
                <w:tcPr>
                  <w:tcW w:w="1985" w:type="dxa"/>
                </w:tcPr>
                <w:p w14:paraId="546F21A7"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.ppt .pptx</w:t>
                  </w:r>
                </w:p>
              </w:tc>
            </w:tr>
            <w:tr w:rsidR="00D50330" w:rsidRPr="005A2E93" w14:paraId="70A0C872" w14:textId="77777777" w:rsidTr="00D50330">
              <w:trPr>
                <w:jc w:val="center"/>
              </w:trPr>
              <w:tc>
                <w:tcPr>
                  <w:tcW w:w="1985" w:type="dxa"/>
                </w:tcPr>
                <w:p w14:paraId="0C61BA2B"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t>Trang web</w:t>
                  </w:r>
                </w:p>
              </w:tc>
              <w:tc>
                <w:tcPr>
                  <w:tcW w:w="1985" w:type="dxa"/>
                </w:tcPr>
                <w:p w14:paraId="1C2FCB8E"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.htm .html</w:t>
                  </w:r>
                </w:p>
              </w:tc>
            </w:tr>
            <w:tr w:rsidR="00D50330" w:rsidRPr="005A2E93" w14:paraId="2F1F4496" w14:textId="77777777" w:rsidTr="00D50330">
              <w:trPr>
                <w:jc w:val="center"/>
              </w:trPr>
              <w:tc>
                <w:tcPr>
                  <w:tcW w:w="1985" w:type="dxa"/>
                </w:tcPr>
                <w:p w14:paraId="6336B0A7" w14:textId="77777777" w:rsidR="00D50330" w:rsidRPr="005A2E93" w:rsidRDefault="00D50330">
                  <w:pPr>
                    <w:pStyle w:val="ListParagraph"/>
                    <w:numPr>
                      <w:ilvl w:val="0"/>
                      <w:numId w:val="2"/>
                    </w:numPr>
                    <w:spacing w:line="312" w:lineRule="auto"/>
                    <w:jc w:val="both"/>
                    <w:rPr>
                      <w:sz w:val="24"/>
                      <w:szCs w:val="24"/>
                    </w:rPr>
                  </w:pPr>
                  <w:r w:rsidRPr="005A2E93">
                    <w:rPr>
                      <w:sz w:val="24"/>
                      <w:szCs w:val="24"/>
                    </w:rPr>
                    <w:lastRenderedPageBreak/>
                    <w:t>Bài trình bày PowerPoint</w:t>
                  </w:r>
                </w:p>
              </w:tc>
              <w:tc>
                <w:tcPr>
                  <w:tcW w:w="1985" w:type="dxa"/>
                </w:tcPr>
                <w:p w14:paraId="4423DE98" w14:textId="77777777" w:rsidR="00D50330" w:rsidRPr="005A2E93" w:rsidRDefault="00D50330">
                  <w:pPr>
                    <w:pStyle w:val="ListParagraph"/>
                    <w:numPr>
                      <w:ilvl w:val="0"/>
                      <w:numId w:val="3"/>
                    </w:numPr>
                    <w:spacing w:line="312" w:lineRule="auto"/>
                    <w:jc w:val="both"/>
                    <w:rPr>
                      <w:sz w:val="24"/>
                      <w:szCs w:val="24"/>
                    </w:rPr>
                  </w:pPr>
                  <w:r w:rsidRPr="005A2E93">
                    <w:rPr>
                      <w:sz w:val="24"/>
                      <w:szCs w:val="24"/>
                    </w:rPr>
                    <w:t>.doc .docx</w:t>
                  </w:r>
                </w:p>
              </w:tc>
            </w:tr>
          </w:tbl>
          <w:p w14:paraId="5D970063" w14:textId="77777777" w:rsidR="00D50330" w:rsidRPr="005A2E93" w:rsidRDefault="00D50330" w:rsidP="00D50330">
            <w:pPr>
              <w:spacing w:after="0" w:line="312" w:lineRule="auto"/>
              <w:jc w:val="both"/>
              <w:rPr>
                <w:sz w:val="24"/>
                <w:szCs w:val="24"/>
              </w:rPr>
            </w:pPr>
          </w:p>
          <w:p w14:paraId="04F6C443" w14:textId="77777777" w:rsidR="00D50330" w:rsidRPr="005A2E93" w:rsidRDefault="00D50330" w:rsidP="00D50330">
            <w:pPr>
              <w:spacing w:after="0" w:line="312" w:lineRule="auto"/>
              <w:jc w:val="both"/>
              <w:rPr>
                <w:sz w:val="24"/>
                <w:szCs w:val="24"/>
              </w:rPr>
            </w:pPr>
          </w:p>
          <w:p w14:paraId="09D40035" w14:textId="77777777" w:rsidR="00D50330" w:rsidRPr="005A2E93" w:rsidRDefault="00D50330" w:rsidP="00D50330">
            <w:pPr>
              <w:spacing w:after="0" w:line="312" w:lineRule="auto"/>
              <w:jc w:val="both"/>
              <w:rPr>
                <w:sz w:val="24"/>
                <w:szCs w:val="24"/>
              </w:rPr>
            </w:pPr>
            <w:r w:rsidRPr="005A2E93">
              <w:rPr>
                <w:b/>
                <w:sz w:val="24"/>
                <w:szCs w:val="24"/>
              </w:rPr>
              <w:t>HS:</w:t>
            </w:r>
            <w:r w:rsidRPr="005A2E93">
              <w:rPr>
                <w:sz w:val="24"/>
                <w:szCs w:val="24"/>
              </w:rPr>
              <w:t xml:space="preserve"> Thảo luận, trả lời</w:t>
            </w:r>
          </w:p>
          <w:p w14:paraId="251897C5" w14:textId="77777777" w:rsidR="00D50330" w:rsidRPr="005A2E93" w:rsidRDefault="00D50330" w:rsidP="00D50330">
            <w:pPr>
              <w:spacing w:after="0" w:line="312" w:lineRule="auto"/>
              <w:rPr>
                <w:sz w:val="24"/>
                <w:szCs w:val="24"/>
              </w:rPr>
            </w:pPr>
            <w:r w:rsidRPr="005A2E93">
              <w:rPr>
                <w:b/>
                <w:sz w:val="24"/>
                <w:szCs w:val="24"/>
              </w:rPr>
              <w:t>HS:</w:t>
            </w:r>
            <w:r w:rsidRPr="005A2E93">
              <w:rPr>
                <w:sz w:val="24"/>
                <w:szCs w:val="24"/>
              </w:rPr>
              <w:t xml:space="preserve"> Lấy các ví dụ trong thực tế.</w:t>
            </w:r>
          </w:p>
          <w:p w14:paraId="3B8321FB" w14:textId="77777777" w:rsidR="00D50330" w:rsidRPr="005A2E93" w:rsidRDefault="00D50330" w:rsidP="00D50330">
            <w:pPr>
              <w:spacing w:after="0" w:line="312" w:lineRule="auto"/>
              <w:rPr>
                <w:sz w:val="24"/>
                <w:szCs w:val="24"/>
              </w:rPr>
            </w:pPr>
          </w:p>
          <w:p w14:paraId="30BB639D" w14:textId="77777777" w:rsidR="00D50330" w:rsidRPr="005A2E93" w:rsidRDefault="00D50330" w:rsidP="00D50330">
            <w:pPr>
              <w:spacing w:after="0" w:line="312" w:lineRule="auto"/>
              <w:rPr>
                <w:sz w:val="24"/>
                <w:szCs w:val="24"/>
              </w:rPr>
            </w:pPr>
            <w:r w:rsidRPr="005A2E93">
              <w:rPr>
                <w:b/>
                <w:sz w:val="24"/>
                <w:szCs w:val="24"/>
              </w:rPr>
              <w:t>*‌ ‌Bước‌ ‌2:‌ ‌Thực‌ ‌hiện‌ ‌nhiệm‌ ‌vụ:‌ ‌ ‌</w:t>
            </w:r>
          </w:p>
          <w:p w14:paraId="1FE9582D" w14:textId="77777777" w:rsidR="00D50330" w:rsidRPr="005A2E93" w:rsidRDefault="00D50330" w:rsidP="00D50330">
            <w:pPr>
              <w:spacing w:after="0" w:line="312" w:lineRule="auto"/>
              <w:rPr>
                <w:sz w:val="24"/>
                <w:szCs w:val="24"/>
              </w:rPr>
            </w:pPr>
          </w:p>
          <w:p w14:paraId="55E87D87" w14:textId="77777777" w:rsidR="00D50330" w:rsidRPr="005A2E93" w:rsidRDefault="00D50330" w:rsidP="00D50330">
            <w:pPr>
              <w:spacing w:after="0" w:line="312" w:lineRule="auto"/>
              <w:rPr>
                <w:sz w:val="24"/>
                <w:szCs w:val="24"/>
              </w:rPr>
            </w:pPr>
            <w:r w:rsidRPr="005A2E93">
              <w:rPr>
                <w:sz w:val="24"/>
                <w:szCs w:val="24"/>
              </w:rPr>
              <w:t>‌+‌ ‌HS:‌ ‌Suy‌ ‌nghĩ,‌ ‌tham‌ ‌khảo‌ ‌sgk‌ ‌trả‌ ‌lời‌ ‌câu‌ ‌hỏi‌ ‌</w:t>
            </w:r>
          </w:p>
          <w:p w14:paraId="53249350" w14:textId="77777777" w:rsidR="00D50330" w:rsidRPr="005A2E93" w:rsidRDefault="00D50330" w:rsidP="00D50330">
            <w:pPr>
              <w:spacing w:after="0" w:line="312" w:lineRule="auto"/>
              <w:rPr>
                <w:sz w:val="24"/>
                <w:szCs w:val="24"/>
              </w:rPr>
            </w:pPr>
            <w:r w:rsidRPr="005A2E93">
              <w:rPr>
                <w:sz w:val="24"/>
                <w:szCs w:val="24"/>
              </w:rPr>
              <w:t>+‌ ‌GV:‌ ‌quan‌ ‌sát‌ ‌và‌ ‌trợ‌ ‌giúp‌ ‌các‌ ‌cặp.‌ ‌ ‌</w:t>
            </w:r>
          </w:p>
          <w:p w14:paraId="3D3433C9" w14:textId="77777777" w:rsidR="00D50330" w:rsidRPr="005A2E93" w:rsidRDefault="00D50330" w:rsidP="00D50330">
            <w:pPr>
              <w:spacing w:after="0" w:line="312" w:lineRule="auto"/>
              <w:rPr>
                <w:b/>
                <w:sz w:val="24"/>
                <w:szCs w:val="24"/>
              </w:rPr>
            </w:pPr>
          </w:p>
          <w:p w14:paraId="16B38A0D" w14:textId="77777777" w:rsidR="00D50330" w:rsidRPr="005A2E93" w:rsidRDefault="00D50330" w:rsidP="00D50330">
            <w:pPr>
              <w:spacing w:after="0" w:line="312" w:lineRule="auto"/>
              <w:rPr>
                <w:sz w:val="24"/>
                <w:szCs w:val="24"/>
              </w:rPr>
            </w:pPr>
            <w:r w:rsidRPr="005A2E93">
              <w:rPr>
                <w:b/>
                <w:sz w:val="24"/>
                <w:szCs w:val="24"/>
              </w:rPr>
              <w:t>*‌ ‌Bước‌ ‌3:‌ ‌Báo‌ ‌cáo,‌ ‌thảo‌ ‌luận:‌ ‌ ‌</w:t>
            </w:r>
          </w:p>
          <w:p w14:paraId="00C3DB02" w14:textId="77777777" w:rsidR="00D50330" w:rsidRPr="005A2E93" w:rsidRDefault="00D50330" w:rsidP="00D50330">
            <w:pPr>
              <w:spacing w:after="0" w:line="312" w:lineRule="auto"/>
              <w:rPr>
                <w:sz w:val="24"/>
                <w:szCs w:val="24"/>
              </w:rPr>
            </w:pPr>
          </w:p>
          <w:p w14:paraId="74B59DBC" w14:textId="77777777" w:rsidR="00D50330" w:rsidRPr="005A2E93" w:rsidRDefault="00D50330" w:rsidP="00D50330">
            <w:pPr>
              <w:spacing w:after="0" w:line="312" w:lineRule="auto"/>
              <w:rPr>
                <w:sz w:val="24"/>
                <w:szCs w:val="24"/>
              </w:rPr>
            </w:pPr>
            <w:r w:rsidRPr="005A2E93">
              <w:rPr>
                <w:sz w:val="24"/>
                <w:szCs w:val="24"/>
              </w:rPr>
              <w:t>+‌ ‌HS:‌ ‌Lắng‌ ‌nghe,‌ ‌ghi‌ ‌chú,‌ ‌một‌ ‌HS‌ ‌phát‌ ‌</w:t>
            </w:r>
          </w:p>
          <w:p w14:paraId="76713679" w14:textId="77777777" w:rsidR="00D50330" w:rsidRPr="005A2E93" w:rsidRDefault="00D50330" w:rsidP="00D50330">
            <w:pPr>
              <w:spacing w:after="0" w:line="312" w:lineRule="auto"/>
              <w:rPr>
                <w:sz w:val="24"/>
                <w:szCs w:val="24"/>
              </w:rPr>
            </w:pPr>
            <w:r w:rsidRPr="005A2E93">
              <w:rPr>
                <w:sz w:val="24"/>
                <w:szCs w:val="24"/>
              </w:rPr>
              <w:t>biểu‌ ‌lại‌ ‌các‌ ‌tính‌ ‌chất.‌ ‌ ‌</w:t>
            </w:r>
          </w:p>
          <w:p w14:paraId="7043AB07" w14:textId="77777777" w:rsidR="00D50330" w:rsidRPr="005A2E93" w:rsidRDefault="00D50330" w:rsidP="00D50330">
            <w:pPr>
              <w:spacing w:after="0" w:line="312" w:lineRule="auto"/>
              <w:rPr>
                <w:sz w:val="24"/>
                <w:szCs w:val="24"/>
              </w:rPr>
            </w:pPr>
            <w:r w:rsidRPr="005A2E93">
              <w:rPr>
                <w:sz w:val="24"/>
                <w:szCs w:val="24"/>
              </w:rPr>
              <w:t>+‌ ‌Các‌ ‌nhóm‌ ‌nhận‌ ‌xét,‌ ‌bổ‌ ‌sung‌ ‌cho‌ ‌nhau.‌ ‌ ‌</w:t>
            </w:r>
          </w:p>
          <w:p w14:paraId="6F051B1C" w14:textId="77777777" w:rsidR="00D50330" w:rsidRPr="005A2E93" w:rsidRDefault="00D50330" w:rsidP="00D50330">
            <w:pPr>
              <w:spacing w:after="0" w:line="312" w:lineRule="auto"/>
              <w:rPr>
                <w:b/>
                <w:sz w:val="24"/>
                <w:szCs w:val="24"/>
              </w:rPr>
            </w:pPr>
          </w:p>
          <w:p w14:paraId="31EDECD8" w14:textId="77777777" w:rsidR="00D50330" w:rsidRPr="005A2E93" w:rsidRDefault="00D50330" w:rsidP="00D50330">
            <w:pPr>
              <w:spacing w:after="0" w:line="312" w:lineRule="auto"/>
              <w:rPr>
                <w:sz w:val="24"/>
                <w:szCs w:val="24"/>
              </w:rPr>
            </w:pPr>
            <w:r w:rsidRPr="005A2E93">
              <w:rPr>
                <w:b/>
                <w:sz w:val="24"/>
                <w:szCs w:val="24"/>
              </w:rPr>
              <w:t>*‌ ‌Bước‌ ‌4:‌ ‌Kết‌ ‌luận,‌ ‌nhận‌ ‌định:‌ ‌‌</w:t>
            </w:r>
            <w:r w:rsidRPr="005A2E93">
              <w:rPr>
                <w:sz w:val="24"/>
                <w:szCs w:val="24"/>
              </w:rPr>
              <w:t>GV‌ ‌chính‌ ‌xác‌ ‌hóa‌ ‌và‌ ‌gọi‌ ‌1‌ ‌học‌ ‌sinh‌ ‌nhắc‌ ‌lại‌ ‌kiến‌ ‌thức‌</w:t>
            </w:r>
            <w:r w:rsidRPr="005A2E93">
              <w:rPr>
                <w:b/>
                <w:sz w:val="24"/>
                <w:szCs w:val="24"/>
              </w:rPr>
              <w:t> </w:t>
            </w:r>
          </w:p>
        </w:tc>
        <w:tc>
          <w:tcPr>
            <w:tcW w:w="4395" w:type="dxa"/>
            <w:tcBorders>
              <w:top w:val="single" w:sz="4" w:space="0" w:color="000000"/>
              <w:left w:val="single" w:sz="4" w:space="0" w:color="000000"/>
              <w:bottom w:val="single" w:sz="4" w:space="0" w:color="000000"/>
              <w:right w:val="single" w:sz="4" w:space="0" w:color="000000"/>
            </w:tcBorders>
          </w:tcPr>
          <w:p w14:paraId="0588E212"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lastRenderedPageBreak/>
              <w:t xml:space="preserve">2. PHẦN MỀM ỨNG DỤNG  </w:t>
            </w:r>
          </w:p>
          <w:p w14:paraId="6F557958"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Phần mềm ứng dụng giúp con người thực hiện những công việc cụ thể, thể hiện được lợi ích của máy tính.</w:t>
            </w:r>
          </w:p>
          <w:p w14:paraId="3D1D16A3"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Một số phần mềm ứng dụng: phần mềm soạn thảo văn bản, phần mềm sơ đồ tư duy, phần mềm lập trình trực quan Scratch, trình duyệt, …</w:t>
            </w:r>
          </w:p>
          <w:p w14:paraId="1FFA33D3"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Phần mềm ứng dụng hỗ trợ tạo và xử lí một số loại dữ liệu nhất định, với định dạng tệp riêng, được nhận ra nhờ phần mở rộng.</w:t>
            </w:r>
          </w:p>
          <w:p w14:paraId="5CA2D980"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lastRenderedPageBreak/>
              <w:t>- Phần mở rộng gồm những kí tự sau dấu chấm cuối cùng trong tên tệp</w:t>
            </w:r>
          </w:p>
          <w:p w14:paraId="6E7EF803"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Ví dụ: TapLamVan.docx</w:t>
            </w:r>
          </w:p>
          <w:p w14:paraId="17FD763D"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t>Ghi nhớ:</w:t>
            </w:r>
          </w:p>
          <w:p w14:paraId="71ADD268"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Phần mềm ứng dụng là các chương trình máy tính cho phép người sử dụng thực hiện những công việc cụ thể và thường xử lí những loại dữ liệu cụ thể</w:t>
            </w:r>
          </w:p>
          <w:p w14:paraId="346DCE3A"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Loại tệp được nhận biết nhờ phần mở rộng, gồm những kí tự sau dấu chấm cuối cùng trong tên tệp. Loại tệp cũng cho biết phần mềm ứng dụng nào có thể được dùng với nó.</w:t>
            </w:r>
          </w:p>
          <w:p w14:paraId="738D5704" w14:textId="77777777" w:rsidR="00D50330" w:rsidRPr="005A2E93" w:rsidRDefault="00D50330" w:rsidP="00D50330">
            <w:pPr>
              <w:pBdr>
                <w:top w:val="nil"/>
                <w:left w:val="nil"/>
                <w:bottom w:val="nil"/>
                <w:right w:val="nil"/>
                <w:between w:val="nil"/>
              </w:pBdr>
              <w:spacing w:after="0" w:line="312" w:lineRule="auto"/>
              <w:jc w:val="both"/>
              <w:rPr>
                <w:b/>
                <w:sz w:val="24"/>
                <w:szCs w:val="24"/>
              </w:rPr>
            </w:pPr>
            <w:r w:rsidRPr="005A2E93">
              <w:rPr>
                <w:b/>
                <w:sz w:val="24"/>
                <w:szCs w:val="24"/>
              </w:rPr>
              <w:t>Vận dụng</w:t>
            </w:r>
          </w:p>
          <w:p w14:paraId="10502D64"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1. Em hãy chỉ ra các phần mềm ứng dụng trong các phương án sau:</w:t>
            </w:r>
          </w:p>
          <w:p w14:paraId="6EEA0F65"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A. Linux              B. Gmail                 C. UnikeyNT</w:t>
            </w:r>
          </w:p>
          <w:p w14:paraId="245D8D21"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D. Windows 8     E. Zalo       F. Windows Media Player</w:t>
            </w:r>
          </w:p>
          <w:p w14:paraId="33FBF325"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2. Em hãy chỉ ra các loại tệp có thể sử dụng được với Windows Media Player?</w:t>
            </w:r>
          </w:p>
          <w:p w14:paraId="63ABA935"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A. .mp3       B. .jpg         C. .avi</w:t>
            </w:r>
          </w:p>
          <w:p w14:paraId="4B873D21"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D. .mp4       E. .txt</w:t>
            </w:r>
          </w:p>
          <w:p w14:paraId="1E4103E4" w14:textId="77777777" w:rsidR="00D50330" w:rsidRPr="005A2E93" w:rsidRDefault="00D50330" w:rsidP="00D50330">
            <w:pPr>
              <w:pBdr>
                <w:top w:val="nil"/>
                <w:left w:val="nil"/>
                <w:bottom w:val="nil"/>
                <w:right w:val="nil"/>
                <w:between w:val="nil"/>
              </w:pBdr>
              <w:spacing w:after="0" w:line="312" w:lineRule="auto"/>
              <w:jc w:val="both"/>
              <w:rPr>
                <w:sz w:val="24"/>
                <w:szCs w:val="24"/>
              </w:rPr>
            </w:pPr>
            <w:r w:rsidRPr="005A2E93">
              <w:rPr>
                <w:sz w:val="24"/>
                <w:szCs w:val="24"/>
              </w:rPr>
              <w:t xml:space="preserve">- Phân biệt hệ điều hành và phần mềm ứng dụng </w:t>
            </w:r>
          </w:p>
          <w:tbl>
            <w:tblPr>
              <w:tblStyle w:val="TableGrid"/>
              <w:tblW w:w="4276" w:type="dxa"/>
              <w:tblInd w:w="0" w:type="dxa"/>
              <w:tblLook w:val="04A0" w:firstRow="1" w:lastRow="0" w:firstColumn="1" w:lastColumn="0" w:noHBand="0" w:noVBand="1"/>
            </w:tblPr>
            <w:tblGrid>
              <w:gridCol w:w="921"/>
              <w:gridCol w:w="1512"/>
              <w:gridCol w:w="1843"/>
            </w:tblGrid>
            <w:tr w:rsidR="00D50330" w:rsidRPr="005A2E93" w14:paraId="0EA69506" w14:textId="77777777" w:rsidTr="00D50330">
              <w:trPr>
                <w:trHeight w:val="581"/>
              </w:trPr>
              <w:tc>
                <w:tcPr>
                  <w:tcW w:w="921" w:type="dxa"/>
                  <w:vAlign w:val="center"/>
                </w:tcPr>
                <w:p w14:paraId="3F3F00B1" w14:textId="77777777" w:rsidR="00D50330" w:rsidRPr="005A2E93" w:rsidRDefault="00D50330" w:rsidP="00D50330">
                  <w:pPr>
                    <w:spacing w:line="312" w:lineRule="auto"/>
                    <w:jc w:val="center"/>
                    <w:rPr>
                      <w:sz w:val="24"/>
                      <w:szCs w:val="24"/>
                    </w:rPr>
                  </w:pPr>
                  <w:r w:rsidRPr="005A2E93">
                    <w:rPr>
                      <w:sz w:val="24"/>
                      <w:szCs w:val="24"/>
                    </w:rPr>
                    <w:t>Tiêu chí</w:t>
                  </w:r>
                </w:p>
              </w:tc>
              <w:tc>
                <w:tcPr>
                  <w:tcW w:w="1512" w:type="dxa"/>
                  <w:vAlign w:val="center"/>
                </w:tcPr>
                <w:p w14:paraId="6F0A6F59" w14:textId="77777777" w:rsidR="00D50330" w:rsidRPr="005A2E93" w:rsidRDefault="00D50330" w:rsidP="00D50330">
                  <w:pPr>
                    <w:spacing w:line="312" w:lineRule="auto"/>
                    <w:jc w:val="center"/>
                    <w:rPr>
                      <w:sz w:val="24"/>
                      <w:szCs w:val="24"/>
                    </w:rPr>
                  </w:pPr>
                  <w:r w:rsidRPr="005A2E93">
                    <w:rPr>
                      <w:sz w:val="24"/>
                      <w:szCs w:val="24"/>
                    </w:rPr>
                    <w:t>Hệ điều hành</w:t>
                  </w:r>
                </w:p>
              </w:tc>
              <w:tc>
                <w:tcPr>
                  <w:tcW w:w="1843" w:type="dxa"/>
                  <w:vAlign w:val="center"/>
                </w:tcPr>
                <w:p w14:paraId="7E5E9C7E" w14:textId="77777777" w:rsidR="00D50330" w:rsidRPr="005A2E93" w:rsidRDefault="00D50330" w:rsidP="00D50330">
                  <w:pPr>
                    <w:spacing w:line="312" w:lineRule="auto"/>
                    <w:jc w:val="center"/>
                    <w:rPr>
                      <w:sz w:val="24"/>
                      <w:szCs w:val="24"/>
                    </w:rPr>
                  </w:pPr>
                  <w:r w:rsidRPr="005A2E93">
                    <w:rPr>
                      <w:sz w:val="24"/>
                      <w:szCs w:val="24"/>
                    </w:rPr>
                    <w:t>Phần mềm ứng dụng</w:t>
                  </w:r>
                </w:p>
              </w:tc>
            </w:tr>
            <w:tr w:rsidR="00D50330" w:rsidRPr="005A2E93" w14:paraId="380932B0" w14:textId="77777777" w:rsidTr="00D50330">
              <w:trPr>
                <w:trHeight w:val="1511"/>
              </w:trPr>
              <w:tc>
                <w:tcPr>
                  <w:tcW w:w="921" w:type="dxa"/>
                  <w:vAlign w:val="center"/>
                </w:tcPr>
                <w:p w14:paraId="27AFB56A" w14:textId="77777777" w:rsidR="00D50330" w:rsidRPr="005A2E93" w:rsidRDefault="00D50330" w:rsidP="00D50330">
                  <w:pPr>
                    <w:spacing w:line="312" w:lineRule="auto"/>
                    <w:jc w:val="both"/>
                    <w:rPr>
                      <w:sz w:val="24"/>
                      <w:szCs w:val="24"/>
                    </w:rPr>
                  </w:pPr>
                  <w:r w:rsidRPr="005A2E93">
                    <w:rPr>
                      <w:sz w:val="24"/>
                      <w:szCs w:val="24"/>
                    </w:rPr>
                    <w:t>Tương tác với phần cứng</w:t>
                  </w:r>
                </w:p>
              </w:tc>
              <w:tc>
                <w:tcPr>
                  <w:tcW w:w="1512" w:type="dxa"/>
                  <w:vAlign w:val="center"/>
                </w:tcPr>
                <w:p w14:paraId="1ACF59C2" w14:textId="77777777" w:rsidR="00D50330" w:rsidRPr="005A2E93" w:rsidRDefault="00D50330" w:rsidP="00D50330">
                  <w:pPr>
                    <w:spacing w:line="312" w:lineRule="auto"/>
                    <w:jc w:val="both"/>
                    <w:rPr>
                      <w:sz w:val="24"/>
                      <w:szCs w:val="24"/>
                    </w:rPr>
                  </w:pPr>
                  <w:r w:rsidRPr="005A2E93">
                    <w:rPr>
                      <w:sz w:val="24"/>
                      <w:szCs w:val="24"/>
                    </w:rPr>
                    <w:t>Trực tiếp quản lí và vận hành phần cứng như bàn phím, chuột, màn hình, máy in, …</w:t>
                  </w:r>
                </w:p>
              </w:tc>
              <w:tc>
                <w:tcPr>
                  <w:tcW w:w="1843" w:type="dxa"/>
                  <w:vAlign w:val="center"/>
                </w:tcPr>
                <w:p w14:paraId="1FB32E70" w14:textId="77777777" w:rsidR="00D50330" w:rsidRPr="005A2E93" w:rsidRDefault="00D50330" w:rsidP="00D50330">
                  <w:pPr>
                    <w:spacing w:line="312" w:lineRule="auto"/>
                    <w:jc w:val="both"/>
                    <w:rPr>
                      <w:sz w:val="24"/>
                      <w:szCs w:val="24"/>
                    </w:rPr>
                  </w:pPr>
                  <w:r w:rsidRPr="005A2E93">
                    <w:rPr>
                      <w:sz w:val="24"/>
                      <w:szCs w:val="24"/>
                    </w:rPr>
                    <w:t>Tương tác với phần cứng thông qua hệ điều hành.</w:t>
                  </w:r>
                </w:p>
              </w:tc>
            </w:tr>
            <w:tr w:rsidR="00D50330" w:rsidRPr="005A2E93" w14:paraId="0BAB0C93" w14:textId="77777777" w:rsidTr="00D50330">
              <w:trPr>
                <w:trHeight w:val="1061"/>
              </w:trPr>
              <w:tc>
                <w:tcPr>
                  <w:tcW w:w="921" w:type="dxa"/>
                  <w:vAlign w:val="center"/>
                </w:tcPr>
                <w:p w14:paraId="53EA6606" w14:textId="77777777" w:rsidR="00D50330" w:rsidRPr="005A2E93" w:rsidRDefault="00D50330" w:rsidP="00D50330">
                  <w:pPr>
                    <w:spacing w:line="312" w:lineRule="auto"/>
                    <w:jc w:val="both"/>
                    <w:rPr>
                      <w:sz w:val="24"/>
                      <w:szCs w:val="24"/>
                    </w:rPr>
                  </w:pPr>
                  <w:r w:rsidRPr="005A2E93">
                    <w:rPr>
                      <w:sz w:val="24"/>
                      <w:szCs w:val="24"/>
                    </w:rPr>
                    <w:t>Sự cần thiết</w:t>
                  </w:r>
                </w:p>
              </w:tc>
              <w:tc>
                <w:tcPr>
                  <w:tcW w:w="1512" w:type="dxa"/>
                  <w:vAlign w:val="center"/>
                </w:tcPr>
                <w:p w14:paraId="6258D715" w14:textId="77777777" w:rsidR="00D50330" w:rsidRPr="005A2E93" w:rsidRDefault="00D50330" w:rsidP="00D50330">
                  <w:pPr>
                    <w:spacing w:line="312" w:lineRule="auto"/>
                    <w:jc w:val="both"/>
                    <w:rPr>
                      <w:sz w:val="24"/>
                      <w:szCs w:val="24"/>
                    </w:rPr>
                  </w:pPr>
                  <w:r w:rsidRPr="005A2E93">
                    <w:rPr>
                      <w:sz w:val="24"/>
                      <w:szCs w:val="24"/>
                    </w:rPr>
                    <w:t xml:space="preserve">Phải cài đặt và chạy phần mềm ứng dụng </w:t>
                  </w:r>
                </w:p>
              </w:tc>
              <w:tc>
                <w:tcPr>
                  <w:tcW w:w="1843" w:type="dxa"/>
                  <w:vAlign w:val="center"/>
                </w:tcPr>
                <w:p w14:paraId="054037D8" w14:textId="77777777" w:rsidR="00D50330" w:rsidRPr="005A2E93" w:rsidRDefault="00D50330" w:rsidP="00D50330">
                  <w:pPr>
                    <w:spacing w:line="312" w:lineRule="auto"/>
                    <w:jc w:val="both"/>
                    <w:rPr>
                      <w:sz w:val="24"/>
                      <w:szCs w:val="24"/>
                    </w:rPr>
                  </w:pPr>
                  <w:r w:rsidRPr="005A2E93">
                    <w:rPr>
                      <w:sz w:val="24"/>
                      <w:szCs w:val="24"/>
                    </w:rPr>
                    <w:t>Có thể cài đặt hoặc không tùy theo yêu cầu của người sử dụng.</w:t>
                  </w:r>
                </w:p>
              </w:tc>
            </w:tr>
            <w:tr w:rsidR="00D50330" w:rsidRPr="005A2E93" w14:paraId="1F4B096E" w14:textId="77777777" w:rsidTr="00D50330">
              <w:trPr>
                <w:trHeight w:val="1439"/>
              </w:trPr>
              <w:tc>
                <w:tcPr>
                  <w:tcW w:w="921" w:type="dxa"/>
                  <w:vAlign w:val="center"/>
                </w:tcPr>
                <w:p w14:paraId="3C0E123C" w14:textId="77777777" w:rsidR="00D50330" w:rsidRPr="005A2E93" w:rsidRDefault="00D50330" w:rsidP="00D50330">
                  <w:pPr>
                    <w:spacing w:line="312" w:lineRule="auto"/>
                    <w:jc w:val="both"/>
                    <w:rPr>
                      <w:sz w:val="24"/>
                      <w:szCs w:val="24"/>
                    </w:rPr>
                  </w:pPr>
                  <w:r w:rsidRPr="005A2E93">
                    <w:rPr>
                      <w:sz w:val="24"/>
                      <w:szCs w:val="24"/>
                    </w:rPr>
                    <w:lastRenderedPageBreak/>
                    <w:t>Phụ thuộc</w:t>
                  </w:r>
                </w:p>
              </w:tc>
              <w:tc>
                <w:tcPr>
                  <w:tcW w:w="1512" w:type="dxa"/>
                  <w:vAlign w:val="center"/>
                </w:tcPr>
                <w:p w14:paraId="02DE4F6F" w14:textId="77777777" w:rsidR="00D50330" w:rsidRPr="005A2E93" w:rsidRDefault="00D50330" w:rsidP="00D50330">
                  <w:pPr>
                    <w:spacing w:line="312" w:lineRule="auto"/>
                    <w:jc w:val="both"/>
                    <w:rPr>
                      <w:sz w:val="24"/>
                      <w:szCs w:val="24"/>
                    </w:rPr>
                  </w:pPr>
                  <w:r w:rsidRPr="005A2E93">
                    <w:rPr>
                      <w:sz w:val="24"/>
                      <w:szCs w:val="24"/>
                    </w:rPr>
                    <w:t>Tạo môi trường để cài đặt và chạy phần mềm ứng dụng.</w:t>
                  </w:r>
                </w:p>
              </w:tc>
              <w:tc>
                <w:tcPr>
                  <w:tcW w:w="1843" w:type="dxa"/>
                  <w:vAlign w:val="center"/>
                </w:tcPr>
                <w:p w14:paraId="2599FB51" w14:textId="77777777" w:rsidR="00D50330" w:rsidRPr="005A2E93" w:rsidRDefault="00D50330" w:rsidP="00D50330">
                  <w:pPr>
                    <w:spacing w:line="312" w:lineRule="auto"/>
                    <w:jc w:val="both"/>
                    <w:rPr>
                      <w:sz w:val="24"/>
                      <w:szCs w:val="24"/>
                    </w:rPr>
                  </w:pPr>
                  <w:r w:rsidRPr="005A2E93">
                    <w:rPr>
                      <w:sz w:val="24"/>
                      <w:szCs w:val="24"/>
                    </w:rPr>
                    <w:t xml:space="preserve">Chạy trong môi trường hệ điều hành. Được lựa chọn phù hợp với hệ điều hành </w:t>
                  </w:r>
                </w:p>
              </w:tc>
            </w:tr>
            <w:tr w:rsidR="00D50330" w:rsidRPr="005A2E93" w14:paraId="605FCA07" w14:textId="77777777" w:rsidTr="00D50330">
              <w:trPr>
                <w:trHeight w:val="1853"/>
              </w:trPr>
              <w:tc>
                <w:tcPr>
                  <w:tcW w:w="921" w:type="dxa"/>
                  <w:vAlign w:val="center"/>
                </w:tcPr>
                <w:p w14:paraId="1CB57184" w14:textId="77777777" w:rsidR="00D50330" w:rsidRPr="005A2E93" w:rsidRDefault="00D50330" w:rsidP="00D50330">
                  <w:pPr>
                    <w:spacing w:line="312" w:lineRule="auto"/>
                    <w:jc w:val="both"/>
                    <w:rPr>
                      <w:sz w:val="24"/>
                      <w:szCs w:val="24"/>
                    </w:rPr>
                  </w:pPr>
                  <w:r w:rsidRPr="005A2E93">
                    <w:rPr>
                      <w:sz w:val="24"/>
                      <w:szCs w:val="24"/>
                    </w:rPr>
                    <w:t>Ví dụ</w:t>
                  </w:r>
                </w:p>
              </w:tc>
              <w:tc>
                <w:tcPr>
                  <w:tcW w:w="1512" w:type="dxa"/>
                  <w:vAlign w:val="center"/>
                </w:tcPr>
                <w:p w14:paraId="77D0A366" w14:textId="77777777" w:rsidR="00D50330" w:rsidRPr="005A2E93" w:rsidRDefault="00D50330" w:rsidP="00D50330">
                  <w:pPr>
                    <w:spacing w:line="312" w:lineRule="auto"/>
                    <w:jc w:val="both"/>
                    <w:rPr>
                      <w:sz w:val="24"/>
                      <w:szCs w:val="24"/>
                    </w:rPr>
                  </w:pPr>
                  <w:r w:rsidRPr="005A2E93">
                    <w:rPr>
                      <w:sz w:val="24"/>
                      <w:szCs w:val="24"/>
                    </w:rPr>
                    <w:t>Windows, Linux, MacOS, … (cho máy tính), Android, IOS, … (cho điện thoại thông minh hoặc máy tính bảng)</w:t>
                  </w:r>
                </w:p>
              </w:tc>
              <w:tc>
                <w:tcPr>
                  <w:tcW w:w="1843" w:type="dxa"/>
                  <w:vAlign w:val="center"/>
                </w:tcPr>
                <w:p w14:paraId="1A198714" w14:textId="77777777" w:rsidR="00D50330" w:rsidRPr="005A2E93" w:rsidRDefault="00D50330" w:rsidP="00D50330">
                  <w:pPr>
                    <w:spacing w:line="312" w:lineRule="auto"/>
                    <w:jc w:val="both"/>
                    <w:rPr>
                      <w:sz w:val="24"/>
                      <w:szCs w:val="24"/>
                    </w:rPr>
                  </w:pPr>
                  <w:r w:rsidRPr="005A2E93">
                    <w:rPr>
                      <w:sz w:val="24"/>
                      <w:szCs w:val="24"/>
                    </w:rPr>
                    <w:t>Mind Maple, Mind Manager, … (phần mềm sơ đồ tư duy), MS Word, Writer, … (phần mềm soạn thảo văn bản), MS Paint, Draw, Photoshop (phần mềm xử lí ảnh), …</w:t>
                  </w:r>
                </w:p>
              </w:tc>
            </w:tr>
          </w:tbl>
          <w:p w14:paraId="126C31B5" w14:textId="77777777" w:rsidR="00D50330" w:rsidRPr="005A2E93" w:rsidRDefault="00D50330" w:rsidP="00D50330">
            <w:pPr>
              <w:spacing w:after="0" w:line="312" w:lineRule="auto"/>
              <w:rPr>
                <w:b/>
                <w:sz w:val="24"/>
                <w:szCs w:val="24"/>
              </w:rPr>
            </w:pPr>
          </w:p>
        </w:tc>
      </w:tr>
    </w:tbl>
    <w:p w14:paraId="1FFD0B15" w14:textId="0CE98354" w:rsidR="00112015" w:rsidRPr="005A2E93" w:rsidRDefault="00EC1AD9" w:rsidP="00D50330">
      <w:pPr>
        <w:spacing w:after="0" w:line="312" w:lineRule="auto"/>
        <w:jc w:val="center"/>
        <w:rPr>
          <w:b/>
          <w:sz w:val="24"/>
          <w:szCs w:val="24"/>
        </w:rPr>
      </w:pPr>
      <w:r w:rsidRPr="005A2E93">
        <w:rPr>
          <w:b/>
          <w:sz w:val="24"/>
          <w:szCs w:val="24"/>
        </w:rPr>
        <w:lastRenderedPageBreak/>
        <w:t>HOẠT ĐỘNG</w:t>
      </w:r>
      <w:r w:rsidR="00FA46C8" w:rsidRPr="005A2E93">
        <w:rPr>
          <w:b/>
          <w:sz w:val="24"/>
          <w:szCs w:val="24"/>
        </w:rPr>
        <w:t xml:space="preserve"> 3:</w:t>
      </w:r>
      <w:r w:rsidRPr="005A2E93">
        <w:rPr>
          <w:b/>
          <w:sz w:val="24"/>
          <w:szCs w:val="24"/>
        </w:rPr>
        <w:t xml:space="preserve"> LUYỆN TẬP</w:t>
      </w:r>
    </w:p>
    <w:p w14:paraId="499ED4CF" w14:textId="77777777" w:rsidR="00112015" w:rsidRPr="005A2E93" w:rsidRDefault="00EC1AD9" w:rsidP="005A2E93">
      <w:pPr>
        <w:spacing w:after="0" w:line="312" w:lineRule="auto"/>
        <w:jc w:val="both"/>
        <w:rPr>
          <w:sz w:val="24"/>
          <w:szCs w:val="24"/>
        </w:rPr>
      </w:pPr>
      <w:r w:rsidRPr="005A2E93">
        <w:rPr>
          <w:b/>
          <w:sz w:val="24"/>
          <w:szCs w:val="24"/>
        </w:rPr>
        <w:t>a. Mục tiêu:</w:t>
      </w:r>
      <w:r w:rsidRPr="005A2E93">
        <w:rPr>
          <w:sz w:val="24"/>
          <w:szCs w:val="24"/>
        </w:rPr>
        <w:t xml:space="preserve"> Củng cố, luyện tập kiến thức vừa học.</w:t>
      </w:r>
    </w:p>
    <w:p w14:paraId="6D56DB2B" w14:textId="77777777" w:rsidR="00112015" w:rsidRDefault="00EC1AD9" w:rsidP="005A2E93">
      <w:pPr>
        <w:spacing w:after="0" w:line="312" w:lineRule="auto"/>
        <w:jc w:val="both"/>
        <w:rPr>
          <w:sz w:val="24"/>
          <w:szCs w:val="24"/>
        </w:rPr>
      </w:pPr>
      <w:r w:rsidRPr="005A2E93">
        <w:rPr>
          <w:b/>
          <w:sz w:val="24"/>
          <w:szCs w:val="24"/>
        </w:rPr>
        <w:t xml:space="preserve">b. Nội dung: </w:t>
      </w:r>
      <w:r w:rsidRPr="005A2E93">
        <w:rPr>
          <w:sz w:val="24"/>
          <w:szCs w:val="24"/>
        </w:rPr>
        <w:t>HS đọc SGK làm các bài tập.</w:t>
      </w:r>
    </w:p>
    <w:p w14:paraId="08FFDA48" w14:textId="77777777" w:rsidR="00AA008B" w:rsidRPr="005A2E93" w:rsidRDefault="00AA008B" w:rsidP="00AA008B">
      <w:pPr>
        <w:spacing w:after="0" w:line="312" w:lineRule="auto"/>
        <w:rPr>
          <w:sz w:val="24"/>
          <w:szCs w:val="24"/>
        </w:rPr>
      </w:pPr>
      <w:r w:rsidRPr="005A2E93">
        <w:rPr>
          <w:b/>
          <w:i/>
          <w:sz w:val="24"/>
          <w:szCs w:val="24"/>
        </w:rPr>
        <w:t xml:space="preserve">Bài 1. </w:t>
      </w:r>
      <w:r w:rsidRPr="005A2E93">
        <w:rPr>
          <w:sz w:val="24"/>
          <w:szCs w:val="24"/>
        </w:rPr>
        <w:t>Em hãy nêu các chức năng của hệ điều hành?</w:t>
      </w:r>
    </w:p>
    <w:p w14:paraId="5A65BE77" w14:textId="77777777" w:rsidR="00AA008B" w:rsidRPr="005A2E93" w:rsidRDefault="00AA008B" w:rsidP="00AA008B">
      <w:pPr>
        <w:spacing w:after="0" w:line="312" w:lineRule="auto"/>
        <w:jc w:val="both"/>
        <w:rPr>
          <w:sz w:val="24"/>
          <w:szCs w:val="24"/>
        </w:rPr>
      </w:pPr>
      <w:r w:rsidRPr="005A2E93">
        <w:rPr>
          <w:b/>
          <w:i/>
          <w:sz w:val="24"/>
          <w:szCs w:val="24"/>
        </w:rPr>
        <w:t xml:space="preserve">Bài 2. </w:t>
      </w:r>
      <w:r w:rsidRPr="005A2E93">
        <w:rPr>
          <w:sz w:val="24"/>
          <w:szCs w:val="24"/>
        </w:rPr>
        <w:t>Phát biểu nào sau đây là sai</w:t>
      </w:r>
    </w:p>
    <w:p w14:paraId="0C48D1EC" w14:textId="77777777" w:rsidR="00AA008B" w:rsidRPr="005A2E93" w:rsidRDefault="00AA008B">
      <w:pPr>
        <w:pStyle w:val="ListParagraph"/>
        <w:numPr>
          <w:ilvl w:val="0"/>
          <w:numId w:val="4"/>
        </w:numPr>
        <w:spacing w:after="0" w:line="312" w:lineRule="auto"/>
        <w:rPr>
          <w:sz w:val="24"/>
          <w:szCs w:val="24"/>
        </w:rPr>
      </w:pPr>
      <w:r w:rsidRPr="005A2E93">
        <w:rPr>
          <w:sz w:val="24"/>
          <w:szCs w:val="24"/>
        </w:rPr>
        <w:t>Người sử dụng xử lí những yêu cầu cụ thể bằng phần mềm ứng dụng.</w:t>
      </w:r>
    </w:p>
    <w:p w14:paraId="60A9F36B" w14:textId="77777777" w:rsidR="00AA008B" w:rsidRPr="005A2E93" w:rsidRDefault="00AA008B">
      <w:pPr>
        <w:pStyle w:val="ListParagraph"/>
        <w:numPr>
          <w:ilvl w:val="0"/>
          <w:numId w:val="4"/>
        </w:numPr>
        <w:spacing w:after="0" w:line="312" w:lineRule="auto"/>
        <w:rPr>
          <w:sz w:val="24"/>
          <w:szCs w:val="24"/>
        </w:rPr>
      </w:pPr>
      <w:r w:rsidRPr="005A2E93">
        <w:rPr>
          <w:sz w:val="24"/>
          <w:szCs w:val="24"/>
        </w:rPr>
        <w:t xml:space="preserve">Để phần mềm ứng dụng chạy được trên máy tính phải có hệ điều hành </w:t>
      </w:r>
    </w:p>
    <w:p w14:paraId="72EC41E9" w14:textId="77777777" w:rsidR="00AA008B" w:rsidRPr="005A2E93" w:rsidRDefault="00AA008B">
      <w:pPr>
        <w:pStyle w:val="ListParagraph"/>
        <w:numPr>
          <w:ilvl w:val="0"/>
          <w:numId w:val="4"/>
        </w:numPr>
        <w:spacing w:after="0" w:line="312" w:lineRule="auto"/>
        <w:rPr>
          <w:sz w:val="24"/>
          <w:szCs w:val="24"/>
        </w:rPr>
      </w:pPr>
      <w:r w:rsidRPr="005A2E93">
        <w:rPr>
          <w:sz w:val="24"/>
          <w:szCs w:val="24"/>
        </w:rPr>
        <w:t>Để máy tính hoạt động được phải có phần mềm ứng dụng.</w:t>
      </w:r>
    </w:p>
    <w:p w14:paraId="5EAC09C6" w14:textId="6CA97304" w:rsidR="00AA008B" w:rsidRPr="005A2E93" w:rsidRDefault="00AA008B" w:rsidP="00AA008B">
      <w:pPr>
        <w:spacing w:after="0" w:line="312" w:lineRule="auto"/>
        <w:jc w:val="both"/>
        <w:rPr>
          <w:sz w:val="24"/>
          <w:szCs w:val="24"/>
        </w:rPr>
      </w:pPr>
      <w:r w:rsidRPr="005A2E93">
        <w:rPr>
          <w:sz w:val="24"/>
          <w:szCs w:val="24"/>
        </w:rPr>
        <w:t>Để máy tính hoạt động được phải có hệ điều hành</w:t>
      </w:r>
    </w:p>
    <w:p w14:paraId="3822F5E2" w14:textId="77777777" w:rsidR="00112015" w:rsidRPr="005A2E93" w:rsidRDefault="00EC1AD9" w:rsidP="005A2E93">
      <w:pPr>
        <w:spacing w:after="0" w:line="312" w:lineRule="auto"/>
        <w:jc w:val="both"/>
        <w:rPr>
          <w:sz w:val="24"/>
          <w:szCs w:val="24"/>
        </w:rPr>
      </w:pPr>
      <w:r w:rsidRPr="005A2E93">
        <w:rPr>
          <w:b/>
          <w:sz w:val="24"/>
          <w:szCs w:val="24"/>
        </w:rPr>
        <w:t>c. Sản phẩm:</w:t>
      </w:r>
      <w:r w:rsidRPr="005A2E93">
        <w:rPr>
          <w:sz w:val="24"/>
          <w:szCs w:val="24"/>
        </w:rPr>
        <w:t xml:space="preserve"> Bài làm của học sinh, kĩ năng giải quyết nhiệm vụ học tập.</w:t>
      </w:r>
    </w:p>
    <w:p w14:paraId="303FC348" w14:textId="77777777" w:rsidR="00112015" w:rsidRPr="005A2E93" w:rsidRDefault="00EC1AD9" w:rsidP="005A2E93">
      <w:pPr>
        <w:spacing w:after="0" w:line="312" w:lineRule="auto"/>
        <w:jc w:val="both"/>
        <w:rPr>
          <w:b/>
          <w:sz w:val="24"/>
          <w:szCs w:val="24"/>
        </w:rPr>
      </w:pPr>
      <w:r w:rsidRPr="005A2E93">
        <w:rPr>
          <w:b/>
          <w:sz w:val="24"/>
          <w:szCs w:val="24"/>
        </w:rPr>
        <w:t xml:space="preserve">d. Tổ chức thực hiện: </w:t>
      </w:r>
    </w:p>
    <w:p w14:paraId="65F3273A" w14:textId="77777777" w:rsidR="00AA008B" w:rsidRPr="00AA008B" w:rsidRDefault="00AA008B">
      <w:pPr>
        <w:pStyle w:val="ListParagraph"/>
        <w:numPr>
          <w:ilvl w:val="0"/>
          <w:numId w:val="13"/>
        </w:numPr>
        <w:spacing w:after="0" w:line="312" w:lineRule="auto"/>
        <w:jc w:val="both"/>
        <w:rPr>
          <w:sz w:val="24"/>
          <w:szCs w:val="24"/>
        </w:rPr>
      </w:pPr>
      <w:bookmarkStart w:id="16" w:name="_heading=h.3ygebqi" w:colFirst="0" w:colLast="0"/>
      <w:bookmarkEnd w:id="16"/>
      <w:r w:rsidRPr="00AA008B">
        <w:rPr>
          <w:bCs/>
          <w:i/>
          <w:iCs/>
          <w:sz w:val="24"/>
          <w:szCs w:val="24"/>
        </w:rPr>
        <w:t xml:space="preserve">Chuyển giao nhiệm vụ: </w:t>
      </w:r>
      <w:r w:rsidRPr="00AA008B">
        <w:rPr>
          <w:sz w:val="24"/>
          <w:szCs w:val="24"/>
        </w:rPr>
        <w:t>GV đặt câu hỏi</w:t>
      </w:r>
    </w:p>
    <w:p w14:paraId="3C34B696" w14:textId="77777777" w:rsidR="00AA008B" w:rsidRPr="00AA008B" w:rsidRDefault="00AA008B">
      <w:pPr>
        <w:pStyle w:val="ListParagraph"/>
        <w:numPr>
          <w:ilvl w:val="0"/>
          <w:numId w:val="13"/>
        </w:numPr>
        <w:spacing w:after="0" w:line="312" w:lineRule="auto"/>
        <w:jc w:val="both"/>
        <w:rPr>
          <w:bCs/>
          <w:i/>
          <w:iCs/>
          <w:sz w:val="24"/>
          <w:szCs w:val="24"/>
        </w:rPr>
      </w:pPr>
      <w:r w:rsidRPr="00AA008B">
        <w:rPr>
          <w:bCs/>
          <w:i/>
          <w:iCs/>
          <w:sz w:val="24"/>
          <w:szCs w:val="24"/>
        </w:rPr>
        <w:t xml:space="preserve">Thực hiện nhiệm vụ: </w:t>
      </w:r>
      <w:r w:rsidRPr="00AA008B">
        <w:rPr>
          <w:bCs/>
          <w:iCs/>
          <w:sz w:val="24"/>
          <w:szCs w:val="24"/>
        </w:rPr>
        <w:t>HS trả lời cá nhân</w:t>
      </w:r>
    </w:p>
    <w:p w14:paraId="4D4D5C27" w14:textId="77777777" w:rsidR="00AA008B" w:rsidRPr="00AA008B" w:rsidRDefault="00AA008B">
      <w:pPr>
        <w:pStyle w:val="ListParagraph"/>
        <w:numPr>
          <w:ilvl w:val="0"/>
          <w:numId w:val="13"/>
        </w:numPr>
        <w:spacing w:after="0" w:line="312" w:lineRule="auto"/>
        <w:jc w:val="both"/>
        <w:rPr>
          <w:bCs/>
          <w:sz w:val="24"/>
          <w:szCs w:val="24"/>
        </w:rPr>
      </w:pPr>
      <w:r w:rsidRPr="00AA008B">
        <w:rPr>
          <w:bCs/>
          <w:i/>
          <w:iCs/>
          <w:sz w:val="24"/>
          <w:szCs w:val="24"/>
        </w:rPr>
        <w:t xml:space="preserve">Báo cáo, thảo luận: </w:t>
      </w:r>
      <w:r w:rsidRPr="00AA008B">
        <w:rPr>
          <w:bCs/>
          <w:sz w:val="24"/>
          <w:szCs w:val="24"/>
        </w:rPr>
        <w:t>Đại diện HS trả lời câu hỏi trước lớp. HS khác nhận xét, bổ sung</w:t>
      </w:r>
    </w:p>
    <w:p w14:paraId="2BD51ED5" w14:textId="77777777" w:rsidR="00AA008B" w:rsidRPr="00AA008B" w:rsidRDefault="00AA008B">
      <w:pPr>
        <w:pStyle w:val="ListParagraph"/>
        <w:numPr>
          <w:ilvl w:val="0"/>
          <w:numId w:val="13"/>
        </w:numPr>
        <w:spacing w:after="0" w:line="312" w:lineRule="auto"/>
        <w:jc w:val="both"/>
        <w:rPr>
          <w:bCs/>
          <w:i/>
          <w:iCs/>
          <w:sz w:val="24"/>
          <w:szCs w:val="24"/>
        </w:rPr>
      </w:pPr>
      <w:r w:rsidRPr="00AA008B">
        <w:rPr>
          <w:bCs/>
          <w:i/>
          <w:iCs/>
          <w:sz w:val="24"/>
          <w:szCs w:val="24"/>
        </w:rPr>
        <w:t xml:space="preserve">Kết luận, nhận định: </w:t>
      </w:r>
      <w:r w:rsidRPr="00AA008B">
        <w:rPr>
          <w:sz w:val="24"/>
          <w:szCs w:val="24"/>
        </w:rPr>
        <w:t>GV nhận xét, đánh giá và chuẩn kiến thức</w:t>
      </w:r>
      <w:r w:rsidRPr="00AA008B">
        <w:rPr>
          <w:b/>
          <w:sz w:val="24"/>
          <w:szCs w:val="24"/>
        </w:rPr>
        <w:t xml:space="preserve"> </w:t>
      </w:r>
    </w:p>
    <w:p w14:paraId="5B18EF08" w14:textId="7CA894F9" w:rsidR="00112015" w:rsidRPr="005A2E93" w:rsidRDefault="00EC1AD9" w:rsidP="00D50330">
      <w:pPr>
        <w:spacing w:after="0" w:line="312" w:lineRule="auto"/>
        <w:jc w:val="center"/>
        <w:rPr>
          <w:b/>
          <w:i/>
          <w:sz w:val="24"/>
          <w:szCs w:val="24"/>
        </w:rPr>
      </w:pPr>
      <w:r w:rsidRPr="005A2E93">
        <w:rPr>
          <w:b/>
          <w:sz w:val="24"/>
          <w:szCs w:val="24"/>
        </w:rPr>
        <w:t xml:space="preserve">HOẠT ĐỘNG </w:t>
      </w:r>
      <w:r w:rsidR="00FA46C8" w:rsidRPr="005A2E93">
        <w:rPr>
          <w:b/>
          <w:sz w:val="24"/>
          <w:szCs w:val="24"/>
        </w:rPr>
        <w:t xml:space="preserve">4: </w:t>
      </w:r>
      <w:r w:rsidR="00D50330">
        <w:rPr>
          <w:b/>
          <w:sz w:val="24"/>
          <w:szCs w:val="24"/>
        </w:rPr>
        <w:t>VẬN DỤNG</w:t>
      </w:r>
    </w:p>
    <w:p w14:paraId="6696F326" w14:textId="77777777" w:rsidR="00112015" w:rsidRPr="005A2E93" w:rsidRDefault="00EC1AD9" w:rsidP="005A2E93">
      <w:pPr>
        <w:widowControl w:val="0"/>
        <w:spacing w:after="0" w:line="312" w:lineRule="auto"/>
        <w:jc w:val="both"/>
        <w:rPr>
          <w:sz w:val="24"/>
          <w:szCs w:val="24"/>
        </w:rPr>
      </w:pPr>
      <w:r w:rsidRPr="005A2E93">
        <w:rPr>
          <w:b/>
          <w:sz w:val="24"/>
          <w:szCs w:val="24"/>
        </w:rPr>
        <w:t xml:space="preserve">a. Mục tiêu: </w:t>
      </w:r>
      <w:r w:rsidRPr="005A2E93">
        <w:rPr>
          <w:sz w:val="24"/>
          <w:szCs w:val="24"/>
        </w:rPr>
        <w:t>Vận dụng các kiến thức vừa học quyết các vấn đề học tập và thực tiễn.</w:t>
      </w:r>
    </w:p>
    <w:p w14:paraId="47FAF290" w14:textId="23FDED78" w:rsidR="00112015" w:rsidRPr="005A2E93" w:rsidRDefault="00EC1AD9" w:rsidP="005A2E93">
      <w:pPr>
        <w:widowControl w:val="0"/>
        <w:spacing w:after="0" w:line="312" w:lineRule="auto"/>
        <w:jc w:val="both"/>
        <w:rPr>
          <w:sz w:val="24"/>
          <w:szCs w:val="24"/>
        </w:rPr>
      </w:pPr>
      <w:r w:rsidRPr="005A2E93">
        <w:rPr>
          <w:b/>
          <w:sz w:val="24"/>
          <w:szCs w:val="24"/>
        </w:rPr>
        <w:t>b. Nội dung:</w:t>
      </w:r>
      <w:r w:rsidRPr="005A2E93">
        <w:rPr>
          <w:sz w:val="24"/>
          <w:szCs w:val="24"/>
        </w:rPr>
        <w:t>.</w:t>
      </w:r>
      <w:r w:rsidR="00D50330" w:rsidRPr="00D50330">
        <w:t xml:space="preserve"> </w:t>
      </w:r>
      <w:r w:rsidR="00D50330" w:rsidRPr="00D50330">
        <w:rPr>
          <w:sz w:val="24"/>
          <w:szCs w:val="24"/>
        </w:rPr>
        <w:t>Khi tải Scratch để cài đặt lên máy tính, tại sao cần chọn phiên bản phù hợp với hệ điều hành trên máy tính của em?</w:t>
      </w:r>
    </w:p>
    <w:p w14:paraId="01385E86" w14:textId="77777777" w:rsidR="00112015" w:rsidRPr="005A2E93" w:rsidRDefault="00EC1AD9" w:rsidP="005A2E93">
      <w:pPr>
        <w:widowControl w:val="0"/>
        <w:spacing w:after="0" w:line="312" w:lineRule="auto"/>
        <w:jc w:val="both"/>
        <w:rPr>
          <w:sz w:val="24"/>
          <w:szCs w:val="24"/>
        </w:rPr>
      </w:pPr>
      <w:r w:rsidRPr="005A2E93">
        <w:rPr>
          <w:b/>
          <w:sz w:val="24"/>
          <w:szCs w:val="24"/>
        </w:rPr>
        <w:t xml:space="preserve">c. Sản phẩm: </w:t>
      </w:r>
      <w:r w:rsidRPr="005A2E93">
        <w:rPr>
          <w:sz w:val="24"/>
          <w:szCs w:val="24"/>
        </w:rPr>
        <w:t>HS vận dụng các kiến thức vào giải quyết các nhiệm vụ đặt ra.</w:t>
      </w:r>
    </w:p>
    <w:p w14:paraId="1A935710" w14:textId="758B2739" w:rsidR="00AA008B" w:rsidRDefault="00EC1AD9" w:rsidP="005A2E93">
      <w:pPr>
        <w:spacing w:after="0" w:line="312" w:lineRule="auto"/>
        <w:jc w:val="both"/>
        <w:rPr>
          <w:b/>
          <w:sz w:val="24"/>
          <w:szCs w:val="24"/>
        </w:rPr>
      </w:pPr>
      <w:r w:rsidRPr="005A2E93">
        <w:rPr>
          <w:b/>
          <w:sz w:val="24"/>
          <w:szCs w:val="24"/>
        </w:rPr>
        <w:t>d. Tổ chức thực hiện:</w:t>
      </w:r>
      <w:bookmarkStart w:id="17" w:name="_heading=h.3cqmetx" w:colFirst="0" w:colLast="0"/>
      <w:bookmarkEnd w:id="17"/>
      <w:r w:rsidR="00D50330">
        <w:rPr>
          <w:b/>
          <w:sz w:val="24"/>
          <w:szCs w:val="24"/>
        </w:rPr>
        <w:t xml:space="preserve">  </w:t>
      </w:r>
      <w:r w:rsidRPr="005A2E93">
        <w:rPr>
          <w:sz w:val="24"/>
          <w:szCs w:val="24"/>
        </w:rPr>
        <w:t xml:space="preserve">Gv đưa câu hỏi về nhà: </w:t>
      </w:r>
      <w:r w:rsidR="00D50330">
        <w:rPr>
          <w:sz w:val="24"/>
          <w:szCs w:val="24"/>
        </w:rPr>
        <w:t xml:space="preserve"> </w:t>
      </w:r>
      <w:bookmarkStart w:id="18" w:name="_heading=h.1rvwp1q" w:colFirst="0" w:colLast="0"/>
      <w:bookmarkEnd w:id="18"/>
      <w:r w:rsidR="0032683B" w:rsidRPr="005A2E93">
        <w:rPr>
          <w:sz w:val="24"/>
          <w:szCs w:val="24"/>
        </w:rPr>
        <w:t>Khi tải Scratch để cài đặt lên máy tính, tại sao cần phải chọn phiên bản phù hợp với hệ điều hành trên máy tính của em?</w:t>
      </w:r>
    </w:p>
    <w:sectPr w:rsidR="00AA008B" w:rsidSect="00E21052">
      <w:footerReference w:type="default" r:id="rId8"/>
      <w:pgSz w:w="11909" w:h="16834"/>
      <w:pgMar w:top="1134" w:right="1134" w:bottom="1134" w:left="1701" w:header="272"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BA457" w14:textId="77777777" w:rsidR="00846818" w:rsidRDefault="00846818">
      <w:pPr>
        <w:spacing w:after="0" w:line="240" w:lineRule="auto"/>
      </w:pPr>
      <w:r>
        <w:separator/>
      </w:r>
    </w:p>
  </w:endnote>
  <w:endnote w:type="continuationSeparator" w:id="0">
    <w:p w14:paraId="7A6FF57B" w14:textId="77777777" w:rsidR="00846818" w:rsidRDefault="00846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03541"/>
      <w:docPartObj>
        <w:docPartGallery w:val="Page Numbers (Bottom of Page)"/>
        <w:docPartUnique/>
      </w:docPartObj>
    </w:sdtPr>
    <w:sdtEndPr>
      <w:rPr>
        <w:noProof/>
      </w:rPr>
    </w:sdtEndPr>
    <w:sdtContent>
      <w:p w14:paraId="168A2E44" w14:textId="77777777" w:rsidR="00536820" w:rsidRDefault="00536820">
        <w:pPr>
          <w:pStyle w:val="Footer"/>
          <w:jc w:val="right"/>
        </w:pPr>
        <w:r>
          <w:fldChar w:fldCharType="begin"/>
        </w:r>
        <w:r>
          <w:instrText xml:space="preserve"> PAGE   \* MERGEFORMAT </w:instrText>
        </w:r>
        <w:r>
          <w:fldChar w:fldCharType="separate"/>
        </w:r>
        <w:r w:rsidR="00955EA4">
          <w:rPr>
            <w:noProof/>
          </w:rPr>
          <w:t>18</w:t>
        </w:r>
        <w:r>
          <w:rPr>
            <w:noProof/>
          </w:rPr>
          <w:fldChar w:fldCharType="end"/>
        </w:r>
      </w:p>
    </w:sdtContent>
  </w:sdt>
  <w:p w14:paraId="4E1DADE2" w14:textId="77777777" w:rsidR="00536820" w:rsidRDefault="00536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6E785" w14:textId="77777777" w:rsidR="00846818" w:rsidRDefault="00846818">
      <w:pPr>
        <w:spacing w:after="0" w:line="240" w:lineRule="auto"/>
      </w:pPr>
      <w:r>
        <w:separator/>
      </w:r>
    </w:p>
  </w:footnote>
  <w:footnote w:type="continuationSeparator" w:id="0">
    <w:p w14:paraId="2F638E8E" w14:textId="77777777" w:rsidR="00846818" w:rsidRDefault="00846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04C4C"/>
    <w:multiLevelType w:val="hybridMultilevel"/>
    <w:tmpl w:val="A7D8882C"/>
    <w:lvl w:ilvl="0" w:tplc="2F040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82468"/>
    <w:multiLevelType w:val="hybridMultilevel"/>
    <w:tmpl w:val="7654EA9C"/>
    <w:lvl w:ilvl="0" w:tplc="5E544912">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 w15:restartNumberingAfterBreak="0">
    <w:nsid w:val="18094FC2"/>
    <w:multiLevelType w:val="hybridMultilevel"/>
    <w:tmpl w:val="0280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C4216"/>
    <w:multiLevelType w:val="hybridMultilevel"/>
    <w:tmpl w:val="20CA2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4576DEB"/>
    <w:multiLevelType w:val="hybridMultilevel"/>
    <w:tmpl w:val="2EB0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533133"/>
    <w:multiLevelType w:val="hybridMultilevel"/>
    <w:tmpl w:val="447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23992"/>
    <w:multiLevelType w:val="hybridMultilevel"/>
    <w:tmpl w:val="BE4AD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A41815"/>
    <w:multiLevelType w:val="hybridMultilevel"/>
    <w:tmpl w:val="205A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6556DD"/>
    <w:multiLevelType w:val="hybridMultilevel"/>
    <w:tmpl w:val="539A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B33007"/>
    <w:multiLevelType w:val="hybridMultilevel"/>
    <w:tmpl w:val="59BA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48712906">
    <w:abstractNumId w:val="13"/>
  </w:num>
  <w:num w:numId="2" w16cid:durableId="2137723698">
    <w:abstractNumId w:val="9"/>
  </w:num>
  <w:num w:numId="3" w16cid:durableId="1631323348">
    <w:abstractNumId w:val="8"/>
  </w:num>
  <w:num w:numId="4" w16cid:durableId="816146477">
    <w:abstractNumId w:val="4"/>
  </w:num>
  <w:num w:numId="5" w16cid:durableId="322658756">
    <w:abstractNumId w:val="12"/>
  </w:num>
  <w:num w:numId="6" w16cid:durableId="1558468323">
    <w:abstractNumId w:val="3"/>
  </w:num>
  <w:num w:numId="7" w16cid:durableId="1788037643">
    <w:abstractNumId w:val="7"/>
  </w:num>
  <w:num w:numId="8" w16cid:durableId="1768189327">
    <w:abstractNumId w:val="11"/>
  </w:num>
  <w:num w:numId="9" w16cid:durableId="1153908297">
    <w:abstractNumId w:val="5"/>
  </w:num>
  <w:num w:numId="10" w16cid:durableId="740366803">
    <w:abstractNumId w:val="10"/>
  </w:num>
  <w:num w:numId="11" w16cid:durableId="1622613461">
    <w:abstractNumId w:val="1"/>
  </w:num>
  <w:num w:numId="12" w16cid:durableId="591938629">
    <w:abstractNumId w:val="6"/>
  </w:num>
  <w:num w:numId="13" w16cid:durableId="1175610861">
    <w:abstractNumId w:val="0"/>
  </w:num>
  <w:num w:numId="14" w16cid:durableId="197336153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15"/>
    <w:rsid w:val="00004F7B"/>
    <w:rsid w:val="000145C7"/>
    <w:rsid w:val="00015B7C"/>
    <w:rsid w:val="00022FEF"/>
    <w:rsid w:val="00063C48"/>
    <w:rsid w:val="000716F3"/>
    <w:rsid w:val="00077C40"/>
    <w:rsid w:val="000808D8"/>
    <w:rsid w:val="0009308B"/>
    <w:rsid w:val="0009508A"/>
    <w:rsid w:val="000A33C3"/>
    <w:rsid w:val="000B6D02"/>
    <w:rsid w:val="000D4899"/>
    <w:rsid w:val="000E144F"/>
    <w:rsid w:val="000E37AE"/>
    <w:rsid w:val="000E3C07"/>
    <w:rsid w:val="001028A3"/>
    <w:rsid w:val="0010475B"/>
    <w:rsid w:val="00106772"/>
    <w:rsid w:val="00112015"/>
    <w:rsid w:val="00130774"/>
    <w:rsid w:val="00136F18"/>
    <w:rsid w:val="001406D9"/>
    <w:rsid w:val="0015521C"/>
    <w:rsid w:val="00162D6D"/>
    <w:rsid w:val="001A3B9B"/>
    <w:rsid w:val="001B3B12"/>
    <w:rsid w:val="001C7D3E"/>
    <w:rsid w:val="001D0609"/>
    <w:rsid w:val="001D6A72"/>
    <w:rsid w:val="0020010F"/>
    <w:rsid w:val="00221991"/>
    <w:rsid w:val="00225319"/>
    <w:rsid w:val="00235B54"/>
    <w:rsid w:val="00244AC1"/>
    <w:rsid w:val="00264CFC"/>
    <w:rsid w:val="00272313"/>
    <w:rsid w:val="002758F7"/>
    <w:rsid w:val="00296552"/>
    <w:rsid w:val="002A2331"/>
    <w:rsid w:val="002A488C"/>
    <w:rsid w:val="002A48A2"/>
    <w:rsid w:val="002B1421"/>
    <w:rsid w:val="002C7AF9"/>
    <w:rsid w:val="002E354D"/>
    <w:rsid w:val="002E40E4"/>
    <w:rsid w:val="002F4FD4"/>
    <w:rsid w:val="00305A65"/>
    <w:rsid w:val="0031434C"/>
    <w:rsid w:val="0032683B"/>
    <w:rsid w:val="00333D9D"/>
    <w:rsid w:val="003413F1"/>
    <w:rsid w:val="00346A6B"/>
    <w:rsid w:val="00351C74"/>
    <w:rsid w:val="00372999"/>
    <w:rsid w:val="00375EB8"/>
    <w:rsid w:val="00393DEB"/>
    <w:rsid w:val="003A5553"/>
    <w:rsid w:val="003B20BD"/>
    <w:rsid w:val="003C435E"/>
    <w:rsid w:val="003E0E58"/>
    <w:rsid w:val="003E3130"/>
    <w:rsid w:val="003E3502"/>
    <w:rsid w:val="003E51BA"/>
    <w:rsid w:val="003E5C08"/>
    <w:rsid w:val="003F43DB"/>
    <w:rsid w:val="004160EA"/>
    <w:rsid w:val="00445A53"/>
    <w:rsid w:val="00453CD3"/>
    <w:rsid w:val="00486259"/>
    <w:rsid w:val="00486C77"/>
    <w:rsid w:val="004A34CF"/>
    <w:rsid w:val="004A418A"/>
    <w:rsid w:val="004A4497"/>
    <w:rsid w:val="004A7469"/>
    <w:rsid w:val="004C4289"/>
    <w:rsid w:val="004D1423"/>
    <w:rsid w:val="004D42B9"/>
    <w:rsid w:val="00511DF8"/>
    <w:rsid w:val="0051415A"/>
    <w:rsid w:val="00525F04"/>
    <w:rsid w:val="00533AF6"/>
    <w:rsid w:val="00536820"/>
    <w:rsid w:val="00553663"/>
    <w:rsid w:val="00556C83"/>
    <w:rsid w:val="0056034C"/>
    <w:rsid w:val="00576115"/>
    <w:rsid w:val="005814B5"/>
    <w:rsid w:val="00584172"/>
    <w:rsid w:val="005867FF"/>
    <w:rsid w:val="00586918"/>
    <w:rsid w:val="005A2E93"/>
    <w:rsid w:val="005B4E04"/>
    <w:rsid w:val="005C2D08"/>
    <w:rsid w:val="005D6C8A"/>
    <w:rsid w:val="00600174"/>
    <w:rsid w:val="0060190C"/>
    <w:rsid w:val="00624A84"/>
    <w:rsid w:val="00634440"/>
    <w:rsid w:val="00673D3F"/>
    <w:rsid w:val="00680A09"/>
    <w:rsid w:val="00682E76"/>
    <w:rsid w:val="006926A3"/>
    <w:rsid w:val="00693785"/>
    <w:rsid w:val="006942DB"/>
    <w:rsid w:val="006A5386"/>
    <w:rsid w:val="006C41C3"/>
    <w:rsid w:val="006D2C7C"/>
    <w:rsid w:val="006D6920"/>
    <w:rsid w:val="006E733D"/>
    <w:rsid w:val="00701A23"/>
    <w:rsid w:val="007029F2"/>
    <w:rsid w:val="0070344A"/>
    <w:rsid w:val="00706D9E"/>
    <w:rsid w:val="0070720C"/>
    <w:rsid w:val="0070765C"/>
    <w:rsid w:val="00716B58"/>
    <w:rsid w:val="0072330D"/>
    <w:rsid w:val="00731C9B"/>
    <w:rsid w:val="007349A2"/>
    <w:rsid w:val="00736DCC"/>
    <w:rsid w:val="00737469"/>
    <w:rsid w:val="007408AF"/>
    <w:rsid w:val="007455ED"/>
    <w:rsid w:val="007468FC"/>
    <w:rsid w:val="00793E21"/>
    <w:rsid w:val="00794F50"/>
    <w:rsid w:val="007A11DE"/>
    <w:rsid w:val="007C2008"/>
    <w:rsid w:val="007E26D9"/>
    <w:rsid w:val="007F593D"/>
    <w:rsid w:val="008076B5"/>
    <w:rsid w:val="00810180"/>
    <w:rsid w:val="00823F69"/>
    <w:rsid w:val="00825B8E"/>
    <w:rsid w:val="00835698"/>
    <w:rsid w:val="00840F01"/>
    <w:rsid w:val="00846818"/>
    <w:rsid w:val="00856315"/>
    <w:rsid w:val="008859C3"/>
    <w:rsid w:val="00887C52"/>
    <w:rsid w:val="008935CB"/>
    <w:rsid w:val="008B1CF3"/>
    <w:rsid w:val="008D7429"/>
    <w:rsid w:val="008D7915"/>
    <w:rsid w:val="008F285A"/>
    <w:rsid w:val="0090003D"/>
    <w:rsid w:val="009207E8"/>
    <w:rsid w:val="00920D89"/>
    <w:rsid w:val="00936D84"/>
    <w:rsid w:val="0094698C"/>
    <w:rsid w:val="00950F22"/>
    <w:rsid w:val="00955EA4"/>
    <w:rsid w:val="00993144"/>
    <w:rsid w:val="009B52C3"/>
    <w:rsid w:val="009D2315"/>
    <w:rsid w:val="009D245E"/>
    <w:rsid w:val="009E1DB8"/>
    <w:rsid w:val="009E41C8"/>
    <w:rsid w:val="009E7740"/>
    <w:rsid w:val="00A10B81"/>
    <w:rsid w:val="00A214E1"/>
    <w:rsid w:val="00A3456B"/>
    <w:rsid w:val="00A34756"/>
    <w:rsid w:val="00A35E90"/>
    <w:rsid w:val="00A4001E"/>
    <w:rsid w:val="00A5006B"/>
    <w:rsid w:val="00A54DE6"/>
    <w:rsid w:val="00A60525"/>
    <w:rsid w:val="00A636C5"/>
    <w:rsid w:val="00A67FEC"/>
    <w:rsid w:val="00A70713"/>
    <w:rsid w:val="00A7253C"/>
    <w:rsid w:val="00A7380F"/>
    <w:rsid w:val="00AA008B"/>
    <w:rsid w:val="00AB03FD"/>
    <w:rsid w:val="00AB28A1"/>
    <w:rsid w:val="00AD50F2"/>
    <w:rsid w:val="00AD6F24"/>
    <w:rsid w:val="00AD7BB4"/>
    <w:rsid w:val="00AE5550"/>
    <w:rsid w:val="00B12FD2"/>
    <w:rsid w:val="00B159B6"/>
    <w:rsid w:val="00B22707"/>
    <w:rsid w:val="00B35B01"/>
    <w:rsid w:val="00B36A75"/>
    <w:rsid w:val="00B40F6D"/>
    <w:rsid w:val="00B43BC5"/>
    <w:rsid w:val="00B60C40"/>
    <w:rsid w:val="00B62EB2"/>
    <w:rsid w:val="00B656FD"/>
    <w:rsid w:val="00BC3378"/>
    <w:rsid w:val="00BE1717"/>
    <w:rsid w:val="00BF1145"/>
    <w:rsid w:val="00C00277"/>
    <w:rsid w:val="00C05722"/>
    <w:rsid w:val="00C11782"/>
    <w:rsid w:val="00C11A98"/>
    <w:rsid w:val="00C21AD8"/>
    <w:rsid w:val="00C334A1"/>
    <w:rsid w:val="00C34F85"/>
    <w:rsid w:val="00C508FD"/>
    <w:rsid w:val="00C635A6"/>
    <w:rsid w:val="00C766B2"/>
    <w:rsid w:val="00C84337"/>
    <w:rsid w:val="00C867A2"/>
    <w:rsid w:val="00C91BE5"/>
    <w:rsid w:val="00CC74F5"/>
    <w:rsid w:val="00CD0823"/>
    <w:rsid w:val="00CD70C5"/>
    <w:rsid w:val="00CE72F7"/>
    <w:rsid w:val="00D02E8E"/>
    <w:rsid w:val="00D034E4"/>
    <w:rsid w:val="00D14E97"/>
    <w:rsid w:val="00D20ADF"/>
    <w:rsid w:val="00D20C31"/>
    <w:rsid w:val="00D50330"/>
    <w:rsid w:val="00D561E0"/>
    <w:rsid w:val="00D568BE"/>
    <w:rsid w:val="00D876BD"/>
    <w:rsid w:val="00D90A47"/>
    <w:rsid w:val="00D914D8"/>
    <w:rsid w:val="00DA0185"/>
    <w:rsid w:val="00DA3E91"/>
    <w:rsid w:val="00DC614E"/>
    <w:rsid w:val="00DD084C"/>
    <w:rsid w:val="00DD587A"/>
    <w:rsid w:val="00DE0681"/>
    <w:rsid w:val="00DF16A7"/>
    <w:rsid w:val="00DF5082"/>
    <w:rsid w:val="00E15704"/>
    <w:rsid w:val="00E164E6"/>
    <w:rsid w:val="00E21052"/>
    <w:rsid w:val="00E215DC"/>
    <w:rsid w:val="00E32FA4"/>
    <w:rsid w:val="00E40844"/>
    <w:rsid w:val="00E47FC2"/>
    <w:rsid w:val="00E573F5"/>
    <w:rsid w:val="00E6498F"/>
    <w:rsid w:val="00E776C3"/>
    <w:rsid w:val="00E81DF3"/>
    <w:rsid w:val="00E8316D"/>
    <w:rsid w:val="00E85132"/>
    <w:rsid w:val="00EC1AD9"/>
    <w:rsid w:val="00EC46EB"/>
    <w:rsid w:val="00EC6D64"/>
    <w:rsid w:val="00ED53DB"/>
    <w:rsid w:val="00EE6B15"/>
    <w:rsid w:val="00F02D77"/>
    <w:rsid w:val="00F31917"/>
    <w:rsid w:val="00F32588"/>
    <w:rsid w:val="00F3472E"/>
    <w:rsid w:val="00F50BB9"/>
    <w:rsid w:val="00F5168D"/>
    <w:rsid w:val="00F51940"/>
    <w:rsid w:val="00F60227"/>
    <w:rsid w:val="00F6383D"/>
    <w:rsid w:val="00F65096"/>
    <w:rsid w:val="00F74547"/>
    <w:rsid w:val="00F80CB6"/>
    <w:rsid w:val="00FA211A"/>
    <w:rsid w:val="00FA46C8"/>
    <w:rsid w:val="00FA6A67"/>
    <w:rsid w:val="00FB037E"/>
    <w:rsid w:val="00FC39D6"/>
    <w:rsid w:val="00FD08F4"/>
    <w:rsid w:val="00FE711C"/>
    <w:rsid w:val="00FF0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4F24C"/>
  <w15:docId w15:val="{CC2B2530-FFE7-418A-A9AB-18F73E81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24"/>
  </w:style>
  <w:style w:type="paragraph" w:styleId="Heading1">
    <w:name w:val="heading 1"/>
    <w:basedOn w:val="Normal"/>
    <w:next w:val="Normal"/>
    <w:link w:val="Heading1Char"/>
    <w:uiPriority w:val="9"/>
    <w:qFormat/>
    <w:rsid w:val="00F16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DD9"/>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iPriority w:val="9"/>
    <w:semiHidden/>
    <w:unhideWhenUsed/>
    <w:qFormat/>
    <w:rsid w:val="009F6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msonormal0">
    <w:name w:val="msonormal"/>
    <w:basedOn w:val="Normal"/>
    <w:rsid w:val="00E81124"/>
    <w:pPr>
      <w:spacing w:before="100" w:beforeAutospacing="1" w:after="100" w:afterAutospacing="1" w:line="240" w:lineRule="auto"/>
    </w:pPr>
    <w:rPr>
      <w:sz w:val="24"/>
      <w:szCs w:val="24"/>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1124"/>
    <w:pPr>
      <w:ind w:left="720"/>
      <w:contextualSpacing/>
    </w:pPr>
  </w:style>
  <w:style w:type="table" w:styleId="TableGrid">
    <w:name w:val="Table Grid"/>
    <w:basedOn w:val="TableNormal"/>
    <w:uiPriority w:val="39"/>
    <w:qFormat/>
    <w:rsid w:val="00E81124"/>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05F1"/>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B07EEF"/>
    <w:rPr>
      <w:color w:val="0563C1" w:themeColor="hyperlink"/>
      <w:u w:val="single"/>
    </w:rPr>
  </w:style>
  <w:style w:type="character" w:customStyle="1" w:styleId="UnresolvedMention1">
    <w:name w:val="Unresolved Mention1"/>
    <w:basedOn w:val="DefaultParagraphFont"/>
    <w:uiPriority w:val="99"/>
    <w:semiHidden/>
    <w:unhideWhenUsed/>
    <w:rsid w:val="00B07EEF"/>
    <w:rPr>
      <w:color w:val="605E5C"/>
      <w:shd w:val="clear" w:color="auto" w:fill="E1DFDD"/>
    </w:rPr>
  </w:style>
  <w:style w:type="paragraph" w:styleId="Header">
    <w:name w:val="header"/>
    <w:basedOn w:val="Normal"/>
    <w:link w:val="HeaderChar"/>
    <w:uiPriority w:val="99"/>
    <w:unhideWhenUsed/>
    <w:rsid w:val="000D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2A3"/>
    <w:rPr>
      <w:rFonts w:eastAsiaTheme="minorHAnsi" w:cstheme="minorBidi"/>
      <w:sz w:val="22"/>
    </w:rPr>
  </w:style>
  <w:style w:type="paragraph" w:styleId="Footer">
    <w:name w:val="footer"/>
    <w:basedOn w:val="Normal"/>
    <w:link w:val="FooterChar"/>
    <w:uiPriority w:val="99"/>
    <w:unhideWhenUsed/>
    <w:rsid w:val="000D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2A3"/>
    <w:rPr>
      <w:rFonts w:eastAsiaTheme="minorHAnsi" w:cstheme="minorBidi"/>
      <w:sz w:val="22"/>
    </w:rPr>
  </w:style>
  <w:style w:type="character" w:customStyle="1" w:styleId="Heading1Char">
    <w:name w:val="Heading 1 Char"/>
    <w:basedOn w:val="DefaultParagraphFont"/>
    <w:link w:val="Heading1"/>
    <w:uiPriority w:val="9"/>
    <w:rsid w:val="00F16B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16B51"/>
    <w:pPr>
      <w:spacing w:line="259" w:lineRule="auto"/>
      <w:outlineLvl w:val="9"/>
    </w:pPr>
  </w:style>
  <w:style w:type="paragraph" w:styleId="TOC1">
    <w:name w:val="toc 1"/>
    <w:basedOn w:val="Normal"/>
    <w:next w:val="Normal"/>
    <w:autoRedefine/>
    <w:uiPriority w:val="39"/>
    <w:unhideWhenUsed/>
    <w:rsid w:val="00F16B51"/>
    <w:pPr>
      <w:spacing w:after="100"/>
    </w:pPr>
  </w:style>
  <w:style w:type="paragraph" w:styleId="TOC2">
    <w:name w:val="toc 2"/>
    <w:basedOn w:val="Normal"/>
    <w:next w:val="Normal"/>
    <w:autoRedefine/>
    <w:uiPriority w:val="39"/>
    <w:unhideWhenUsed/>
    <w:rsid w:val="00F16B51"/>
    <w:pPr>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F16B51"/>
    <w:pPr>
      <w:spacing w:after="100" w:line="259" w:lineRule="auto"/>
      <w:ind w:left="440"/>
    </w:pPr>
    <w:rPr>
      <w:rFonts w:asciiTheme="minorHAnsi" w:eastAsiaTheme="minorEastAsia" w:hAnsiTheme="minorHAnsi"/>
    </w:rPr>
  </w:style>
  <w:style w:type="paragraph" w:styleId="TOC4">
    <w:name w:val="toc 4"/>
    <w:basedOn w:val="Normal"/>
    <w:next w:val="Normal"/>
    <w:autoRedefine/>
    <w:uiPriority w:val="39"/>
    <w:unhideWhenUsed/>
    <w:rsid w:val="00F16B51"/>
    <w:pPr>
      <w:spacing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F16B51"/>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F16B51"/>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F16B51"/>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F16B51"/>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F16B51"/>
    <w:pPr>
      <w:spacing w:after="100" w:line="259" w:lineRule="auto"/>
      <w:ind w:left="1760"/>
    </w:pPr>
    <w:rPr>
      <w:rFonts w:asciiTheme="minorHAnsi" w:eastAsiaTheme="minorEastAsia" w:hAnsiTheme="minorHAnsi"/>
    </w:rPr>
  </w:style>
  <w:style w:type="character" w:customStyle="1" w:styleId="Heading3Char">
    <w:name w:val="Heading 3 Char"/>
    <w:basedOn w:val="DefaultParagraphFont"/>
    <w:link w:val="Heading3"/>
    <w:uiPriority w:val="9"/>
    <w:semiHidden/>
    <w:rsid w:val="009F6E05"/>
    <w:rPr>
      <w:rFonts w:asciiTheme="majorHAnsi" w:eastAsiaTheme="majorEastAsia" w:hAnsiTheme="majorHAnsi" w:cstheme="majorBidi"/>
      <w:color w:val="1F3763" w:themeColor="accent1" w:themeShade="7F"/>
      <w:szCs w:val="24"/>
    </w:rPr>
  </w:style>
  <w:style w:type="character" w:styleId="SubtleEmphasis">
    <w:name w:val="Subtle Emphasis"/>
    <w:basedOn w:val="DefaultParagraphFont"/>
    <w:uiPriority w:val="19"/>
    <w:qFormat/>
    <w:rsid w:val="009F6E05"/>
    <w:rPr>
      <w:i/>
      <w:iCs/>
      <w:color w:val="808080" w:themeColor="text1" w:themeTint="7F"/>
    </w:rPr>
  </w:style>
  <w:style w:type="character" w:styleId="Strong">
    <w:name w:val="Strong"/>
    <w:basedOn w:val="DefaultParagraphFont"/>
    <w:uiPriority w:val="22"/>
    <w:qFormat/>
    <w:rsid w:val="009C2C3F"/>
    <w:rPr>
      <w:b/>
      <w:bCs/>
    </w:rPr>
  </w:style>
  <w:style w:type="table" w:styleId="TableGridLight">
    <w:name w:val="Grid Table Light"/>
    <w:basedOn w:val="TableNormal"/>
    <w:uiPriority w:val="40"/>
    <w:rsid w:val="00764F33"/>
    <w:pPr>
      <w:spacing w:after="0" w:line="240" w:lineRule="auto"/>
    </w:pPr>
    <w:rPr>
      <w:rFonts w:asciiTheme="minorHAnsi" w:eastAsia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2530BB"/>
    <w:rPr>
      <w:color w:val="808080"/>
    </w:rPr>
  </w:style>
  <w:style w:type="table" w:styleId="TableWeb2">
    <w:name w:val="Table Web 2"/>
    <w:basedOn w:val="TableNormal"/>
    <w:uiPriority w:val="99"/>
    <w:rsid w:val="002530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4-Accent1">
    <w:name w:val="Grid Table 4 Accent 1"/>
    <w:basedOn w:val="TableNormal"/>
    <w:uiPriority w:val="49"/>
    <w:rsid w:val="002530B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2530BB"/>
    <w:pPr>
      <w:spacing w:line="240" w:lineRule="auto"/>
    </w:pPr>
    <w:rPr>
      <w:rFonts w:asciiTheme="minorHAnsi" w:hAnsiTheme="minorHAnsi"/>
      <w:i/>
      <w:iCs/>
      <w:color w:val="44546A" w:themeColor="text2"/>
      <w:sz w:val="18"/>
      <w:szCs w:val="18"/>
      <w:lang w:val="vi-VN"/>
    </w:rPr>
  </w:style>
  <w:style w:type="table" w:styleId="GridTable5Dark-Accent5">
    <w:name w:val="Grid Table 5 Dark Accent 5"/>
    <w:basedOn w:val="TableNormal"/>
    <w:uiPriority w:val="50"/>
    <w:rsid w:val="002530BB"/>
    <w:pPr>
      <w:spacing w:after="0" w:line="240" w:lineRule="auto"/>
    </w:pPr>
    <w:rPr>
      <w:rFonts w:asciiTheme="minorHAnsi" w:eastAsiaTheme="minorHAnsi" w:hAnsiTheme="minorHAnsi"/>
      <w:sz w:val="22"/>
      <w:lang w:val="vi-V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NoSpacing">
    <w:name w:val="No Spacing"/>
    <w:uiPriority w:val="1"/>
    <w:qFormat/>
    <w:rsid w:val="002530BB"/>
    <w:pPr>
      <w:spacing w:after="0" w:line="240" w:lineRule="auto"/>
    </w:pPr>
    <w:rPr>
      <w:rFonts w:asciiTheme="minorHAnsi" w:eastAsiaTheme="minorHAnsi" w:hAnsiTheme="minorHAnsi"/>
      <w:sz w:val="22"/>
    </w:rPr>
  </w:style>
  <w:style w:type="character" w:customStyle="1" w:styleId="UnresolvedMention2">
    <w:name w:val="Unresolved Mention2"/>
    <w:basedOn w:val="DefaultParagraphFont"/>
    <w:uiPriority w:val="99"/>
    <w:semiHidden/>
    <w:unhideWhenUsed/>
    <w:rsid w:val="00E73E75"/>
    <w:rPr>
      <w:color w:val="605E5C"/>
      <w:shd w:val="clear" w:color="auto" w:fill="E1DFDD"/>
    </w:rPr>
  </w:style>
  <w:style w:type="character" w:customStyle="1" w:styleId="Heading2Char">
    <w:name w:val="Heading 2 Char"/>
    <w:basedOn w:val="DefaultParagraphFont"/>
    <w:link w:val="Heading2"/>
    <w:uiPriority w:val="9"/>
    <w:semiHidden/>
    <w:rsid w:val="001C1DD9"/>
    <w:rPr>
      <w:rFonts w:asciiTheme="majorHAnsi" w:eastAsiaTheme="majorEastAsia" w:hAnsiTheme="majorHAnsi" w:cstheme="majorBidi"/>
      <w:color w:val="2F5496" w:themeColor="accent1" w:themeShade="BF"/>
      <w:sz w:val="26"/>
      <w:szCs w:val="26"/>
    </w:rPr>
  </w:style>
  <w:style w:type="table" w:styleId="ListTable3-Accent5">
    <w:name w:val="List Table 3 Accent 5"/>
    <w:basedOn w:val="TableNormal"/>
    <w:uiPriority w:val="48"/>
    <w:rsid w:val="00063235"/>
    <w:pPr>
      <w:spacing w:after="0" w:line="240" w:lineRule="auto"/>
    </w:pPr>
    <w:rPr>
      <w:rFonts w:eastAsiaTheme="minorHAnsi"/>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e">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b">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tblStylePr w:type="firstRow">
      <w:rPr>
        <w:b/>
        <w:color w:val="FFFFFF"/>
      </w:rPr>
      <w:tblPr/>
      <w:tcPr>
        <w:shd w:val="clear" w:color="auto" w:fill="5B9BD5"/>
      </w:tcPr>
    </w:tblStylePr>
    <w:tblStylePr w:type="lastRow">
      <w:rPr>
        <w:b/>
      </w:rPr>
      <w:tblPr/>
      <w:tcPr>
        <w:tcBorders>
          <w:top w:val="single" w:sz="4" w:space="0" w:color="5B9BD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5B9BD5"/>
          <w:left w:val="nil"/>
        </w:tcBorders>
      </w:tcPr>
    </w:tblStylePr>
    <w:tblStylePr w:type="swCell">
      <w:tblPr/>
      <w:tcPr>
        <w:tcBorders>
          <w:top w:val="single" w:sz="4" w:space="0" w:color="5B9BD5"/>
          <w:right w:val="nil"/>
        </w:tcBorders>
      </w:tcPr>
    </w:tblStylePr>
  </w:style>
  <w:style w:type="table" w:customStyle="1" w:styleId="afffc">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pPr>
      <w:spacing w:after="0" w:line="240" w:lineRule="auto"/>
    </w:pPr>
    <w:rPr>
      <w:rFonts w:ascii="Calibri" w:eastAsia="Calibri" w:hAnsi="Calibri" w:cs="Calibri"/>
      <w:sz w:val="22"/>
      <w:szCs w:val="22"/>
    </w:rPr>
    <w:tblPr>
      <w:tblStyleRowBandSize w:val="1"/>
      <w:tblStyleColBandSize w:val="1"/>
      <w:tblCellMar>
        <w:left w:w="115" w:type="dxa"/>
        <w:right w:w="115" w:type="dxa"/>
      </w:tblCellMar>
    </w:tblPr>
    <w:tcPr>
      <w:shd w:val="clear" w:color="auto" w:fill="DEEBF6"/>
    </w:tc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F0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7D"/>
    <w:rPr>
      <w:rFonts w:ascii="Segoe UI" w:hAnsi="Segoe UI" w:cs="Segoe UI"/>
      <w:sz w:val="18"/>
      <w:szCs w:val="18"/>
    </w:rPr>
  </w:style>
  <w:style w:type="paragraph" w:customStyle="1" w:styleId="0noidung">
    <w:name w:val="0 noi dung"/>
    <w:basedOn w:val="Normal"/>
    <w:link w:val="0noidungChar"/>
    <w:qFormat/>
    <w:rsid w:val="00DD084C"/>
    <w:pPr>
      <w:widowControl w:val="0"/>
      <w:spacing w:before="120" w:after="120"/>
      <w:ind w:firstLine="425"/>
      <w:jc w:val="both"/>
    </w:pPr>
    <w:rPr>
      <w:rFonts w:eastAsia="MS Mincho"/>
      <w:sz w:val="28"/>
      <w:szCs w:val="28"/>
      <w:lang w:val="es-ES" w:eastAsia="zh-CN"/>
    </w:rPr>
  </w:style>
  <w:style w:type="character" w:customStyle="1" w:styleId="0noidungChar">
    <w:name w:val="0 noi dung Char"/>
    <w:link w:val="0noidung"/>
    <w:qFormat/>
    <w:rsid w:val="00DD084C"/>
    <w:rPr>
      <w:rFonts w:eastAsia="MS Mincho"/>
      <w:sz w:val="28"/>
      <w:szCs w:val="28"/>
      <w:lang w:val="es-ES" w:eastAsia="zh-C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55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9282206">
      <w:bodyDiv w:val="1"/>
      <w:marLeft w:val="0"/>
      <w:marRight w:val="0"/>
      <w:marTop w:val="0"/>
      <w:marBottom w:val="0"/>
      <w:divBdr>
        <w:top w:val="none" w:sz="0" w:space="0" w:color="auto"/>
        <w:left w:val="none" w:sz="0" w:space="0" w:color="auto"/>
        <w:bottom w:val="none" w:sz="0" w:space="0" w:color="auto"/>
        <w:right w:val="none" w:sz="0" w:space="0" w:color="auto"/>
      </w:divBdr>
    </w:div>
    <w:div w:id="470682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DBM.dotm</Template>
  <TotalTime>1</TotalTime>
  <Pages>5</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HoangThanh Tam</dc:creator>
  <cp:lastModifiedBy>Bình Bùi Chí</cp:lastModifiedBy>
  <cp:revision>5</cp:revision>
  <cp:lastPrinted>2023-01-10T02:24:00Z</cp:lastPrinted>
  <dcterms:created xsi:type="dcterms:W3CDTF">2023-10-08T02:43:00Z</dcterms:created>
  <dcterms:modified xsi:type="dcterms:W3CDTF">2024-05-16T08:02:00Z</dcterms:modified>
</cp:coreProperties>
</file>