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08547" w14:textId="77777777" w:rsidR="00DA2368" w:rsidRPr="000F3B75" w:rsidRDefault="00DA2368" w:rsidP="00DA2368">
      <w:pPr>
        <w:spacing w:line="60" w:lineRule="atLeast"/>
        <w:contextualSpacing/>
        <w:jc w:val="center"/>
        <w:rPr>
          <w:b/>
          <w:sz w:val="28"/>
          <w:szCs w:val="28"/>
        </w:rPr>
      </w:pPr>
      <w:r w:rsidRPr="000F3B75">
        <w:rPr>
          <w:b/>
          <w:sz w:val="28"/>
          <w:szCs w:val="28"/>
        </w:rPr>
        <w:t>KẾ HOẠCH BÀI DẠY (TIẾT ĐỌC THƯ VIỆN )</w:t>
      </w:r>
    </w:p>
    <w:p w14:paraId="22104270" w14:textId="2D60F7D5" w:rsidR="00C2595D" w:rsidRPr="001A0F7E" w:rsidRDefault="00C2595D" w:rsidP="00625BFE">
      <w:pPr>
        <w:tabs>
          <w:tab w:val="right" w:pos="12900"/>
        </w:tabs>
        <w:spacing w:line="312" w:lineRule="auto"/>
        <w:rPr>
          <w:rFonts w:asciiTheme="majorHAnsi" w:hAnsiTheme="majorHAnsi" w:cstheme="majorHAnsi"/>
          <w:iCs/>
          <w:kern w:val="24"/>
          <w:sz w:val="24"/>
        </w:rPr>
      </w:pPr>
      <w:r>
        <w:rPr>
          <w:rFonts w:asciiTheme="majorHAnsi" w:hAnsiTheme="majorHAnsi" w:cstheme="majorHAnsi"/>
          <w:iCs/>
          <w:kern w:val="24"/>
          <w:sz w:val="24"/>
        </w:rPr>
        <w:t xml:space="preserve">Ngày dạy: </w:t>
      </w:r>
      <w:r w:rsidR="0080542C">
        <w:rPr>
          <w:rFonts w:asciiTheme="majorHAnsi" w:hAnsiTheme="majorHAnsi" w:cstheme="majorHAnsi"/>
          <w:iCs/>
          <w:kern w:val="24"/>
          <w:sz w:val="24"/>
        </w:rPr>
        <w:t>13/09/2023</w:t>
      </w:r>
    </w:p>
    <w:p w14:paraId="3B5AE9C2" w14:textId="55F2619B" w:rsidR="00EC1166" w:rsidRDefault="00EC1166" w:rsidP="00625BFE">
      <w:pPr>
        <w:spacing w:line="312" w:lineRule="auto"/>
        <w:jc w:val="center"/>
        <w:rPr>
          <w:rFonts w:ascii="UTM Ambrose" w:hAnsi="UTM Ambrose"/>
          <w:b/>
          <w:bCs/>
          <w:iCs/>
          <w:color w:val="0070C0"/>
          <w:kern w:val="24"/>
          <w:sz w:val="28"/>
          <w:szCs w:val="28"/>
        </w:rPr>
      </w:pPr>
      <w:r>
        <w:rPr>
          <w:rFonts w:ascii="UTM Ambrose" w:hAnsi="UTM Ambrose"/>
          <w:b/>
          <w:bCs/>
          <w:iCs/>
          <w:color w:val="0070C0"/>
          <w:kern w:val="24"/>
          <w:sz w:val="28"/>
          <w:szCs w:val="28"/>
        </w:rPr>
        <w:t>PHẦN 1</w:t>
      </w:r>
      <w:r w:rsidRPr="001A0F7E">
        <w:rPr>
          <w:rFonts w:ascii="UTM Ambrose" w:hAnsi="UTM Ambrose"/>
          <w:b/>
          <w:bCs/>
          <w:iCs/>
          <w:color w:val="0070C0"/>
          <w:kern w:val="24"/>
          <w:sz w:val="28"/>
          <w:szCs w:val="28"/>
        </w:rPr>
        <w:t xml:space="preserve">: </w:t>
      </w:r>
      <w:r>
        <w:rPr>
          <w:rFonts w:ascii="UTM Ambrose" w:hAnsi="UTM Ambrose"/>
          <w:b/>
          <w:bCs/>
          <w:iCs/>
          <w:color w:val="0070C0"/>
          <w:kern w:val="24"/>
          <w:sz w:val="28"/>
          <w:szCs w:val="28"/>
        </w:rPr>
        <w:t>CHẤT VÀ SỰ BIẾN ĐỔI CỦA CHẤT</w:t>
      </w:r>
    </w:p>
    <w:p w14:paraId="7EC6A51B" w14:textId="17A73991" w:rsidR="00AE0600" w:rsidRPr="006B17EA" w:rsidRDefault="00AE0600" w:rsidP="00625BFE">
      <w:pPr>
        <w:pStyle w:val="Heading1"/>
        <w:spacing w:line="312" w:lineRule="auto"/>
      </w:pPr>
      <w:r w:rsidRPr="00AE0600">
        <w:t xml:space="preserve">CHỦ ĐỀ </w:t>
      </w:r>
      <w:r>
        <w:t>1</w:t>
      </w:r>
      <w:r w:rsidRPr="00AE0600">
        <w:t xml:space="preserve">: </w:t>
      </w:r>
      <w:r w:rsidR="006B17EA">
        <w:t>NGUYÊN TỬ. NGUYÊN TỐ HOÁ HỌC</w:t>
      </w:r>
    </w:p>
    <w:p w14:paraId="4301C6E5" w14:textId="4A8E21DA" w:rsidR="00AE0600" w:rsidRPr="005A08ED" w:rsidRDefault="00AE0600" w:rsidP="00625BFE">
      <w:pPr>
        <w:pStyle w:val="Heading2"/>
        <w:spacing w:line="312" w:lineRule="auto"/>
        <w:rPr>
          <w:rFonts w:cs="Times New Roman"/>
          <w:iCs/>
          <w:kern w:val="24"/>
          <w:lang w:val="en-US"/>
        </w:rPr>
      </w:pPr>
      <w:r w:rsidRPr="005A08ED">
        <w:rPr>
          <w:rFonts w:cs="Times New Roman"/>
          <w:iCs/>
          <w:kern w:val="24"/>
        </w:rPr>
        <w:t xml:space="preserve">BÀI </w:t>
      </w:r>
      <w:r w:rsidRPr="005A08ED">
        <w:rPr>
          <w:rFonts w:cs="Times New Roman"/>
          <w:iCs/>
          <w:kern w:val="24"/>
          <w:lang w:val="en-US"/>
        </w:rPr>
        <w:t>1</w:t>
      </w:r>
      <w:r w:rsidRPr="005A08ED">
        <w:rPr>
          <w:rFonts w:cs="Times New Roman"/>
          <w:iCs/>
          <w:kern w:val="24"/>
        </w:rPr>
        <w:t xml:space="preserve">: </w:t>
      </w:r>
      <w:r w:rsidRPr="005A08ED">
        <w:rPr>
          <w:rFonts w:cs="Times New Roman"/>
          <w:iCs/>
          <w:kern w:val="24"/>
          <w:lang w:val="en-US"/>
        </w:rPr>
        <w:t xml:space="preserve"> </w:t>
      </w:r>
      <w:r w:rsidR="006B17EA">
        <w:t>NGUYÊN TỬ</w:t>
      </w:r>
    </w:p>
    <w:p w14:paraId="36382073" w14:textId="1FFAC725" w:rsidR="00AE0600" w:rsidRPr="009D714C" w:rsidRDefault="00AE0600" w:rsidP="00625BFE">
      <w:pPr>
        <w:tabs>
          <w:tab w:val="right" w:pos="12900"/>
        </w:tabs>
        <w:spacing w:line="312" w:lineRule="auto"/>
        <w:jc w:val="center"/>
        <w:rPr>
          <w:rFonts w:asciiTheme="majorHAnsi" w:hAnsiTheme="majorHAnsi" w:cstheme="majorHAnsi"/>
          <w:iCs/>
          <w:color w:val="C00000"/>
          <w:kern w:val="24"/>
          <w:sz w:val="24"/>
        </w:rPr>
      </w:pPr>
      <w:r w:rsidRPr="009D714C">
        <w:rPr>
          <w:rFonts w:asciiTheme="majorHAnsi" w:hAnsiTheme="majorHAnsi" w:cstheme="majorHAnsi"/>
          <w:iCs/>
          <w:kern w:val="24"/>
          <w:sz w:val="24"/>
        </w:rPr>
        <w:t>Môn</w:t>
      </w:r>
      <w:r>
        <w:rPr>
          <w:rFonts w:asciiTheme="majorHAnsi" w:hAnsiTheme="majorHAnsi" w:cstheme="majorHAnsi"/>
          <w:iCs/>
          <w:kern w:val="24"/>
          <w:sz w:val="24"/>
        </w:rPr>
        <w:t xml:space="preserve"> học</w:t>
      </w:r>
      <w:r w:rsidRPr="009D714C">
        <w:rPr>
          <w:rFonts w:asciiTheme="majorHAnsi" w:hAnsiTheme="majorHAnsi" w:cstheme="majorHAnsi"/>
          <w:iCs/>
          <w:kern w:val="24"/>
          <w:sz w:val="24"/>
        </w:rPr>
        <w:t>: Khoa học tự nhiên; Lớp</w:t>
      </w:r>
      <w:r w:rsidR="00B90DD6">
        <w:rPr>
          <w:rFonts w:asciiTheme="majorHAnsi" w:hAnsiTheme="majorHAnsi" w:cstheme="majorHAnsi"/>
          <w:iCs/>
          <w:kern w:val="24"/>
          <w:sz w:val="24"/>
        </w:rPr>
        <w:t xml:space="preserve"> 7</w:t>
      </w:r>
    </w:p>
    <w:p w14:paraId="2241ACC7" w14:textId="4D205800" w:rsidR="00AE0600" w:rsidRPr="001A0F7E" w:rsidRDefault="00AE0600" w:rsidP="00625BFE">
      <w:pPr>
        <w:tabs>
          <w:tab w:val="right" w:pos="12900"/>
        </w:tabs>
        <w:spacing w:line="312" w:lineRule="auto"/>
        <w:jc w:val="center"/>
        <w:rPr>
          <w:rFonts w:asciiTheme="majorHAnsi" w:hAnsiTheme="majorHAnsi" w:cstheme="majorHAnsi"/>
          <w:iCs/>
          <w:kern w:val="24"/>
          <w:sz w:val="24"/>
        </w:rPr>
      </w:pPr>
      <w:r w:rsidRPr="009D714C">
        <w:rPr>
          <w:rFonts w:asciiTheme="majorHAnsi" w:hAnsiTheme="majorHAnsi" w:cstheme="majorHAnsi"/>
          <w:iCs/>
          <w:kern w:val="24"/>
          <w:sz w:val="24"/>
        </w:rPr>
        <w:t xml:space="preserve">(Thời gian thực hiện: </w:t>
      </w:r>
      <w:r w:rsidR="00795139">
        <w:rPr>
          <w:rFonts w:asciiTheme="majorHAnsi" w:hAnsiTheme="majorHAnsi" w:cstheme="majorHAnsi"/>
          <w:iCs/>
          <w:kern w:val="24"/>
          <w:sz w:val="24"/>
        </w:rPr>
        <w:t>0</w:t>
      </w:r>
      <w:r w:rsidR="00EA7BAF">
        <w:rPr>
          <w:rFonts w:asciiTheme="majorHAnsi" w:hAnsiTheme="majorHAnsi" w:cstheme="majorHAnsi"/>
          <w:iCs/>
          <w:kern w:val="24"/>
          <w:sz w:val="24"/>
        </w:rPr>
        <w:t>1</w:t>
      </w:r>
      <w:r w:rsidRPr="009D714C">
        <w:rPr>
          <w:rFonts w:asciiTheme="majorHAnsi" w:hAnsiTheme="majorHAnsi" w:cstheme="majorHAnsi"/>
          <w:iCs/>
          <w:kern w:val="24"/>
          <w:sz w:val="24"/>
        </w:rPr>
        <w:t xml:space="preserve"> tiết </w:t>
      </w:r>
      <w:r w:rsidR="00F546D9">
        <w:rPr>
          <w:rFonts w:asciiTheme="majorHAnsi" w:hAnsiTheme="majorHAnsi" w:cstheme="majorHAnsi"/>
          <w:iCs/>
          <w:kern w:val="24"/>
          <w:sz w:val="24"/>
        </w:rPr>
        <w:t xml:space="preserve">– Tiết </w:t>
      </w:r>
      <w:r w:rsidR="00010C4F">
        <w:rPr>
          <w:rFonts w:asciiTheme="majorHAnsi" w:hAnsiTheme="majorHAnsi" w:cstheme="majorHAnsi"/>
          <w:iCs/>
          <w:kern w:val="24"/>
          <w:sz w:val="24"/>
        </w:rPr>
        <w:t>6</w:t>
      </w:r>
      <w:r w:rsidRPr="009D714C">
        <w:rPr>
          <w:rFonts w:asciiTheme="majorHAnsi" w:hAnsiTheme="majorHAnsi" w:cstheme="majorHAnsi"/>
          <w:iCs/>
          <w:kern w:val="24"/>
          <w:sz w:val="24"/>
        </w:rPr>
        <w:t xml:space="preserve"> </w:t>
      </w:r>
    </w:p>
    <w:p w14:paraId="4C8E0F55" w14:textId="77777777" w:rsidR="00AE0600" w:rsidRPr="00B12A5A" w:rsidRDefault="00AE0600" w:rsidP="00625BFE">
      <w:pPr>
        <w:spacing w:before="120" w:line="312" w:lineRule="auto"/>
        <w:rPr>
          <w:rFonts w:eastAsia="Arial"/>
          <w:color w:val="FF0000"/>
          <w:sz w:val="24"/>
          <w:lang w:val="nl-NL" w:eastAsia="x-none"/>
        </w:rPr>
      </w:pPr>
      <w:r w:rsidRPr="00B12A5A">
        <w:rPr>
          <w:rFonts w:eastAsia="Arial"/>
          <w:b/>
          <w:color w:val="FF0000"/>
          <w:sz w:val="24"/>
          <w:lang w:val="nl-NL" w:eastAsia="x-none"/>
        </w:rPr>
        <w:t>I. MỤC TIÊU</w:t>
      </w:r>
      <w:r w:rsidRPr="00B12A5A">
        <w:rPr>
          <w:rFonts w:eastAsia="Arial"/>
          <w:color w:val="FF0000"/>
          <w:sz w:val="24"/>
          <w:lang w:val="nl-NL" w:eastAsia="x-none"/>
        </w:rPr>
        <w:t xml:space="preserve">: </w:t>
      </w:r>
    </w:p>
    <w:p w14:paraId="1A68D8CB" w14:textId="1DC52EEE" w:rsidR="00AE0600" w:rsidRPr="000D64E8" w:rsidRDefault="00CA02B3" w:rsidP="00625BFE">
      <w:pPr>
        <w:spacing w:line="312" w:lineRule="auto"/>
        <w:contextualSpacing/>
        <w:rPr>
          <w:b/>
          <w:color w:val="0000FF"/>
          <w:sz w:val="24"/>
          <w:lang w:val="nl-NL"/>
        </w:rPr>
      </w:pPr>
      <w:r>
        <w:rPr>
          <w:b/>
          <w:color w:val="0000FF"/>
          <w:sz w:val="24"/>
          <w:lang w:val="nl-NL"/>
        </w:rPr>
        <w:t>1</w:t>
      </w:r>
      <w:r w:rsidR="00AE0600" w:rsidRPr="000D64E8">
        <w:rPr>
          <w:b/>
          <w:color w:val="0000FF"/>
          <w:sz w:val="24"/>
          <w:lang w:val="nl-NL"/>
        </w:rPr>
        <w:t>. Năng lự</w:t>
      </w:r>
      <w:r w:rsidR="00AE0600">
        <w:rPr>
          <w:b/>
          <w:color w:val="0000FF"/>
          <w:sz w:val="24"/>
          <w:lang w:val="nl-NL"/>
        </w:rPr>
        <w:t>c</w:t>
      </w:r>
      <w:r w:rsidR="00AE0600" w:rsidRPr="000D64E8">
        <w:rPr>
          <w:b/>
          <w:color w:val="0000FF"/>
          <w:sz w:val="24"/>
          <w:lang w:val="nl-NL"/>
        </w:rPr>
        <w:t>:</w:t>
      </w:r>
    </w:p>
    <w:p w14:paraId="4351A84E" w14:textId="77777777" w:rsidR="00AE0600" w:rsidRPr="000D64E8" w:rsidRDefault="00AE0600" w:rsidP="00625BFE">
      <w:pPr>
        <w:spacing w:line="312" w:lineRule="auto"/>
        <w:rPr>
          <w:b/>
          <w:bCs/>
          <w:color w:val="222222"/>
          <w:sz w:val="24"/>
          <w:shd w:val="clear" w:color="auto" w:fill="FFFFFF"/>
        </w:rPr>
      </w:pPr>
      <w:r w:rsidRPr="000D64E8">
        <w:rPr>
          <w:b/>
          <w:bCs/>
          <w:color w:val="222222"/>
          <w:sz w:val="24"/>
          <w:shd w:val="clear" w:color="auto" w:fill="FFFFFF"/>
        </w:rPr>
        <w:t xml:space="preserve">a. Năng lực </w:t>
      </w:r>
      <w:r>
        <w:rPr>
          <w:b/>
          <w:bCs/>
          <w:color w:val="222222"/>
          <w:sz w:val="24"/>
          <w:shd w:val="clear" w:color="auto" w:fill="FFFFFF"/>
        </w:rPr>
        <w:t>chung</w:t>
      </w:r>
    </w:p>
    <w:p w14:paraId="2EB299E5" w14:textId="53284B34" w:rsidR="00AE0600" w:rsidRPr="00DA2368" w:rsidRDefault="00DA2368" w:rsidP="00625BFE">
      <w:pPr>
        <w:pStyle w:val="ListParagraph"/>
        <w:numPr>
          <w:ilvl w:val="0"/>
          <w:numId w:val="6"/>
        </w:numPr>
        <w:spacing w:line="312" w:lineRule="auto"/>
        <w:jc w:val="both"/>
        <w:rPr>
          <w:color w:val="222222"/>
          <w:sz w:val="24"/>
          <w:shd w:val="clear" w:color="auto" w:fill="FFFFFF"/>
        </w:rPr>
      </w:pPr>
      <w:r w:rsidRPr="00DA2368">
        <w:rPr>
          <w:color w:val="222222"/>
          <w:sz w:val="24"/>
          <w:shd w:val="clear" w:color="auto" w:fill="FFFFFF"/>
        </w:rPr>
        <w:t>Phát triển khả năng tự chủ, tự học qua việc đọc.</w:t>
      </w:r>
    </w:p>
    <w:p w14:paraId="7015C11B" w14:textId="6DB32DEE" w:rsidR="00DA2368" w:rsidRPr="00DA2368" w:rsidRDefault="00DA2368" w:rsidP="00DA2368">
      <w:pPr>
        <w:pStyle w:val="ListParagraph"/>
        <w:numPr>
          <w:ilvl w:val="0"/>
          <w:numId w:val="6"/>
        </w:numPr>
        <w:spacing w:line="312" w:lineRule="auto"/>
        <w:rPr>
          <w:color w:val="222222"/>
          <w:sz w:val="24"/>
          <w:shd w:val="clear" w:color="auto" w:fill="FFFFFF"/>
        </w:rPr>
      </w:pPr>
      <w:r w:rsidRPr="00DA2368">
        <w:rPr>
          <w:color w:val="222222"/>
          <w:sz w:val="24"/>
          <w:shd w:val="clear" w:color="auto" w:fill="FFFFFF"/>
        </w:rPr>
        <w:t xml:space="preserve">Nhằm tạo môi trường thi đua đọc sách cho các em học sinh, góp phần đẩy mạnh hoạt động thư viện, nâng cao năng lực cho cán bộ thư viện trong việc xây dựng mô hình thư viện thân thiện tạo mối liên hệ  giữa thư viện, giáo viên và học sinh trong môi trường giáo dục. </w:t>
      </w:r>
    </w:p>
    <w:p w14:paraId="641B4127" w14:textId="3C540CDD" w:rsidR="00DA2368" w:rsidRPr="00DD5C07" w:rsidRDefault="00DA2368" w:rsidP="00DA2368">
      <w:pPr>
        <w:pStyle w:val="ListParagraph"/>
        <w:numPr>
          <w:ilvl w:val="0"/>
          <w:numId w:val="6"/>
        </w:numPr>
        <w:spacing w:line="312" w:lineRule="auto"/>
        <w:jc w:val="both"/>
        <w:rPr>
          <w:color w:val="222222"/>
          <w:sz w:val="24"/>
          <w:shd w:val="clear" w:color="auto" w:fill="FFFFFF"/>
        </w:rPr>
      </w:pPr>
      <w:r w:rsidRPr="00DA2368">
        <w:rPr>
          <w:color w:val="222222"/>
          <w:sz w:val="24"/>
          <w:shd w:val="clear" w:color="auto" w:fill="FFFFFF"/>
        </w:rPr>
        <w:t>Thông qua tiết đọc thư viện  học sinh không chỉ tiếp cận được nhiều đầu sách hay mà còn được khơi gợi niềm đam mê đọc sách. Nhờ vậy, học sinh chủ động trong việc tìm đọc sách, phát triển vốn từ, được giáo dục đạo đức, kỹ năng sốn</w:t>
      </w:r>
      <w:r w:rsidR="00693EBD">
        <w:rPr>
          <w:color w:val="222222"/>
          <w:sz w:val="24"/>
          <w:shd w:val="clear" w:color="auto" w:fill="FFFFFF"/>
          <w:lang w:val="en-US"/>
        </w:rPr>
        <w:t xml:space="preserve">g. </w:t>
      </w:r>
    </w:p>
    <w:p w14:paraId="2CA8835E" w14:textId="77777777" w:rsidR="00AE0600" w:rsidRPr="000D64E8" w:rsidRDefault="00AE0600" w:rsidP="00625BFE">
      <w:pPr>
        <w:spacing w:line="312" w:lineRule="auto"/>
        <w:rPr>
          <w:b/>
          <w:bCs/>
          <w:color w:val="222222"/>
          <w:sz w:val="24"/>
          <w:shd w:val="clear" w:color="auto" w:fill="FFFFFF"/>
        </w:rPr>
      </w:pPr>
      <w:r w:rsidRPr="000D64E8">
        <w:rPr>
          <w:b/>
          <w:bCs/>
          <w:color w:val="222222"/>
          <w:sz w:val="24"/>
          <w:shd w:val="clear" w:color="auto" w:fill="FFFFFF"/>
        </w:rPr>
        <w:t xml:space="preserve">b. Năng lực </w:t>
      </w:r>
      <w:r>
        <w:rPr>
          <w:b/>
          <w:bCs/>
          <w:color w:val="222222"/>
          <w:sz w:val="24"/>
          <w:shd w:val="clear" w:color="auto" w:fill="FFFFFF"/>
        </w:rPr>
        <w:t>khoa học tự nhiên</w:t>
      </w:r>
    </w:p>
    <w:p w14:paraId="1C9CB706" w14:textId="225F0B17" w:rsidR="00806C7F" w:rsidRPr="00806C7F" w:rsidRDefault="00AE0600" w:rsidP="00625BFE">
      <w:pPr>
        <w:numPr>
          <w:ilvl w:val="0"/>
          <w:numId w:val="3"/>
        </w:numPr>
        <w:spacing w:line="312" w:lineRule="auto"/>
        <w:contextualSpacing/>
        <w:rPr>
          <w:sz w:val="24"/>
        </w:rPr>
      </w:pPr>
      <w:r w:rsidRPr="00806C7F">
        <w:rPr>
          <w:rFonts w:eastAsia="Arial"/>
          <w:i/>
          <w:iCs/>
          <w:color w:val="000000"/>
          <w:kern w:val="24"/>
          <w:sz w:val="24"/>
        </w:rPr>
        <w:t>Nhận thức khoa học tự nhiên</w:t>
      </w:r>
      <w:r w:rsidRPr="00806C7F">
        <w:rPr>
          <w:rFonts w:eastAsia="Arial"/>
          <w:color w:val="000000"/>
          <w:kern w:val="24"/>
          <w:sz w:val="24"/>
        </w:rPr>
        <w:t xml:space="preserve">: </w:t>
      </w:r>
      <w:r w:rsidR="000F1E28">
        <w:rPr>
          <w:rFonts w:eastAsia="Arial"/>
          <w:color w:val="000000"/>
          <w:kern w:val="24"/>
          <w:sz w:val="24"/>
        </w:rPr>
        <w:t>Trình bày được mô hình nguyên tử của Rutherford – Bohr (mô hình sắp xếp electron trong các lớp v</w:t>
      </w:r>
      <w:r w:rsidR="00B91A8A">
        <w:rPr>
          <w:rFonts w:eastAsia="Arial"/>
          <w:color w:val="000000"/>
          <w:kern w:val="24"/>
          <w:sz w:val="24"/>
        </w:rPr>
        <w:t>ỏ</w:t>
      </w:r>
      <w:r w:rsidR="000F1E28">
        <w:rPr>
          <w:rFonts w:eastAsia="Arial"/>
          <w:color w:val="000000"/>
          <w:kern w:val="24"/>
          <w:sz w:val="24"/>
        </w:rPr>
        <w:t xml:space="preserve"> nguyên tử); Nêu được khối lượng của một nguyên tử theo đơn vị quốc tế amu (đơn vị khối lượng nguyên tử). </w:t>
      </w:r>
    </w:p>
    <w:p w14:paraId="24C14008" w14:textId="3FF1E499" w:rsidR="00AE0600" w:rsidRPr="00806C7F" w:rsidRDefault="00AE0600" w:rsidP="00625BFE">
      <w:pPr>
        <w:numPr>
          <w:ilvl w:val="0"/>
          <w:numId w:val="3"/>
        </w:numPr>
        <w:spacing w:line="312" w:lineRule="auto"/>
        <w:contextualSpacing/>
        <w:rPr>
          <w:sz w:val="24"/>
        </w:rPr>
      </w:pPr>
      <w:r w:rsidRPr="00806C7F">
        <w:rPr>
          <w:rFonts w:eastAsia="Arial"/>
          <w:i/>
          <w:iCs/>
          <w:color w:val="000000"/>
          <w:kern w:val="24"/>
          <w:sz w:val="24"/>
        </w:rPr>
        <w:t xml:space="preserve">Tìm hiểu </w:t>
      </w:r>
      <w:r w:rsidR="00732525">
        <w:rPr>
          <w:rFonts w:eastAsia="Arial"/>
          <w:i/>
          <w:iCs/>
          <w:color w:val="000000"/>
          <w:kern w:val="24"/>
          <w:sz w:val="24"/>
        </w:rPr>
        <w:t xml:space="preserve">khoa học </w:t>
      </w:r>
      <w:r w:rsidRPr="00806C7F">
        <w:rPr>
          <w:rFonts w:eastAsia="Arial"/>
          <w:i/>
          <w:iCs/>
          <w:color w:val="000000"/>
          <w:kern w:val="24"/>
          <w:sz w:val="24"/>
        </w:rPr>
        <w:t>tự nhiên</w:t>
      </w:r>
      <w:r w:rsidRPr="00806C7F">
        <w:rPr>
          <w:rFonts w:eastAsia="Arial"/>
          <w:color w:val="000000"/>
          <w:kern w:val="24"/>
          <w:sz w:val="24"/>
        </w:rPr>
        <w:t xml:space="preserve">: </w:t>
      </w:r>
      <w:r w:rsidR="000F1E28">
        <w:rPr>
          <w:rFonts w:eastAsia="Arial"/>
          <w:color w:val="000000"/>
          <w:kern w:val="24"/>
          <w:sz w:val="24"/>
        </w:rPr>
        <w:t>Quan sát các hình ảnh về nguyên tử, mô hình Rutherford – Bohr để tìm hiểu cấu trúc đơn giản về nguyên tử được học trong bài</w:t>
      </w:r>
      <w:r w:rsidR="00806C7F">
        <w:rPr>
          <w:rFonts w:eastAsia="Arial"/>
          <w:color w:val="000000"/>
          <w:kern w:val="24"/>
          <w:sz w:val="24"/>
        </w:rPr>
        <w:t>.</w:t>
      </w:r>
    </w:p>
    <w:p w14:paraId="24C22E8D" w14:textId="23AACE81" w:rsidR="00AE0600" w:rsidRPr="00806C7F" w:rsidRDefault="00AE0600" w:rsidP="00625BFE">
      <w:pPr>
        <w:numPr>
          <w:ilvl w:val="0"/>
          <w:numId w:val="3"/>
        </w:numPr>
        <w:spacing w:line="312" w:lineRule="auto"/>
        <w:contextualSpacing/>
        <w:rPr>
          <w:bCs/>
          <w:sz w:val="24"/>
        </w:rPr>
      </w:pPr>
      <w:r w:rsidRPr="00DC34C8">
        <w:rPr>
          <w:rFonts w:eastAsia="Arial"/>
          <w:i/>
          <w:iCs/>
          <w:color w:val="000000"/>
          <w:kern w:val="24"/>
          <w:sz w:val="24"/>
        </w:rPr>
        <w:t>Vận dụng kiến thức kĩ năng đã học</w:t>
      </w:r>
      <w:r w:rsidRPr="00DC34C8">
        <w:rPr>
          <w:rFonts w:eastAsia="Arial"/>
          <w:color w:val="000000"/>
          <w:kern w:val="24"/>
          <w:sz w:val="24"/>
        </w:rPr>
        <w:t xml:space="preserve">: </w:t>
      </w:r>
      <w:r w:rsidR="00806C7F">
        <w:rPr>
          <w:rFonts w:eastAsia="Arial"/>
          <w:color w:val="000000"/>
          <w:kern w:val="24"/>
          <w:sz w:val="24"/>
        </w:rPr>
        <w:t xml:space="preserve"> </w:t>
      </w:r>
      <w:r w:rsidR="002B5EC0">
        <w:rPr>
          <w:rFonts w:eastAsia="Arial"/>
          <w:color w:val="000000"/>
          <w:kern w:val="24"/>
          <w:sz w:val="24"/>
        </w:rPr>
        <w:t>Giải thích được nguyên tử trung hoà về điện; Sử dụng mô hình nguyên tử của Rutherford – Bohr để xác định được các loại hạt tạo thành của một số nguyên tử trong bài học; Tính được khối lượng nguyên tử theo đơn vị amu dựa vào số lượng các hạt cơ bản</w:t>
      </w:r>
    </w:p>
    <w:p w14:paraId="4880A12D" w14:textId="6DEA74C5" w:rsidR="00AE0600" w:rsidRPr="00DC34C8" w:rsidRDefault="00CA02B3" w:rsidP="00625BFE">
      <w:pPr>
        <w:spacing w:line="312" w:lineRule="auto"/>
        <w:contextualSpacing/>
        <w:rPr>
          <w:b/>
          <w:color w:val="0000FF"/>
          <w:sz w:val="24"/>
          <w:lang w:val="nl-NL"/>
        </w:rPr>
      </w:pPr>
      <w:r>
        <w:rPr>
          <w:b/>
          <w:color w:val="0000FF"/>
          <w:sz w:val="24"/>
          <w:lang w:val="nl-NL"/>
        </w:rPr>
        <w:t>2</w:t>
      </w:r>
      <w:r w:rsidR="00AE0600" w:rsidRPr="00DC34C8">
        <w:rPr>
          <w:b/>
          <w:color w:val="0000FF"/>
          <w:sz w:val="24"/>
          <w:lang w:val="nl-NL"/>
        </w:rPr>
        <w:t>. Phẩm chất:</w:t>
      </w:r>
    </w:p>
    <w:p w14:paraId="09B41FE8" w14:textId="5CA5B92E" w:rsidR="00AE0600" w:rsidRPr="00DD5C07" w:rsidRDefault="00AE0600" w:rsidP="00625BFE">
      <w:pPr>
        <w:numPr>
          <w:ilvl w:val="0"/>
          <w:numId w:val="5"/>
        </w:numPr>
        <w:spacing w:line="312" w:lineRule="auto"/>
        <w:contextualSpacing/>
        <w:rPr>
          <w:rFonts w:eastAsia="Calibri"/>
          <w:color w:val="000000"/>
          <w:sz w:val="24"/>
        </w:rPr>
      </w:pPr>
      <w:r w:rsidRPr="007249F8">
        <w:rPr>
          <w:rFonts w:eastAsia="Calibri"/>
          <w:i/>
          <w:iCs/>
          <w:color w:val="000000"/>
          <w:sz w:val="24"/>
        </w:rPr>
        <w:t>Trách nhiệm</w:t>
      </w:r>
      <w:r w:rsidRPr="0059181E">
        <w:rPr>
          <w:rFonts w:eastAsia="Calibri"/>
          <w:color w:val="000000"/>
          <w:sz w:val="24"/>
        </w:rPr>
        <w:t xml:space="preserve">: </w:t>
      </w:r>
      <w:r w:rsidR="002B5EC0">
        <w:rPr>
          <w:rFonts w:eastAsia="Calibri"/>
          <w:color w:val="000000"/>
          <w:sz w:val="24"/>
        </w:rPr>
        <w:t>Tham gia tích cực hoạt động nhóm phù hợp với bản thân</w:t>
      </w:r>
    </w:p>
    <w:p w14:paraId="5E38B19D" w14:textId="3F456483" w:rsidR="00AE0600" w:rsidRPr="0059181E" w:rsidRDefault="00AE0600" w:rsidP="00625BFE">
      <w:pPr>
        <w:numPr>
          <w:ilvl w:val="0"/>
          <w:numId w:val="5"/>
        </w:numPr>
        <w:spacing w:line="312" w:lineRule="auto"/>
        <w:contextualSpacing/>
        <w:rPr>
          <w:rFonts w:eastAsia="Calibri"/>
          <w:color w:val="000000"/>
          <w:sz w:val="24"/>
        </w:rPr>
      </w:pPr>
      <w:r w:rsidRPr="007249F8">
        <w:rPr>
          <w:rFonts w:eastAsia="Calibri"/>
          <w:i/>
          <w:iCs/>
          <w:color w:val="000000"/>
          <w:sz w:val="24"/>
        </w:rPr>
        <w:t>Trung thực</w:t>
      </w:r>
      <w:r w:rsidRPr="0059181E">
        <w:rPr>
          <w:rFonts w:eastAsia="Calibri"/>
          <w:color w:val="000000"/>
          <w:sz w:val="24"/>
        </w:rPr>
        <w:t>:</w:t>
      </w:r>
      <w:r w:rsidR="00DD5C07">
        <w:rPr>
          <w:rFonts w:eastAsia="Calibri"/>
          <w:color w:val="000000"/>
          <w:sz w:val="24"/>
        </w:rPr>
        <w:t xml:space="preserve"> </w:t>
      </w:r>
      <w:r w:rsidR="002B5EC0">
        <w:rPr>
          <w:rFonts w:eastAsia="Calibri"/>
          <w:color w:val="000000"/>
          <w:sz w:val="24"/>
        </w:rPr>
        <w:t>C</w:t>
      </w:r>
      <w:r w:rsidR="00806C7F">
        <w:rPr>
          <w:rFonts w:eastAsia="Calibri"/>
          <w:color w:val="000000"/>
          <w:sz w:val="24"/>
        </w:rPr>
        <w:t>ẩn thận</w:t>
      </w:r>
      <w:r w:rsidR="002B5EC0">
        <w:rPr>
          <w:rFonts w:eastAsia="Calibri"/>
          <w:color w:val="000000"/>
          <w:sz w:val="24"/>
        </w:rPr>
        <w:t xml:space="preserve">, trung thực </w:t>
      </w:r>
      <w:r w:rsidR="00806C7F">
        <w:rPr>
          <w:rFonts w:eastAsia="Calibri"/>
          <w:color w:val="000000"/>
          <w:sz w:val="24"/>
        </w:rPr>
        <w:t xml:space="preserve">và thực hiện </w:t>
      </w:r>
      <w:r w:rsidR="002B5EC0">
        <w:rPr>
          <w:rFonts w:eastAsia="Calibri"/>
          <w:color w:val="000000"/>
          <w:sz w:val="24"/>
        </w:rPr>
        <w:t>các yêu  cầu trong chủ đề bài học</w:t>
      </w:r>
    </w:p>
    <w:p w14:paraId="2DDF8AA8" w14:textId="01EC5CD5" w:rsidR="00FB6495" w:rsidRPr="002B5EC0" w:rsidRDefault="00AE0600" w:rsidP="00625BFE">
      <w:pPr>
        <w:numPr>
          <w:ilvl w:val="0"/>
          <w:numId w:val="5"/>
        </w:numPr>
        <w:spacing w:line="312" w:lineRule="auto"/>
        <w:contextualSpacing/>
        <w:rPr>
          <w:rFonts w:eastAsia="Calibri"/>
          <w:color w:val="000000"/>
          <w:sz w:val="24"/>
        </w:rPr>
      </w:pPr>
      <w:r w:rsidRPr="002B5EC0">
        <w:rPr>
          <w:rFonts w:eastAsia="Calibri"/>
          <w:i/>
          <w:iCs/>
          <w:color w:val="000000"/>
          <w:sz w:val="24"/>
        </w:rPr>
        <w:t>Chăm chỉ</w:t>
      </w:r>
      <w:r w:rsidR="002B5EC0">
        <w:rPr>
          <w:rFonts w:eastAsia="Calibri"/>
          <w:color w:val="000000"/>
          <w:sz w:val="24"/>
        </w:rPr>
        <w:t xml:space="preserve">: </w:t>
      </w:r>
      <w:r w:rsidR="00FB6495" w:rsidRPr="002B5EC0">
        <w:rPr>
          <w:rFonts w:eastAsia="Calibri"/>
          <w:color w:val="000000"/>
          <w:sz w:val="24"/>
        </w:rPr>
        <w:t>Có niềm say mê hứng thú với việc khám phá các lĩnh vực của khoa học tự nhiên</w:t>
      </w:r>
    </w:p>
    <w:p w14:paraId="72B838A6" w14:textId="77777777" w:rsidR="00AE0600" w:rsidRPr="000D64E8" w:rsidRDefault="00AE0600" w:rsidP="00625BFE">
      <w:pPr>
        <w:spacing w:before="120" w:line="312" w:lineRule="auto"/>
        <w:rPr>
          <w:rFonts w:eastAsia="Arial"/>
          <w:b/>
          <w:color w:val="FF0000"/>
          <w:sz w:val="24"/>
          <w:lang w:val="nl-NL" w:eastAsia="x-none"/>
        </w:rPr>
      </w:pPr>
      <w:r w:rsidRPr="000D64E8">
        <w:rPr>
          <w:rFonts w:ascii="VNI-Times" w:eastAsia="Arial" w:hAnsi="VNI-Times"/>
          <w:b/>
          <w:color w:val="FF0000"/>
          <w:sz w:val="24"/>
          <w:lang w:val="nl-NL" w:eastAsia="x-none"/>
        </w:rPr>
        <w:t xml:space="preserve">II. </w:t>
      </w:r>
      <w:r w:rsidRPr="000D64E8">
        <w:rPr>
          <w:rFonts w:eastAsia="Arial"/>
          <w:b/>
          <w:color w:val="FF0000"/>
          <w:sz w:val="24"/>
          <w:lang w:val="nl-NL" w:eastAsia="x-none"/>
        </w:rPr>
        <w:t>THIẾT BỊ DẠY HỌC VÀ HỌC LIỆU</w:t>
      </w:r>
    </w:p>
    <w:p w14:paraId="3DB7F9BA" w14:textId="0B66F483" w:rsidR="00CE2A0B" w:rsidRPr="00CE2A0B" w:rsidRDefault="00CE2A0B" w:rsidP="00625BFE">
      <w:pPr>
        <w:spacing w:line="312" w:lineRule="auto"/>
        <w:rPr>
          <w:b/>
          <w:color w:val="0070C0"/>
          <w:sz w:val="24"/>
        </w:rPr>
      </w:pPr>
      <w:r w:rsidRPr="00CE2A0B">
        <w:rPr>
          <w:b/>
          <w:color w:val="0070C0"/>
          <w:sz w:val="24"/>
        </w:rPr>
        <w:t>1. Giáo viên:</w:t>
      </w:r>
    </w:p>
    <w:p w14:paraId="0A2318C1" w14:textId="77777777" w:rsidR="00CE2A0B" w:rsidRDefault="00CE2A0B" w:rsidP="00F042EA">
      <w:pPr>
        <w:numPr>
          <w:ilvl w:val="0"/>
          <w:numId w:val="25"/>
        </w:numPr>
        <w:spacing w:line="312" w:lineRule="auto"/>
        <w:rPr>
          <w:bCs/>
          <w:sz w:val="24"/>
          <w:lang w:val="vi-VN"/>
        </w:rPr>
      </w:pPr>
      <w:r w:rsidRPr="00307759">
        <w:rPr>
          <w:bCs/>
          <w:sz w:val="24"/>
          <w:lang w:val="vi-VN"/>
        </w:rPr>
        <w:t>Máy tính, máy chiếu.</w:t>
      </w:r>
    </w:p>
    <w:p w14:paraId="55F41BC0" w14:textId="45A191D6" w:rsidR="00CE2A0B" w:rsidRPr="003C0A2E" w:rsidRDefault="00CE2A0B" w:rsidP="00F042EA">
      <w:pPr>
        <w:numPr>
          <w:ilvl w:val="0"/>
          <w:numId w:val="25"/>
        </w:numPr>
        <w:rPr>
          <w:bCs/>
          <w:sz w:val="24"/>
          <w:lang w:val="vi-VN"/>
        </w:rPr>
      </w:pPr>
      <w:r w:rsidRPr="00CE2A0B">
        <w:rPr>
          <w:bCs/>
          <w:sz w:val="24"/>
        </w:rPr>
        <w:t>Phiếu học tập</w:t>
      </w:r>
    </w:p>
    <w:p w14:paraId="62648A6B" w14:textId="486A6AD1" w:rsidR="003C0A2E" w:rsidRPr="00CE2A0B" w:rsidRDefault="003C0A2E" w:rsidP="00F042EA">
      <w:pPr>
        <w:numPr>
          <w:ilvl w:val="0"/>
          <w:numId w:val="25"/>
        </w:numPr>
        <w:rPr>
          <w:bCs/>
          <w:sz w:val="24"/>
          <w:lang w:val="vi-VN"/>
        </w:rPr>
      </w:pPr>
      <w:r>
        <w:rPr>
          <w:bCs/>
          <w:sz w:val="24"/>
        </w:rPr>
        <w:t>Hình ảnh động cấu tạo nguyên tử</w:t>
      </w:r>
    </w:p>
    <w:p w14:paraId="10D98406" w14:textId="77777777" w:rsidR="00CE2A0B" w:rsidRPr="00CC5772" w:rsidRDefault="00CE2A0B" w:rsidP="00CE2A0B">
      <w:pPr>
        <w:spacing w:line="312" w:lineRule="auto"/>
        <w:rPr>
          <w:b/>
          <w:color w:val="0070C0"/>
          <w:sz w:val="24"/>
        </w:rPr>
      </w:pPr>
      <w:r w:rsidRPr="00CC5772">
        <w:rPr>
          <w:b/>
          <w:color w:val="0070C0"/>
          <w:sz w:val="24"/>
        </w:rPr>
        <w:t xml:space="preserve">2. Học sinh: </w:t>
      </w:r>
    </w:p>
    <w:p w14:paraId="37D20510" w14:textId="556A3492" w:rsidR="00D17026" w:rsidRPr="00CE2A0B" w:rsidRDefault="00CE2A0B" w:rsidP="00CE2A0B">
      <w:pPr>
        <w:pStyle w:val="ListParagraph"/>
        <w:numPr>
          <w:ilvl w:val="0"/>
          <w:numId w:val="22"/>
        </w:numPr>
        <w:spacing w:line="312" w:lineRule="auto"/>
        <w:rPr>
          <w:bCs/>
          <w:sz w:val="24"/>
        </w:rPr>
      </w:pPr>
      <w:bookmarkStart w:id="0" w:name="_Hlk141601260"/>
      <w:r w:rsidRPr="00CE2A0B">
        <w:rPr>
          <w:bCs/>
          <w:sz w:val="24"/>
        </w:rPr>
        <w:t>Đọc nghiên cứu và tìm hiểu trước bài ở nhà.</w:t>
      </w:r>
      <w:r w:rsidR="00DA2368" w:rsidRPr="00DA2368">
        <w:t xml:space="preserve"> </w:t>
      </w:r>
      <w:r w:rsidR="00DA2368" w:rsidRPr="00DA2368">
        <w:rPr>
          <w:bCs/>
          <w:sz w:val="24"/>
        </w:rPr>
        <w:t>- Tài liệu  tham khảo để HS đọc</w:t>
      </w:r>
    </w:p>
    <w:bookmarkEnd w:id="0"/>
    <w:p w14:paraId="130F1FAF" w14:textId="277B1EF4" w:rsidR="00E94460" w:rsidRDefault="00E94460" w:rsidP="00E94460">
      <w:pPr>
        <w:spacing w:before="120" w:line="312" w:lineRule="auto"/>
        <w:rPr>
          <w:rFonts w:ascii="UTM Ambrose" w:hAnsi="UTM Ambrose"/>
          <w:b/>
          <w:bCs/>
          <w:iCs/>
          <w:color w:val="0070C0"/>
          <w:kern w:val="24"/>
          <w:sz w:val="28"/>
          <w:szCs w:val="28"/>
        </w:rPr>
      </w:pPr>
      <w:r w:rsidRPr="000D64E8">
        <w:rPr>
          <w:rFonts w:ascii="VNI-Times" w:eastAsia="Arial" w:hAnsi="VNI-Times"/>
          <w:b/>
          <w:color w:val="FF0000"/>
          <w:sz w:val="24"/>
          <w:lang w:val="nl-NL" w:eastAsia="x-none"/>
        </w:rPr>
        <w:lastRenderedPageBreak/>
        <w:t>I</w:t>
      </w:r>
      <w:r>
        <w:rPr>
          <w:rFonts w:ascii="VNI-Times" w:eastAsia="Arial" w:hAnsi="VNI-Times"/>
          <w:b/>
          <w:color w:val="FF0000"/>
          <w:sz w:val="24"/>
          <w:lang w:val="nl-NL" w:eastAsia="x-none"/>
        </w:rPr>
        <w:t>I</w:t>
      </w:r>
      <w:r w:rsidRPr="000D64E8">
        <w:rPr>
          <w:rFonts w:ascii="VNI-Times" w:eastAsia="Arial" w:hAnsi="VNI-Times"/>
          <w:b/>
          <w:color w:val="FF0000"/>
          <w:sz w:val="24"/>
          <w:lang w:val="nl-NL" w:eastAsia="x-none"/>
        </w:rPr>
        <w:t xml:space="preserve">I. </w:t>
      </w:r>
      <w:r>
        <w:rPr>
          <w:rFonts w:eastAsia="Arial"/>
          <w:b/>
          <w:color w:val="FF0000"/>
          <w:sz w:val="24"/>
          <w:lang w:val="nl-NL" w:eastAsia="x-none"/>
        </w:rPr>
        <w:t>TỔ CHỨC CÁC HOẠT ĐỘNG HỌC TẬP.</w:t>
      </w:r>
    </w:p>
    <w:p w14:paraId="7C4C337C" w14:textId="12600A6B" w:rsidR="00DD5C07" w:rsidRDefault="00E94460" w:rsidP="00795139">
      <w:pPr>
        <w:spacing w:before="120" w:line="312" w:lineRule="auto"/>
        <w:contextualSpacing/>
        <w:jc w:val="center"/>
        <w:rPr>
          <w:b/>
          <w:color w:val="0000FF"/>
          <w:sz w:val="24"/>
          <w:lang w:val="nl-NL"/>
        </w:rPr>
      </w:pPr>
      <w:r w:rsidRPr="000D64E8">
        <w:rPr>
          <w:b/>
          <w:color w:val="0000FF"/>
          <w:sz w:val="24"/>
          <w:lang w:val="nl-NL"/>
        </w:rPr>
        <w:t>HOẠT ĐỘNG</w:t>
      </w:r>
      <w:r>
        <w:rPr>
          <w:b/>
          <w:color w:val="0000FF"/>
          <w:sz w:val="24"/>
          <w:lang w:val="nl-NL"/>
        </w:rPr>
        <w:t xml:space="preserve"> 1:</w:t>
      </w:r>
      <w:r w:rsidRPr="000D64E8">
        <w:rPr>
          <w:b/>
          <w:color w:val="0000FF"/>
          <w:sz w:val="24"/>
          <w:lang w:val="nl-NL"/>
        </w:rPr>
        <w:t xml:space="preserve">  </w:t>
      </w:r>
      <w:r w:rsidR="00DD5C07">
        <w:rPr>
          <w:b/>
          <w:color w:val="0000FF"/>
          <w:sz w:val="24"/>
          <w:lang w:val="nl-NL"/>
        </w:rPr>
        <w:t>MỞ ĐẦU</w:t>
      </w:r>
    </w:p>
    <w:p w14:paraId="63034D5E" w14:textId="51E368CC" w:rsidR="004A17AE" w:rsidRPr="004A17AE" w:rsidRDefault="00E94460" w:rsidP="004A17AE">
      <w:pPr>
        <w:spacing w:line="312" w:lineRule="auto"/>
        <w:rPr>
          <w:sz w:val="24"/>
          <w:lang w:val="de-DE"/>
        </w:rPr>
      </w:pPr>
      <w:r w:rsidRPr="000D64E8">
        <w:rPr>
          <w:b/>
          <w:bCs/>
          <w:sz w:val="24"/>
        </w:rPr>
        <w:t>a.</w:t>
      </w:r>
      <w:r w:rsidRPr="000D64E8">
        <w:rPr>
          <w:sz w:val="24"/>
        </w:rPr>
        <w:t xml:space="preserve"> </w:t>
      </w:r>
      <w:r w:rsidRPr="000D64E8">
        <w:rPr>
          <w:b/>
          <w:sz w:val="24"/>
        </w:rPr>
        <w:t>Mục tiêu</w:t>
      </w:r>
      <w:r w:rsidRPr="000D64E8">
        <w:rPr>
          <w:sz w:val="24"/>
        </w:rPr>
        <w:t xml:space="preserve">: </w:t>
      </w:r>
      <w:r w:rsidR="003C0A2E">
        <w:rPr>
          <w:sz w:val="24"/>
          <w:lang w:val="de-DE"/>
        </w:rPr>
        <w:t>Khơi gợi và gây</w:t>
      </w:r>
      <w:r w:rsidR="004A17AE" w:rsidRPr="004A17AE">
        <w:rPr>
          <w:sz w:val="24"/>
          <w:lang w:val="de-DE"/>
        </w:rPr>
        <w:t xml:space="preserve"> hứng thú</w:t>
      </w:r>
      <w:r w:rsidR="003C0A2E">
        <w:rPr>
          <w:sz w:val="24"/>
          <w:lang w:val="de-DE"/>
        </w:rPr>
        <w:t xml:space="preserve">, </w:t>
      </w:r>
      <w:r w:rsidR="004A17AE" w:rsidRPr="004A17AE">
        <w:rPr>
          <w:sz w:val="24"/>
          <w:lang w:val="de-DE"/>
        </w:rPr>
        <w:t xml:space="preserve">kích thích sự tò mò </w:t>
      </w:r>
      <w:r w:rsidR="003C0A2E">
        <w:rPr>
          <w:sz w:val="24"/>
          <w:lang w:val="de-DE"/>
        </w:rPr>
        <w:t>c</w:t>
      </w:r>
      <w:r w:rsidR="004A17AE" w:rsidRPr="004A17AE">
        <w:rPr>
          <w:sz w:val="24"/>
          <w:lang w:val="de-DE"/>
        </w:rPr>
        <w:t>ủa học sinh</w:t>
      </w:r>
      <w:r w:rsidR="003C0A2E">
        <w:rPr>
          <w:sz w:val="24"/>
          <w:lang w:val="de-DE"/>
        </w:rPr>
        <w:t>, hướng tới tìm tòi kiến thức mới.</w:t>
      </w:r>
    </w:p>
    <w:p w14:paraId="55181334" w14:textId="5E232F66" w:rsidR="00D17026" w:rsidRDefault="00E94460" w:rsidP="00D17026">
      <w:pPr>
        <w:spacing w:line="312" w:lineRule="auto"/>
        <w:rPr>
          <w:sz w:val="24"/>
        </w:rPr>
      </w:pPr>
      <w:r w:rsidRPr="000D64E8">
        <w:rPr>
          <w:b/>
          <w:bCs/>
          <w:sz w:val="24"/>
        </w:rPr>
        <w:t>b</w:t>
      </w:r>
      <w:r w:rsidRPr="00C8208B">
        <w:rPr>
          <w:b/>
          <w:bCs/>
          <w:sz w:val="24"/>
        </w:rPr>
        <w:t>.</w:t>
      </w:r>
      <w:r w:rsidRPr="00C8208B">
        <w:rPr>
          <w:sz w:val="24"/>
        </w:rPr>
        <w:t xml:space="preserve"> </w:t>
      </w:r>
      <w:r w:rsidRPr="00C8208B">
        <w:rPr>
          <w:b/>
          <w:sz w:val="24"/>
        </w:rPr>
        <w:t>Nội dung</w:t>
      </w:r>
      <w:r w:rsidRPr="00C8208B">
        <w:rPr>
          <w:sz w:val="24"/>
        </w:rPr>
        <w:t>:</w:t>
      </w:r>
      <w:r w:rsidR="00DD5C07" w:rsidRPr="00C8208B">
        <w:rPr>
          <w:sz w:val="24"/>
        </w:rPr>
        <w:t xml:space="preserve">  </w:t>
      </w:r>
      <w:r w:rsidR="007C7BD7">
        <w:rPr>
          <w:sz w:val="24"/>
        </w:rPr>
        <w:t xml:space="preserve">Trò chơi “Ai nhanh hơn”: Kể tên </w:t>
      </w:r>
      <w:r w:rsidR="007C7BD7" w:rsidRPr="007C7BD7">
        <w:rPr>
          <w:sz w:val="24"/>
        </w:rPr>
        <w:t>các vật thể tự nhiên hoặc nhân tạo có tên bắt đầu bằng chữ C.</w:t>
      </w:r>
    </w:p>
    <w:p w14:paraId="068AF297" w14:textId="2DBF8C12" w:rsidR="00E94460" w:rsidRDefault="00E94460" w:rsidP="00BE2FCA">
      <w:pPr>
        <w:spacing w:line="312" w:lineRule="auto"/>
        <w:rPr>
          <w:sz w:val="24"/>
        </w:rPr>
      </w:pPr>
      <w:r w:rsidRPr="00C8208B">
        <w:rPr>
          <w:b/>
          <w:bCs/>
          <w:sz w:val="24"/>
        </w:rPr>
        <w:t>c.</w:t>
      </w:r>
      <w:r w:rsidRPr="00C8208B">
        <w:rPr>
          <w:sz w:val="24"/>
        </w:rPr>
        <w:t xml:space="preserve"> </w:t>
      </w:r>
      <w:r w:rsidRPr="00C8208B">
        <w:rPr>
          <w:b/>
          <w:sz w:val="24"/>
        </w:rPr>
        <w:t>Sản phẩm</w:t>
      </w:r>
      <w:r w:rsidRPr="00C8208B">
        <w:rPr>
          <w:sz w:val="24"/>
        </w:rPr>
        <w:t>:</w:t>
      </w:r>
      <w:r w:rsidR="00A541C3">
        <w:rPr>
          <w:sz w:val="24"/>
        </w:rPr>
        <w:t xml:space="preserve"> Câu trả lời của HS</w:t>
      </w:r>
      <w:r w:rsidR="00D70E9A">
        <w:rPr>
          <w:sz w:val="24"/>
        </w:rPr>
        <w:t>: Cua, Chuối tiêu, Cốc, Co-ro-na, châu chấu, ……</w:t>
      </w:r>
    </w:p>
    <w:p w14:paraId="1B893604" w14:textId="04C66B65" w:rsidR="00E94460" w:rsidRDefault="00E94460" w:rsidP="00BE2FCA">
      <w:pPr>
        <w:spacing w:line="312" w:lineRule="auto"/>
        <w:rPr>
          <w:b/>
          <w:bCs/>
          <w:sz w:val="24"/>
        </w:rPr>
      </w:pPr>
      <w:r w:rsidRPr="00C8208B">
        <w:rPr>
          <w:b/>
          <w:bCs/>
          <w:sz w:val="24"/>
        </w:rPr>
        <w:t>d.</w:t>
      </w:r>
      <w:r w:rsidRPr="00C8208B">
        <w:rPr>
          <w:sz w:val="24"/>
        </w:rPr>
        <w:t xml:space="preserve"> </w:t>
      </w:r>
      <w:r w:rsidRPr="00C8208B">
        <w:rPr>
          <w:b/>
          <w:bCs/>
          <w:sz w:val="24"/>
        </w:rPr>
        <w:t>Tổ chức thực hiện:</w:t>
      </w:r>
    </w:p>
    <w:tbl>
      <w:tblPr>
        <w:tblW w:w="95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195"/>
      </w:tblGrid>
      <w:tr w:rsidR="00F042EA" w:rsidRPr="00CE60ED" w14:paraId="5D8F0446" w14:textId="77777777" w:rsidTr="00F042EA">
        <w:tc>
          <w:tcPr>
            <w:tcW w:w="5387" w:type="dxa"/>
          </w:tcPr>
          <w:p w14:paraId="60D6F4BD" w14:textId="77777777" w:rsidR="00F042EA" w:rsidRPr="00F042EA" w:rsidRDefault="00F042EA" w:rsidP="003C770D">
            <w:pPr>
              <w:spacing w:line="312" w:lineRule="auto"/>
              <w:jc w:val="center"/>
              <w:rPr>
                <w:b/>
                <w:sz w:val="24"/>
              </w:rPr>
            </w:pPr>
            <w:bookmarkStart w:id="1" w:name="_Hlk141609876"/>
            <w:r w:rsidRPr="00F042EA">
              <w:rPr>
                <w:b/>
                <w:bCs/>
                <w:sz w:val="24"/>
              </w:rPr>
              <w:t xml:space="preserve">Hoạt động của GV </w:t>
            </w:r>
          </w:p>
        </w:tc>
        <w:tc>
          <w:tcPr>
            <w:tcW w:w="4195" w:type="dxa"/>
          </w:tcPr>
          <w:p w14:paraId="3177D765" w14:textId="77777777" w:rsidR="00F042EA" w:rsidRPr="00F042EA" w:rsidRDefault="00F042EA" w:rsidP="003C770D">
            <w:pPr>
              <w:spacing w:line="312" w:lineRule="auto"/>
              <w:jc w:val="center"/>
              <w:rPr>
                <w:b/>
                <w:sz w:val="24"/>
              </w:rPr>
            </w:pPr>
            <w:r w:rsidRPr="00F042EA">
              <w:rPr>
                <w:b/>
                <w:bCs/>
                <w:sz w:val="24"/>
              </w:rPr>
              <w:t>Hoạt động của HS</w:t>
            </w:r>
          </w:p>
        </w:tc>
      </w:tr>
      <w:tr w:rsidR="00F042EA" w:rsidRPr="00694FAB" w14:paraId="68780A2C" w14:textId="77777777" w:rsidTr="00F042EA">
        <w:trPr>
          <w:trHeight w:val="1832"/>
        </w:trPr>
        <w:tc>
          <w:tcPr>
            <w:tcW w:w="5387" w:type="dxa"/>
          </w:tcPr>
          <w:p w14:paraId="52A3CF50" w14:textId="77777777" w:rsidR="00F042EA" w:rsidRPr="00F042EA" w:rsidRDefault="00F042EA" w:rsidP="003C770D">
            <w:pPr>
              <w:spacing w:line="312" w:lineRule="auto"/>
              <w:rPr>
                <w:sz w:val="24"/>
              </w:rPr>
            </w:pPr>
            <w:r w:rsidRPr="00F042EA">
              <w:rPr>
                <w:sz w:val="24"/>
              </w:rPr>
              <w:t xml:space="preserve"> </w:t>
            </w:r>
            <w:r w:rsidRPr="00F042EA">
              <w:rPr>
                <w:b/>
                <w:bCs/>
                <w:sz w:val="24"/>
              </w:rPr>
              <w:t xml:space="preserve">* Chuyển giao nhiệm vụ: </w:t>
            </w:r>
            <w:r w:rsidRPr="00F042EA">
              <w:rPr>
                <w:sz w:val="24"/>
              </w:rPr>
              <w:t xml:space="preserve"> </w:t>
            </w:r>
          </w:p>
          <w:p w14:paraId="0DDDC68B" w14:textId="77777777" w:rsidR="00F042EA" w:rsidRDefault="00F042EA" w:rsidP="00F042EA">
            <w:pPr>
              <w:spacing w:line="312" w:lineRule="auto"/>
              <w:rPr>
                <w:sz w:val="24"/>
              </w:rPr>
            </w:pPr>
            <w:r w:rsidRPr="00F042EA">
              <w:rPr>
                <w:bCs/>
                <w:sz w:val="24"/>
              </w:rPr>
              <w:t xml:space="preserve">- </w:t>
            </w:r>
            <w:r w:rsidRPr="00F042EA">
              <w:rPr>
                <w:sz w:val="24"/>
              </w:rPr>
              <w:t>GV chia lớp thành 2 đội, tổ chức trò chơi ai nhanh hơn.</w:t>
            </w:r>
            <w:r>
              <w:rPr>
                <w:sz w:val="24"/>
              </w:rPr>
              <w:t xml:space="preserve"> </w:t>
            </w:r>
          </w:p>
          <w:p w14:paraId="69D66D25" w14:textId="4AB28C5E" w:rsidR="00F042EA" w:rsidRPr="00F042EA" w:rsidRDefault="00F042EA" w:rsidP="00F042EA">
            <w:pPr>
              <w:spacing w:line="312" w:lineRule="auto"/>
              <w:rPr>
                <w:bCs/>
                <w:sz w:val="24"/>
              </w:rPr>
            </w:pPr>
            <w:r>
              <w:rPr>
                <w:sz w:val="24"/>
              </w:rPr>
              <w:t xml:space="preserve">- </w:t>
            </w:r>
            <w:r w:rsidRPr="00EE09AB">
              <w:rPr>
                <w:sz w:val="24"/>
              </w:rPr>
              <w:t>Luật chơi: trong thời gian 2 phút HS mỗi nhóm lần lượt chạy lên bảng viết vật thể, HS sau không được trùng với HS trước, giữa các nhóm không được trùng nhau</w:t>
            </w:r>
            <w:r>
              <w:rPr>
                <w:sz w:val="24"/>
              </w:rPr>
              <w:t xml:space="preserve">. </w:t>
            </w:r>
            <w:r w:rsidRPr="00EE09AB">
              <w:rPr>
                <w:sz w:val="24"/>
              </w:rPr>
              <w:t>Đội nào có nhiều câu trả lời đúng hơn, sẽ giành chiến thắng</w:t>
            </w:r>
          </w:p>
          <w:p w14:paraId="622606F8" w14:textId="77777777" w:rsidR="00F042EA" w:rsidRPr="00F042EA" w:rsidRDefault="00F042EA" w:rsidP="003C770D">
            <w:pPr>
              <w:spacing w:line="312" w:lineRule="auto"/>
              <w:rPr>
                <w:b/>
                <w:sz w:val="24"/>
                <w:lang w:val="de-DE"/>
              </w:rPr>
            </w:pPr>
            <w:r w:rsidRPr="00F042EA">
              <w:rPr>
                <w:b/>
                <w:sz w:val="24"/>
                <w:lang w:val="de-DE"/>
              </w:rPr>
              <w:t>*Báo cáo, thảo luận</w:t>
            </w:r>
          </w:p>
          <w:p w14:paraId="67E652D3" w14:textId="1530BD3A" w:rsidR="00F042EA" w:rsidRPr="00F042EA" w:rsidRDefault="00F042EA" w:rsidP="003C770D">
            <w:pPr>
              <w:spacing w:line="312" w:lineRule="auto"/>
              <w:rPr>
                <w:sz w:val="24"/>
              </w:rPr>
            </w:pPr>
            <w:r w:rsidRPr="00F042EA">
              <w:rPr>
                <w:sz w:val="24"/>
              </w:rPr>
              <w:t xml:space="preserve">- </w:t>
            </w:r>
            <w:r>
              <w:rPr>
                <w:sz w:val="24"/>
              </w:rPr>
              <w:t xml:space="preserve">GV cho HS chơi trò chơi. Sau đó </w:t>
            </w:r>
            <w:r w:rsidRPr="00F042EA">
              <w:rPr>
                <w:sz w:val="24"/>
              </w:rPr>
              <w:t>GV tổng kết và công bố đội chiến thắng</w:t>
            </w:r>
          </w:p>
          <w:p w14:paraId="0A0456BA" w14:textId="77777777" w:rsidR="00F042EA" w:rsidRPr="00F042EA" w:rsidRDefault="00F042EA" w:rsidP="003C770D">
            <w:pPr>
              <w:tabs>
                <w:tab w:val="left" w:pos="172"/>
              </w:tabs>
              <w:spacing w:line="312" w:lineRule="auto"/>
              <w:rPr>
                <w:b/>
                <w:sz w:val="24"/>
                <w:lang w:val="de-DE"/>
              </w:rPr>
            </w:pPr>
            <w:r w:rsidRPr="00F042EA">
              <w:rPr>
                <w:b/>
                <w:sz w:val="24"/>
                <w:lang w:val="de-DE"/>
              </w:rPr>
              <w:t>*Kết luận, nhận định.</w:t>
            </w:r>
          </w:p>
          <w:p w14:paraId="7C1351A4" w14:textId="636496A3" w:rsidR="00F042EA" w:rsidRPr="00F042EA" w:rsidRDefault="00F042EA" w:rsidP="00F042EA">
            <w:pPr>
              <w:spacing w:line="312" w:lineRule="auto"/>
              <w:rPr>
                <w:sz w:val="24"/>
              </w:rPr>
            </w:pPr>
            <w:r>
              <w:rPr>
                <w:sz w:val="24"/>
              </w:rPr>
              <w:t xml:space="preserve">- </w:t>
            </w:r>
            <w:r w:rsidRPr="00F042EA">
              <w:rPr>
                <w:sz w:val="24"/>
              </w:rPr>
              <w:t>GV chiếu hình ảnh</w:t>
            </w:r>
            <w:r w:rsidRPr="00F042EA">
              <w:rPr>
                <w:b/>
                <w:bCs/>
                <w:sz w:val="24"/>
              </w:rPr>
              <w:t xml:space="preserve"> </w:t>
            </w:r>
            <w:r w:rsidRPr="00F042EA">
              <w:rPr>
                <w:sz w:val="24"/>
              </w:rPr>
              <w:t>sơ đồ quá trình phân chia nhỏ đồng tiền vàng cho HS quan sát.</w:t>
            </w:r>
          </w:p>
          <w:p w14:paraId="0C2FFC5D" w14:textId="4A153AD9" w:rsidR="00F042EA" w:rsidRPr="00F042EA" w:rsidRDefault="00F042EA" w:rsidP="00F042EA">
            <w:pPr>
              <w:spacing w:line="312" w:lineRule="auto"/>
              <w:rPr>
                <w:sz w:val="24"/>
              </w:rPr>
            </w:pPr>
            <w:r>
              <w:rPr>
                <w:sz w:val="24"/>
              </w:rPr>
              <w:t xml:space="preserve">- </w:t>
            </w:r>
            <w:r w:rsidRPr="00F042EA">
              <w:rPr>
                <w:sz w:val="24"/>
              </w:rPr>
              <w:t xml:space="preserve">GV phân tích và nêu vấn đề: Mọi vật thể dù là vật thể tự nhiên hay vật thể nhân tạo đều được tạo ra từ những hạt vô cùng nhỏ bé. Điều này đã được các nhà khoa học phát hiện và đặt giả thuyết nghiên cứu từ những năm 440 trước công nguyên. Nhà triết học Hy Lạp Democritus đã tiến hành chia nhỏ nhiều lần một đồng tiền vàng cho đến khi “không thể phân chia được nữa”, thì sẽ được một hạt gọi là nguyên tử. (“Nguyên tử” trong tiếng Hy Lạp là atomos, nghĩa là “không chia nhỏ hơn nữa”).  </w:t>
            </w:r>
          </w:p>
          <w:p w14:paraId="637FCA87" w14:textId="63D2E85A" w:rsidR="00F042EA" w:rsidRPr="00F042EA" w:rsidRDefault="00F042EA" w:rsidP="00F042EA">
            <w:pPr>
              <w:spacing w:line="312" w:lineRule="auto"/>
              <w:rPr>
                <w:sz w:val="24"/>
              </w:rPr>
            </w:pPr>
            <w:r w:rsidRPr="00F042EA">
              <w:rPr>
                <w:i/>
                <w:iCs/>
                <w:sz w:val="24"/>
              </w:rPr>
              <w:t>Vậy nguyên tử là gì? Cấu tạo của nguyên tử như thế nào ? Để có thể trả lời những câu hỏi này, các em sẽ tìm hiểu bài 1: Nguyên tử.</w:t>
            </w:r>
          </w:p>
        </w:tc>
        <w:tc>
          <w:tcPr>
            <w:tcW w:w="4195" w:type="dxa"/>
          </w:tcPr>
          <w:p w14:paraId="38897649" w14:textId="77777777" w:rsidR="00F042EA" w:rsidRPr="00F042EA" w:rsidRDefault="00F042EA" w:rsidP="003C770D">
            <w:pPr>
              <w:tabs>
                <w:tab w:val="left" w:pos="172"/>
              </w:tabs>
              <w:spacing w:line="312" w:lineRule="auto"/>
              <w:rPr>
                <w:b/>
                <w:sz w:val="24"/>
                <w:lang w:val="de-DE"/>
              </w:rPr>
            </w:pPr>
            <w:r w:rsidRPr="00F042EA">
              <w:rPr>
                <w:b/>
                <w:sz w:val="24"/>
                <w:lang w:val="de-DE"/>
              </w:rPr>
              <w:t>*Thực hiện nhiệm vụ học tập</w:t>
            </w:r>
          </w:p>
          <w:p w14:paraId="6E55DEEC" w14:textId="42FF105C" w:rsidR="00F042EA" w:rsidRDefault="00F042EA" w:rsidP="00F042EA">
            <w:pPr>
              <w:spacing w:line="312" w:lineRule="auto"/>
              <w:rPr>
                <w:bCs/>
                <w:sz w:val="24"/>
              </w:rPr>
            </w:pPr>
            <w:r>
              <w:rPr>
                <w:bCs/>
                <w:sz w:val="24"/>
              </w:rPr>
              <w:t xml:space="preserve">- </w:t>
            </w:r>
            <w:r w:rsidRPr="00F042EA">
              <w:rPr>
                <w:bCs/>
                <w:sz w:val="24"/>
              </w:rPr>
              <w:t>HS thực hiện chia nhóm và thực hiện trò chơi trong 2 phút.</w:t>
            </w:r>
          </w:p>
          <w:p w14:paraId="420F373E" w14:textId="77777777" w:rsidR="00F042EA" w:rsidRDefault="00F042EA" w:rsidP="00F042EA">
            <w:pPr>
              <w:spacing w:line="312" w:lineRule="auto"/>
              <w:rPr>
                <w:bCs/>
                <w:sz w:val="24"/>
              </w:rPr>
            </w:pPr>
          </w:p>
          <w:p w14:paraId="5F44565C" w14:textId="77777777" w:rsidR="00F042EA" w:rsidRDefault="00F042EA" w:rsidP="00F042EA">
            <w:pPr>
              <w:spacing w:line="312" w:lineRule="auto"/>
              <w:rPr>
                <w:bCs/>
                <w:sz w:val="24"/>
              </w:rPr>
            </w:pPr>
          </w:p>
          <w:p w14:paraId="53B6A684" w14:textId="77777777" w:rsidR="00F042EA" w:rsidRDefault="00F042EA" w:rsidP="00F042EA">
            <w:pPr>
              <w:spacing w:line="312" w:lineRule="auto"/>
              <w:rPr>
                <w:bCs/>
                <w:sz w:val="24"/>
              </w:rPr>
            </w:pPr>
          </w:p>
          <w:p w14:paraId="3E7CC6E8" w14:textId="77777777" w:rsidR="00F042EA" w:rsidRDefault="00F042EA" w:rsidP="00F042EA">
            <w:pPr>
              <w:spacing w:line="312" w:lineRule="auto"/>
              <w:rPr>
                <w:bCs/>
                <w:sz w:val="24"/>
              </w:rPr>
            </w:pPr>
          </w:p>
          <w:p w14:paraId="722013A6" w14:textId="77777777" w:rsidR="00F042EA" w:rsidRPr="00F042EA" w:rsidRDefault="00F042EA" w:rsidP="00F042EA">
            <w:pPr>
              <w:spacing w:line="312" w:lineRule="auto"/>
              <w:rPr>
                <w:bCs/>
                <w:sz w:val="24"/>
              </w:rPr>
            </w:pPr>
          </w:p>
          <w:p w14:paraId="4FA09C64" w14:textId="77777777" w:rsidR="00F042EA" w:rsidRPr="00F042EA" w:rsidRDefault="00F042EA" w:rsidP="003C770D">
            <w:pPr>
              <w:spacing w:line="312" w:lineRule="auto"/>
              <w:rPr>
                <w:b/>
                <w:sz w:val="24"/>
                <w:lang w:val="de-DE"/>
              </w:rPr>
            </w:pPr>
            <w:r w:rsidRPr="00F042EA">
              <w:rPr>
                <w:b/>
                <w:sz w:val="24"/>
                <w:lang w:val="de-DE"/>
              </w:rPr>
              <w:t>* Báo cáo, thảo luận</w:t>
            </w:r>
          </w:p>
          <w:p w14:paraId="382954A7" w14:textId="77777777" w:rsidR="00F042EA" w:rsidRPr="00F042EA" w:rsidRDefault="00F042EA" w:rsidP="00F042EA">
            <w:pPr>
              <w:spacing w:line="312" w:lineRule="auto"/>
              <w:rPr>
                <w:sz w:val="24"/>
              </w:rPr>
            </w:pPr>
            <w:r w:rsidRPr="00F042EA">
              <w:rPr>
                <w:sz w:val="24"/>
              </w:rPr>
              <w:t>- HS tổng kết số lượng các sinh vật theo từng đội.</w:t>
            </w:r>
          </w:p>
          <w:p w14:paraId="1456E4FC" w14:textId="24A15260" w:rsidR="00F042EA" w:rsidRDefault="00F042EA" w:rsidP="003C770D">
            <w:pPr>
              <w:rPr>
                <w:sz w:val="24"/>
              </w:rPr>
            </w:pPr>
          </w:p>
          <w:p w14:paraId="0F8C8370" w14:textId="77777777" w:rsidR="00F042EA" w:rsidRDefault="00F042EA" w:rsidP="003C770D">
            <w:pPr>
              <w:rPr>
                <w:sz w:val="24"/>
              </w:rPr>
            </w:pPr>
          </w:p>
          <w:p w14:paraId="050FBA5D" w14:textId="77777777" w:rsidR="00F042EA" w:rsidRDefault="00F042EA" w:rsidP="003C770D">
            <w:pPr>
              <w:rPr>
                <w:sz w:val="24"/>
              </w:rPr>
            </w:pPr>
          </w:p>
          <w:p w14:paraId="43DA9A6D" w14:textId="77777777" w:rsidR="00F042EA" w:rsidRDefault="00F042EA" w:rsidP="003C770D">
            <w:pPr>
              <w:rPr>
                <w:sz w:val="24"/>
              </w:rPr>
            </w:pPr>
          </w:p>
          <w:p w14:paraId="591AE1F6" w14:textId="77777777" w:rsidR="00F042EA" w:rsidRDefault="00F042EA" w:rsidP="003C770D">
            <w:pPr>
              <w:rPr>
                <w:sz w:val="24"/>
              </w:rPr>
            </w:pPr>
          </w:p>
          <w:p w14:paraId="0F1AB22A" w14:textId="77777777" w:rsidR="00F042EA" w:rsidRDefault="00F042EA" w:rsidP="003C770D">
            <w:pPr>
              <w:rPr>
                <w:sz w:val="24"/>
              </w:rPr>
            </w:pPr>
          </w:p>
          <w:p w14:paraId="23147B1C" w14:textId="77777777" w:rsidR="00F042EA" w:rsidRDefault="00F042EA" w:rsidP="003C770D">
            <w:pPr>
              <w:rPr>
                <w:sz w:val="24"/>
              </w:rPr>
            </w:pPr>
          </w:p>
          <w:p w14:paraId="60F6B84D" w14:textId="77777777" w:rsidR="00F042EA" w:rsidRDefault="00F042EA" w:rsidP="003C770D">
            <w:pPr>
              <w:rPr>
                <w:sz w:val="24"/>
              </w:rPr>
            </w:pPr>
          </w:p>
          <w:p w14:paraId="26952F32" w14:textId="77777777" w:rsidR="00F042EA" w:rsidRDefault="00F042EA" w:rsidP="003C770D">
            <w:pPr>
              <w:rPr>
                <w:sz w:val="24"/>
              </w:rPr>
            </w:pPr>
          </w:p>
          <w:p w14:paraId="723F861B" w14:textId="77777777" w:rsidR="00F042EA" w:rsidRDefault="00F042EA" w:rsidP="003C770D">
            <w:pPr>
              <w:rPr>
                <w:sz w:val="24"/>
              </w:rPr>
            </w:pPr>
          </w:p>
          <w:p w14:paraId="542108E0" w14:textId="77777777" w:rsidR="00F042EA" w:rsidRPr="00F042EA" w:rsidRDefault="00F042EA" w:rsidP="003C770D">
            <w:pPr>
              <w:rPr>
                <w:sz w:val="24"/>
              </w:rPr>
            </w:pPr>
          </w:p>
          <w:p w14:paraId="649B4314" w14:textId="77777777" w:rsidR="00F042EA" w:rsidRPr="00F042EA" w:rsidRDefault="00F042EA" w:rsidP="003C770D">
            <w:pPr>
              <w:rPr>
                <w:sz w:val="24"/>
              </w:rPr>
            </w:pPr>
            <w:r w:rsidRPr="00F042EA">
              <w:rPr>
                <w:sz w:val="24"/>
              </w:rPr>
              <w:t>- HS xác định nhiệm vụ học tập.</w:t>
            </w:r>
          </w:p>
          <w:p w14:paraId="33694490" w14:textId="77777777" w:rsidR="00F042EA" w:rsidRPr="00F042EA" w:rsidRDefault="00F042EA" w:rsidP="003C770D">
            <w:pPr>
              <w:rPr>
                <w:sz w:val="24"/>
              </w:rPr>
            </w:pPr>
          </w:p>
        </w:tc>
      </w:tr>
    </w:tbl>
    <w:bookmarkEnd w:id="1"/>
    <w:p w14:paraId="217E54C0" w14:textId="2F3E626C" w:rsidR="00E94460" w:rsidRPr="00C8208B" w:rsidRDefault="00E94460" w:rsidP="00BE2FCA">
      <w:pPr>
        <w:spacing w:before="120" w:line="312" w:lineRule="auto"/>
        <w:jc w:val="center"/>
        <w:rPr>
          <w:b/>
          <w:color w:val="0000FF"/>
          <w:sz w:val="24"/>
        </w:rPr>
      </w:pPr>
      <w:r w:rsidRPr="00C8208B">
        <w:rPr>
          <w:b/>
          <w:color w:val="0000FF"/>
          <w:sz w:val="24"/>
        </w:rPr>
        <w:t xml:space="preserve">HOẠT ĐỘNG 2:  </w:t>
      </w:r>
      <w:r w:rsidRPr="00C8208B">
        <w:rPr>
          <w:b/>
          <w:color w:val="0000FF"/>
          <w:sz w:val="24"/>
          <w:lang w:val="nl-NL"/>
        </w:rPr>
        <w:t>HÌNH THÀNH KIẾN THỨC</w:t>
      </w:r>
      <w:r w:rsidR="00DD5C07" w:rsidRPr="00C8208B">
        <w:rPr>
          <w:b/>
          <w:color w:val="0000FF"/>
          <w:sz w:val="24"/>
          <w:lang w:val="nl-NL"/>
        </w:rPr>
        <w:t xml:space="preserve"> MỚI</w:t>
      </w:r>
    </w:p>
    <w:p w14:paraId="4B4FA81C" w14:textId="2A3797F7" w:rsidR="00DD5C07" w:rsidRPr="00DD5C07" w:rsidRDefault="00E94460" w:rsidP="00DD5C07">
      <w:pPr>
        <w:spacing w:line="312" w:lineRule="auto"/>
        <w:rPr>
          <w:b/>
          <w:color w:val="0000FF"/>
          <w:sz w:val="24"/>
        </w:rPr>
      </w:pPr>
      <w:r w:rsidRPr="00C8208B">
        <w:rPr>
          <w:b/>
          <w:color w:val="0000FF"/>
          <w:sz w:val="24"/>
        </w:rPr>
        <w:t>Hoạt động 2.</w:t>
      </w:r>
      <w:r w:rsidR="00DD5C07" w:rsidRPr="00C8208B">
        <w:rPr>
          <w:b/>
          <w:color w:val="0000FF"/>
          <w:sz w:val="24"/>
        </w:rPr>
        <w:t xml:space="preserve">1. </w:t>
      </w:r>
      <w:r w:rsidRPr="00C8208B">
        <w:rPr>
          <w:b/>
          <w:color w:val="0000FF"/>
          <w:sz w:val="24"/>
        </w:rPr>
        <w:t xml:space="preserve"> </w:t>
      </w:r>
      <w:r w:rsidR="00DD5C07" w:rsidRPr="00C8208B">
        <w:rPr>
          <w:b/>
          <w:color w:val="0000FF"/>
          <w:sz w:val="24"/>
        </w:rPr>
        <w:t xml:space="preserve">Tìm hiểu </w:t>
      </w:r>
      <w:r w:rsidR="005C5415">
        <w:rPr>
          <w:b/>
          <w:color w:val="0000FF"/>
          <w:sz w:val="24"/>
        </w:rPr>
        <w:t>sơ lược khái niệm về nguyên tử</w:t>
      </w:r>
    </w:p>
    <w:p w14:paraId="363644D1" w14:textId="207FF25B" w:rsidR="00DD5C07" w:rsidRPr="00DD5C07" w:rsidRDefault="00E94460" w:rsidP="005C5415">
      <w:pPr>
        <w:spacing w:line="312" w:lineRule="auto"/>
        <w:rPr>
          <w:sz w:val="24"/>
        </w:rPr>
      </w:pPr>
      <w:r w:rsidRPr="000D64E8">
        <w:rPr>
          <w:b/>
          <w:bCs/>
          <w:sz w:val="24"/>
        </w:rPr>
        <w:t>a.</w:t>
      </w:r>
      <w:r w:rsidRPr="000D64E8">
        <w:rPr>
          <w:sz w:val="24"/>
        </w:rPr>
        <w:t xml:space="preserve"> </w:t>
      </w:r>
      <w:r w:rsidRPr="000D64E8">
        <w:rPr>
          <w:b/>
          <w:sz w:val="24"/>
        </w:rPr>
        <w:t>Mục tiêu</w:t>
      </w:r>
      <w:r w:rsidRPr="000D64E8">
        <w:rPr>
          <w:sz w:val="24"/>
        </w:rPr>
        <w:t>:</w:t>
      </w:r>
      <w:r w:rsidR="005C5415">
        <w:rPr>
          <w:sz w:val="24"/>
        </w:rPr>
        <w:t xml:space="preserve"> </w:t>
      </w:r>
      <w:r w:rsidR="00DD5C07" w:rsidRPr="00DD5C07">
        <w:rPr>
          <w:sz w:val="24"/>
        </w:rPr>
        <w:t xml:space="preserve">Nêu được khái niệm </w:t>
      </w:r>
      <w:r w:rsidR="005C5415">
        <w:rPr>
          <w:sz w:val="24"/>
        </w:rPr>
        <w:t>nguyên tử</w:t>
      </w:r>
    </w:p>
    <w:p w14:paraId="102CE6DE" w14:textId="22E5E389" w:rsidR="00E94460" w:rsidRDefault="00E94460" w:rsidP="00E94460">
      <w:pPr>
        <w:spacing w:line="312" w:lineRule="auto"/>
        <w:rPr>
          <w:sz w:val="24"/>
        </w:rPr>
      </w:pPr>
      <w:r w:rsidRPr="000D64E8">
        <w:rPr>
          <w:b/>
          <w:bCs/>
          <w:sz w:val="24"/>
        </w:rPr>
        <w:t>b.</w:t>
      </w:r>
      <w:r w:rsidRPr="000D64E8">
        <w:rPr>
          <w:sz w:val="24"/>
        </w:rPr>
        <w:t xml:space="preserve"> </w:t>
      </w:r>
      <w:r w:rsidRPr="000D64E8">
        <w:rPr>
          <w:b/>
          <w:sz w:val="24"/>
        </w:rPr>
        <w:t>Nội dung</w:t>
      </w:r>
      <w:r w:rsidRPr="000D64E8">
        <w:rPr>
          <w:sz w:val="24"/>
        </w:rPr>
        <w:t xml:space="preserve">: </w:t>
      </w:r>
      <w:r w:rsidR="007F2C16">
        <w:rPr>
          <w:sz w:val="24"/>
        </w:rPr>
        <w:t>HS hoạt động cặp đôi, trả lời câu hỏi</w:t>
      </w:r>
      <w:r w:rsidR="00F042EA">
        <w:rPr>
          <w:sz w:val="24"/>
        </w:rPr>
        <w:t xml:space="preserve"> 1, 2 SGK tr.10</w:t>
      </w:r>
    </w:p>
    <w:p w14:paraId="6A8FB4EA" w14:textId="13BC7693" w:rsidR="00F24434" w:rsidRPr="00F07575" w:rsidRDefault="00F07575" w:rsidP="00F07575">
      <w:pPr>
        <w:spacing w:line="312" w:lineRule="auto"/>
        <w:rPr>
          <w:sz w:val="24"/>
        </w:rPr>
      </w:pPr>
      <w:r w:rsidRPr="00F07575">
        <w:rPr>
          <w:b/>
          <w:bCs/>
          <w:sz w:val="24"/>
        </w:rPr>
        <w:lastRenderedPageBreak/>
        <w:t>CH1 SGK tr.10</w:t>
      </w:r>
      <w:r>
        <w:rPr>
          <w:sz w:val="24"/>
        </w:rPr>
        <w:t xml:space="preserve">: </w:t>
      </w:r>
      <w:r w:rsidR="00F24434" w:rsidRPr="00F07575">
        <w:rPr>
          <w:sz w:val="24"/>
        </w:rPr>
        <w:t>Hãy cho biết nguyên tử là gì?</w:t>
      </w:r>
    </w:p>
    <w:p w14:paraId="39ED9591" w14:textId="5080A770" w:rsidR="00F24434" w:rsidRPr="00F07575" w:rsidRDefault="00F07575" w:rsidP="00F07575">
      <w:pPr>
        <w:spacing w:line="312" w:lineRule="auto"/>
        <w:rPr>
          <w:sz w:val="24"/>
        </w:rPr>
      </w:pPr>
      <w:r w:rsidRPr="00F07575">
        <w:rPr>
          <w:b/>
          <w:bCs/>
          <w:sz w:val="24"/>
        </w:rPr>
        <w:t>CH 2 SGK tr.10:</w:t>
      </w:r>
      <w:r>
        <w:rPr>
          <w:sz w:val="24"/>
        </w:rPr>
        <w:t xml:space="preserve"> </w:t>
      </w:r>
      <w:r w:rsidR="00F24434" w:rsidRPr="00F07575">
        <w:rPr>
          <w:sz w:val="24"/>
        </w:rPr>
        <w:t>Kể tên hai chất có chứa nguyên tử oxygen mà em biết.</w:t>
      </w:r>
    </w:p>
    <w:p w14:paraId="0A240DED" w14:textId="39225EEA" w:rsidR="00130A40" w:rsidRDefault="00E94460" w:rsidP="005C5415">
      <w:pPr>
        <w:spacing w:line="312" w:lineRule="auto"/>
        <w:rPr>
          <w:sz w:val="24"/>
        </w:rPr>
      </w:pPr>
      <w:r w:rsidRPr="000D64E8">
        <w:rPr>
          <w:b/>
          <w:bCs/>
          <w:sz w:val="24"/>
        </w:rPr>
        <w:t>c.</w:t>
      </w:r>
      <w:r w:rsidRPr="000D64E8">
        <w:rPr>
          <w:sz w:val="24"/>
        </w:rPr>
        <w:t xml:space="preserve"> </w:t>
      </w:r>
      <w:r w:rsidRPr="000D64E8">
        <w:rPr>
          <w:b/>
          <w:sz w:val="24"/>
        </w:rPr>
        <w:t>Sản phẩm</w:t>
      </w:r>
      <w:r w:rsidRPr="000D64E8">
        <w:rPr>
          <w:sz w:val="24"/>
        </w:rPr>
        <w:t xml:space="preserve">: </w:t>
      </w:r>
    </w:p>
    <w:p w14:paraId="7762531A" w14:textId="1C19C3B6" w:rsidR="00F24434" w:rsidRPr="00F07575" w:rsidRDefault="00F07575" w:rsidP="00F07575">
      <w:pPr>
        <w:spacing w:line="312" w:lineRule="auto"/>
        <w:rPr>
          <w:sz w:val="24"/>
        </w:rPr>
      </w:pPr>
      <w:r w:rsidRPr="00F07575">
        <w:rPr>
          <w:b/>
          <w:bCs/>
          <w:sz w:val="24"/>
        </w:rPr>
        <w:t>CH1 SGK tr.10</w:t>
      </w:r>
      <w:r>
        <w:rPr>
          <w:sz w:val="24"/>
        </w:rPr>
        <w:t xml:space="preserve">: </w:t>
      </w:r>
      <w:r w:rsidR="00F24434" w:rsidRPr="00F07575">
        <w:rPr>
          <w:sz w:val="24"/>
        </w:rPr>
        <w:t>Nguyên tử là những hạt cực kì nhỏ bé, không mang điện, cấu tạo nên chất.</w:t>
      </w:r>
    </w:p>
    <w:p w14:paraId="76A01C15" w14:textId="4DACEA90" w:rsidR="00F24434" w:rsidRPr="00F07575" w:rsidRDefault="00F07575" w:rsidP="00F07575">
      <w:pPr>
        <w:spacing w:line="312" w:lineRule="auto"/>
        <w:rPr>
          <w:bCs/>
          <w:sz w:val="24"/>
        </w:rPr>
      </w:pPr>
      <w:r w:rsidRPr="00F07575">
        <w:rPr>
          <w:b/>
          <w:bCs/>
          <w:sz w:val="24"/>
        </w:rPr>
        <w:t>CH 2 SGK tr.10:</w:t>
      </w:r>
      <w:r>
        <w:rPr>
          <w:sz w:val="24"/>
        </w:rPr>
        <w:t xml:space="preserve"> </w:t>
      </w:r>
      <w:r w:rsidR="00F24434" w:rsidRPr="00F07575">
        <w:rPr>
          <w:sz w:val="24"/>
        </w:rPr>
        <w:t>Hai chất có chứa nguyên tử oxygen là </w:t>
      </w:r>
      <w:r w:rsidR="00F24434" w:rsidRPr="00F07575">
        <w:rPr>
          <w:bCs/>
          <w:sz w:val="24"/>
        </w:rPr>
        <w:t>khí oxygen, nước.</w:t>
      </w:r>
    </w:p>
    <w:p w14:paraId="3F6439A7" w14:textId="27102FB4" w:rsidR="00E94460" w:rsidRDefault="00E94460" w:rsidP="00E94460">
      <w:pPr>
        <w:spacing w:line="312" w:lineRule="auto"/>
        <w:rPr>
          <w:b/>
          <w:bCs/>
          <w:sz w:val="24"/>
        </w:rPr>
      </w:pPr>
      <w:r w:rsidRPr="000D64E8">
        <w:rPr>
          <w:b/>
          <w:bCs/>
          <w:sz w:val="24"/>
        </w:rPr>
        <w:t>d.</w:t>
      </w:r>
      <w:r w:rsidRPr="000D64E8">
        <w:rPr>
          <w:sz w:val="24"/>
        </w:rPr>
        <w:t xml:space="preserve"> </w:t>
      </w:r>
      <w:r w:rsidRPr="000D64E8">
        <w:rPr>
          <w:b/>
          <w:bCs/>
          <w:sz w:val="24"/>
        </w:rPr>
        <w:t>Tổ chức thực hiện:</w:t>
      </w:r>
    </w:p>
    <w:tbl>
      <w:tblPr>
        <w:tblStyle w:val="TableGrid"/>
        <w:tblW w:w="0" w:type="auto"/>
        <w:tblLook w:val="04A0" w:firstRow="1" w:lastRow="0" w:firstColumn="1" w:lastColumn="0" w:noHBand="0" w:noVBand="1"/>
      </w:tblPr>
      <w:tblGrid>
        <w:gridCol w:w="5524"/>
        <w:gridCol w:w="4047"/>
      </w:tblGrid>
      <w:tr w:rsidR="00F042EA" w14:paraId="473A7693" w14:textId="77777777" w:rsidTr="00C2595D">
        <w:tc>
          <w:tcPr>
            <w:tcW w:w="5524" w:type="dxa"/>
          </w:tcPr>
          <w:p w14:paraId="0C11A910" w14:textId="2C8893F1" w:rsidR="00F042EA" w:rsidRPr="00F042EA" w:rsidRDefault="00F042EA" w:rsidP="00F042EA">
            <w:pPr>
              <w:spacing w:line="312" w:lineRule="auto"/>
              <w:jc w:val="center"/>
              <w:rPr>
                <w:sz w:val="24"/>
              </w:rPr>
            </w:pPr>
            <w:r w:rsidRPr="00F042EA">
              <w:rPr>
                <w:b/>
                <w:bCs/>
                <w:sz w:val="24"/>
              </w:rPr>
              <w:t xml:space="preserve">Hoạt động của GV </w:t>
            </w:r>
          </w:p>
        </w:tc>
        <w:tc>
          <w:tcPr>
            <w:tcW w:w="4047" w:type="dxa"/>
          </w:tcPr>
          <w:p w14:paraId="1C8F79A5" w14:textId="35BFDD20" w:rsidR="00F042EA" w:rsidRPr="00F042EA" w:rsidRDefault="00F042EA" w:rsidP="00F042EA">
            <w:pPr>
              <w:spacing w:line="312" w:lineRule="auto"/>
              <w:jc w:val="center"/>
              <w:rPr>
                <w:sz w:val="24"/>
              </w:rPr>
            </w:pPr>
            <w:r w:rsidRPr="00F042EA">
              <w:rPr>
                <w:b/>
                <w:bCs/>
                <w:sz w:val="24"/>
              </w:rPr>
              <w:t>Hoạt động của HS</w:t>
            </w:r>
          </w:p>
        </w:tc>
      </w:tr>
      <w:tr w:rsidR="005A38AE" w14:paraId="65D4B53F" w14:textId="77777777" w:rsidTr="00C2595D">
        <w:tc>
          <w:tcPr>
            <w:tcW w:w="5524" w:type="dxa"/>
          </w:tcPr>
          <w:p w14:paraId="28E3B1C2" w14:textId="77777777" w:rsidR="005A38AE" w:rsidRPr="009E7E5F" w:rsidRDefault="005A38AE" w:rsidP="00021BE4">
            <w:pPr>
              <w:spacing w:line="312" w:lineRule="auto"/>
              <w:rPr>
                <w:b/>
                <w:bCs/>
                <w:sz w:val="24"/>
              </w:rPr>
            </w:pPr>
            <w:r>
              <w:rPr>
                <w:b/>
                <w:bCs/>
                <w:sz w:val="24"/>
              </w:rPr>
              <w:t xml:space="preserve">* </w:t>
            </w:r>
            <w:r w:rsidRPr="009E7E5F">
              <w:rPr>
                <w:b/>
                <w:bCs/>
                <w:sz w:val="24"/>
              </w:rPr>
              <w:t>Chuyển giao nhiệm vụ:</w:t>
            </w:r>
          </w:p>
          <w:p w14:paraId="2A936493" w14:textId="57B59EAB" w:rsidR="0054760D" w:rsidRDefault="00BA109D" w:rsidP="0054760D">
            <w:pPr>
              <w:spacing w:line="312" w:lineRule="auto"/>
              <w:rPr>
                <w:b/>
                <w:bCs/>
                <w:sz w:val="24"/>
              </w:rPr>
            </w:pPr>
            <w:r>
              <w:rPr>
                <w:sz w:val="24"/>
              </w:rPr>
              <w:t xml:space="preserve">- </w:t>
            </w:r>
            <w:r w:rsidR="006A02AB">
              <w:rPr>
                <w:sz w:val="24"/>
              </w:rPr>
              <w:t xml:space="preserve">GV đặt vấn đề: Khi chia nhỏ đồng tiền vàng đến khi “không thể phân chia được nữa” thì kích thước phần tử đó vô cùng nhỏ, mắt thường không thể quan sát được. Sau này, các nhà khoa học đã tiến hành phân tích hàng chục triệu chất, người ta chỉ tìm thấy hơn một trăm </w:t>
            </w:r>
            <w:r w:rsidR="006A02AB" w:rsidRPr="0065699D">
              <w:rPr>
                <w:b/>
                <w:bCs/>
                <w:sz w:val="24"/>
              </w:rPr>
              <w:t xml:space="preserve">loại hạt cực kì nhỏ bé, không mang điện, cấu tạo </w:t>
            </w:r>
            <w:r w:rsidR="0065699D" w:rsidRPr="0065699D">
              <w:rPr>
                <w:b/>
                <w:bCs/>
                <w:sz w:val="24"/>
              </w:rPr>
              <w:t>nên mọi chất</w:t>
            </w:r>
            <w:r w:rsidR="0065699D">
              <w:rPr>
                <w:sz w:val="24"/>
              </w:rPr>
              <w:t xml:space="preserve">. Những hạt đó được gọi là </w:t>
            </w:r>
            <w:r w:rsidR="0065699D" w:rsidRPr="0065699D">
              <w:rPr>
                <w:b/>
                <w:bCs/>
                <w:sz w:val="24"/>
              </w:rPr>
              <w:t>nguyên tử</w:t>
            </w:r>
            <w:r w:rsidR="0065699D">
              <w:rPr>
                <w:sz w:val="24"/>
              </w:rPr>
              <w:t>.</w:t>
            </w:r>
          </w:p>
          <w:p w14:paraId="0B9D52AB" w14:textId="3DAE376B" w:rsidR="0065699D" w:rsidRPr="005E3296" w:rsidRDefault="0065699D" w:rsidP="0054760D">
            <w:pPr>
              <w:spacing w:line="312" w:lineRule="auto"/>
              <w:rPr>
                <w:sz w:val="24"/>
              </w:rPr>
            </w:pPr>
            <w:r>
              <w:rPr>
                <w:sz w:val="24"/>
              </w:rPr>
              <w:t>- GV giới thiệu các nguyên tử cấu tạo nên một số chất quen thuộc trong đời sống hàng ngày như nước, oxygen, đường, sắt, than, nhôm, …..</w:t>
            </w:r>
          </w:p>
          <w:p w14:paraId="6CC4A892" w14:textId="58B204B6" w:rsidR="00240EFC" w:rsidRDefault="00F13937" w:rsidP="0054760D">
            <w:pPr>
              <w:spacing w:line="312" w:lineRule="auto"/>
              <w:rPr>
                <w:sz w:val="24"/>
              </w:rPr>
            </w:pPr>
            <w:r>
              <w:rPr>
                <w:sz w:val="24"/>
              </w:rPr>
              <w:t xml:space="preserve">- </w:t>
            </w:r>
            <w:r w:rsidRPr="009F32DF">
              <w:rPr>
                <w:sz w:val="24"/>
              </w:rPr>
              <w:t xml:space="preserve">GV yêu cầu HS </w:t>
            </w:r>
            <w:r>
              <w:rPr>
                <w:sz w:val="24"/>
              </w:rPr>
              <w:t xml:space="preserve">đọc thông tin SGK, thảo luận cặp đôi, trả lời </w:t>
            </w:r>
            <w:r w:rsidR="00F042EA" w:rsidRPr="00F042EA">
              <w:rPr>
                <w:b/>
                <w:bCs/>
                <w:sz w:val="24"/>
              </w:rPr>
              <w:t>câu hỏi 1, 2 SGK tr.10 (mục b. Nội dung)</w:t>
            </w:r>
          </w:p>
          <w:p w14:paraId="79EFB17C" w14:textId="77777777" w:rsidR="00F042EA" w:rsidRDefault="00F042EA" w:rsidP="00F042EA">
            <w:pPr>
              <w:spacing w:line="312" w:lineRule="auto"/>
              <w:rPr>
                <w:b/>
                <w:bCs/>
                <w:sz w:val="24"/>
              </w:rPr>
            </w:pPr>
          </w:p>
          <w:p w14:paraId="64A1249F" w14:textId="77777777" w:rsidR="00F042EA" w:rsidRDefault="00F042EA" w:rsidP="00F042EA">
            <w:pPr>
              <w:spacing w:line="312" w:lineRule="auto"/>
              <w:rPr>
                <w:b/>
                <w:bCs/>
                <w:sz w:val="24"/>
              </w:rPr>
            </w:pPr>
          </w:p>
          <w:p w14:paraId="6889EF3E" w14:textId="7B78CEC4" w:rsidR="00F042EA" w:rsidRPr="00F042EA" w:rsidRDefault="00F042EA" w:rsidP="00F042EA">
            <w:pPr>
              <w:spacing w:line="312" w:lineRule="auto"/>
              <w:rPr>
                <w:b/>
                <w:bCs/>
                <w:sz w:val="24"/>
              </w:rPr>
            </w:pPr>
            <w:r>
              <w:rPr>
                <w:b/>
                <w:bCs/>
                <w:sz w:val="24"/>
              </w:rPr>
              <w:t xml:space="preserve">* </w:t>
            </w:r>
            <w:r w:rsidRPr="00F042EA">
              <w:rPr>
                <w:b/>
                <w:bCs/>
                <w:sz w:val="24"/>
              </w:rPr>
              <w:t xml:space="preserve">Báo cáo, thảo luận: </w:t>
            </w:r>
          </w:p>
          <w:p w14:paraId="6303AC28" w14:textId="3C5ACEE5" w:rsidR="00F13937" w:rsidRPr="00F042EA" w:rsidRDefault="00F13937" w:rsidP="00F13937">
            <w:pPr>
              <w:spacing w:line="312" w:lineRule="auto"/>
              <w:rPr>
                <w:iCs/>
                <w:sz w:val="24"/>
                <w:lang w:val="de-DE"/>
              </w:rPr>
            </w:pPr>
            <w:r w:rsidRPr="00F042EA">
              <w:rPr>
                <w:b/>
                <w:bCs/>
                <w:sz w:val="24"/>
              </w:rPr>
              <w:t xml:space="preserve">-  </w:t>
            </w:r>
            <w:r w:rsidRPr="00F042EA">
              <w:rPr>
                <w:sz w:val="24"/>
              </w:rPr>
              <w:t>G</w:t>
            </w:r>
            <w:r w:rsidRPr="00F042EA">
              <w:rPr>
                <w:iCs/>
                <w:sz w:val="24"/>
                <w:lang w:val="de-DE"/>
              </w:rPr>
              <w:t xml:space="preserve">ọi ngẫu nhiên một vài cặp đôi báo các kết quả thảo luận, các nhóm còn lại nhận xét, bổ sung. </w:t>
            </w:r>
          </w:p>
          <w:p w14:paraId="1F0F5566" w14:textId="77777777" w:rsidR="00F042EA" w:rsidRPr="00F042EA" w:rsidRDefault="00F042EA" w:rsidP="00F042EA">
            <w:pPr>
              <w:spacing w:line="312" w:lineRule="auto"/>
              <w:rPr>
                <w:sz w:val="24"/>
              </w:rPr>
            </w:pPr>
            <w:r w:rsidRPr="00F042EA">
              <w:rPr>
                <w:b/>
                <w:bCs/>
                <w:sz w:val="24"/>
              </w:rPr>
              <w:t xml:space="preserve">* </w:t>
            </w:r>
            <w:r w:rsidRPr="00F042EA">
              <w:rPr>
                <w:b/>
                <w:sz w:val="24"/>
                <w:lang w:val="de-DE"/>
              </w:rPr>
              <w:t>Kết luận, nhận định:</w:t>
            </w:r>
            <w:r w:rsidRPr="00F042EA">
              <w:rPr>
                <w:sz w:val="24"/>
              </w:rPr>
              <w:t xml:space="preserve"> </w:t>
            </w:r>
          </w:p>
          <w:p w14:paraId="535FC33F" w14:textId="54A58215" w:rsidR="00413450" w:rsidRDefault="00F13937" w:rsidP="00F13937">
            <w:pPr>
              <w:tabs>
                <w:tab w:val="left" w:pos="172"/>
              </w:tabs>
              <w:spacing w:line="312" w:lineRule="auto"/>
              <w:rPr>
                <w:sz w:val="24"/>
              </w:rPr>
            </w:pPr>
            <w:r w:rsidRPr="00F042EA">
              <w:rPr>
                <w:sz w:val="24"/>
              </w:rPr>
              <w:t xml:space="preserve">- GV nhận xét, đánh giá </w:t>
            </w:r>
            <w:r w:rsidR="00F042EA">
              <w:rPr>
                <w:sz w:val="24"/>
              </w:rPr>
              <w:t>câu trả lời của HS</w:t>
            </w:r>
            <w:r w:rsidRPr="00EE1BE7">
              <w:rPr>
                <w:sz w:val="24"/>
              </w:rPr>
              <w:t xml:space="preserve">, chốt nội dung </w:t>
            </w:r>
            <w:r>
              <w:rPr>
                <w:sz w:val="24"/>
              </w:rPr>
              <w:t>kiến thức.</w:t>
            </w:r>
          </w:p>
          <w:p w14:paraId="1C7DC061" w14:textId="77A6BFDA" w:rsidR="0065699D" w:rsidRPr="00220259" w:rsidRDefault="0065699D" w:rsidP="00F13937">
            <w:pPr>
              <w:tabs>
                <w:tab w:val="left" w:pos="172"/>
              </w:tabs>
              <w:spacing w:line="312" w:lineRule="auto"/>
              <w:rPr>
                <w:sz w:val="24"/>
              </w:rPr>
            </w:pPr>
            <w:r>
              <w:rPr>
                <w:sz w:val="24"/>
              </w:rPr>
              <w:t xml:space="preserve">- GV dùng hình ảnh, giải thích </w:t>
            </w:r>
            <w:r w:rsidR="00220259">
              <w:rPr>
                <w:sz w:val="24"/>
              </w:rPr>
              <w:t>cho HS kích thước của nguyên tử  vô cùng nhỏ bé, ngay cả khi sử dụng kính hiển vi thông thường ta cũng không quan sát được được. (kích thước c</w:t>
            </w:r>
            <w:r w:rsidR="00F667EC">
              <w:rPr>
                <w:sz w:val="24"/>
              </w:rPr>
              <w:t>ủa</w:t>
            </w:r>
            <w:r w:rsidR="00220259">
              <w:rPr>
                <w:sz w:val="24"/>
              </w:rPr>
              <w:t xml:space="preserve"> nguyên tử cỡ nanomet, 1 nm = 10</w:t>
            </w:r>
            <w:r w:rsidR="00220259">
              <w:rPr>
                <w:sz w:val="24"/>
                <w:vertAlign w:val="superscript"/>
              </w:rPr>
              <w:t>-10</w:t>
            </w:r>
            <w:r w:rsidR="00220259">
              <w:rPr>
                <w:sz w:val="24"/>
              </w:rPr>
              <w:t>m. Có thể nói 1 nm nhỏ hơn chiều rộng sợi tóc khoảng 100.000 lần.</w:t>
            </w:r>
          </w:p>
        </w:tc>
        <w:tc>
          <w:tcPr>
            <w:tcW w:w="4047" w:type="dxa"/>
          </w:tcPr>
          <w:p w14:paraId="19E90D9C" w14:textId="77777777" w:rsidR="00F042EA" w:rsidRDefault="00F042EA" w:rsidP="00F042EA">
            <w:pPr>
              <w:spacing w:line="312" w:lineRule="auto"/>
              <w:rPr>
                <w:b/>
                <w:bCs/>
                <w:sz w:val="24"/>
              </w:rPr>
            </w:pPr>
            <w:r>
              <w:rPr>
                <w:b/>
                <w:bCs/>
                <w:sz w:val="24"/>
              </w:rPr>
              <w:t xml:space="preserve">* </w:t>
            </w:r>
            <w:r w:rsidRPr="00EE1BE7">
              <w:rPr>
                <w:b/>
                <w:bCs/>
                <w:sz w:val="24"/>
              </w:rPr>
              <w:t xml:space="preserve">Thực hiện nhiệm vụ: </w:t>
            </w:r>
          </w:p>
          <w:p w14:paraId="188EE1C9" w14:textId="5D21580E" w:rsidR="00F042EA" w:rsidRPr="00F042EA" w:rsidRDefault="00F042EA" w:rsidP="00F042EA">
            <w:pPr>
              <w:spacing w:line="312" w:lineRule="auto"/>
              <w:rPr>
                <w:sz w:val="24"/>
              </w:rPr>
            </w:pPr>
            <w:r>
              <w:rPr>
                <w:b/>
                <w:bCs/>
                <w:sz w:val="24"/>
              </w:rPr>
              <w:t xml:space="preserve"> </w:t>
            </w:r>
            <w:r w:rsidRPr="00F042EA">
              <w:rPr>
                <w:sz w:val="24"/>
              </w:rPr>
              <w:t>- HS lắng nghe</w:t>
            </w:r>
          </w:p>
          <w:p w14:paraId="79A13BBC" w14:textId="77777777" w:rsidR="00F042EA" w:rsidRDefault="00F042EA" w:rsidP="00F042EA">
            <w:pPr>
              <w:spacing w:line="312" w:lineRule="auto"/>
              <w:rPr>
                <w:b/>
                <w:bCs/>
                <w:sz w:val="24"/>
              </w:rPr>
            </w:pPr>
          </w:p>
          <w:p w14:paraId="21A99BEC" w14:textId="77777777" w:rsidR="00F042EA" w:rsidRDefault="00F042EA" w:rsidP="00F042EA">
            <w:pPr>
              <w:spacing w:line="312" w:lineRule="auto"/>
              <w:rPr>
                <w:b/>
                <w:bCs/>
                <w:sz w:val="24"/>
              </w:rPr>
            </w:pPr>
          </w:p>
          <w:p w14:paraId="6CACFB1E" w14:textId="77777777" w:rsidR="00F042EA" w:rsidRDefault="00F042EA" w:rsidP="00F042EA">
            <w:pPr>
              <w:spacing w:line="312" w:lineRule="auto"/>
              <w:rPr>
                <w:b/>
                <w:bCs/>
                <w:sz w:val="24"/>
              </w:rPr>
            </w:pPr>
          </w:p>
          <w:p w14:paraId="55523C1F" w14:textId="77777777" w:rsidR="00F042EA" w:rsidRDefault="00F042EA" w:rsidP="00F042EA">
            <w:pPr>
              <w:spacing w:line="312" w:lineRule="auto"/>
              <w:rPr>
                <w:b/>
                <w:bCs/>
                <w:sz w:val="24"/>
              </w:rPr>
            </w:pPr>
          </w:p>
          <w:p w14:paraId="000662ED" w14:textId="77777777" w:rsidR="00F042EA" w:rsidRDefault="00F042EA" w:rsidP="00F042EA">
            <w:pPr>
              <w:spacing w:line="312" w:lineRule="auto"/>
              <w:rPr>
                <w:b/>
                <w:bCs/>
                <w:sz w:val="24"/>
              </w:rPr>
            </w:pPr>
          </w:p>
          <w:p w14:paraId="7B02FF08" w14:textId="77777777" w:rsidR="00F042EA" w:rsidRDefault="00F042EA" w:rsidP="00F042EA">
            <w:pPr>
              <w:spacing w:line="312" w:lineRule="auto"/>
              <w:rPr>
                <w:b/>
                <w:bCs/>
                <w:sz w:val="24"/>
              </w:rPr>
            </w:pPr>
          </w:p>
          <w:p w14:paraId="17D994D4" w14:textId="77777777" w:rsidR="00F042EA" w:rsidRDefault="00F042EA" w:rsidP="00F042EA">
            <w:pPr>
              <w:spacing w:line="312" w:lineRule="auto"/>
              <w:rPr>
                <w:b/>
                <w:bCs/>
                <w:sz w:val="24"/>
              </w:rPr>
            </w:pPr>
          </w:p>
          <w:p w14:paraId="3C332088" w14:textId="77777777" w:rsidR="00F042EA" w:rsidRDefault="00F042EA" w:rsidP="00F042EA">
            <w:pPr>
              <w:spacing w:line="312" w:lineRule="auto"/>
              <w:rPr>
                <w:b/>
                <w:bCs/>
                <w:sz w:val="24"/>
              </w:rPr>
            </w:pPr>
          </w:p>
          <w:p w14:paraId="1CBBCC54" w14:textId="0CA8A0F2" w:rsidR="00F042EA" w:rsidRPr="009F32DF" w:rsidRDefault="00F042EA" w:rsidP="00F042EA">
            <w:pPr>
              <w:spacing w:line="312" w:lineRule="auto"/>
              <w:rPr>
                <w:iCs/>
                <w:sz w:val="24"/>
                <w:lang w:val="de-DE"/>
              </w:rPr>
            </w:pPr>
            <w:r>
              <w:rPr>
                <w:b/>
                <w:bCs/>
                <w:sz w:val="24"/>
              </w:rPr>
              <w:t xml:space="preserve">- </w:t>
            </w:r>
            <w:r w:rsidRPr="009F32DF">
              <w:rPr>
                <w:iCs/>
                <w:sz w:val="24"/>
                <w:lang w:val="de-DE"/>
              </w:rPr>
              <w:t>Học sinh hoạt động nhóm đôi</w:t>
            </w:r>
            <w:r>
              <w:rPr>
                <w:iCs/>
                <w:sz w:val="24"/>
                <w:lang w:val="de-DE"/>
              </w:rPr>
              <w:t xml:space="preserve">, tìm hiểu thông tin SGK, </w:t>
            </w:r>
            <w:r w:rsidRPr="009F32DF">
              <w:rPr>
                <w:iCs/>
                <w:sz w:val="24"/>
                <w:lang w:val="de-DE"/>
              </w:rPr>
              <w:t>trả lời câu hỏ</w:t>
            </w:r>
            <w:r>
              <w:rPr>
                <w:iCs/>
                <w:sz w:val="24"/>
                <w:lang w:val="de-DE"/>
              </w:rPr>
              <w:t>i</w:t>
            </w:r>
          </w:p>
          <w:p w14:paraId="6B9A74E6" w14:textId="77777777" w:rsidR="00F042EA" w:rsidRDefault="00F042EA" w:rsidP="00F042EA">
            <w:pPr>
              <w:spacing w:line="312" w:lineRule="auto"/>
              <w:rPr>
                <w:b/>
                <w:bCs/>
                <w:sz w:val="24"/>
              </w:rPr>
            </w:pPr>
            <w:r w:rsidRPr="009F32DF">
              <w:rPr>
                <w:iCs/>
                <w:sz w:val="24"/>
                <w:lang w:val="de-DE"/>
              </w:rPr>
              <w:t>- Học sinh tìm tòi, thảo luận và đi đến thống nhất đáp án trả lời các câu hỏi theo yêu cầu giáo viên</w:t>
            </w:r>
            <w:r w:rsidRPr="009F32DF">
              <w:rPr>
                <w:b/>
                <w:bCs/>
                <w:sz w:val="24"/>
              </w:rPr>
              <w:t xml:space="preserve"> </w:t>
            </w:r>
          </w:p>
          <w:p w14:paraId="1F839936" w14:textId="773D094A" w:rsidR="00F042EA" w:rsidRDefault="00F042EA" w:rsidP="00F042EA">
            <w:pPr>
              <w:spacing w:line="312" w:lineRule="auto"/>
              <w:rPr>
                <w:b/>
                <w:bCs/>
                <w:sz w:val="24"/>
              </w:rPr>
            </w:pPr>
            <w:r>
              <w:rPr>
                <w:b/>
                <w:bCs/>
                <w:sz w:val="24"/>
              </w:rPr>
              <w:t xml:space="preserve">* </w:t>
            </w:r>
            <w:r w:rsidRPr="00EE1BE7">
              <w:rPr>
                <w:b/>
                <w:bCs/>
                <w:sz w:val="24"/>
              </w:rPr>
              <w:t xml:space="preserve">Báo cáo, thảo luận: </w:t>
            </w:r>
          </w:p>
          <w:p w14:paraId="7BFD9E26" w14:textId="233D78B4" w:rsidR="00F042EA" w:rsidRPr="00F042EA" w:rsidRDefault="00F042EA" w:rsidP="00F042EA">
            <w:pPr>
              <w:spacing w:line="312" w:lineRule="auto"/>
              <w:rPr>
                <w:sz w:val="24"/>
              </w:rPr>
            </w:pPr>
            <w:r w:rsidRPr="00F042EA">
              <w:rPr>
                <w:sz w:val="24"/>
              </w:rPr>
              <w:t xml:space="preserve">- Đại diện  nhóm trình bày </w:t>
            </w:r>
            <w:r>
              <w:rPr>
                <w:sz w:val="24"/>
              </w:rPr>
              <w:t>câu trả lời</w:t>
            </w:r>
          </w:p>
          <w:p w14:paraId="4BA9129D" w14:textId="77777777" w:rsidR="00F042EA" w:rsidRPr="00F042EA" w:rsidRDefault="00F042EA" w:rsidP="00F042EA">
            <w:pPr>
              <w:spacing w:line="312" w:lineRule="auto"/>
              <w:rPr>
                <w:bCs/>
                <w:sz w:val="24"/>
              </w:rPr>
            </w:pPr>
            <w:r w:rsidRPr="00F042EA">
              <w:rPr>
                <w:bCs/>
                <w:sz w:val="24"/>
              </w:rPr>
              <w:t>- HS của các nhóm còn lại lắng nghe để nhận xét, bổ sung.</w:t>
            </w:r>
          </w:p>
          <w:p w14:paraId="74F50433" w14:textId="77777777" w:rsidR="005A38AE" w:rsidRDefault="005A38AE" w:rsidP="00021BE4">
            <w:pPr>
              <w:spacing w:line="312" w:lineRule="auto"/>
              <w:rPr>
                <w:sz w:val="24"/>
              </w:rPr>
            </w:pPr>
          </w:p>
          <w:p w14:paraId="10F3EDD9" w14:textId="78F856B3" w:rsidR="00F042EA" w:rsidRDefault="00F042EA" w:rsidP="00021BE4">
            <w:pPr>
              <w:spacing w:line="312" w:lineRule="auto"/>
              <w:rPr>
                <w:sz w:val="24"/>
              </w:rPr>
            </w:pPr>
            <w:r>
              <w:rPr>
                <w:sz w:val="24"/>
              </w:rPr>
              <w:t>- HS tổng hợp kiến thức và ghi bài vào vở</w:t>
            </w:r>
          </w:p>
          <w:p w14:paraId="3D24807D" w14:textId="77777777" w:rsidR="005A38AE" w:rsidRDefault="005A38AE" w:rsidP="00021BE4">
            <w:pPr>
              <w:spacing w:line="312" w:lineRule="auto"/>
              <w:rPr>
                <w:sz w:val="24"/>
              </w:rPr>
            </w:pPr>
          </w:p>
          <w:p w14:paraId="3C622309" w14:textId="77777777" w:rsidR="005A38AE" w:rsidRDefault="005A38AE" w:rsidP="00021BE4">
            <w:pPr>
              <w:spacing w:line="312" w:lineRule="auto"/>
              <w:rPr>
                <w:sz w:val="24"/>
              </w:rPr>
            </w:pPr>
          </w:p>
          <w:p w14:paraId="1BE6F221" w14:textId="77777777" w:rsidR="005A38AE" w:rsidRDefault="005A38AE" w:rsidP="00021BE4">
            <w:pPr>
              <w:spacing w:line="312" w:lineRule="auto"/>
              <w:rPr>
                <w:sz w:val="24"/>
              </w:rPr>
            </w:pPr>
          </w:p>
          <w:p w14:paraId="43D53811" w14:textId="1B69AF79" w:rsidR="005A38AE" w:rsidRDefault="005A38AE" w:rsidP="00021BE4">
            <w:pPr>
              <w:spacing w:line="312" w:lineRule="auto"/>
              <w:rPr>
                <w:sz w:val="24"/>
              </w:rPr>
            </w:pPr>
          </w:p>
        </w:tc>
      </w:tr>
      <w:tr w:rsidR="00F042EA" w14:paraId="1C39AD71" w14:textId="77777777" w:rsidTr="0025763F">
        <w:tc>
          <w:tcPr>
            <w:tcW w:w="9571" w:type="dxa"/>
            <w:gridSpan w:val="2"/>
          </w:tcPr>
          <w:p w14:paraId="0BE33EAF" w14:textId="0363B99E" w:rsidR="00F042EA" w:rsidRPr="009E7E5F" w:rsidRDefault="00F042EA" w:rsidP="00F042EA">
            <w:pPr>
              <w:spacing w:line="312" w:lineRule="auto"/>
              <w:rPr>
                <w:b/>
                <w:bCs/>
                <w:sz w:val="24"/>
              </w:rPr>
            </w:pPr>
            <w:r w:rsidRPr="009E7E5F">
              <w:rPr>
                <w:b/>
                <w:bCs/>
                <w:sz w:val="24"/>
              </w:rPr>
              <w:t xml:space="preserve">I. </w:t>
            </w:r>
            <w:r>
              <w:rPr>
                <w:b/>
                <w:bCs/>
                <w:sz w:val="24"/>
              </w:rPr>
              <w:t>NGUYÊN TỬ LÀ GÌ?</w:t>
            </w:r>
          </w:p>
          <w:p w14:paraId="009757A6" w14:textId="77777777" w:rsidR="00F07575" w:rsidRDefault="00F042EA" w:rsidP="00F042EA">
            <w:pPr>
              <w:spacing w:line="312" w:lineRule="auto"/>
              <w:rPr>
                <w:iCs/>
                <w:sz w:val="24"/>
              </w:rPr>
            </w:pPr>
            <w:r>
              <w:rPr>
                <w:i/>
                <w:sz w:val="24"/>
              </w:rPr>
              <w:t xml:space="preserve">- </w:t>
            </w:r>
            <w:r w:rsidRPr="0015208C">
              <w:rPr>
                <w:iCs/>
                <w:sz w:val="24"/>
              </w:rPr>
              <w:t>Nguyên tử là những hạt cực kì nhỏ bé, không mang điện, cấu tạo nên chất</w:t>
            </w:r>
            <w:r>
              <w:rPr>
                <w:i/>
                <w:sz w:val="24"/>
              </w:rPr>
              <w:t>.</w:t>
            </w:r>
          </w:p>
          <w:p w14:paraId="6580E0B7" w14:textId="70E4CA6F" w:rsidR="00F07575" w:rsidRPr="00F07575" w:rsidRDefault="00F07575" w:rsidP="00F042EA">
            <w:pPr>
              <w:spacing w:line="312" w:lineRule="auto"/>
              <w:rPr>
                <w:iCs/>
                <w:sz w:val="24"/>
              </w:rPr>
            </w:pPr>
            <w:r>
              <w:rPr>
                <w:iCs/>
                <w:sz w:val="24"/>
              </w:rPr>
              <w:t>Ví dụ: Nước được cấu tạo từ nguyên tử hydrogen và oxygen.</w:t>
            </w:r>
          </w:p>
        </w:tc>
      </w:tr>
    </w:tbl>
    <w:p w14:paraId="03049224" w14:textId="2CED4F83" w:rsidR="00E94460" w:rsidRPr="000D64E8" w:rsidRDefault="00E94460" w:rsidP="00E94460">
      <w:pPr>
        <w:spacing w:line="312" w:lineRule="auto"/>
        <w:rPr>
          <w:b/>
          <w:color w:val="0000FF"/>
          <w:sz w:val="24"/>
          <w:lang w:val="nl-NL"/>
        </w:rPr>
      </w:pPr>
      <w:r>
        <w:rPr>
          <w:b/>
          <w:color w:val="0000FF"/>
          <w:sz w:val="24"/>
        </w:rPr>
        <w:t>Hoạt động 2.</w:t>
      </w:r>
      <w:r w:rsidRPr="000D64E8">
        <w:rPr>
          <w:b/>
          <w:color w:val="0000FF"/>
          <w:sz w:val="24"/>
        </w:rPr>
        <w:t xml:space="preserve">2. </w:t>
      </w:r>
      <w:r w:rsidR="00DD5C07" w:rsidRPr="00DD5C07">
        <w:rPr>
          <w:b/>
          <w:color w:val="0000FF"/>
          <w:sz w:val="24"/>
        </w:rPr>
        <w:t xml:space="preserve">Tìm hiểu </w:t>
      </w:r>
      <w:r w:rsidR="005C5415">
        <w:rPr>
          <w:b/>
          <w:color w:val="0000FF"/>
          <w:sz w:val="24"/>
        </w:rPr>
        <w:t>cấu tạo nguyên tử theo mô hình Rutherford – Bohr.</w:t>
      </w:r>
    </w:p>
    <w:p w14:paraId="60231702" w14:textId="77777777" w:rsidR="00BC7165" w:rsidRDefault="00E94460" w:rsidP="004A17AE">
      <w:pPr>
        <w:spacing w:line="312" w:lineRule="auto"/>
        <w:rPr>
          <w:sz w:val="24"/>
        </w:rPr>
      </w:pPr>
      <w:r w:rsidRPr="000D64E8">
        <w:rPr>
          <w:b/>
          <w:bCs/>
          <w:sz w:val="24"/>
        </w:rPr>
        <w:t>a.</w:t>
      </w:r>
      <w:r w:rsidRPr="000D64E8">
        <w:rPr>
          <w:sz w:val="24"/>
        </w:rPr>
        <w:t xml:space="preserve"> </w:t>
      </w:r>
      <w:r w:rsidRPr="000D64E8">
        <w:rPr>
          <w:b/>
          <w:sz w:val="24"/>
        </w:rPr>
        <w:t>Mục tiêu</w:t>
      </w:r>
      <w:r w:rsidRPr="000D64E8">
        <w:rPr>
          <w:sz w:val="24"/>
        </w:rPr>
        <w:t xml:space="preserve">: </w:t>
      </w:r>
    </w:p>
    <w:p w14:paraId="62105ADE" w14:textId="6DB6F263" w:rsidR="004A17AE" w:rsidRDefault="00BC7165" w:rsidP="00A91E22">
      <w:pPr>
        <w:pStyle w:val="ListParagraph"/>
        <w:numPr>
          <w:ilvl w:val="0"/>
          <w:numId w:val="7"/>
        </w:numPr>
        <w:spacing w:line="312" w:lineRule="auto"/>
        <w:jc w:val="both"/>
        <w:rPr>
          <w:sz w:val="24"/>
        </w:rPr>
      </w:pPr>
      <w:r w:rsidRPr="00BC7165">
        <w:rPr>
          <w:sz w:val="24"/>
        </w:rPr>
        <w:t>Mô tả được cấu tạo nguyên tử gồm vỏ nguyên tử và hạt nhân</w:t>
      </w:r>
    </w:p>
    <w:p w14:paraId="1E7DB382" w14:textId="19369026" w:rsidR="00BC7165" w:rsidRPr="00BC7165" w:rsidRDefault="00BC7165" w:rsidP="00A91E22">
      <w:pPr>
        <w:pStyle w:val="ListParagraph"/>
        <w:numPr>
          <w:ilvl w:val="0"/>
          <w:numId w:val="7"/>
        </w:numPr>
        <w:spacing w:line="312" w:lineRule="auto"/>
        <w:jc w:val="both"/>
        <w:rPr>
          <w:sz w:val="24"/>
        </w:rPr>
      </w:pPr>
      <w:r>
        <w:rPr>
          <w:sz w:val="24"/>
          <w:lang w:val="en-US"/>
        </w:rPr>
        <w:lastRenderedPageBreak/>
        <w:t>Nêu được đặc điểm các hạt cấu tạo nên nguyên tử (vị trí và điện tích)</w:t>
      </w:r>
    </w:p>
    <w:p w14:paraId="17393C18" w14:textId="1EB5762A" w:rsidR="00130A40" w:rsidRDefault="00E94460" w:rsidP="00130A40">
      <w:pPr>
        <w:spacing w:line="312" w:lineRule="auto"/>
        <w:rPr>
          <w:b/>
          <w:sz w:val="24"/>
        </w:rPr>
      </w:pPr>
      <w:bookmarkStart w:id="2" w:name="_Hlk111150453"/>
      <w:r w:rsidRPr="000D64E8">
        <w:rPr>
          <w:b/>
          <w:bCs/>
          <w:sz w:val="24"/>
        </w:rPr>
        <w:t>b.</w:t>
      </w:r>
      <w:r w:rsidRPr="000D64E8">
        <w:rPr>
          <w:sz w:val="24"/>
        </w:rPr>
        <w:t xml:space="preserve"> </w:t>
      </w:r>
      <w:r w:rsidRPr="000D64E8">
        <w:rPr>
          <w:b/>
          <w:sz w:val="24"/>
        </w:rPr>
        <w:t>Nội dung</w:t>
      </w:r>
      <w:r w:rsidR="00D17026">
        <w:rPr>
          <w:b/>
          <w:sz w:val="24"/>
        </w:rPr>
        <w:t>:</w:t>
      </w:r>
    </w:p>
    <w:p w14:paraId="5BDA3552" w14:textId="45840CDF" w:rsidR="00EA2F6D" w:rsidRDefault="00EA2F6D" w:rsidP="00EA2F6D">
      <w:pPr>
        <w:spacing w:line="312" w:lineRule="auto"/>
        <w:jc w:val="center"/>
        <w:rPr>
          <w:b/>
          <w:sz w:val="24"/>
        </w:rPr>
      </w:pPr>
      <w:r>
        <w:rPr>
          <w:b/>
          <w:sz w:val="24"/>
        </w:rPr>
        <w:t>Phiếu học tập số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4325"/>
      </w:tblGrid>
      <w:tr w:rsidR="00067253" w14:paraId="5C0F67F9" w14:textId="77777777" w:rsidTr="00F042EA">
        <w:tc>
          <w:tcPr>
            <w:tcW w:w="5256" w:type="dxa"/>
          </w:tcPr>
          <w:p w14:paraId="05BC5E32" w14:textId="702CB54D" w:rsidR="00984737" w:rsidRDefault="00984737" w:rsidP="00984737">
            <w:pPr>
              <w:spacing w:line="312" w:lineRule="auto"/>
              <w:rPr>
                <w:b/>
                <w:bCs/>
                <w:color w:val="000000"/>
                <w:sz w:val="24"/>
              </w:rPr>
            </w:pPr>
            <w:bookmarkStart w:id="3" w:name="_Hlk111150426"/>
            <w:r w:rsidRPr="00EA2F6D">
              <w:rPr>
                <w:b/>
                <w:bCs/>
                <w:color w:val="000000"/>
                <w:sz w:val="24"/>
              </w:rPr>
              <w:t>Quan sát sơ đồ cấu tạo nguyên tử Helium, cho biết</w:t>
            </w:r>
            <w:r>
              <w:rPr>
                <w:b/>
                <w:bCs/>
                <w:color w:val="000000"/>
                <w:sz w:val="24"/>
              </w:rPr>
              <w:t>:</w:t>
            </w:r>
          </w:p>
          <w:p w14:paraId="26764A87" w14:textId="2734567A" w:rsidR="00984737" w:rsidRDefault="00984737" w:rsidP="00984737">
            <w:pPr>
              <w:spacing w:line="312" w:lineRule="auto"/>
              <w:rPr>
                <w:color w:val="000000"/>
                <w:sz w:val="24"/>
              </w:rPr>
            </w:pPr>
            <w:r w:rsidRPr="00C40DEA">
              <w:rPr>
                <w:color w:val="000000"/>
                <w:sz w:val="24"/>
              </w:rPr>
              <w:t xml:space="preserve">a, Nguyên tử </w:t>
            </w:r>
            <w:r>
              <w:rPr>
                <w:color w:val="000000"/>
                <w:sz w:val="24"/>
              </w:rPr>
              <w:t xml:space="preserve">Helium gồm: </w:t>
            </w:r>
          </w:p>
          <w:p w14:paraId="2315F6E2" w14:textId="77777777" w:rsidR="00984737" w:rsidRDefault="00984737" w:rsidP="00984737">
            <w:pPr>
              <w:spacing w:line="312" w:lineRule="auto"/>
              <w:rPr>
                <w:color w:val="000000"/>
                <w:sz w:val="24"/>
              </w:rPr>
            </w:pPr>
            <w:r>
              <w:rPr>
                <w:color w:val="000000"/>
                <w:sz w:val="24"/>
              </w:rPr>
              <w:t>…………………hạt electron</w:t>
            </w:r>
          </w:p>
          <w:p w14:paraId="1CAD0DC7" w14:textId="7D0416C8" w:rsidR="00984737" w:rsidRDefault="00984737" w:rsidP="00984737">
            <w:pPr>
              <w:spacing w:line="312" w:lineRule="auto"/>
              <w:rPr>
                <w:color w:val="000000"/>
                <w:sz w:val="24"/>
              </w:rPr>
            </w:pPr>
            <w:r>
              <w:rPr>
                <w:color w:val="000000"/>
                <w:sz w:val="24"/>
              </w:rPr>
              <w:t>…………………hạt proton</w:t>
            </w:r>
          </w:p>
          <w:p w14:paraId="20EB02AF" w14:textId="2421F066" w:rsidR="00E14C6C" w:rsidRDefault="00E14C6C" w:rsidP="00984737">
            <w:pPr>
              <w:spacing w:line="312" w:lineRule="auto"/>
              <w:rPr>
                <w:color w:val="000000"/>
                <w:sz w:val="24"/>
              </w:rPr>
            </w:pPr>
            <w:r>
              <w:rPr>
                <w:color w:val="000000"/>
                <w:sz w:val="24"/>
              </w:rPr>
              <w:t>…………………hạt neutron</w:t>
            </w:r>
          </w:p>
          <w:p w14:paraId="35F63E52" w14:textId="121C1AFD" w:rsidR="00984737" w:rsidRDefault="00984737" w:rsidP="00984737">
            <w:pPr>
              <w:spacing w:line="312" w:lineRule="auto"/>
              <w:rPr>
                <w:color w:val="000000"/>
                <w:sz w:val="24"/>
              </w:rPr>
            </w:pPr>
            <w:r>
              <w:rPr>
                <w:color w:val="000000"/>
                <w:sz w:val="24"/>
              </w:rPr>
              <w:t>b, Em có nhận xét gì về số lượng hạt p</w:t>
            </w:r>
            <w:r w:rsidR="00223B1A">
              <w:rPr>
                <w:color w:val="000000"/>
                <w:sz w:val="24"/>
              </w:rPr>
              <w:t>roton</w:t>
            </w:r>
            <w:r>
              <w:rPr>
                <w:color w:val="000000"/>
                <w:sz w:val="24"/>
              </w:rPr>
              <w:t xml:space="preserve"> và hạt e</w:t>
            </w:r>
            <w:r w:rsidR="00223B1A">
              <w:rPr>
                <w:color w:val="000000"/>
                <w:sz w:val="24"/>
              </w:rPr>
              <w:t>lectron</w:t>
            </w:r>
            <w:r>
              <w:rPr>
                <w:color w:val="000000"/>
                <w:sz w:val="24"/>
              </w:rPr>
              <w:t xml:space="preserve"> trong nguyên tử ?</w:t>
            </w:r>
          </w:p>
          <w:p w14:paraId="42C19E04" w14:textId="23E6D058" w:rsidR="00984737" w:rsidRDefault="00984737" w:rsidP="00984737">
            <w:pPr>
              <w:spacing w:line="312" w:lineRule="auto"/>
              <w:rPr>
                <w:color w:val="000000"/>
                <w:sz w:val="24"/>
              </w:rPr>
            </w:pPr>
            <w:r>
              <w:rPr>
                <w:color w:val="000000"/>
                <w:sz w:val="24"/>
              </w:rPr>
              <w:t>………………………………………………</w:t>
            </w:r>
            <w:r w:rsidR="00946434">
              <w:rPr>
                <w:color w:val="000000"/>
                <w:sz w:val="24"/>
              </w:rPr>
              <w:t>……</w:t>
            </w:r>
            <w:r>
              <w:rPr>
                <w:color w:val="000000"/>
                <w:sz w:val="24"/>
              </w:rPr>
              <w:t>…</w:t>
            </w:r>
          </w:p>
          <w:p w14:paraId="18D7CB35" w14:textId="313C5753" w:rsidR="00984737" w:rsidRDefault="003C0A2E" w:rsidP="00984737">
            <w:pPr>
              <w:spacing w:line="312" w:lineRule="auto"/>
              <w:rPr>
                <w:color w:val="000000"/>
                <w:sz w:val="24"/>
              </w:rPr>
            </w:pPr>
            <w:r>
              <w:rPr>
                <w:noProof/>
                <w:color w:val="000000"/>
                <w:sz w:val="24"/>
              </w:rPr>
              <mc:AlternateContent>
                <mc:Choice Requires="wps">
                  <w:drawing>
                    <wp:anchor distT="0" distB="0" distL="114300" distR="114300" simplePos="0" relativeHeight="251649024" behindDoc="0" locked="0" layoutInCell="1" allowOverlap="1" wp14:anchorId="79E0D59D" wp14:editId="6C86D84B">
                      <wp:simplePos x="0" y="0"/>
                      <wp:positionH relativeFrom="column">
                        <wp:posOffset>3495040</wp:posOffset>
                      </wp:positionH>
                      <wp:positionV relativeFrom="paragraph">
                        <wp:posOffset>38311</wp:posOffset>
                      </wp:positionV>
                      <wp:extent cx="2476500" cy="3429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476500" cy="342900"/>
                              </a:xfrm>
                              <a:prstGeom prst="rect">
                                <a:avLst/>
                              </a:prstGeom>
                              <a:solidFill>
                                <a:schemeClr val="lt1"/>
                              </a:solidFill>
                              <a:ln w="6350">
                                <a:noFill/>
                              </a:ln>
                            </wps:spPr>
                            <wps:txbx>
                              <w:txbxContent>
                                <w:p w14:paraId="1869CF40" w14:textId="1182AA41" w:rsidR="00984737" w:rsidRPr="00DD26CF" w:rsidRDefault="00984737">
                                  <w:pPr>
                                    <w:rPr>
                                      <w:sz w:val="24"/>
                                    </w:rPr>
                                  </w:pPr>
                                  <w:r w:rsidRPr="00DD26CF">
                                    <w:rPr>
                                      <w:sz w:val="24"/>
                                    </w:rPr>
                                    <w:t>Mô hình cấu tạo nguyên tử Helium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0D59D" id="_x0000_t202" coordsize="21600,21600" o:spt="202" path="m,l,21600r21600,l21600,xe">
                      <v:stroke joinstyle="miter"/>
                      <v:path gradientshapeok="t" o:connecttype="rect"/>
                    </v:shapetype>
                    <v:shape id="Text Box 38" o:spid="_x0000_s1026" type="#_x0000_t202" style="position:absolute;left:0;text-align:left;margin-left:275.2pt;margin-top:3pt;width:195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vVULAIAAFQEAAAOAAAAZHJzL2Uyb0RvYy54bWysVEtv2zAMvg/YfxB0b+ykSboacYosRYYB&#10;QVsgHXpWZCk2IIuapMTOfv0o2Xms22noRSZF6uPro2cPba3IQVhXgc7pcJBSIjSHotK7nP54Xd18&#10;ocR5pgumQIucHoWjD/PPn2aNycQISlCFsARBtMsak9PSe5MlieOlqJkbgBEajRJszTyqdpcUljWI&#10;XqtklKbTpAFbGAtcOIe3j52RziO+lIL7Zymd8ETlFHPz8bTx3IYzmc9YtrPMlBXv02D/kUXNKo1B&#10;z1CPzDOyt9VfUHXFLTiQfsChTkDKiotYA1YzTN9VsymZEbEWbI4z5za5j4PlT4eNebHEt1+hxQGG&#10;hjTGZQ4vQz2ttHX4YqYE7djC47ltovWE4+VofDedpGjiaLsdj+5RRpjk8tpY578JqEkQcmpxLLFb&#10;7LB2vnM9uYRgDlRVrCqlohKoIJbKkgPDISofc0TwP7yUJk1Op7eTNAJrCM87ZKUxl0tNQfLttu0L&#10;3UJxxPotdNRwhq8qTHLNnH9hFrmAdSG//TMeUgEGgV6ipAT761/3wR9HhFZKGuRWTt3PPbOCEvVd&#10;4/Duh+NxIGNUxpO7ESr22rK9tuh9vQSsfIibZHgUg79XJ1FaqN9wDRYhKpqY5hg7p/4kLn3HeFwj&#10;LhaL6IT0M8yv9cbwAB06HUbw2r4xa/o5eZzwE5xYyLJ34+p8w0sNi70HWcVZhgZ3Xe37jtSNbOjX&#10;LOzGtR69Lj+D+W8AAAD//wMAUEsDBBQABgAIAAAAIQBaUBcY3QAAAAgBAAAPAAAAZHJzL2Rvd25y&#10;ZXYueG1sTI/LTsMwEEX3SPyDNUhsELWhTYEQp0IIqMSOhofYufGQRMTjKHaT8PdMVrA8ulf3kW0m&#10;14oB+9B40nCxUCCQSm8bqjS8Fo/n1yBCNGRN6wk1/GCATX58lJnU+pFecNjFSnAIhdRoqGPsUilD&#10;WaMzYeE7JNa+fO9MZOwraXszcrhr5aVSa+lMQ9xQmw7vayy/dwen4fOs+ngO09PbuEyW3cN2KK7e&#10;baH16cl0dwsi4hT/zDDP5+mQ86a9P5ANotWQJGrFVg1rvsT6zWrm/cwKZJ7J/wfyXwAAAP//AwBQ&#10;SwECLQAUAAYACAAAACEAtoM4kv4AAADhAQAAEwAAAAAAAAAAAAAAAAAAAAAAW0NvbnRlbnRfVHlw&#10;ZXNdLnhtbFBLAQItABQABgAIAAAAIQA4/SH/1gAAAJQBAAALAAAAAAAAAAAAAAAAAC8BAABfcmVs&#10;cy8ucmVsc1BLAQItABQABgAIAAAAIQBDAvVULAIAAFQEAAAOAAAAAAAAAAAAAAAAAC4CAABkcnMv&#10;ZTJvRG9jLnhtbFBLAQItABQABgAIAAAAIQBaUBcY3QAAAAgBAAAPAAAAAAAAAAAAAAAAAIYEAABk&#10;cnMvZG93bnJldi54bWxQSwUGAAAAAAQABADzAAAAkAUAAAAA&#10;" fillcolor="white [3201]" stroked="f" strokeweight=".5pt">
                      <v:textbox>
                        <w:txbxContent>
                          <w:p w14:paraId="1869CF40" w14:textId="1182AA41" w:rsidR="00984737" w:rsidRPr="00DD26CF" w:rsidRDefault="00984737">
                            <w:pPr>
                              <w:rPr>
                                <w:sz w:val="24"/>
                              </w:rPr>
                            </w:pPr>
                            <w:r w:rsidRPr="00DD26CF">
                              <w:rPr>
                                <w:sz w:val="24"/>
                              </w:rPr>
                              <w:t>Mô hình cấu tạo nguyên tử Helium</w:t>
                            </w:r>
                          </w:p>
                        </w:txbxContent>
                      </v:textbox>
                    </v:shape>
                  </w:pict>
                </mc:Fallback>
              </mc:AlternateContent>
            </w:r>
            <w:r w:rsidR="00984737">
              <w:rPr>
                <w:color w:val="000000"/>
                <w:sz w:val="24"/>
              </w:rPr>
              <w:t>………………………………………………</w:t>
            </w:r>
            <w:r w:rsidR="00946434">
              <w:rPr>
                <w:color w:val="000000"/>
                <w:sz w:val="24"/>
              </w:rPr>
              <w:t>……</w:t>
            </w:r>
            <w:r w:rsidR="00984737">
              <w:rPr>
                <w:color w:val="000000"/>
                <w:sz w:val="24"/>
              </w:rPr>
              <w:t>…</w:t>
            </w:r>
          </w:p>
          <w:p w14:paraId="299B7C3C" w14:textId="1436EFED" w:rsidR="00984737" w:rsidRDefault="00984737" w:rsidP="00984737">
            <w:pPr>
              <w:spacing w:line="312" w:lineRule="auto"/>
              <w:rPr>
                <w:color w:val="000000"/>
                <w:sz w:val="24"/>
              </w:rPr>
            </w:pPr>
            <w:r>
              <w:rPr>
                <w:color w:val="000000"/>
                <w:sz w:val="24"/>
              </w:rPr>
              <w:t>c, Tại sao nguyên tử Helium luôn trung hoà về điện</w:t>
            </w:r>
            <w:r w:rsidR="00F07575">
              <w:rPr>
                <w:color w:val="000000"/>
                <w:sz w:val="24"/>
              </w:rPr>
              <w:t>?</w:t>
            </w:r>
          </w:p>
          <w:p w14:paraId="4CF9C451" w14:textId="67E83D54" w:rsidR="00984737" w:rsidRDefault="00984737" w:rsidP="00984737">
            <w:pPr>
              <w:spacing w:line="312" w:lineRule="auto"/>
              <w:rPr>
                <w:color w:val="000000"/>
                <w:sz w:val="24"/>
              </w:rPr>
            </w:pPr>
            <w:r>
              <w:rPr>
                <w:color w:val="000000"/>
                <w:sz w:val="24"/>
              </w:rPr>
              <w:t>………………………………………………</w:t>
            </w:r>
            <w:r w:rsidR="00946434">
              <w:rPr>
                <w:color w:val="000000"/>
                <w:sz w:val="24"/>
              </w:rPr>
              <w:t>……</w:t>
            </w:r>
            <w:r>
              <w:rPr>
                <w:color w:val="000000"/>
                <w:sz w:val="24"/>
              </w:rPr>
              <w:t>…</w:t>
            </w:r>
          </w:p>
          <w:p w14:paraId="0F853E86" w14:textId="373502B2" w:rsidR="00984737" w:rsidRDefault="00F667EC" w:rsidP="00984737">
            <w:pPr>
              <w:spacing w:line="312" w:lineRule="auto"/>
              <w:rPr>
                <w:color w:val="000000"/>
                <w:sz w:val="24"/>
              </w:rPr>
            </w:pPr>
            <w:r w:rsidRPr="00160D64">
              <w:rPr>
                <w:noProof/>
                <w:color w:val="000000"/>
                <w:sz w:val="24"/>
              </w:rPr>
              <mc:AlternateContent>
                <mc:Choice Requires="wpg">
                  <w:drawing>
                    <wp:anchor distT="0" distB="0" distL="114300" distR="114300" simplePos="0" relativeHeight="251898880" behindDoc="0" locked="0" layoutInCell="1" allowOverlap="1" wp14:anchorId="12481450" wp14:editId="51481A8D">
                      <wp:simplePos x="0" y="0"/>
                      <wp:positionH relativeFrom="column">
                        <wp:posOffset>3460368</wp:posOffset>
                      </wp:positionH>
                      <wp:positionV relativeFrom="paragraph">
                        <wp:posOffset>-61807</wp:posOffset>
                      </wp:positionV>
                      <wp:extent cx="271145" cy="271145"/>
                      <wp:effectExtent l="0" t="0" r="14605" b="14605"/>
                      <wp:wrapNone/>
                      <wp:docPr id="15101" name="Google Shape;15031;p50"/>
                      <wp:cNvGraphicFramePr/>
                      <a:graphic xmlns:a="http://schemas.openxmlformats.org/drawingml/2006/main">
                        <a:graphicData uri="http://schemas.microsoft.com/office/word/2010/wordprocessingGroup">
                          <wpg:wgp>
                            <wpg:cNvGrpSpPr/>
                            <wpg:grpSpPr>
                              <a:xfrm>
                                <a:off x="0" y="0"/>
                                <a:ext cx="271145" cy="271145"/>
                                <a:chOff x="0" y="0"/>
                                <a:chExt cx="271470" cy="271470"/>
                              </a:xfrm>
                            </wpg:grpSpPr>
                            <wpg:grpSp>
                              <wpg:cNvPr id="15102" name="Google Shape;15032;p50"/>
                              <wpg:cNvGrpSpPr/>
                              <wpg:grpSpPr>
                                <a:xfrm rot="10800000">
                                  <a:off x="0" y="0"/>
                                  <a:ext cx="271470" cy="271470"/>
                                  <a:chOff x="0" y="0"/>
                                  <a:chExt cx="192600" cy="192600"/>
                                </a:xfrm>
                              </wpg:grpSpPr>
                              <wps:wsp>
                                <wps:cNvPr id="15103" name="Google Shape;15033;p50"/>
                                <wps:cNvSpPr/>
                                <wps:spPr>
                                  <a:xfrm>
                                    <a:off x="0" y="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104" name="Google Shape;15034;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105" name="Google Shape;15035;p50"/>
                              <wps:cNvCnPr/>
                              <wps:spPr>
                                <a:xfrm>
                                  <a:off x="77263" y="135805"/>
                                  <a:ext cx="117000" cy="0"/>
                                </a:xfrm>
                                <a:prstGeom prst="straightConnector1">
                                  <a:avLst/>
                                </a:prstGeom>
                                <a:noFill/>
                                <a:ln w="19050" cap="flat" cmpd="sng">
                                  <a:solidFill>
                                    <a:schemeClr val="dk1"/>
                                  </a:solidFill>
                                  <a:prstDash val="solid"/>
                                  <a:round/>
                                  <a:headEnd type="none" w="med" len="med"/>
                                  <a:tailEnd type="none" w="med" len="med"/>
                                </a:ln>
                              </wps:spPr>
                              <wps:bodyPr/>
                            </wps:wsp>
                          </wpg:wgp>
                        </a:graphicData>
                      </a:graphic>
                    </wp:anchor>
                  </w:drawing>
                </mc:Choice>
                <mc:Fallback>
                  <w:pict>
                    <v:group w14:anchorId="390BD940" id="Google Shape;15031;p50" o:spid="_x0000_s1026" style="position:absolute;margin-left:272.45pt;margin-top:-4.85pt;width:21.35pt;height:21.35pt;z-index:251898880" coordsize="271470,27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WpMCQQAAH4MAAAOAAAAZHJzL2Uyb0RvYy54bWzsV9tu2zgQfV9g/4HQe2NRlixbjVPsJk12&#10;gWIboN0PoCnqglIkl6Qv6dfvDCX5kjR12i76tA5gDyXOcC7nzDCXb3adJBthXavVMqIXcUSE4rps&#10;Vb2M/v54+2oeEeeZKpnUSiyjB+GiN1e//nK5NYVIdKNlKSwBI8oVW7OMGu9NMZk43oiOuQtthIKX&#10;lbYd87C09aS0bAvWOzlJ4ng22WpbGqu5cA6e3vQvo6tgv6oE9++ryglP5DIC33z4tuF7hd+Tq0tW&#10;1JaZpuWDG+w7vOhYq+DQvakb5hlZ2/aJqa7lVjtd+Quuu4muqpaLEANEQ+NH0dxZvTYhlrrY1maf&#10;Jkjtozx9t1n+1+bOmg/m3kImtqaGXIQVxrKrbIe/4CXZhZQ97FMmdp5weJjklKZZRDi8GuSQUt5A&#10;3p9o8ebtQS/NoSCDHsqgNxkPnZy4sl/0LoLP95a0JeAto3ESEcU6gNad1rUU5EPDjHhNs3iavDZZ&#10;MIv65wIlVgM4aDyP8RNqeSbuL/jPinNx00UyA/Mh7kH+WtxACneou/uxuofMBDg5TMdRDqfP5nB6&#10;yGFQ2iPFFQ5A81KYnAmbFcY6fyd0R1BYRkLK1jgRysA275zvkzTuwmOdlm1520oZFtgvxLW0ZMOA&#10;6YxzoXw2QOpkp1RkC3VexAANwhm0nEoyD2JnAFBO1eHMExVn69XedDrFvy9ZRudumGt6F4IF3MYK&#10;YLEqg9QIVr5VJfEPBgCroCNG6I3rIiIF9E8Qwj7PWnl+H7BFKiDN1ozFQGmlywcorTP8tgWP3jHn&#10;75mFpkbhLGh0cMo/a2bhZPmnAkQtaJoAgf3xwh4vVscLpnijoX9ybyPSL6596KcYqdK/rb2u2lCu&#10;gzODjwBlJPBPwnT6LKbTl2G67wivaEzplFJoMxVg8g/MI4Y6NAcaT9NkERFof/P5NBkGytgd0/ks&#10;G5pjTvM4H2AzNla+7kGP9kaUwwgpe7zDs2aU+E6NooWZhtNMhmkGyIXsQy1gmq168BjmUQ+NotjD&#10;PZ1FpIEWPZ/BQK6ANSP8wFW7xun9/hM2d9Tq9EZ81EHfYwunWZqHCIM2ABSAd9jD16uW/y4+n2gs&#10;8DzICc0WIWhwpTc1xWEBL9IkHbztn4eH4ww4NglnYRTh0H1k8PA4d0pjHwjMGeg9T3LMO6LdqvLl&#10;7L4Nn6FMJ03gf3a/hN2Huf0TmQ6VfuYGkD1i+rUa7jljwxzvG3s+53kyg2mI0J1m8ziMEFaMfKZA&#10;4nF6j2AdyTzOpmGCOW9ZWzf+WisFjNW2bxsjzRHWw8hDoj1F8DcNqNPpV36i/y2COwEUCgMKpa9N&#10;qCc7Ic5nZxR2kmEcBClccgPRhws53qKP12HX4d+Gq38BAAD//wMAUEsDBBQABgAIAAAAIQCb2bbs&#10;4gAAAAkBAAAPAAAAZHJzL2Rvd25yZXYueG1sTI9Na4NAEIbvhf6HZQq9Jas15sM6hhDankKhSSHk&#10;ttGJStxZcTdq/n23p/Y4vA/v+0y6HnUjeupsbRghnAYgiHNT1FwifB/eJ0sQ1ikuVGOYEO5kYZ09&#10;PqQqKczAX9TvXSl8CdtEIVTOtYmUNq9IKzs1LbHPLqbTyvmzK2XRqcGX60a+BMFcalWzX6hUS9uK&#10;8uv+phE+BjVsovCt310v2/vpEH8edyEhPj+Nm1cQjkb3B8OvvleHzDudzY0LKxqEeDZbeRRhslqA&#10;8EC8XMxBnBGiKACZpfL/B9kPAAAA//8DAFBLAQItABQABgAIAAAAIQC2gziS/gAAAOEBAAATAAAA&#10;AAAAAAAAAAAAAAAAAABbQ29udGVudF9UeXBlc10ueG1sUEsBAi0AFAAGAAgAAAAhADj9If/WAAAA&#10;lAEAAAsAAAAAAAAAAAAAAAAALwEAAF9yZWxzLy5yZWxzUEsBAi0AFAAGAAgAAAAhADcdakwJBAAA&#10;fgwAAA4AAAAAAAAAAAAAAAAALgIAAGRycy9lMm9Eb2MueG1sUEsBAi0AFAAGAAgAAAAhAJvZtuzi&#10;AAAACQEAAA8AAAAAAAAAAAAAAAAAYwYAAGRycy9kb3ducmV2LnhtbFBLBQYAAAAABAAEAPMAAABy&#10;BwAAAAA=&#10;">
                      <v:group id="Google Shape;15032;p50" o:spid="_x0000_s1027"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CwgAAAN4AAAAPAAAAZHJzL2Rvd25yZXYueG1sRE/fa8Iw&#10;EH4f+D+EE3ybqXUVqUaRgdinwVTw9WjOptpcSpJp998vg8He7uP7eevtYDvxIB9axwpm0wwEce10&#10;y42C82n/ugQRIrLGzjEp+KYA283oZY2ldk/+pMcxNiKFcChRgYmxL6UMtSGLYep64sRdnbcYE/SN&#10;1B6fKdx2Ms+yhbTYcmow2NO7ofp+/LIK9FuYn6mqdj7/uJ2KtjiY5npRajIedisQkYb4L/5zVzrN&#10;L2ZZDr/vpBvk5gcAAP//AwBQSwECLQAUAAYACAAAACEA2+H2y+4AAACFAQAAEwAAAAAAAAAAAAAA&#10;AAAAAAAAW0NvbnRlbnRfVHlwZXNdLnhtbFBLAQItABQABgAIAAAAIQBa9CxbvwAAABUBAAALAAAA&#10;AAAAAAAAAAAAAB8BAABfcmVscy8ucmVsc1BLAQItABQABgAIAAAAIQBOTk+CwgAAAN4AAAAPAAAA&#10;AAAAAAAAAAAAAAcCAABkcnMvZG93bnJldi54bWxQSwUGAAAAAAMAAwC3AAAA9gIAAAAA&#10;">
                        <v:oval id="Google Shape;15033;p50" o:spid="_x0000_s102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CRwgAAAN4AAAAPAAAAZHJzL2Rvd25yZXYueG1sRE9LawIx&#10;EL4X/A9hhN5q1vpejSJCS6+1db0OmzFZ3EyWTepu/70pFLzNx/ecza53tbhRGyrPCsajDARx6XXF&#10;RsH319vLEkSIyBprz6TglwLstoOnDebad/xJt2M0IoVwyFGBjbHJpQylJYdh5BvixF186zAm2Bqp&#10;W+xSuKvla5bNpcOKU4PFhg6WyuvxxymgetbNi/3pvTBWTguqutV5YZR6Hvb7NYhIfXyI/90fOs2f&#10;jbMJ/L2TbpDbOwAAAP//AwBQSwECLQAUAAYACAAAACEA2+H2y+4AAACFAQAAEwAAAAAAAAAAAAAA&#10;AAAAAAAAW0NvbnRlbnRfVHlwZXNdLnhtbFBLAQItABQABgAIAAAAIQBa9CxbvwAAABUBAAALAAAA&#10;AAAAAAAAAAAAAB8BAABfcmVscy8ucmVsc1BLAQItABQABgAIAAAAIQBPPdCRwgAAAN4AAAAPAAAA&#10;AAAAAAAAAAAAAAcCAABkcnMvZG93bnJldi54bWxQSwUGAAAAAAMAAwC3AAAA9gIAAAAA&#10;" fillcolor="#4472c4 [3208]" strokecolor="#434343" strokeweight="1.5pt">
                          <v:stroke startarrowwidth="narrow" startarrowlength="short" endarrowwidth="narrow" endarrowlength="short"/>
                          <v:textbox inset="2.53958mm,2.53958mm,2.53958mm,2.53958mm"/>
                        </v:oval>
                        <v:shape id="Google Shape;15034;p50" o:spid="_x0000_s102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ycxAAAAN4AAAAPAAAAZHJzL2Rvd25yZXYueG1sRE9Na8JA&#10;EL0L/odlhN7qxlKDpG6CCKXSm0YQb9PdaRKanY3ZrUn99d1Cwds83uesi9G24kq9bxwrWMwTEMTa&#10;mYYrBcfy9XEFwgdkg61jUvBDHop8OlljZtzAe7oeQiViCPsMFdQhdJmUXtdk0c9dRxy5T9dbDBH2&#10;lTQ9DjHctvIpSVJpseHYUGNH25r01+HbKujazeXj7f2MmtOTue1ctS+bQamH2bh5ARFoDHfxv3tn&#10;4vzlInmGv3fiDTL/BQAA//8DAFBLAQItABQABgAIAAAAIQDb4fbL7gAAAIUBAAATAAAAAAAAAAAA&#10;AAAAAAAAAABbQ29udGVudF9UeXBlc10ueG1sUEsBAi0AFAAGAAgAAAAhAFr0LFu/AAAAFQEAAAsA&#10;AAAAAAAAAAAAAAAAHwEAAF9yZWxzLy5yZWxzUEsBAi0AFAAGAAgAAAAhAFOaHJzEAAAA3gAAAA8A&#10;AAAAAAAAAAAAAAAABwIAAGRycy9kb3ducmV2LnhtbFBLBQYAAAAAAwADALcAAAD4AgAAAAA=&#10;" path="m1547,2868nfc1946,1597,1345,424,1,e" filled="f" strokecolor="white" strokeweight=".50764mm">
                          <v:stroke startarrowwidth="narrow" startarrowlength="short" endarrowwidth="narrow" endarrowlength="short" endcap="round"/>
                          <v:path arrowok="t" o:extrusionok="f"/>
                        </v:shape>
                      </v:group>
                      <v:shapetype id="_x0000_t32" coordsize="21600,21600" o:spt="32" o:oned="t" path="m,l21600,21600e" filled="f">
                        <v:path arrowok="t" fillok="f" o:connecttype="none"/>
                        <o:lock v:ext="edit" shapetype="t"/>
                      </v:shapetype>
                      <v:shape id="Google Shape;15035;p50" o:spid="_x0000_s1030" type="#_x0000_t32" style="position:absolute;left:77263;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0ZwgAAAN4AAAAPAAAAZHJzL2Rvd25yZXYueG1sRE9Li8Iw&#10;EL4L+x/CLHjTxAWlVKOIoHhyfZRlj0MztsVmUpqs7f57Iwje5uN7zmLV21rcqfWVYw2TsQJBnDtT&#10;caEhu2xHCQgfkA3WjknDP3lYLT8GC0yN6/hE93MoRAxhn6KGMoQmldLnJVn0Y9cQR+7qWoshwraQ&#10;psUuhttafik1kxYrjg0lNrQpKb+d/6wGPHWHw3Gd0M9up3yB2Xey/ZVaDz/79RxEoD68xS/33sT5&#10;04mawvOdeINcPgAAAP//AwBQSwECLQAUAAYACAAAACEA2+H2y+4AAACFAQAAEwAAAAAAAAAAAAAA&#10;AAAAAAAAW0NvbnRlbnRfVHlwZXNdLnhtbFBLAQItABQABgAIAAAAIQBa9CxbvwAAABUBAAALAAAA&#10;AAAAAAAAAAAAAB8BAABfcmVscy8ucmVsc1BLAQItABQABgAIAAAAIQDWux0ZwgAAAN4AAAAPAAAA&#10;AAAAAAAAAAAAAAcCAABkcnMvZG93bnJldi54bWxQSwUGAAAAAAMAAwC3AAAA9gIAAAAA&#10;" strokecolor="black [3200]" strokeweight="1.5pt"/>
                    </v:group>
                  </w:pict>
                </mc:Fallback>
              </mc:AlternateContent>
            </w:r>
            <w:r>
              <w:rPr>
                <w:noProof/>
                <w:color w:val="000000"/>
                <w:sz w:val="24"/>
              </w:rPr>
              <mc:AlternateContent>
                <mc:Choice Requires="wps">
                  <w:drawing>
                    <wp:anchor distT="0" distB="0" distL="114300" distR="114300" simplePos="0" relativeHeight="251730944" behindDoc="0" locked="0" layoutInCell="1" allowOverlap="1" wp14:anchorId="29C04D25" wp14:editId="76D0746A">
                      <wp:simplePos x="0" y="0"/>
                      <wp:positionH relativeFrom="column">
                        <wp:posOffset>3772958</wp:posOffset>
                      </wp:positionH>
                      <wp:positionV relativeFrom="paragraph">
                        <wp:posOffset>-63500</wp:posOffset>
                      </wp:positionV>
                      <wp:extent cx="778510" cy="289560"/>
                      <wp:effectExtent l="0" t="0" r="2540" b="0"/>
                      <wp:wrapNone/>
                      <wp:docPr id="35" name="Text Box 35"/>
                      <wp:cNvGraphicFramePr/>
                      <a:graphic xmlns:a="http://schemas.openxmlformats.org/drawingml/2006/main">
                        <a:graphicData uri="http://schemas.microsoft.com/office/word/2010/wordprocessingShape">
                          <wps:wsp>
                            <wps:cNvSpPr txBox="1"/>
                            <wps:spPr>
                              <a:xfrm>
                                <a:off x="0" y="0"/>
                                <a:ext cx="778510" cy="289560"/>
                              </a:xfrm>
                              <a:prstGeom prst="rect">
                                <a:avLst/>
                              </a:prstGeom>
                              <a:solidFill>
                                <a:schemeClr val="lt1"/>
                              </a:solidFill>
                              <a:ln w="6350">
                                <a:noFill/>
                              </a:ln>
                            </wps:spPr>
                            <wps:txbx>
                              <w:txbxContent>
                                <w:p w14:paraId="52691A75" w14:textId="5A97230A" w:rsidR="00413450" w:rsidRPr="00DD26CF" w:rsidRDefault="00413450" w:rsidP="00067253">
                                  <w:pPr>
                                    <w:rPr>
                                      <w:sz w:val="24"/>
                                    </w:rPr>
                                  </w:pPr>
                                  <w:r w:rsidRPr="00DD26CF">
                                    <w:rPr>
                                      <w:sz w:val="24"/>
                                    </w:rPr>
                                    <w:t>Electron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C04D25" id="Text Box 35" o:spid="_x0000_s1027" type="#_x0000_t202" style="position:absolute;left:0;text-align:left;margin-left:297.1pt;margin-top:-5pt;width:61.3pt;height:22.8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6xOLgIAAFoEAAAOAAAAZHJzL2Uyb0RvYy54bWysVEuP2jAQvlfqf7B8LwEKL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t7dTccDtHA0Daf340mCNbs+ts6HrwJqEoWCOmQlgcUO&#10;ax8wIbqeXWIuD1qVK6V1UuIkiKV25MCQQx1SifjiNy9tSFPQyedxPwU2EJ93kbXBBNeWohTabUtU&#10;edPuFsojouCgGxBv+UphrWvmwwtzOBHYHk55eMZDasBccJIoqcD9/Nt99Eei0EpJgxNWUP9jz5yg&#10;RH8zSOH9YDSKI5mU0fhuiIq7tWxvLWZfLwEBGOA+WZ7E6B/0WZQO6jdchkXMiiZmOOYuaDiLy9DN&#10;PS4TF4tFcsIhtCyszcbyGDoCHpl4bd+Ysye6AvL8BOdZZPk71jrf+NLAYh9AqkRpxLlD9QQ/DnBi&#10;+rRscUNu9eR1/SXMfwEAAP//AwBQSwMEFAAGAAgAAAAhAIR4FUfiAAAACgEAAA8AAABkcnMvZG93&#10;bnJldi54bWxMj01Pg0AQhu8m/ofNmHgx7UIRqsjQGKM28WbxI9627AhEdpewW4r/3vGkx8m8ed/n&#10;KTaz6cVEo++cRYiXEQiytdOdbRBeqofFFQgflNWqd5YQvsnDpjw9KVSu3dE+07QLjeAS63OF0IYw&#10;5FL6uiWj/NINZPn36UajAp9jI/WojlxuermKokwa1VleaNVAdy3VX7uDQfi4aN6f/Pz4ekzSZLjf&#10;TtX6TVeI52fz7Q2IQHP4C8MvPqNDyUx7d7Daix4hvb5ccRRhEUcsxYl1nLHMHiFJM5BlIf8rlD8A&#10;AAD//wMAUEsBAi0AFAAGAAgAAAAhALaDOJL+AAAA4QEAABMAAAAAAAAAAAAAAAAAAAAAAFtDb250&#10;ZW50X1R5cGVzXS54bWxQSwECLQAUAAYACAAAACEAOP0h/9YAAACUAQAACwAAAAAAAAAAAAAAAAAv&#10;AQAAX3JlbHMvLnJlbHNQSwECLQAUAAYACAAAACEAgSesTi4CAABaBAAADgAAAAAAAAAAAAAAAAAu&#10;AgAAZHJzL2Uyb0RvYy54bWxQSwECLQAUAAYACAAAACEAhHgVR+IAAAAKAQAADwAAAAAAAAAAAAAA&#10;AACIBAAAZHJzL2Rvd25yZXYueG1sUEsFBgAAAAAEAAQA8wAAAJcFAAAAAA==&#10;" fillcolor="white [3201]" stroked="f" strokeweight=".5pt">
                      <v:textbox>
                        <w:txbxContent>
                          <w:p w14:paraId="52691A75" w14:textId="5A97230A" w:rsidR="00413450" w:rsidRPr="00DD26CF" w:rsidRDefault="00413450" w:rsidP="00067253">
                            <w:pPr>
                              <w:rPr>
                                <w:sz w:val="24"/>
                              </w:rPr>
                            </w:pPr>
                            <w:r w:rsidRPr="00DD26CF">
                              <w:rPr>
                                <w:sz w:val="24"/>
                              </w:rPr>
                              <w:t>Electron</w:t>
                            </w:r>
                          </w:p>
                        </w:txbxContent>
                      </v:textbox>
                    </v:shape>
                  </w:pict>
                </mc:Fallback>
              </mc:AlternateContent>
            </w:r>
            <w:r>
              <w:rPr>
                <w:noProof/>
                <w:color w:val="000000"/>
                <w:sz w:val="24"/>
              </w:rPr>
              <mc:AlternateContent>
                <mc:Choice Requires="wps">
                  <w:drawing>
                    <wp:anchor distT="0" distB="0" distL="114300" distR="114300" simplePos="0" relativeHeight="251739136" behindDoc="0" locked="0" layoutInCell="1" allowOverlap="1" wp14:anchorId="1A655843" wp14:editId="7A9259A6">
                      <wp:simplePos x="0" y="0"/>
                      <wp:positionH relativeFrom="column">
                        <wp:posOffset>3785235</wp:posOffset>
                      </wp:positionH>
                      <wp:positionV relativeFrom="paragraph">
                        <wp:posOffset>302895</wp:posOffset>
                      </wp:positionV>
                      <wp:extent cx="701040" cy="289560"/>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701040" cy="289560"/>
                              </a:xfrm>
                              <a:prstGeom prst="rect">
                                <a:avLst/>
                              </a:prstGeom>
                              <a:solidFill>
                                <a:schemeClr val="lt1"/>
                              </a:solidFill>
                              <a:ln w="6350">
                                <a:noFill/>
                              </a:ln>
                            </wps:spPr>
                            <wps:txbx>
                              <w:txbxContent>
                                <w:p w14:paraId="0B6FD430" w14:textId="0AC88730" w:rsidR="00413450" w:rsidRPr="00DD26CF" w:rsidRDefault="00413450" w:rsidP="00067253">
                                  <w:pPr>
                                    <w:rPr>
                                      <w:sz w:val="24"/>
                                    </w:rPr>
                                  </w:pPr>
                                  <w:r w:rsidRPr="00DD26CF">
                                    <w:rPr>
                                      <w:sz w:val="24"/>
                                    </w:rPr>
                                    <w:t>Proton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655843" id="Text Box 50" o:spid="_x0000_s1028" type="#_x0000_t202" style="position:absolute;left:0;text-align:left;margin-left:298.05pt;margin-top:23.85pt;width:55.2pt;height:22.8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1LgIAAFoEAAAOAAAAZHJzL2Uyb0RvYy54bWysVEtv2zAMvg/YfxB0X5xkSdoacYosRYYB&#10;RVsgHXpWZDkRIIuaxMTOfv0oOa91Ow27yKRI8fF9pKf3bW3YXvmgwRZ80OtzpqyEUttNwb+/Lj/d&#10;chZQ2FIYsKrgBxX4/ezjh2njcjWELZhSeUZBbMgbV/AtosuzLMitqkXogVOWjBX4WiCpfpOVXjQU&#10;vTbZsN+fZA340nmQKgS6feiMfJbiV5WS+FxVQSEzBafaMJ0+net4ZrOpyDdeuK2WxzLEP1RRC20p&#10;6TnUg0DBdl7/EarW0kOACnsS6gyqSkuVeqBuBv133ay2wqnUC4ET3Bmm8P/Cyqf9yr14hu0XaInA&#10;CEjjQh7oMvbTVr6OX6qUkZ0gPJxhUy0ySZc3VPmILJJMw9u78STBml0eOx/wq4KaRaHgnlhJYIn9&#10;Y0BKSK4nl5grgNHlUhuTlDgJamE82wvi0GAqkV785mUsawo++Tzup8AW4vMusrGU4NJSlLBdt0yX&#10;VO2p3TWUB0LBQzcgwcmlplofRcAX4WkiqD2acnymozJAueAocbYF//Nv99GfiCIrZw1NWMHDj53w&#10;ijPzzRKFd4NRRA2TMhrfDEnx15b1tcXu6gUQAAPaJyeTGP3RnMTKQ/1GyzCPWckkrKTcBceTuMBu&#10;7mmZpJrPkxMNoRP4aFdOxtAR8MjEa/smvDvShcTzE5xmUeTvWOt840sL8x1CpROlEecO1SP8NMCJ&#10;6eOyxQ251pPX5Zcw+wUAAP//AwBQSwMEFAAGAAgAAAAhAIULdo7hAAAACQEAAA8AAABkcnMvZG93&#10;bnJldi54bWxMj8tOhEAQRfcm/kOnTNwYpxkRcJBiYoyPxJ2Dj7jroUsg0tWE7gH8e9uVLiv35N5T&#10;xXYxvZhodJ1lhPUqAkFcW91xg/BS3Z9fgXBesVa9ZUL4Jgfb8vioULm2Mz/TtPONCCXscoXQej/k&#10;Urq6JaPcyg7EIfu0o1E+nGMj9ajmUG56eRFFqTSq47DQqoFuW6q/dgeD8HHWvD+55eF1jpN4uHuc&#10;quxNV4inJ8vNNQhPi/+D4Vc/qEMZnPb2wNqJHiHZpOuAIlxmGYgAZFGagNgjbOIYZFnI/x+UPwAA&#10;AP//AwBQSwECLQAUAAYACAAAACEAtoM4kv4AAADhAQAAEwAAAAAAAAAAAAAAAAAAAAAAW0NvbnRl&#10;bnRfVHlwZXNdLnhtbFBLAQItABQABgAIAAAAIQA4/SH/1gAAAJQBAAALAAAAAAAAAAAAAAAAAC8B&#10;AABfcmVscy8ucmVsc1BLAQItABQABgAIAAAAIQBL/Ie1LgIAAFoEAAAOAAAAAAAAAAAAAAAAAC4C&#10;AABkcnMvZTJvRG9jLnhtbFBLAQItABQABgAIAAAAIQCFC3aO4QAAAAkBAAAPAAAAAAAAAAAAAAAA&#10;AIgEAABkcnMvZG93bnJldi54bWxQSwUGAAAAAAQABADzAAAAlgUAAAAA&#10;" fillcolor="white [3201]" stroked="f" strokeweight=".5pt">
                      <v:textbox>
                        <w:txbxContent>
                          <w:p w14:paraId="0B6FD430" w14:textId="0AC88730" w:rsidR="00413450" w:rsidRPr="00DD26CF" w:rsidRDefault="00413450" w:rsidP="00067253">
                            <w:pPr>
                              <w:rPr>
                                <w:sz w:val="24"/>
                              </w:rPr>
                            </w:pPr>
                            <w:r w:rsidRPr="00DD26CF">
                              <w:rPr>
                                <w:sz w:val="24"/>
                              </w:rPr>
                              <w:t>Proton</w:t>
                            </w:r>
                          </w:p>
                        </w:txbxContent>
                      </v:textbox>
                    </v:shape>
                  </w:pict>
                </mc:Fallback>
              </mc:AlternateContent>
            </w:r>
            <w:r w:rsidR="00984737">
              <w:rPr>
                <w:color w:val="000000"/>
                <w:sz w:val="24"/>
              </w:rPr>
              <w:t>………………………………………………</w:t>
            </w:r>
            <w:r w:rsidR="00946434">
              <w:rPr>
                <w:color w:val="000000"/>
                <w:sz w:val="24"/>
              </w:rPr>
              <w:t>……</w:t>
            </w:r>
            <w:r w:rsidR="00984737">
              <w:rPr>
                <w:color w:val="000000"/>
                <w:sz w:val="24"/>
              </w:rPr>
              <w:t>…</w:t>
            </w:r>
          </w:p>
          <w:p w14:paraId="334D9E74" w14:textId="54A5713D" w:rsidR="00AA5A35" w:rsidRDefault="00F667EC" w:rsidP="00AA5A35">
            <w:pPr>
              <w:spacing w:line="312" w:lineRule="auto"/>
              <w:rPr>
                <w:color w:val="000000"/>
                <w:sz w:val="24"/>
              </w:rPr>
            </w:pPr>
            <w:r w:rsidRPr="00160D64">
              <w:rPr>
                <w:noProof/>
                <w:color w:val="000000"/>
                <w:sz w:val="24"/>
              </w:rPr>
              <mc:AlternateContent>
                <mc:Choice Requires="wpg">
                  <w:drawing>
                    <wp:anchor distT="0" distB="0" distL="114300" distR="114300" simplePos="0" relativeHeight="251899904" behindDoc="0" locked="0" layoutInCell="1" allowOverlap="1" wp14:anchorId="1B3EBC2D" wp14:editId="562F6C29">
                      <wp:simplePos x="0" y="0"/>
                      <wp:positionH relativeFrom="column">
                        <wp:posOffset>3464983</wp:posOffset>
                      </wp:positionH>
                      <wp:positionV relativeFrom="paragraph">
                        <wp:posOffset>67734</wp:posOffset>
                      </wp:positionV>
                      <wp:extent cx="271145" cy="271145"/>
                      <wp:effectExtent l="0" t="0" r="14605" b="14605"/>
                      <wp:wrapNone/>
                      <wp:docPr id="15106" name="Google Shape;15039;p50"/>
                      <wp:cNvGraphicFramePr/>
                      <a:graphic xmlns:a="http://schemas.openxmlformats.org/drawingml/2006/main">
                        <a:graphicData uri="http://schemas.microsoft.com/office/word/2010/wordprocessingGroup">
                          <wpg:wgp>
                            <wpg:cNvGrpSpPr/>
                            <wpg:grpSpPr>
                              <a:xfrm>
                                <a:off x="0" y="0"/>
                                <a:ext cx="271145" cy="271145"/>
                                <a:chOff x="0" y="0"/>
                                <a:chExt cx="271470" cy="271470"/>
                              </a:xfrm>
                            </wpg:grpSpPr>
                            <wpg:grpSp>
                              <wpg:cNvPr id="15107" name="Google Shape;15040;p50"/>
                              <wpg:cNvGrpSpPr/>
                              <wpg:grpSpPr>
                                <a:xfrm rot="10800000">
                                  <a:off x="0" y="0"/>
                                  <a:ext cx="271470" cy="271470"/>
                                  <a:chOff x="0" y="0"/>
                                  <a:chExt cx="192600" cy="192600"/>
                                </a:xfrm>
                              </wpg:grpSpPr>
                              <wps:wsp>
                                <wps:cNvPr id="15108" name="Google Shape;15041;p50"/>
                                <wps:cNvSpPr/>
                                <wps:spPr>
                                  <a:xfrm>
                                    <a:off x="0" y="0"/>
                                    <a:ext cx="192600" cy="192600"/>
                                  </a:xfrm>
                                  <a:prstGeom prst="ellipse">
                                    <a:avLst/>
                                  </a:prstGeom>
                                  <a:solidFill>
                                    <a:srgbClr val="FF0000"/>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109" name="Google Shape;15042;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110" name="Google Shape;15043;p50"/>
                              <wps:cNvCnPr/>
                              <wps:spPr>
                                <a:xfrm>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s:wsp>
                              <wps:cNvPr id="15111" name="Google Shape;15044;p50"/>
                              <wps:cNvCnPr/>
                              <wps:spPr>
                                <a:xfrm rot="5400000">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g:wgp>
                        </a:graphicData>
                      </a:graphic>
                    </wp:anchor>
                  </w:drawing>
                </mc:Choice>
                <mc:Fallback>
                  <w:pict>
                    <v:group w14:anchorId="36CC3969" id="Google Shape;15039;p50" o:spid="_x0000_s1026" style="position:absolute;margin-left:272.85pt;margin-top:5.35pt;width:21.35pt;height:21.35pt;z-index:251899904" coordsize="271470,27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KPLQQAALcOAAAOAAAAZHJzL2Uyb0RvYy54bWzsV9tu2zgQfV+g/0DovZEoS76ocYpuUmcX&#10;KLYB2v0AmqIuqERySfqS/fqdoSRf4rpOu0We6gAKKXGGM8NzzkjXb7dtQ9bC2FrJeUCvooAIyVVe&#10;y3Ie/P158XoaEOuYzFmjpJgHj8IGb29e/Xa90ZmIVaWaXBgCTqTNNnoeVM7pLAwtr0TL7JXSQsLD&#10;QpmWOZiaMswN24D3tgnjKBqHG2VybRQX1sLdu+5hcOP9F4Xg7mNRWOFIMw8gNuevxl+XeA1vrllW&#10;GqarmvdhsB+IomW1hE13ru6YY2Rl6hNXbc2NsqpwV1y1oSqKmgufA2RDoyfZ3Bu10j6XMtuUelcm&#10;KO2TOv2wW/7X+t7oT/rBQCU2uoRa+Bnmsi1Mi/8hSrL1JXvclUxsHeFwM55QmqQB4fCoH/uS8grq&#10;fmLFq/d7u2QCB9Lb4RjswmHT8CiU3aQLEWJ+MKTOAW8pjSYBkawFaN0rVTaCfKqYFm9oGiXRG516&#10;t2h/KVFiFICDRtMIf/4sL+T9lfhZdilvOovH4N7n3Y+/lTeQwu7P3f6/c/eV8XCyWI6DGgJJz9SQ&#10;7mvojXZIsZkF0DwXJhfSZpk21t0L1RIczAPRNLW2wh8DW3+wrivSsAq3taqp80XdNH5iyuVtY8ia&#10;Ac8XC3+EncnRskaSDRzyLAJcEM5Ab4qGORi2GtBkZek3PDKxh56TEf71SD1ahpHdMVt1EfhHnbYA&#10;hWUOobCsEix/L3PiHjWgVYIcBhiNbQPSCBBPGPh1jtXN5XVAlUYCYzZ6OAkcLVX+COdqNV/UENEH&#10;Zt0DM6BoFPYClYNd/lkxAzs3f0qA04wmMbDXHU7M4WR5OGGSVwrEkzsTkG5y67yYYn5SvVs5VdT+&#10;rPbB9DECjpG9LwTo2VlAx88DdCcHr2lE6YjSOCAFAPIPrCOm2isDjUZJDFuB9k2no7jvJoM0JtNx&#10;2ivjhE5ApzpADqrKVx3i0d8AcegfeQd2uFcNI76Vw9BAQ8NW1vhWBsiF6sNZQCtbduDRzKEdOsVh&#10;B/dkHJAK9Hk6BqIXQJkBfhCqWWHr/vgFlR2tWrUWn5W3d6jfNE1AYVHd0bpLYb+Gr5Y1/138e2Qx&#10;w/3AgqYznzSE0rkaYaeAB0mc9NF29/3NoQEcugSQYxa+Mewyg5uHtZMKRcAzp6f3NJ5g3RHtRubP&#10;Z/fC//ocf7EbqP597N437ZdjOgUhP9O6Rk+Yfiv7l5xBMIeXjR2fJ5N4DFRH6I7SaZR2IB34TIHE&#10;Q+sewDqQeWhMffuyzrC6rNytkhIYq0wnGwPNEdZ9v0OinSL4uxoUviqLXfPLv9Cfi+BWAIV8g8KR&#10;59mZDnWy8ls9CpWkbwcviBZog2fQkjwPLV1fSBN8wzh6S/yFna+8s5wggmU/HTtedeDryDeJ/ksO&#10;P78O5x5r++/Nm/8AAAD//wMAUEsDBBQABgAIAAAAIQAGzj733wAAAAkBAAAPAAAAZHJzL2Rvd25y&#10;ZXYueG1sTI9BS8NAEIXvgv9hGcGb3cQmGmI2pRT1VIS2gnjbZqdJaHY2ZLdJ+u8dT3qaGd7jzfeK&#10;1Ww7MeLgW0cK4kUEAqlypqVawefh7SED4YMmoztHqOCKHlbl7U2hc+Mm2uG4D7XgEPK5VtCE0OdS&#10;+qpBq/3C9UisndxgdeBzqKUZ9MThtpOPUfQkrW6JPzS6x02D1Xl/sQreJz2tl/HruD2fNtfvQ/rx&#10;tY1Rqfu7ef0CIuAc/szwi8/oUDLT0V3IeNEpSJP0ma0sRDzZkGZZAuLIyzIBWRbyf4PyBwAA//8D&#10;AFBLAQItABQABgAIAAAAIQC2gziS/gAAAOEBAAATAAAAAAAAAAAAAAAAAAAAAABbQ29udGVudF9U&#10;eXBlc10ueG1sUEsBAi0AFAAGAAgAAAAhADj9If/WAAAAlAEAAAsAAAAAAAAAAAAAAAAALwEAAF9y&#10;ZWxzLy5yZWxzUEsBAi0AFAAGAAgAAAAhACnpoo8tBAAAtw4AAA4AAAAAAAAAAAAAAAAALgIAAGRy&#10;cy9lMm9Eb2MueG1sUEsBAi0AFAAGAAgAAAAhAAbOPvffAAAACQEAAA8AAAAAAAAAAAAAAAAAhwYA&#10;AGRycy9kb3ducmV2LnhtbFBLBQYAAAAABAAEAPMAAACTBwAAAAA=&#10;">
                      <v:group id="Google Shape;15040;p50" o:spid="_x0000_s1027"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ewawwAAAN4AAAAPAAAAZHJzL2Rvd25yZXYueG1sRE9NawIx&#10;EL0X/A9hBG81q3W1bI0iQnFPQlXwOmzGzbabyZJE3f77RhB6m8f7nOW6t624kQ+NYwWTcQaCuHK6&#10;4VrB6fj5+g4iRGSNrWNS8EsB1qvByxIL7e78RbdDrEUK4VCgAhNjV0gZKkMWw9h1xIm7OG8xJuhr&#10;qT3eU7ht5TTL5tJiw6nBYEdbQ9XP4WoV6Fl4O1FZbvx0/33Mm3xn6stZqdGw33yAiNTHf/HTXeo0&#10;P59kC3i8k26Qqz8AAAD//wMAUEsBAi0AFAAGAAgAAAAhANvh9svuAAAAhQEAABMAAAAAAAAAAAAA&#10;AAAAAAAAAFtDb250ZW50X1R5cGVzXS54bWxQSwECLQAUAAYACAAAACEAWvQsW78AAAAVAQAACwAA&#10;AAAAAAAAAAAAAAAfAQAAX3JlbHMvLnJlbHNQSwECLQAUAAYACAAAACEAXjnsGsMAAADeAAAADwAA&#10;AAAAAAAAAAAAAAAHAgAAZHJzL2Rvd25yZXYueG1sUEsFBgAAAAADAAMAtwAAAPcCAAAAAA==&#10;">
                        <v:oval id="Google Shape;15041;p50" o:spid="_x0000_s102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clOyAAAAN4AAAAPAAAAZHJzL2Rvd25yZXYueG1sRI9BSwMx&#10;EIXvQv9DGMGbTVpQ67ZpEUWqHixWkR6HzbhZmkzWTWxXf71zELzN8N68981iNcSgDtTnNrGFydiA&#10;Iq6Ta7mx8PZ6fz4DlQuyw5CYLHxThtVydLLAyqUjv9BhWxolIZwrtOBL6Sqtc+0pYh6njli0j9RH&#10;LLL2jXY9HiU8Bj015lJHbFkaPHZ066neb7+iBXP1+f6U13c/z7v1LPj6cTMN1xtrz06HmzmoQkP5&#10;N/9dPzjBv5gY4ZV3ZAa9/AUAAP//AwBQSwECLQAUAAYACAAAACEA2+H2y+4AAACFAQAAEwAAAAAA&#10;AAAAAAAAAAAAAAAAW0NvbnRlbnRfVHlwZXNdLnhtbFBLAQItABQABgAIAAAAIQBa9CxbvwAAABUB&#10;AAALAAAAAAAAAAAAAAAAAB8BAABfcmVscy8ucmVsc1BLAQItABQABgAIAAAAIQD1HclOyAAAAN4A&#10;AAAPAAAAAAAAAAAAAAAAAAcCAABkcnMvZG93bnJldi54bWxQSwUGAAAAAAMAAwC3AAAA/AIAAAAA&#10;" fillcolor="red" strokecolor="#434343" strokeweight="1.5pt">
                          <v:stroke startarrowwidth="narrow" startarrowlength="short" endarrowwidth="narrow" endarrowlength="short"/>
                          <v:textbox inset="2.53958mm,2.53958mm,2.53958mm,2.53958mm"/>
                        </v:oval>
                        <v:shape id="Google Shape;15042;p50" o:spid="_x0000_s102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7MCwgAAAN4AAAAPAAAAZHJzL2Rvd25yZXYueG1sRE/LqsIw&#10;EN0L/kMYwd01VVCu1SgiiOLOB4i7sRnbYjOpTbT1fv2NILibw3nOdN6YQjypcrllBf1eBII4sTrn&#10;VMHxsPr5BeE8ssbCMil4kYP5rN2aYqxtzTt67n0qQgi7GBVk3pexlC7JyKDr2ZI4cFdbGfQBVqnU&#10;FdYh3BRyEEUjaTDn0JBhScuMktv+YRSUxeJ+WW/PmPDopP82Nt0d8lqpbqdZTEB4avxX/HFvdJg/&#10;7EdjeL8TbpCzfwAAAP//AwBQSwECLQAUAAYACAAAACEA2+H2y+4AAACFAQAAEwAAAAAAAAAAAAAA&#10;AAAAAAAAW0NvbnRlbnRfVHlwZXNdLnhtbFBLAQItABQABgAIAAAAIQBa9CxbvwAAABUBAAALAAAA&#10;AAAAAAAAAAAAAB8BAABfcmVscy8ucmVsc1BLAQItABQABgAIAAAAIQC9m7MCwgAAAN4AAAAPAAAA&#10;AAAAAAAAAAAAAAcCAABkcnMvZG93bnJldi54bWxQSwUGAAAAAAMAAwC3AAAA9gIAAAAA&#10;" path="m1547,2868nfc1946,1597,1345,424,1,e" filled="f" strokecolor="white" strokeweight=".50764mm">
                          <v:stroke startarrowwidth="narrow" startarrowlength="short" endarrowwidth="narrow" endarrowlength="short" endcap="round"/>
                          <v:path arrowok="t" o:extrusionok="f"/>
                        </v:shape>
                      </v:group>
                      <v:shape id="Google Shape;15043;p50" o:spid="_x0000_s1030" type="#_x0000_t32" style="position:absolute;left:77262;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hcxQAAAN4AAAAPAAAAZHJzL2Rvd25yZXYueG1sRI9Pa8JA&#10;EMXvBb/DMoK3uolgCamrSEHxpPUP4nHITpPQ7GzIriZ+e+dQ6G2GefPe+y1Wg2vUg7pQezaQThNQ&#10;xIW3NZcGLufNewYqRGSLjWcy8KQAq+XobYG59T0f6XGKpRITDjkaqGJsc61DUZHDMPUtsdx+fOcw&#10;ytqV2nbYi7lr9CxJPrTDmiWhwpa+Kip+T3dnAI/9fv+9zui63SahxMsh29y0MZPxsP4EFWmI/+K/&#10;752V+vM0FQDBkRn08gUAAP//AwBQSwECLQAUAAYACAAAACEA2+H2y+4AAACFAQAAEwAAAAAAAAAA&#10;AAAAAAAAAAAAW0NvbnRlbnRfVHlwZXNdLnhtbFBLAQItABQABgAIAAAAIQBa9CxbvwAAABUBAAAL&#10;AAAAAAAAAAAAAAAAAB8BAABfcmVscy8ucmVsc1BLAQItABQABgAIAAAAIQBDFShcxQAAAN4AAAAP&#10;AAAAAAAAAAAAAAAAAAcCAABkcnMvZG93bnJldi54bWxQSwUGAAAAAAMAAwC3AAAA+QIAAAAA&#10;" strokecolor="black [3200]" strokeweight="1.5pt"/>
                      <v:shape id="Google Shape;15044;p50" o:spid="_x0000_s1031" type="#_x0000_t32" style="position:absolute;left:77262;top:135805;width:11700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lLwwAAAN4AAAAPAAAAZHJzL2Rvd25yZXYueG1sRE9NawIx&#10;EL0X+h/CFHqr2SguZWsUKQgepKD10ON0M25Wk8l2E3X77xtB6G0e73Nmi8E7caE+toE1qFEBgrgO&#10;puVGw/5z9fIKIiZkgy4wafilCIv548MMKxOuvKXLLjUih3CsUINNqaukjLUlj3EUOuLMHULvMWXY&#10;N9L0eM3h3slxUZTSY8u5wWJH75bq0+7sNbD6+DpZtxkzTc5q75blz/G71Pr5aVi+gUg0pH/x3b02&#10;ef5UKQW3d/INcv4HAAD//wMAUEsBAi0AFAAGAAgAAAAhANvh9svuAAAAhQEAABMAAAAAAAAAAAAA&#10;AAAAAAAAAFtDb250ZW50X1R5cGVzXS54bWxQSwECLQAUAAYACAAAACEAWvQsW78AAAAVAQAACwAA&#10;AAAAAAAAAAAAAAAfAQAAX3JlbHMvLnJlbHNQSwECLQAUAAYACAAAACEAC/7JS8MAAADeAAAADwAA&#10;AAAAAAAAAAAAAAAHAgAAZHJzL2Rvd25yZXYueG1sUEsFBgAAAAADAAMAtwAAAPcCAAAAAA==&#10;" strokecolor="black [3200]" strokeweight="1.5pt"/>
                    </v:group>
                  </w:pict>
                </mc:Fallback>
              </mc:AlternateContent>
            </w:r>
            <w:r w:rsidR="00AA5A35">
              <w:rPr>
                <w:color w:val="000000"/>
                <w:sz w:val="24"/>
              </w:rPr>
              <w:t>d, có thể chia cấu tạo nguyên tử thành mấy phần? gọi tên các phần đó ?</w:t>
            </w:r>
          </w:p>
          <w:p w14:paraId="43C48CED" w14:textId="17D26B2D" w:rsidR="00AA5A35" w:rsidRDefault="00F667EC" w:rsidP="00AA5A35">
            <w:pPr>
              <w:spacing w:line="312" w:lineRule="auto"/>
              <w:rPr>
                <w:color w:val="000000"/>
                <w:sz w:val="24"/>
              </w:rPr>
            </w:pPr>
            <w:r>
              <w:rPr>
                <w:noProof/>
                <w:color w:val="000000"/>
                <w:sz w:val="24"/>
              </w:rPr>
              <mc:AlternateContent>
                <mc:Choice Requires="wps">
                  <w:drawing>
                    <wp:anchor distT="0" distB="0" distL="114300" distR="114300" simplePos="0" relativeHeight="251732992" behindDoc="0" locked="0" layoutInCell="1" allowOverlap="1" wp14:anchorId="2BD73F23" wp14:editId="360F0DD4">
                      <wp:simplePos x="0" y="0"/>
                      <wp:positionH relativeFrom="column">
                        <wp:posOffset>3739515</wp:posOffset>
                      </wp:positionH>
                      <wp:positionV relativeFrom="paragraph">
                        <wp:posOffset>8890</wp:posOffset>
                      </wp:positionV>
                      <wp:extent cx="853440" cy="289560"/>
                      <wp:effectExtent l="0" t="0" r="3810" b="0"/>
                      <wp:wrapNone/>
                      <wp:docPr id="36" name="Text Box 36"/>
                      <wp:cNvGraphicFramePr/>
                      <a:graphic xmlns:a="http://schemas.openxmlformats.org/drawingml/2006/main">
                        <a:graphicData uri="http://schemas.microsoft.com/office/word/2010/wordprocessingShape">
                          <wps:wsp>
                            <wps:cNvSpPr txBox="1"/>
                            <wps:spPr>
                              <a:xfrm>
                                <a:off x="0" y="0"/>
                                <a:ext cx="853440" cy="289560"/>
                              </a:xfrm>
                              <a:prstGeom prst="rect">
                                <a:avLst/>
                              </a:prstGeom>
                              <a:solidFill>
                                <a:schemeClr val="lt1"/>
                              </a:solidFill>
                              <a:ln w="6350">
                                <a:noFill/>
                              </a:ln>
                            </wps:spPr>
                            <wps:txbx>
                              <w:txbxContent>
                                <w:p w14:paraId="0810CF3C" w14:textId="0B40A26C" w:rsidR="00413450" w:rsidRPr="00DD26CF" w:rsidRDefault="00413450" w:rsidP="00067253">
                                  <w:pPr>
                                    <w:rPr>
                                      <w:sz w:val="24"/>
                                    </w:rPr>
                                  </w:pPr>
                                  <w:r w:rsidRPr="00DD26CF">
                                    <w:rPr>
                                      <w:sz w:val="24"/>
                                    </w:rPr>
                                    <w:t>Neutron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D73F23" id="Text Box 36" o:spid="_x0000_s1029" type="#_x0000_t202" style="position:absolute;left:0;text-align:left;margin-left:294.45pt;margin-top:.7pt;width:67.2pt;height:22.8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aVLgIAAFo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Z5PReIwWjqbh7G4yTbBm18fW+fBVQE2iUFCHrCSw2OHR&#10;B0yIrmeXmMuDVuVaaZ2UOAlipR05MORQh1QivvjNSxvSFHQ6mvRTYAPxeRdZG0xwbSlKod22RJUF&#10;HZ3b3UJ5RBQcdAPiLV8rrPWR+fDCHE4EtodTHp7xkBowF5wkSipwP/92H/2RKLRS0uCEFdT/2DMn&#10;KNHfDFJ4N0iohaSMJ5+HmMPdWra3FrOvV4AADHCfLE9i9A/6LEoH9RsuwzJmRRMzHHMXNJzFVejm&#10;HpeJi+UyOeEQWhYezcbyGDoCHpl4bd+Ysye6AvL8BOdZZPk71jrf+NLAch9AqkRpxLlD9QQ/DnBi&#10;+rRscUNu9eR1/SUsfgEAAP//AwBQSwMEFAAGAAgAAAAhAPGCAeLgAAAACAEAAA8AAABkcnMvZG93&#10;bnJldi54bWxMj01Pg0AQhu8m/ofNmHgxdrG0gsjSGONH4s3Sarxt2RGI7Cxht4D/3vGkx8nz5n2f&#10;yTez7cSIg28dKbhaRCCQKmdaqhXsysfLFIQPmozuHKGCb/SwKU5Pcp0ZN9ErjttQCy4hn2kFTQh9&#10;JqWvGrTaL1yPxOzTDVYHPodamkFPXG47uYyia2l1S7zQ6B7vG6y+tker4OOifn/x89N+itdx//A8&#10;lsmbKZU6P5vvbkEEnMNfGH71WR0Kdjq4IxkvOgXrNL3hKIMVCObJMo5BHBSskghkkcv/DxQ/AAAA&#10;//8DAFBLAQItABQABgAIAAAAIQC2gziS/gAAAOEBAAATAAAAAAAAAAAAAAAAAAAAAABbQ29udGVu&#10;dF9UeXBlc10ueG1sUEsBAi0AFAAGAAgAAAAhADj9If/WAAAAlAEAAAsAAAAAAAAAAAAAAAAALwEA&#10;AF9yZWxzLy5yZWxzUEsBAi0AFAAGAAgAAAAhAN1iVpUuAgAAWgQAAA4AAAAAAAAAAAAAAAAALgIA&#10;AGRycy9lMm9Eb2MueG1sUEsBAi0AFAAGAAgAAAAhAPGCAeLgAAAACAEAAA8AAAAAAAAAAAAAAAAA&#10;iAQAAGRycy9kb3ducmV2LnhtbFBLBQYAAAAABAAEAPMAAACVBQAAAAA=&#10;" fillcolor="white [3201]" stroked="f" strokeweight=".5pt">
                      <v:textbox>
                        <w:txbxContent>
                          <w:p w14:paraId="0810CF3C" w14:textId="0B40A26C" w:rsidR="00413450" w:rsidRPr="00DD26CF" w:rsidRDefault="00413450" w:rsidP="00067253">
                            <w:pPr>
                              <w:rPr>
                                <w:sz w:val="24"/>
                              </w:rPr>
                            </w:pPr>
                            <w:r w:rsidRPr="00DD26CF">
                              <w:rPr>
                                <w:sz w:val="24"/>
                              </w:rPr>
                              <w:t>Neutron</w:t>
                            </w:r>
                          </w:p>
                        </w:txbxContent>
                      </v:textbox>
                    </v:shape>
                  </w:pict>
                </mc:Fallback>
              </mc:AlternateContent>
            </w:r>
            <w:r w:rsidRPr="00160D64">
              <w:rPr>
                <w:noProof/>
                <w:color w:val="000000"/>
                <w:sz w:val="24"/>
              </w:rPr>
              <mc:AlternateContent>
                <mc:Choice Requires="wpg">
                  <w:drawing>
                    <wp:anchor distT="0" distB="0" distL="114300" distR="114300" simplePos="0" relativeHeight="251900928" behindDoc="0" locked="0" layoutInCell="1" allowOverlap="1" wp14:anchorId="50D02E21" wp14:editId="74555209">
                      <wp:simplePos x="0" y="0"/>
                      <wp:positionH relativeFrom="column">
                        <wp:posOffset>3456305</wp:posOffset>
                      </wp:positionH>
                      <wp:positionV relativeFrom="paragraph">
                        <wp:posOffset>7822</wp:posOffset>
                      </wp:positionV>
                      <wp:extent cx="271470" cy="271470"/>
                      <wp:effectExtent l="0" t="0" r="14605" b="14605"/>
                      <wp:wrapNone/>
                      <wp:docPr id="15112" name="Google Shape;15036;p50"/>
                      <wp:cNvGraphicFramePr/>
                      <a:graphic xmlns:a="http://schemas.openxmlformats.org/drawingml/2006/main">
                        <a:graphicData uri="http://schemas.microsoft.com/office/word/2010/wordprocessingGroup">
                          <wpg:wgp>
                            <wpg:cNvGrpSpPr/>
                            <wpg:grpSpPr>
                              <a:xfrm rot="10800000">
                                <a:off x="0" y="0"/>
                                <a:ext cx="271470" cy="271470"/>
                                <a:chOff x="0" y="0"/>
                                <a:chExt cx="192600" cy="192600"/>
                              </a:xfrm>
                            </wpg:grpSpPr>
                            <wps:wsp>
                              <wps:cNvPr id="15113" name="Google Shape;15037;p50"/>
                              <wps:cNvSpPr/>
                              <wps:spPr>
                                <a:xfrm>
                                  <a:off x="0" y="0"/>
                                  <a:ext cx="192600" cy="192600"/>
                                </a:xfrm>
                                <a:prstGeom prst="ellipse">
                                  <a:avLst/>
                                </a:prstGeom>
                                <a:solidFill>
                                  <a:schemeClr val="accent6"/>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114" name="Google Shape;15038;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wgp>
                        </a:graphicData>
                      </a:graphic>
                    </wp:anchor>
                  </w:drawing>
                </mc:Choice>
                <mc:Fallback>
                  <w:pict>
                    <v:group w14:anchorId="686C08DB" id="Google Shape;15036;p50" o:spid="_x0000_s1026" style="position:absolute;margin-left:272.15pt;margin-top:.6pt;width:21.4pt;height:21.4pt;rotation:180;z-index:251900928" coordsize="192600,19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pdwMAAFsJAAAOAAAAZHJzL2Uyb0RvYy54bWzsVtuO2zYQfS/QfyD0nrUkyzdlvUGbzW4L&#10;BM0CST+ApqgLSpEsSV+2X98zlHxL2maRAn2qDMhDijOcOTxzpNs3h16xnXS+M3qdZDdpwqQWpup0&#10;s05+/fTwapkwH7iuuDJarpNn6ZM3d99/d7u3pcxNa1QlHUMQ7cu9XSdtCLacTLxoZc/9jbFS42Ft&#10;XM8Dhq6ZVI7vEb1XkzxN55O9cZV1RkjvMXs/PEzuYvy6liJ8qGsvA1PrBLmFeHfxvqH75O6Wl43j&#10;tu3EmAb/hix63mlsegp1zwNnW9d9EarvhDPe1OFGmH5i6roTMtaAarL0s2oendnaWEtT7ht7ggnQ&#10;fobTN4cVv+wenf1onxyQ2NsGWMQR1XKoXc+cAWZZukzpiiUiaXaICD6fEJSHwAQm80VWLICzwKPR&#10;jgiLFsfwhZdo341+2SqfI3z0G234TYYcYFxltrfgij/D4f8dHB9bbmVE2ZeA48mxrkLJsyybJkzz&#10;Hqx9NKZRksWVr7NZOl28trNIHsoFTicAfemB5RE9+v8nuL5SNi+t8+FRmp6RsU6kUp31lCwv+e69&#10;DwNIx1U07Y3qqodOqTigNpJvlWM7jgbgQkgd5kR6QHu1Umm2R9GrFGUxwdGJteIBZm8BhtdN3PPK&#10;xbtmcwpdTOn3V5EpuXvu2yGFGGHoOpBbV5EdreTVO12x8GwBtoZQJJSN7xOmJGQFRlwXeKe+vg6l&#10;KR05czwMOqSNqZ5xtN6Khw4Zvec+PHGHXs+wF/ofu/y+5Q47q581GLXKinwGwbgcuMvB5nLAtWgN&#10;ZEUEl7Bh8DZEmaFj0OaHbTB1F4/rnMyYI6hMrfcfcbr4W04vX8bpQRFeZSn6I8vyhNXg5E+EI5U6&#10;sj1Lp0W+ShhkYLmc5qPOHlWiWM5nwJZEYpEt0sVIG9IbiiG2A+nJPrIcyloNfMdce7TEQR9NB6kn&#10;kVdR5MFcoI+zgMhvBvJYHsiPgpI50L2YJ6yFVC3neE/V6Joj/ZCq29JL7cNvJHLk1Zud/GSifyAp&#10;y2bFIlYYvYeeOq8R200nfpR/XHmsaD9Unc1WsWikMoSaFsADD4q8GLMd5uNkRA+svgyJIVURG/lU&#10;WVxzxk4b0oHYOWN7L/MF4U5sd7p6eXc/xGs8pisR+L+7X9Ld8f2FN3g8rvFrgz4RLsdRDc7fRHd/&#10;AgAA//8DAFBLAwQUAAYACAAAACEA/yggKd0AAAAIAQAADwAAAGRycy9kb3ducmV2LnhtbEyPwU7D&#10;MBBE70j8g7VI3KjT1IEqxKkqJERPSLSVuLrxNg7E6yh22/D3LCd6XL3RzNtqNflenHGMXSAN81kG&#10;AqkJtqNWw373+rAEEZMha/pAqOEHI6zq25vKlDZc6APP29QKLqFYGg0upaGUMjYOvYmzMCAxO4bR&#10;m8Tn2Eo7mguX+17mWfYovemIF5wZ8MVh8709eQ1WxcUeN5v1mL9/7YqueHPt8VPr+7tp/Qwi4ZT+&#10;w/Cnz+pQs9MhnMhG0WsolFpwlEEOgnmxfJqDOGhQKgNZV/L6gfoXAAD//wMAUEsBAi0AFAAGAAgA&#10;AAAhALaDOJL+AAAA4QEAABMAAAAAAAAAAAAAAAAAAAAAAFtDb250ZW50X1R5cGVzXS54bWxQSwEC&#10;LQAUAAYACAAAACEAOP0h/9YAAACUAQAACwAAAAAAAAAAAAAAAAAvAQAAX3JlbHMvLnJlbHNQSwEC&#10;LQAUAAYACAAAACEAKx7fqXcDAABbCQAADgAAAAAAAAAAAAAAAAAuAgAAZHJzL2Uyb0RvYy54bWxQ&#10;SwECLQAUAAYACAAAACEA/yggKd0AAAAIAQAADwAAAAAAAAAAAAAAAADRBQAAZHJzL2Rvd25yZXYu&#10;eG1sUEsFBgAAAAAEAAQA8wAAANsGAAAAAA==&#10;">
                      <v:oval id="Google Shape;15037;p50" o:spid="_x0000_s1027"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4twQAAAN4AAAAPAAAAZHJzL2Rvd25yZXYueG1sRE9Ni8Iw&#10;EL0v+B/CLHhb0youWo0igrBX7R70NjZjU7aZlCSr7b/fLAje5vE+Z73tbSvu5EPjWEE+yUAQV043&#10;XCv4Lg8fCxAhImtsHZOCgQJsN6O3NRbaPfhI91OsRQrhUKACE2NXSBkqQxbDxHXEibs5bzEm6Gup&#10;PT5SuG3lNMs+pcWGU4PBjvaGqp/Tr1Wgh9LfJJ3Lw7EdrtXVzMPSXZQav/e7FYhIfXyJn+4vnebP&#10;83wG/++kG+TmDwAA//8DAFBLAQItABQABgAIAAAAIQDb4fbL7gAAAIUBAAATAAAAAAAAAAAAAAAA&#10;AAAAAABbQ29udGVudF9UeXBlc10ueG1sUEsBAi0AFAAGAAgAAAAhAFr0LFu/AAAAFQEAAAsAAAAA&#10;AAAAAAAAAAAAHwEAAF9yZWxzLy5yZWxzUEsBAi0AFAAGAAgAAAAhAG6Zzi3BAAAA3gAAAA8AAAAA&#10;AAAAAAAAAAAABwIAAGRycy9kb3ducmV2LnhtbFBLBQYAAAAAAwADALcAAAD1AgAAAAA=&#10;" fillcolor="#70ad47 [3209]" strokecolor="#434343" strokeweight="1.5pt">
                        <v:stroke startarrowwidth="narrow" startarrowlength="short" endarrowwidth="narrow" endarrowlength="short"/>
                        <v:textbox inset="2.53958mm,2.53958mm,2.53958mm,2.53958mm"/>
                      </v:oval>
                      <v:shape id="Google Shape;15038;p50" o:spid="_x0000_s1028"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4pBwwAAAN4AAAAPAAAAZHJzL2Rvd25yZXYueG1sRE9Li8Iw&#10;EL4L/ocwgrdt2sUVqUYRYVG8+QDxNjZjW2wmtYm27q/fLCx4m4/vObNFZyrxpMaVlhUkUQyCOLO6&#10;5FzB8fD9MQHhPLLGyjIpeJGDxbzfm2Gqbcs7eu59LkIIuxQVFN7XqZQuK8igi2xNHLirbQz6AJtc&#10;6gbbEG4q+RnHY2mw5NBQYE2rgrLb/mEU1NXyfllvz5jx+KR/NjbfHcpWqeGgW05BeOr8W/zv3ugw&#10;/ytJRvD3TrhBzn8BAAD//wMAUEsBAi0AFAAGAAgAAAAhANvh9svuAAAAhQEAABMAAAAAAAAAAAAA&#10;AAAAAAAAAFtDb250ZW50X1R5cGVzXS54bWxQSwECLQAUAAYACAAAACEAWvQsW78AAAAVAQAACwAA&#10;AAAAAAAAAAAAAAAfAQAAX3JlbHMvLnJlbHNQSwECLQAUAAYACAAAACEA1kOKQc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w:pict>
                </mc:Fallback>
              </mc:AlternateContent>
            </w:r>
            <w:r w:rsidR="00AA5A35">
              <w:rPr>
                <w:color w:val="000000"/>
                <w:sz w:val="24"/>
              </w:rPr>
              <w:t>………………………………………………</w:t>
            </w:r>
            <w:r w:rsidR="00946434">
              <w:rPr>
                <w:color w:val="000000"/>
                <w:sz w:val="24"/>
              </w:rPr>
              <w:t>……</w:t>
            </w:r>
            <w:r w:rsidR="00AA5A35">
              <w:rPr>
                <w:color w:val="000000"/>
                <w:sz w:val="24"/>
              </w:rPr>
              <w:t>..</w:t>
            </w:r>
          </w:p>
          <w:p w14:paraId="27F276CE" w14:textId="6D1703FC" w:rsidR="00067253" w:rsidRPr="00C40DEA" w:rsidRDefault="00AA5A35" w:rsidP="00AA5A35">
            <w:pPr>
              <w:spacing w:line="312" w:lineRule="auto"/>
              <w:rPr>
                <w:color w:val="000000"/>
                <w:sz w:val="24"/>
              </w:rPr>
            </w:pPr>
            <w:r>
              <w:rPr>
                <w:color w:val="000000"/>
                <w:sz w:val="24"/>
              </w:rPr>
              <w:t>……………………………………………</w:t>
            </w:r>
            <w:r w:rsidR="00946434">
              <w:rPr>
                <w:color w:val="000000"/>
                <w:sz w:val="24"/>
              </w:rPr>
              <w:t>……</w:t>
            </w:r>
            <w:r>
              <w:rPr>
                <w:color w:val="000000"/>
                <w:sz w:val="24"/>
              </w:rPr>
              <w:t>…..</w:t>
            </w:r>
          </w:p>
        </w:tc>
        <w:tc>
          <w:tcPr>
            <w:tcW w:w="4325" w:type="dxa"/>
          </w:tcPr>
          <w:p w14:paraId="1BC47D80" w14:textId="1DCA41EA" w:rsidR="00067253" w:rsidRDefault="00966DA2" w:rsidP="00995650">
            <w:pPr>
              <w:spacing w:line="312" w:lineRule="auto"/>
              <w:rPr>
                <w:color w:val="000000"/>
                <w:sz w:val="24"/>
              </w:rPr>
            </w:pPr>
            <w:r>
              <w:rPr>
                <w:b/>
                <w:noProof/>
                <w:sz w:val="24"/>
              </w:rPr>
              <mc:AlternateContent>
                <mc:Choice Requires="wpg">
                  <w:drawing>
                    <wp:anchor distT="0" distB="0" distL="114300" distR="114300" simplePos="0" relativeHeight="251960320" behindDoc="0" locked="0" layoutInCell="1" allowOverlap="1" wp14:anchorId="74A61DAF" wp14:editId="0C666364">
                      <wp:simplePos x="0" y="0"/>
                      <wp:positionH relativeFrom="column">
                        <wp:posOffset>266700</wp:posOffset>
                      </wp:positionH>
                      <wp:positionV relativeFrom="paragraph">
                        <wp:posOffset>-262890</wp:posOffset>
                      </wp:positionV>
                      <wp:extent cx="2918460" cy="2274570"/>
                      <wp:effectExtent l="0" t="0" r="0" b="11430"/>
                      <wp:wrapNone/>
                      <wp:docPr id="9" name="Group 9"/>
                      <wp:cNvGraphicFramePr/>
                      <a:graphic xmlns:a="http://schemas.openxmlformats.org/drawingml/2006/main">
                        <a:graphicData uri="http://schemas.microsoft.com/office/word/2010/wordprocessingGroup">
                          <wpg:wgp>
                            <wpg:cNvGrpSpPr/>
                            <wpg:grpSpPr>
                              <a:xfrm>
                                <a:off x="0" y="0"/>
                                <a:ext cx="2918460" cy="2274570"/>
                                <a:chOff x="0" y="0"/>
                                <a:chExt cx="2918460" cy="2274993"/>
                              </a:xfrm>
                            </wpg:grpSpPr>
                            <wps:wsp>
                              <wps:cNvPr id="26" name="Straight Arrow Connector 26"/>
                              <wps:cNvCnPr/>
                              <wps:spPr>
                                <a:xfrm flipH="1">
                                  <a:off x="1424940" y="266700"/>
                                  <a:ext cx="260896" cy="1859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Text Box 24"/>
                              <wps:cNvSpPr txBox="1"/>
                              <wps:spPr>
                                <a:xfrm>
                                  <a:off x="2065020" y="1310640"/>
                                  <a:ext cx="853440" cy="289560"/>
                                </a:xfrm>
                                <a:prstGeom prst="rect">
                                  <a:avLst/>
                                </a:prstGeom>
                                <a:noFill/>
                                <a:ln w="6350">
                                  <a:noFill/>
                                </a:ln>
                              </wps:spPr>
                              <wps:txbx>
                                <w:txbxContent>
                                  <w:p w14:paraId="1196BAFC" w14:textId="77777777" w:rsidR="00067253" w:rsidRPr="00DD26CF" w:rsidRDefault="00067253" w:rsidP="00067253">
                                    <w:pPr>
                                      <w:rPr>
                                        <w:sz w:val="24"/>
                                      </w:rPr>
                                    </w:pPr>
                                    <w:r w:rsidRPr="00DD26CF">
                                      <w:rPr>
                                        <w:sz w:val="24"/>
                                      </w:rPr>
                                      <w:t>Hạt nhân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230" name="Group 15230"/>
                              <wpg:cNvGrpSpPr/>
                              <wpg:grpSpPr>
                                <a:xfrm>
                                  <a:off x="0" y="0"/>
                                  <a:ext cx="2607522" cy="2274993"/>
                                  <a:chOff x="0" y="0"/>
                                  <a:chExt cx="2607522" cy="2274993"/>
                                </a:xfrm>
                              </wpg:grpSpPr>
                              <wps:wsp>
                                <wps:cNvPr id="25" name="Text Box 25"/>
                                <wps:cNvSpPr txBox="1"/>
                                <wps:spPr>
                                  <a:xfrm>
                                    <a:off x="1507067" y="0"/>
                                    <a:ext cx="1100455" cy="342900"/>
                                  </a:xfrm>
                                  <a:prstGeom prst="rect">
                                    <a:avLst/>
                                  </a:prstGeom>
                                  <a:noFill/>
                                  <a:ln w="6350">
                                    <a:noFill/>
                                  </a:ln>
                                </wps:spPr>
                                <wps:txbx>
                                  <w:txbxContent>
                                    <w:p w14:paraId="5E8FFF48" w14:textId="379021D3" w:rsidR="00067253" w:rsidRPr="00DD26CF" w:rsidRDefault="00413450" w:rsidP="00413450">
                                      <w:pPr>
                                        <w:spacing w:line="240" w:lineRule="auto"/>
                                        <w:rPr>
                                          <w:sz w:val="24"/>
                                        </w:rPr>
                                      </w:pPr>
                                      <w:r w:rsidRPr="00DD26CF">
                                        <w:rPr>
                                          <w:sz w:val="24"/>
                                        </w:rPr>
                                        <w:t>V</w:t>
                                      </w:r>
                                      <w:r w:rsidR="00067253" w:rsidRPr="00DD26CF">
                                        <w:rPr>
                                          <w:sz w:val="24"/>
                                        </w:rPr>
                                        <w:t>ỏ</w:t>
                                      </w:r>
                                      <w:r w:rsidRPr="00DD26CF">
                                        <w:rPr>
                                          <w:sz w:val="24"/>
                                        </w:rPr>
                                        <w:t xml:space="preserve"> nguyên tử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194" name="Group 15194"/>
                                <wpg:cNvGrpSpPr/>
                                <wpg:grpSpPr>
                                  <a:xfrm>
                                    <a:off x="0" y="347133"/>
                                    <a:ext cx="1927860" cy="1927860"/>
                                    <a:chOff x="0" y="0"/>
                                    <a:chExt cx="1927860" cy="1927860"/>
                                  </a:xfrm>
                                </wpg:grpSpPr>
                                <wpg:grpSp>
                                  <wpg:cNvPr id="29" name="Group 29"/>
                                  <wpg:cNvGrpSpPr/>
                                  <wpg:grpSpPr>
                                    <a:xfrm>
                                      <a:off x="0" y="0"/>
                                      <a:ext cx="1927860" cy="1927860"/>
                                      <a:chOff x="0" y="0"/>
                                      <a:chExt cx="1432560" cy="1432560"/>
                                    </a:xfrm>
                                  </wpg:grpSpPr>
                                  <wps:wsp>
                                    <wps:cNvPr id="30" name="Oval 30"/>
                                    <wps:cNvSpPr/>
                                    <wps:spPr>
                                      <a:xfrm>
                                        <a:off x="0" y="0"/>
                                        <a:ext cx="1432560" cy="1432560"/>
                                      </a:xfrm>
                                      <a:prstGeom prst="ellipse">
                                        <a:avLst/>
                                      </a:prstGeom>
                                      <a:noFill/>
                                      <a:ln w="19050">
                                        <a:solidFill>
                                          <a:schemeClr val="tx1"/>
                                        </a:solidFill>
                                        <a:prstDash val="solid"/>
                                        <a:extLst>
                                          <a:ext uri="{C807C97D-BFC1-408E-A445-0C87EB9F89A2}">
                                            <ask:lineSketchStyleProps xmlns:ask="http://schemas.microsoft.com/office/drawing/2018/sketchyshapes">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Oval 31"/>
                                    <wps:cNvSpPr/>
                                    <wps:spPr>
                                      <a:xfrm>
                                        <a:off x="525392" y="492739"/>
                                        <a:ext cx="418323" cy="418323"/>
                                      </a:xfrm>
                                      <a:prstGeom prst="ellipse">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187" name="Google Shape;15034;p50"/>
                                  <wps:cNvSpPr/>
                                  <wps:spPr>
                                    <a:xfrm rot="686888" flipH="1">
                                      <a:off x="1356626" y="1730602"/>
                                      <a:ext cx="43022" cy="63406"/>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5192" name="Google Shape;15034;p50"/>
                                  <wps:cNvSpPr/>
                                  <wps:spPr>
                                    <a:xfrm rot="686888" flipH="1">
                                      <a:off x="298293" y="155802"/>
                                      <a:ext cx="43022" cy="63406"/>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g:grpSp>
                                <wpg:cNvPr id="15209" name="Google Shape;15031;p50"/>
                                <wpg:cNvGrpSpPr/>
                                <wpg:grpSpPr>
                                  <a:xfrm>
                                    <a:off x="347134" y="347133"/>
                                    <a:ext cx="236487" cy="236487"/>
                                    <a:chOff x="0" y="0"/>
                                    <a:chExt cx="271470" cy="271470"/>
                                  </a:xfrm>
                                </wpg:grpSpPr>
                                <wpg:grpSp>
                                  <wpg:cNvPr id="15210" name="Google Shape;15032;p50"/>
                                  <wpg:cNvGrpSpPr/>
                                  <wpg:grpSpPr>
                                    <a:xfrm rot="10800000">
                                      <a:off x="0" y="0"/>
                                      <a:ext cx="271470" cy="271470"/>
                                      <a:chOff x="0" y="0"/>
                                      <a:chExt cx="192600" cy="192600"/>
                                    </a:xfrm>
                                  </wpg:grpSpPr>
                                  <wps:wsp>
                                    <wps:cNvPr id="15211" name="Google Shape;15033;p50"/>
                                    <wps:cNvSpPr/>
                                    <wps:spPr>
                                      <a:xfrm>
                                        <a:off x="0" y="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212" name="Google Shape;15034;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213" name="Google Shape;15035;p50"/>
                                  <wps:cNvCnPr/>
                                  <wps:spPr>
                                    <a:xfrm>
                                      <a:off x="77263" y="135805"/>
                                      <a:ext cx="117000" cy="0"/>
                                    </a:xfrm>
                                    <a:prstGeom prst="straightConnector1">
                                      <a:avLst/>
                                    </a:prstGeom>
                                    <a:noFill/>
                                    <a:ln w="19050" cap="flat" cmpd="sng">
                                      <a:solidFill>
                                        <a:schemeClr val="dk1"/>
                                      </a:solidFill>
                                      <a:prstDash val="solid"/>
                                      <a:round/>
                                      <a:headEnd type="none" w="med" len="med"/>
                                      <a:tailEnd type="none" w="med" len="med"/>
                                    </a:ln>
                                  </wps:spPr>
                                  <wps:bodyPr/>
                                </wps:wsp>
                              </wpg:grpSp>
                              <wpg:grpSp>
                                <wpg:cNvPr id="15214" name="Google Shape;15031;p50"/>
                                <wpg:cNvGrpSpPr/>
                                <wpg:grpSpPr>
                                  <a:xfrm>
                                    <a:off x="1253067" y="2023533"/>
                                    <a:ext cx="236487" cy="236487"/>
                                    <a:chOff x="0" y="0"/>
                                    <a:chExt cx="271470" cy="271470"/>
                                  </a:xfrm>
                                </wpg:grpSpPr>
                                <wpg:grpSp>
                                  <wpg:cNvPr id="15215" name="Google Shape;15032;p50"/>
                                  <wpg:cNvGrpSpPr/>
                                  <wpg:grpSpPr>
                                    <a:xfrm rot="10800000">
                                      <a:off x="0" y="0"/>
                                      <a:ext cx="271470" cy="271470"/>
                                      <a:chOff x="0" y="0"/>
                                      <a:chExt cx="192600" cy="192600"/>
                                    </a:xfrm>
                                  </wpg:grpSpPr>
                                  <wps:wsp>
                                    <wps:cNvPr id="15216" name="Google Shape;15033;p50"/>
                                    <wps:cNvSpPr/>
                                    <wps:spPr>
                                      <a:xfrm>
                                        <a:off x="0" y="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217" name="Google Shape;15034;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218" name="Google Shape;15035;p50"/>
                                  <wps:cNvCnPr/>
                                  <wps:spPr>
                                    <a:xfrm>
                                      <a:off x="77263" y="135805"/>
                                      <a:ext cx="117000" cy="0"/>
                                    </a:xfrm>
                                    <a:prstGeom prst="straightConnector1">
                                      <a:avLst/>
                                    </a:prstGeom>
                                    <a:noFill/>
                                    <a:ln w="19050" cap="flat" cmpd="sng">
                                      <a:solidFill>
                                        <a:schemeClr val="dk1"/>
                                      </a:solidFill>
                                      <a:prstDash val="solid"/>
                                      <a:round/>
                                      <a:headEnd type="none" w="med" len="med"/>
                                      <a:tailEnd type="none" w="med" len="med"/>
                                    </a:ln>
                                  </wps:spPr>
                                  <wps:bodyPr/>
                                </wps:wsp>
                              </wpg:grpSp>
                              <wpg:grpSp>
                                <wpg:cNvPr id="15229" name="Group 15229"/>
                                <wpg:cNvGrpSpPr/>
                                <wpg:grpSpPr>
                                  <a:xfrm>
                                    <a:off x="778934" y="1041400"/>
                                    <a:ext cx="422302" cy="499533"/>
                                    <a:chOff x="0" y="0"/>
                                    <a:chExt cx="422302" cy="499533"/>
                                  </a:xfrm>
                                </wpg:grpSpPr>
                                <wpg:grpSp>
                                  <wpg:cNvPr id="15219" name="Google Shape;15036;p50"/>
                                  <wpg:cNvGrpSpPr/>
                                  <wpg:grpSpPr>
                                    <a:xfrm rot="10800000">
                                      <a:off x="203200" y="118533"/>
                                      <a:ext cx="219102" cy="219102"/>
                                      <a:chOff x="0" y="0"/>
                                      <a:chExt cx="192600" cy="192600"/>
                                    </a:xfrm>
                                  </wpg:grpSpPr>
                                  <wps:wsp>
                                    <wps:cNvPr id="15220" name="Google Shape;15037;p50"/>
                                    <wps:cNvSpPr/>
                                    <wps:spPr>
                                      <a:xfrm>
                                        <a:off x="0" y="0"/>
                                        <a:ext cx="192600" cy="192600"/>
                                      </a:xfrm>
                                      <a:prstGeom prst="ellipse">
                                        <a:avLst/>
                                      </a:prstGeom>
                                      <a:solidFill>
                                        <a:schemeClr val="accent6"/>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221" name="Google Shape;15038;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g:grpSp>
                                  <wpg:cNvPr id="15228" name="Group 15228"/>
                                  <wpg:cNvGrpSpPr/>
                                  <wpg:grpSpPr>
                                    <a:xfrm>
                                      <a:off x="0" y="0"/>
                                      <a:ext cx="372533" cy="499533"/>
                                      <a:chOff x="0" y="0"/>
                                      <a:chExt cx="372533" cy="499533"/>
                                    </a:xfrm>
                                  </wpg:grpSpPr>
                                  <wpg:grpSp>
                                    <wpg:cNvPr id="15160" name="Google Shape;15036;p50"/>
                                    <wpg:cNvGrpSpPr/>
                                    <wpg:grpSpPr>
                                      <a:xfrm rot="10800000">
                                        <a:off x="0" y="186267"/>
                                        <a:ext cx="219102" cy="219102"/>
                                        <a:chOff x="0" y="0"/>
                                        <a:chExt cx="192600" cy="192600"/>
                                      </a:xfrm>
                                    </wpg:grpSpPr>
                                    <wps:wsp>
                                      <wps:cNvPr id="15161" name="Google Shape;15037;p50"/>
                                      <wps:cNvSpPr/>
                                      <wps:spPr>
                                        <a:xfrm>
                                          <a:off x="0" y="0"/>
                                          <a:ext cx="192600" cy="192600"/>
                                        </a:xfrm>
                                        <a:prstGeom prst="ellipse">
                                          <a:avLst/>
                                        </a:prstGeom>
                                        <a:solidFill>
                                          <a:schemeClr val="accent6"/>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162" name="Google Shape;15038;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g:grpSp>
                                    <wpg:cNvPr id="15163" name="Google Shape;15039;p50"/>
                                    <wpg:cNvGrpSpPr/>
                                    <wpg:grpSpPr>
                                      <a:xfrm>
                                        <a:off x="59266" y="0"/>
                                        <a:ext cx="220133" cy="220133"/>
                                        <a:chOff x="0" y="0"/>
                                        <a:chExt cx="271470" cy="271470"/>
                                      </a:xfrm>
                                    </wpg:grpSpPr>
                                    <wpg:grpSp>
                                      <wpg:cNvPr id="15164" name="Google Shape;15040;p50"/>
                                      <wpg:cNvGrpSpPr/>
                                      <wpg:grpSpPr>
                                        <a:xfrm rot="10800000">
                                          <a:off x="0" y="0"/>
                                          <a:ext cx="271470" cy="271470"/>
                                          <a:chOff x="0" y="0"/>
                                          <a:chExt cx="192600" cy="192600"/>
                                        </a:xfrm>
                                      </wpg:grpSpPr>
                                      <wps:wsp>
                                        <wps:cNvPr id="15165" name="Google Shape;15041;p50"/>
                                        <wps:cNvSpPr/>
                                        <wps:spPr>
                                          <a:xfrm>
                                            <a:off x="0" y="0"/>
                                            <a:ext cx="192600" cy="192600"/>
                                          </a:xfrm>
                                          <a:prstGeom prst="ellipse">
                                            <a:avLst/>
                                          </a:prstGeom>
                                          <a:solidFill>
                                            <a:srgbClr val="FF0000"/>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166" name="Google Shape;15042;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167" name="Google Shape;15043;p50"/>
                                      <wps:cNvCnPr/>
                                      <wps:spPr>
                                        <a:xfrm>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s:wsp>
                                      <wps:cNvPr id="15168" name="Google Shape;15044;p50"/>
                                      <wps:cNvCnPr/>
                                      <wps:spPr>
                                        <a:xfrm rot="5400000">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g:grpSp>
                                  <wpg:grpSp>
                                    <wpg:cNvPr id="15222" name="Google Shape;15039;p50"/>
                                    <wpg:cNvGrpSpPr/>
                                    <wpg:grpSpPr>
                                      <a:xfrm>
                                        <a:off x="152400" y="279400"/>
                                        <a:ext cx="220133" cy="220133"/>
                                        <a:chOff x="0" y="0"/>
                                        <a:chExt cx="271470" cy="271470"/>
                                      </a:xfrm>
                                    </wpg:grpSpPr>
                                    <wpg:grpSp>
                                      <wpg:cNvPr id="15223" name="Google Shape;15040;p50"/>
                                      <wpg:cNvGrpSpPr/>
                                      <wpg:grpSpPr>
                                        <a:xfrm rot="10800000">
                                          <a:off x="0" y="0"/>
                                          <a:ext cx="271470" cy="271470"/>
                                          <a:chOff x="0" y="0"/>
                                          <a:chExt cx="192600" cy="192600"/>
                                        </a:xfrm>
                                      </wpg:grpSpPr>
                                      <wps:wsp>
                                        <wps:cNvPr id="15224" name="Google Shape;15041;p50"/>
                                        <wps:cNvSpPr/>
                                        <wps:spPr>
                                          <a:xfrm>
                                            <a:off x="0" y="0"/>
                                            <a:ext cx="192600" cy="192600"/>
                                          </a:xfrm>
                                          <a:prstGeom prst="ellipse">
                                            <a:avLst/>
                                          </a:prstGeom>
                                          <a:solidFill>
                                            <a:srgbClr val="FF0000"/>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225" name="Google Shape;15042;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226" name="Google Shape;15043;p50"/>
                                      <wps:cNvCnPr/>
                                      <wps:spPr>
                                        <a:xfrm>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s:wsp>
                                      <wps:cNvPr id="15227" name="Google Shape;15044;p50"/>
                                      <wps:cNvCnPr/>
                                      <wps:spPr>
                                        <a:xfrm rot="5400000">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g:grpSp>
                                </wpg:grpSp>
                              </wpg:grpSp>
                            </wpg:grpSp>
                          </wpg:wgp>
                        </a:graphicData>
                      </a:graphic>
                    </wp:anchor>
                  </w:drawing>
                </mc:Choice>
                <mc:Fallback>
                  <w:pict>
                    <v:group w14:anchorId="74A61DAF" id="Group 9" o:spid="_x0000_s1030" style="position:absolute;left:0;text-align:left;margin-left:21pt;margin-top:-20.7pt;width:229.8pt;height:179.1pt;z-index:251960320" coordsize="29184,22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JEZcAoAAMZeAAAOAAAAZHJzL2Uyb0RvYy54bWzsXGtznEYW/b5V+Q/UfI9FN++J5ZQix96t&#10;csWutbfyGTHMo8IAAWSN8uv33H7ADAPzkjySbJwqpRm6oftyH+eevvD619UyMb7GRbnI0ssRe2WO&#10;jDiNsskinV2O/vfl3c/+yCirMJ2ESZbGl6P7uBz9+uanf72+y8cxz+ZZMokLAxdJy/FdfjmaV1U+&#10;vrgoo3m8DMtXWR6nODnNimVY4bCYXUyK8A5XXyYX3DTdi7usmORFFsVliV/fypOjN+L602kcVR+n&#10;0zKujORyhLlV4m8h/t7Q34s3r8PxrAjz+SJS0whPmMUyXKS4aX2pt2EVGrfFYutSy0VUZGU2rV5F&#10;2fIim04XUSzWgNUws7Wa90V2m4u1zMZ3s7wWE0TbktPJl43++Pq+yD/nnwpI4i6fQRbiiNaymhZL&#10;+j9maayEyO5rkcWryojwIw+Yb7uQbIRznHu24ymhRnNIfmtcNP+9b2QQWPQ4LvSNLzamc5dDQcpG&#10;BuXDZPB5HuaxEG05hgw+FcZiggW4IyMNl9DTz1URLmbzyrgqiuzOuM7SFLqUFQa6CEmJYdepkls5&#10;LiFCLTRjmizyf8MchEoo8TGb24ENSZGgXNczlZxqSbqmH+D+JEjmO4HlbEgjHOdFWb2Ps6VBjctR&#10;qWZYT03eLfz6oaykGPUAmlaS0t8qXCS/pxOjus+xxqpYhOksidV9qAtkrpciWtV9Esvh/42nEBGe&#10;uLyNMND4OimMryFMa/IXq6+CnjRkukiSepApJNE7SPWlYbEw2kMH1r3FHbO0qgcuF2lWdN21Wump&#10;TmV/vWq5Vlr2TTa5Fw9WiANaR6ZxDvWztfp9Ia34LVsZ3F5TNzJTo1rhd3oMSg3XFY+koNSNm65j&#10;cqluzGKmC9XDCAhY2Z/vWDapozBcP3BgxFJttNlr9VH6VkD/hTx7NCzN3uGJi1skqXF3OXItRz72&#10;+gxMu0PJqtXNSlhfvVQpf6PIpLsu8+jdAjr/ISyrT2EB/4xpI+ZUH/FnmmS4V6ZaI2OeFf90/U79&#10;4TJwdmTcwd/DgP6+DYt4ZCT/SeFMAiakUYkDeDESXbF+5mb9THq7vM6g9wzRLY9Ek/pXiW5Oi2z5&#10;J0LTFd0Vp8I0wr1hc7p5XckohNAWxVdXohNCQh5WH9LPeaTtjB7Cl9WfYZGrx1Dh+f2RafcVjltP&#10;Q/al55xmV7dVNl0IZ9BotdJ2pdTK30vX3/hB5nALk5auUEQhQ/4kdG5GHvNhUcM1PYfzJmoo3x+O&#10;90aNnpFPGjUcLarGbIXzJqlDVMeYLXNMz3Q9ESVaBsuYadoO7kUWa9k8kBGkXvlWhPj2FluvcrDY&#10;J7dYFtTRQ1ss/XSqxVq2xywByJqQwQLu+Rrs6QPh8feZre4s0Y26DEbWytsGez2OiQfa1OQacXzq&#10;AtvWdfrabItT9JRrUwe71nYGJNF474/AZwYOhZhqd6SOerAD1gIX0xbQvmVu+Z84AQwuCWVvhSnC&#10;sTJItUADC0yFGsosWUzoLPVrIccGw230omD5NiznEpOKUwrTdMCOsgPb8i7AGEZRnFYK9s7DSSwv&#10;75j4py5fT09odJJ2QeBO3KyvLdXlSBi8OfgEKJxgVerOu6HwdwnFoqp4XmDsHH4BgFWiOukX6ixC&#10;wZTdfsHhjhUAtcE52HCXlnC+TXiwmW9xS/pB1Zba1ZNRHOsfhCN4qFeYwD8MTuFy1JsfD05BJWvP&#10;IUNrYNGZKAjmMB/Zh8r8sgz0kCGSzV+QmVj2Lzmis3IS/S5DhgvXd30f9G8nGWY5rktsG5FdnmW6&#10;JqfLrvkSy9T5oWvZpiDdarCINPFWcmE0RGfAIF8nkvvCb3PdilapblI+RDxwInhgZOLIwBECwAPf&#10;yJsj+aZxdFFqEokBCI1ZzkHZYTVYC/DI5SgFlQ2ee1UVt8R7f/yLwBKNWoKH+JKJ8RVRn8yxZSon&#10;Rktn2PSJbm8W0W/xPxsjxP1IKk7gqVnJS1k2Uj/yvJISwhTl7w1Wg3zWL4lDWoWAJPXKRJ9GdjU1&#10;Q8yMWK/PPUoxiSAp0glay3wCriSdSWi04X6L2U3NAL4T/2jGuMUhqCwcg91OJ+Kpz+Nw0vCSUrwQ&#10;frkEOxNjXwEN0W+Tv+zrhwl04D2Vom6TSQiJPYQQhyQkIQR2iA5qQogOJCGkzmh+ZxtUkDYcxMWc&#10;IfzDuil+f2vr5oHPQeYL43Ycf7BtZaqDbSvX+YPZ9mYU76E2QLCaDbvRjrysibxH0a+CxgExhMDR&#10;xehwy7Up3otNANkWjnYfn8M9ZmOjT46Tben5JdRvFkybYvU+XgfNzBqaub1kfsySJeRgpk9ZuQzG&#10;O7ctO+e/n36G+3RxeU1jUXvXus/i0jmrk7r3bRlajQwfxP3sXvYpzM8GRKj5E0mtSGJD739u9FQo&#10;JSCWSKKUaRICyh0KU2yL/htgyhb38bxgCmePBFN+ZibD9iddrjMPQU5DnDLcow/yokV52r6r91s8&#10;5pkCjwNcajpjSEKGJKQX0LzIJKSJ22ejGzhDotCTkDit6NVTbkOuSwV7z+OuSjwsJB4ihDSkAoMR&#10;6+i9Gbi3Ilh5VHXNdhp9VICiYreuWpqNyNezuXFAGr2MkceLPJpauxLprZ67tJiAjyqLEa0NXCvK&#10;yLrwHrBoz9M+FeIysNJ6y5yb3HLa25ZPD3LBFvQsegC5mwWcurBFlU6oujzkRqwuzRtA7j4ubgC5&#10;otbquXNxnD0S0z6A3IFpF5sO3fUPB0CEH4lpfxKQi72jHgQwgNy1Op/vA+S2q9QAX04qVPM8P7Ak&#10;ectMm9mSbWzyGZujTBfMBrG3dhDUwHcfe9s9rmY2GgPZy972E9Zuk7vtJ6z72VtugpUB1YcVMrwV&#10;sQXtWcC0BLhsi/xmnwSeJY8L+qnPSXiNNF8cj6v37jey2YHH3X7/4Dvcbua8f2/CP0ynpW8YIO4A&#10;cQeIK2pwDigmaSL47t1X3sBSetWUXvLBT4igtGX70Jd8LA/EnC4HPQKddI87Hp0wqsnvAd2PhE4U&#10;MPFRyqaKtfTbdQqMyA3yFw5MmNvvxAdggmq39Tq4gXt7Edwbc/s3mAdgMlS5rr16tG7dQ5Xrw6z7&#10;QGDCaBO3J3QHTdpwFEZxUMMkC85bVR4cX97QOEW1D+IQHqsGjrm9e6K2ecxi+1kUiVPa6/6OauCY&#10;27vFaq/tKz9r7mTTz4gyRtpib1XTD8TJD0GcMPJV3R7QXqsZ2KXQA3GiX5EZ3sKR9U0d70YPe4Mo&#10;UAcqEZXa7TKms5RvM/raR4+lt8u3DyuAQ2ZD2yVDAZx4TQ/vmmyVtbW/hFW/SbbV8+ACOKVC9Tfa&#10;vsn3yfD+Fr2F2KMt7bcze7RFxgUHu4lUDNkqnhx0R34brV8jvoHuHJgVcXojtvvZW6dmRWB8aVuZ&#10;HAb38Hm6do7wxLkRNrj7ljzkRq2vRfaWTuKF4R61GXKjgbuV376jveeX8g4zp8l2+8EhNxq+ULBW&#10;TrZh3QN3+5jc7VlyI958kLdd9W8PudGaoj/vuskz5Ub4/HRvXBhyo/WPNG+U4j1v3VnPjQ5u42Pp&#10;gjlXH3anr7GvHwuep/n8/Jv/AwAA//8DAFBLAwQUAAYACAAAACEA701zg+EAAAAKAQAADwAAAGRy&#10;cy9kb3ducmV2LnhtbEyPQWvCQBSE74X+h+UVetPNagyS5kVE2p6kUC2U3tbkmQSzb0N2TeK/7/ZU&#10;j8MMM99km8m0YqDeNZYR1DwCQVzYsuEK4ev4NluDcF5zqVvLhHAjB5v88SHTaWlH/qTh4CsRStil&#10;GqH2vkuldEVNRru57YiDd7a90T7IvpJlr8dQblq5iKJEGt1wWKh1R7uaisvhahDeRz1ul+p12F/O&#10;u9vPcfXxvVeE+Pw0bV9AeJr8fxj+8AM65IHpZK9cOtEixItwxSPMYhWDCIFVpBIQJ4SlStYg80ze&#10;X8h/AQAA//8DAFBLAQItABQABgAIAAAAIQC2gziS/gAAAOEBAAATAAAAAAAAAAAAAAAAAAAAAABb&#10;Q29udGVudF9UeXBlc10ueG1sUEsBAi0AFAAGAAgAAAAhADj9If/WAAAAlAEAAAsAAAAAAAAAAAAA&#10;AAAALwEAAF9yZWxzLy5yZWxzUEsBAi0AFAAGAAgAAAAhAFV4kRlwCgAAxl4AAA4AAAAAAAAAAAAA&#10;AAAALgIAAGRycy9lMm9Eb2MueG1sUEsBAi0AFAAGAAgAAAAhAO9Nc4PhAAAACgEAAA8AAAAAAAAA&#10;AAAAAAAAygwAAGRycy9kb3ducmV2LnhtbFBLBQYAAAAABAAEAPMAAADYDQAAAAA=&#10;">
                      <v:shapetype id="_x0000_t32" coordsize="21600,21600" o:spt="32" o:oned="t" path="m,l21600,21600e" filled="f">
                        <v:path arrowok="t" fillok="f" o:connecttype="none"/>
                        <o:lock v:ext="edit" shapetype="t"/>
                      </v:shapetype>
                      <v:shape id="Straight Arrow Connector 26" o:spid="_x0000_s1031" type="#_x0000_t32" style="position:absolute;left:14249;top:2667;width:2609;height:18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zhGxAAAANsAAAAPAAAAZHJzL2Rvd25yZXYueG1sRI9Ba8JA&#10;FITvQv/D8gQvUjdNxJboKqVS7NVUpL29Zp9JMPs25G01/vtuodDjMDPfMKvN4Fp1oV4azwYeZgko&#10;4tLbhisDh/fX+ydQEpAttp7JwI0ENuu70Qpz66+8p0sRKhUhLDkaqEPocq2lrMmhzHxHHL2T7x2G&#10;KPtK2x6vEe5anSbJQjtsOC7U2NFLTeW5+HYGsjCXdD//eJTis/qa2m2WyXFnzGQ8PC9BBRrCf/iv&#10;/WYNpAv4/RJ/gF7/AAAA//8DAFBLAQItABQABgAIAAAAIQDb4fbL7gAAAIUBAAATAAAAAAAAAAAA&#10;AAAAAAAAAABbQ29udGVudF9UeXBlc10ueG1sUEsBAi0AFAAGAAgAAAAhAFr0LFu/AAAAFQEAAAsA&#10;AAAAAAAAAAAAAAAAHwEAAF9yZWxzLy5yZWxzUEsBAi0AFAAGAAgAAAAhAF2DOEbEAAAA2wAAAA8A&#10;AAAAAAAAAAAAAAAABwIAAGRycy9kb3ducmV2LnhtbFBLBQYAAAAAAwADALcAAAD4AgAAAAA=&#10;" strokecolor="black [3200]" strokeweight=".5pt">
                        <v:stroke endarrow="block" joinstyle="miter"/>
                      </v:shape>
                      <v:shape id="Text Box 24" o:spid="_x0000_s1032" type="#_x0000_t202" style="position:absolute;left:20650;top:13106;width:8534;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1196BAFC" w14:textId="77777777" w:rsidR="00067253" w:rsidRPr="00DD26CF" w:rsidRDefault="00067253" w:rsidP="00067253">
                              <w:pPr>
                                <w:rPr>
                                  <w:sz w:val="24"/>
                                </w:rPr>
                              </w:pPr>
                              <w:r w:rsidRPr="00DD26CF">
                                <w:rPr>
                                  <w:sz w:val="24"/>
                                </w:rPr>
                                <w:t>Hạt nhân</w:t>
                              </w:r>
                            </w:p>
                          </w:txbxContent>
                        </v:textbox>
                      </v:shape>
                      <v:group id="Group 15230" o:spid="_x0000_s1033" style="position:absolute;width:26075;height:22749" coordsize="26075,2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3YwxwAAAN4AAAAPAAAAZHJzL2Rvd25yZXYueG1sRI9Ba8JA&#10;EIXvgv9hGaE33URRJHUVkbb0IAW1UHobsmMSzM6G7DaJ/945CL3NMG/ee99mN7haddSGyrOBdJaA&#10;Is69rbgw8H15n65BhYhssfZMBu4UYLcdjzaYWd/zibpzLJSYcMjQQBljk2kd8pIchplviOV29a3D&#10;KGtbaNtiL+au1vMkWWmHFUtCiQ0dSspv5z9n4KPHfr9I37rj7Xq4/16WXz/HlIx5mQz7V1CRhvgv&#10;fn5/Wqm/nC8EQHBkBr19AAAA//8DAFBLAQItABQABgAIAAAAIQDb4fbL7gAAAIUBAAATAAAAAAAA&#10;AAAAAAAAAAAAAABbQ29udGVudF9UeXBlc10ueG1sUEsBAi0AFAAGAAgAAAAhAFr0LFu/AAAAFQEA&#10;AAsAAAAAAAAAAAAAAAAAHwEAAF9yZWxzLy5yZWxzUEsBAi0AFAAGAAgAAAAhAAibdjDHAAAA3gAA&#10;AA8AAAAAAAAAAAAAAAAABwIAAGRycy9kb3ducmV2LnhtbFBLBQYAAAAAAwADALcAAAD7AgAAAAA=&#10;">
                        <v:shape id="Text Box 25" o:spid="_x0000_s1034" type="#_x0000_t202" style="position:absolute;left:15070;width:1100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5E8FFF48" w14:textId="379021D3" w:rsidR="00067253" w:rsidRPr="00DD26CF" w:rsidRDefault="00413450" w:rsidP="00413450">
                                <w:pPr>
                                  <w:spacing w:line="240" w:lineRule="auto"/>
                                  <w:rPr>
                                    <w:sz w:val="24"/>
                                  </w:rPr>
                                </w:pPr>
                                <w:r w:rsidRPr="00DD26CF">
                                  <w:rPr>
                                    <w:sz w:val="24"/>
                                  </w:rPr>
                                  <w:t>V</w:t>
                                </w:r>
                                <w:r w:rsidR="00067253" w:rsidRPr="00DD26CF">
                                  <w:rPr>
                                    <w:sz w:val="24"/>
                                  </w:rPr>
                                  <w:t>ỏ</w:t>
                                </w:r>
                                <w:r w:rsidRPr="00DD26CF">
                                  <w:rPr>
                                    <w:sz w:val="24"/>
                                  </w:rPr>
                                  <w:t xml:space="preserve"> nguyên tử</w:t>
                                </w:r>
                              </w:p>
                            </w:txbxContent>
                          </v:textbox>
                        </v:shape>
                        <v:group id="Group 15194" o:spid="_x0000_s1035" style="position:absolute;top:3471;width:19278;height:19278" coordsize="19278,1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051xQAAAN4AAAAPAAAAZHJzL2Rvd25yZXYueG1sRE9Na8JA&#10;EL0L/Q/LFHrTTdpaauoqIlU8iGAUxNuQHZNgdjZkt0n8911B8DaP9znTeW8q0VLjSssK4lEEgjiz&#10;uuRcwfGwGn6DcB5ZY2WZFNzIwXz2Mphiom3He2pTn4sQwi5BBYX3dSKlywoy6Ea2Jg7cxTYGfYBN&#10;LnWDXQg3lXyPoi9psOTQUGBNy4Kya/pnFKw77BYf8W+7vV6Wt/NhvDttY1Lq7bVf/IDw1Pun+OHe&#10;6DB/HE8+4f5OuEHO/gEAAP//AwBQSwECLQAUAAYACAAAACEA2+H2y+4AAACFAQAAEwAAAAAAAAAA&#10;AAAAAAAAAAAAW0NvbnRlbnRfVHlwZXNdLnhtbFBLAQItABQABgAIAAAAIQBa9CxbvwAAABUBAAAL&#10;AAAAAAAAAAAAAAAAAB8BAABfcmVscy8ucmVsc1BLAQItABQABgAIAAAAIQCK4051xQAAAN4AAAAP&#10;AAAAAAAAAAAAAAAAAAcCAABkcnMvZG93bnJldi54bWxQSwUGAAAAAAMAAwC3AAAA+QIAAAAA&#10;">
                          <v:group id="Group 29" o:spid="_x0000_s1036" style="position:absolute;width:19278;height:19278" coordsize="14325,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oval id="Oval 30" o:spid="_x0000_s1037" style="position:absolute;width:14325;height: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191wQAAANsAAAAPAAAAZHJzL2Rvd25yZXYueG1sRE/LasJA&#10;FN0L/YfhCt2ZiSNUSTORYukL3ZiK62vmmoRm7oTMVNO/7ywEl4fzztej7cSFBt861jBPUhDElTMt&#10;1xoO32+zFQgfkA12jknDH3lYFw+THDPjrrynSxlqEUPYZ6ihCaHPpPRVQxZ94nriyJ3dYDFEONTS&#10;DHiN4baTKk2fpMWWY0ODPW0aqn7KX6tBnUpXHY/Lj8XXbrvh8VW9q4PS+nE6vjyDCDSGu/jm/jQa&#10;FnF9/BJ/gCz+AQAA//8DAFBLAQItABQABgAIAAAAIQDb4fbL7gAAAIUBAAATAAAAAAAAAAAAAAAA&#10;AAAAAABbQ29udGVudF9UeXBlc10ueG1sUEsBAi0AFAAGAAgAAAAhAFr0LFu/AAAAFQEAAAsAAAAA&#10;AAAAAAAAAAAAHwEAAF9yZWxzLy5yZWxzUEsBAi0AFAAGAAgAAAAhAImTX3XBAAAA2wAAAA8AAAAA&#10;AAAAAAAAAAAABwIAAGRycy9kb3ducmV2LnhtbFBLBQYAAAAAAwADALcAAAD1AgAAAAA=&#10;" filled="f" strokecolor="black [3213]" strokeweight="1.5pt">
                              <v:stroke joinstyle="miter"/>
                            </v:oval>
                            <v:oval id="Oval 31" o:spid="_x0000_s1038" style="position:absolute;left:5253;top:4927;width:4184;height:4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G/rxAAAANsAAAAPAAAAZHJzL2Rvd25yZXYueG1sRI9BawIx&#10;FITvQv9DeIXeNGsLVbZGEYvYCh7U6vmxed0s3bwsSXS3/nojCB6HmfmGmcw6W4sz+VA5VjAcZCCI&#10;C6crLhX87Jf9MYgQkTXWjknBPwWYTZ96E8y1a3lL510sRYJwyFGBibHJpQyFIYth4Bri5P06bzEm&#10;6UupPbYJbmv5mmXv0mLFacFgQwtDxd/uZBVI6+fmdPkejY+XdrXA42Gz/jwo9fLczT9AROriI3xv&#10;f2kFb0O4fUk/QE6vAAAA//8DAFBLAQItABQABgAIAAAAIQDb4fbL7gAAAIUBAAATAAAAAAAAAAAA&#10;AAAAAAAAAABbQ29udGVudF9UeXBlc10ueG1sUEsBAi0AFAAGAAgAAAAhAFr0LFu/AAAAFQEAAAsA&#10;AAAAAAAAAAAAAAAAHwEAAF9yZWxzLy5yZWxzUEsBAi0AFAAGAAgAAAAhAMX0b+vEAAAA2wAAAA8A&#10;AAAAAAAAAAAAAAAABwIAAGRycy9kb3ducmV2LnhtbFBLBQYAAAAAAwADALcAAAD4AgAAAAA=&#10;" filled="f" strokecolor="black [3213]" strokeweight="1pt">
                              <v:stroke dashstyle="dash" joinstyle="miter"/>
                            </v:oval>
                          </v:group>
                          <v:shape id="Google Shape;15034;p50" o:spid="_x0000_s1039" style="position:absolute;left:13566;top:17306;width:430;height:634;rotation:-75026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6sXxgAAAN4AAAAPAAAAZHJzL2Rvd25yZXYueG1sRI9Ba8JA&#10;EIXvgv9hmUJvZqNUK2k2Yotir2pLexyy0yQkOxt2VxP/fbdQ8DbDe/O+N/lmNJ24kvONZQXzJAVB&#10;XFrdcKXg47yfrUH4gKyxs0wKbuRhU0wnOWbaDnyk6ylUIoawz1BBHUKfSenLmgz6xPbEUfuxzmCI&#10;q6ukdjjEcNPJRZqupMGGI6HGnt5qKtvTxUTI4rvde/1kP7vD8eaaoV29fu2UenwYty8gAo3hbv6/&#10;ftex/nK+foa/d+IMsvgFAAD//wMAUEsBAi0AFAAGAAgAAAAhANvh9svuAAAAhQEAABMAAAAAAAAA&#10;AAAAAAAAAAAAAFtDb250ZW50X1R5cGVzXS54bWxQSwECLQAUAAYACAAAACEAWvQsW78AAAAVAQAA&#10;CwAAAAAAAAAAAAAAAAAfAQAAX3JlbHMvLnJlbHNQSwECLQAUAAYACAAAACEAxXOrF8YAAADeAAAA&#10;DwAAAAAAAAAAAAAAAAAHAgAAZHJzL2Rvd25yZXYueG1sUEsFBgAAAAADAAMAtwAAAPoCAAAAAA==&#10;" path="m1547,2868nfc1946,1597,1345,424,1,e" filled="f" strokecolor="white" strokeweight=".50764mm">
                            <v:stroke startarrowwidth="narrow" startarrowlength="short" endarrowwidth="narrow" endarrowlength="short" endcap="round"/>
                            <v:path arrowok="t" o:extrusionok="f"/>
                          </v:shape>
                          <v:shape id="Google Shape;15034;p50" o:spid="_x0000_s1040" style="position:absolute;left:2982;top:1558;width:431;height:634;rotation:-75026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Z5SxQAAAN4AAAAPAAAAZHJzL2Rvd25yZXYueG1sRI9Ba8JA&#10;EIXvBf/DMgVvdWOwUlNXUVHqVdtij0N2moRkZ8PuauK/dwXB2wzvzfvezJe9acSFnK8sKxiPEhDE&#10;udUVFwp+vndvHyB8QNbYWCYFV/KwXAxe5php2/GBLsdQiBjCPkMFZQhtJqXPSzLoR7Yljtq/dQZD&#10;XF0htcMuhptGpkkylQYrjoQSW9qUlNfHs4mQ9K/eeT2xv83X4eqqrp6uT1ulhq/96hNEoD48zY/r&#10;vY7138ezFO7vxBnk4gYAAP//AwBQSwECLQAUAAYACAAAACEA2+H2y+4AAACFAQAAEwAAAAAAAAAA&#10;AAAAAAAAAAAAW0NvbnRlbnRfVHlwZXNdLnhtbFBLAQItABQABgAIAAAAIQBa9CxbvwAAABUBAAAL&#10;AAAAAAAAAAAAAAAAAB8BAABfcmVscy8ucmVsc1BLAQItABQABgAIAAAAIQBQ3Z5SxQAAAN4AAAAP&#10;AAAAAAAAAAAAAAAAAAcCAABkcnMvZG93bnJldi54bWxQSwUGAAAAAAMAAwC3AAAA+QIAAAAA&#10;" path="m1547,2868nfc1946,1597,1345,424,1,e" filled="f" strokecolor="white" strokeweight=".50764mm">
                            <v:stroke startarrowwidth="narrow" startarrowlength="short" endarrowwidth="narrow" endarrowlength="short" endcap="round"/>
                            <v:path arrowok="t" o:extrusionok="f"/>
                          </v:shape>
                        </v:group>
                        <v:group id="Google Shape;15031;p50" o:spid="_x0000_s1041" style="position:absolute;left:3471;top:3471;width:2365;height:2365" coordsize="271470,2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RUQxAAAAN4AAAAPAAAAZHJzL2Rvd25yZXYueG1sRE9Ni8Iw&#10;EL0L+x/CCHvTtC6KW40isi57EEFdEG9DM7bFZlKa2NZ/bwTB2zze58yXnSlFQ7UrLCuIhxEI4tTq&#10;gjMF/8fNYArCeWSNpWVScCcHy8VHb46Jti3vqTn4TIQQdgkqyL2vEildmpNBN7QVceAutjboA6wz&#10;qWtsQ7gp5SiKJtJgwaEhx4rWOaXXw80o+G2xXX3FP832elnfz8fx7rSNSanPfreagfDU+bf45f7T&#10;Yf54FH3D851wg1w8AAAA//8DAFBLAQItABQABgAIAAAAIQDb4fbL7gAAAIUBAAATAAAAAAAAAAAA&#10;AAAAAAAAAABbQ29udGVudF9UeXBlc10ueG1sUEsBAi0AFAAGAAgAAAAhAFr0LFu/AAAAFQEAAAsA&#10;AAAAAAAAAAAAAAAAHwEAAF9yZWxzLy5yZWxzUEsBAi0AFAAGAAgAAAAhAFfNFRDEAAAA3gAAAA8A&#10;AAAAAAAAAAAAAAAABwIAAGRycy9kb3ducmV2LnhtbFBLBQYAAAAAAwADALcAAAD4AgAAAAA=&#10;">
                          <v:group id="Google Shape;15032;p50" o:spid="_x0000_s1042"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PPxgAAAN4AAAAPAAAAZHJzL2Rvd25yZXYueG1sRI9Ba8Mw&#10;DIXvg/4Ho8Fuq9NsKSWrW0phLKfB2kKvIlbjbLEcbK/N/v10GOwmoaf33rfeTn5QV4qpD2xgMS9A&#10;EbfB9twZOB1fH1egUka2OAQmAz+UYLuZ3a2xtuHGH3Q95E6JCacaDbicx1rr1DrymOZhJJbbJUSP&#10;WdbYaRvxJuZ+0GVRLLXHniXB4Uh7R+3X4dsbsM/p6URNs4vl++ex6qs3113OxjzcT7sXUJmm/C/+&#10;+26s1K/KhQAIjsygN78AAAD//wMAUEsBAi0AFAAGAAgAAAAhANvh9svuAAAAhQEAABMAAAAAAAAA&#10;AAAAAAAAAAAAAFtDb250ZW50X1R5cGVzXS54bWxQSwECLQAUAAYACAAAACEAWvQsW78AAAAVAQAA&#10;CwAAAAAAAAAAAAAAAAAfAQAAX3JlbHMvLnJlbHNQSwECLQAUAAYACAAAACEAjyyDz8YAAADeAAAA&#10;DwAAAAAAAAAAAAAAAAAHAgAAZHJzL2Rvd25yZXYueG1sUEsFBgAAAAADAAMAtwAAAPoCAAAAAA==&#10;">
                            <v:oval id="Google Shape;15033;p50" o:spid="_x0000_s1043"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xzcwwAAAN4AAAAPAAAAZHJzL2Rvd25yZXYueG1sRE/JasMw&#10;EL0X+g9iAr3VskOTtG6UEAopvWapex2sqWRijYylxO7fV4FAbvN46yzXo2vFhfrQeFZQZDkI4trr&#10;ho2C42H7/AoiRGSNrWdS8EcB1qvHhyWW2g+8o8s+GpFCOJSowMbYlVKG2pLDkPmOOHG/vncYE+yN&#10;1D0OKdy1cprnc+mw4dRgsaMPS/Vpf3YKqJ0N82rz/VkZK18qaoa3n4VR6mkybt5BRBrjXXxzf+k0&#10;fzYtCri+k26Qq38AAAD//wMAUEsBAi0AFAAGAAgAAAAhANvh9svuAAAAhQEAABMAAAAAAAAAAAAA&#10;AAAAAAAAAFtDb250ZW50X1R5cGVzXS54bWxQSwECLQAUAAYACAAAACEAWvQsW78AAAAVAQAACwAA&#10;AAAAAAAAAAAAAAAfAQAAX3JlbHMvLnJlbHNQSwECLQAUAAYACAAAACEAjl8c3MMAAADeAAAADwAA&#10;AAAAAAAAAAAAAAAHAgAAZHJzL2Rvd25yZXYueG1sUEsFBgAAAAADAAMAtwAAAPcCAAAAAA==&#10;" fillcolor="#4472c4 [3208]" strokecolor="#434343" strokeweight="1.5pt">
                              <v:stroke startarrowwidth="narrow" startarrowlength="short" endarrowwidth="narrow" endarrowlength="short"/>
                              <v:textbox inset="2.53958mm,2.53958mm,2.53958mm,2.53958mm"/>
                            </v:oval>
                            <v:shape id="Google Shape;15034;p50" o:spid="_x0000_s1044"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9bSwwAAAN4AAAAPAAAAZHJzL2Rvd25yZXYueG1sRE9Ni8Iw&#10;EL0L/ocwgjdNLShLNS0iLCt7UxfE29iMbbGZ1CZru/vrjSB4m8f7nFXWm1rcqXWVZQWzaQSCOLe6&#10;4kLBz+Fz8gHCeWSNtWVS8EcOsnQ4WGGibcc7uu99IUIIuwQVlN43iZQuL8mgm9qGOHAX2xr0AbaF&#10;1C12IdzUMo6ihTRYcWgosaFNSfl1/2sUNPX6dv76PmHOi6P+39pid6g6pcajfr0E4an3b/HLvdVh&#10;/jyexfB8J9wg0wcAAAD//wMAUEsBAi0AFAAGAAgAAAAhANvh9svuAAAAhQEAABMAAAAAAAAAAAAA&#10;AAAAAAAAAFtDb250ZW50X1R5cGVzXS54bWxQSwECLQAUAAYACAAAACEAWvQsW78AAAAVAQAACwAA&#10;AAAAAAAAAAAAAAAfAQAAX3JlbHMvLnJlbHNQSwECLQAUAAYACAAAACEA7cPW0s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v:shape id="Google Shape;15035;p50" o:spid="_x0000_s1045" type="#_x0000_t32" style="position:absolute;left:77263;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tdXwgAAAN4AAAAPAAAAZHJzL2Rvd25yZXYueG1sRE9Ni8Iw&#10;EL0v+B/CCN7WVMWlVNMiguJJV1cWj0MztsVmUppo6783wsLe5vE+Z5n1phYPal1lWcFkHIEgzq2u&#10;uFBw/tl8xiCcR9ZYWyYFT3KQpYOPJSbadnykx8kXIoSwS1BB6X2TSOnykgy6sW2IA3e1rUEfYFtI&#10;3WIXwk0tp1H0JQ1WHBpKbGhdUn473Y0CPHb7/fcqpt/tNnIFng/x5iKVGg371QKEp97/i//cOx3m&#10;z6eTGbzfCTfI9AUAAP//AwBQSwECLQAUAAYACAAAACEA2+H2y+4AAACFAQAAEwAAAAAAAAAAAAAA&#10;AAAAAAAAW0NvbnRlbnRfVHlwZXNdLnhtbFBLAQItABQABgAIAAAAIQBa9CxbvwAAABUBAAALAAAA&#10;AAAAAAAAAAAAAB8BAABfcmVscy8ucmVsc1BLAQItABQABgAIAAAAIQBo4tdXwgAAAN4AAAAPAAAA&#10;AAAAAAAAAAAAAAcCAABkcnMvZG93bnJldi54bWxQSwUGAAAAAAMAAwC3AAAA9gIAAAAA&#10;" strokecolor="black [3200]" strokeweight="1.5pt"/>
                        </v:group>
                        <v:group id="Google Shape;15031;p50" o:spid="_x0000_s1046" style="position:absolute;left:12530;top:20235;width:2365;height:2365" coordsize="271470,2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SxTxAAAAN4AAAAPAAAAZHJzL2Rvd25yZXYueG1sRE9Li8Iw&#10;EL4L+x/CLHjTtL5YukYRWZc9iKAuiLehGdtiMylNbOu/N4LgbT6+58yXnSlFQ7UrLCuIhxEI4tTq&#10;gjMF/8fN4AuE88gaS8uk4E4OlouP3hwTbVveU3PwmQgh7BJUkHtfJVK6NCeDbmgr4sBdbG3QB1hn&#10;UtfYhnBTylEUzaTBgkNDjhWtc0qvh5tR8NtiuxrHP832elnfz8fp7rSNSan+Z7f6BuGp82/xy/2n&#10;w/zpKJ7A851wg1w8AAAA//8DAFBLAQItABQABgAIAAAAIQDb4fbL7gAAAIUBAAATAAAAAAAAAAAA&#10;AAAAAAAAAABbQ29udGVudF9UeXBlc10ueG1sUEsBAi0AFAAGAAgAAAAhAFr0LFu/AAAAFQEAAAsA&#10;AAAAAAAAAAAAAAAAHwEAAF9yZWxzLy5yZWxzUEsBAi0AFAAGAAgAAAAhADwVLFPEAAAA3gAAAA8A&#10;AAAAAAAAAAAAAAAABwIAAGRycy9kb3ducmV2LnhtbFBLBQYAAAAAAwADALcAAAD4AgAAAAA=&#10;">
                          <v:group id="Google Shape;15032;p50" o:spid="_x0000_s1047"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yBXwwAAAN4AAAAPAAAAZHJzL2Rvd25yZXYueG1sRE/fa8Iw&#10;EH4X/B/CCb5parVjdE1FBmN9EqbCXo/mbLo1l5Jk2v33y2Cwt/v4fl61n+wgbuRD71jBZp2BIG6d&#10;7rlTcDm/rB5BhIiscXBMCr4pwL6ezyostbvzG91OsRMphEOJCkyMYyllaA1ZDGs3Eifu6rzFmKDv&#10;pPZ4T+F2kHmWPUiLPacGgyM9G2o/T19Wgd6F7YWa5uDz48e56ItX013flVoupsMTiEhT/Bf/uRud&#10;5hf5poDfd9INsv4BAAD//wMAUEsBAi0AFAAGAAgAAAAhANvh9svuAAAAhQEAABMAAAAAAAAAAAAA&#10;AAAAAAAAAFtDb250ZW50X1R5cGVzXS54bWxQSwECLQAUAAYACAAAACEAWvQsW78AAAAVAQAACwAA&#10;AAAAAAAAAAAAAAAfAQAAX3JlbHMvLnJlbHNQSwECLQAUAAYACAAAACEAn1sgV8MAAADeAAAADwAA&#10;AAAAAAAAAAAAAAAHAgAAZHJzL2Rvd25yZXYueG1sUEsFBgAAAAADAAMAtwAAAPcCAAAAAA==&#10;">
                            <v:oval id="Google Shape;15033;p50" o:spid="_x0000_s104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SowwAAAN4AAAAPAAAAZHJzL2Rvd25yZXYueG1sRE/JasMw&#10;EL0X+g9iAr3VckLjtG6UEAotuWapex2sqWRijYylxu7fR4FAbvN46yzXo2vFmfrQeFYwzXIQxLXX&#10;DRsFx8Pn8yuIEJE1tp5JwT8FWK8eH5ZYaj/wjs77aEQK4VCiAhtjV0oZaksOQ+Y74sT9+t5hTLA3&#10;Uvc4pHDXylmeF9Jhw6nBYkcflurT/s8poHY+FNXm+6syVr5U1AxvPwuj1NNk3LyDiDTGu/jm3uo0&#10;fz6bFnB9J90gVxcAAAD//wMAUEsBAi0AFAAGAAgAAAAhANvh9svuAAAAhQEAABMAAAAAAAAAAAAA&#10;AAAAAAAAAFtDb250ZW50X1R5cGVzXS54bWxQSwECLQAUAAYACAAAACEAWvQsW78AAAAVAQAACwAA&#10;AAAAAAAAAAAAAAAfAQAAX3JlbHMvLnJlbHNQSwECLQAUAAYACAAAACEAAbaEqMMAAADeAAAADwAA&#10;AAAAAAAAAAAAAAAHAgAAZHJzL2Rvd25yZXYueG1sUEsFBgAAAAADAAMAtwAAAPcCAAAAAA==&#10;" fillcolor="#4472c4 [3208]" strokecolor="#434343" strokeweight="1.5pt">
                              <v:stroke startarrowwidth="narrow" startarrowlength="short" endarrowwidth="narrow" endarrowlength="short"/>
                              <v:textbox inset="2.53958mm,2.53958mm,2.53958mm,2.53958mm"/>
                            </v:oval>
                            <v:shape id="Google Shape;15034;p50" o:spid="_x0000_s104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HVKwgAAAN4AAAAPAAAAZHJzL2Rvd25yZXYueG1sRE/LqsIw&#10;EN0L/kMY4e40Vbgq1SgiXBR3PkDcjc3YFptJbxNt9euNILibw3nOdN6YQtypcrllBf1eBII4sTrn&#10;VMFh/9cdg3AeWWNhmRQ8yMF81m5NMda25i3ddz4VIYRdjAoy78tYSpdkZND1bEkcuIutDPoAq1Tq&#10;CusQbgo5iKKhNJhzaMiwpGVGyXV3MwrKYvF/Xm1OmPDwqJ9rm273ea3UT6dZTEB4avxX/HGvdZj/&#10;O+iP4P1OuEHOXgAAAP//AwBQSwECLQAUAAYACAAAACEA2+H2y+4AAACFAQAAEwAAAAAAAAAAAAAA&#10;AAAAAAAAW0NvbnRlbnRfVHlwZXNdLnhtbFBLAQItABQABgAIAAAAIQBa9CxbvwAAABUBAAALAAAA&#10;AAAAAAAAAAAAAB8BAABfcmVscy8ucmVsc1BLAQItABQABgAIAAAAIQD9tHVKwgAAAN4AAAAPAAAA&#10;AAAAAAAAAAAAAAcCAABkcnMvZG93bnJldi54bWxQSwUGAAAAAAMAAwC3AAAA9gIAAAAA&#10;" path="m1547,2868nfc1946,1597,1345,424,1,e" filled="f" strokecolor="white" strokeweight=".50764mm">
                              <v:stroke startarrowwidth="narrow" startarrowlength="short" endarrowwidth="narrow" endarrowlength="short" endcap="round"/>
                              <v:path arrowok="t" o:extrusionok="f"/>
                            </v:shape>
                          </v:group>
                          <v:shape id="Google Shape;15035;p50" o:spid="_x0000_s1050" type="#_x0000_t32" style="position:absolute;left:77263;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UmxQAAAN4AAAAPAAAAZHJzL2Rvd25yZXYueG1sRI9Pi8JA&#10;DMXvgt9hiLA3nSqslOooIih78t/K4jF0YlvsZEpntN1vbw4Le0t4L+/9slz3rlYvakPl2cB0koAi&#10;zr2tuDBw/d6NU1AhIlusPZOBXwqwXg0HS8ys7/hMr0sslIRwyNBAGWOTaR3ykhyGiW+IRbv71mGU&#10;tS20bbGTcFfrWZLMtcOKpaHEhrYl5Y/L0xnAc3c4nDYp/ez3SSjwekx3N23Mx6jfLEBF6uO/+e/6&#10;ywr+52wqvPKOzKBXbwAAAP//AwBQSwECLQAUAAYACAAAACEA2+H2y+4AAACFAQAAEwAAAAAAAAAA&#10;AAAAAAAAAAAAW0NvbnRlbnRfVHlwZXNdLnhtbFBLAQItABQABgAIAAAAIQBa9CxbvwAAABUBAAAL&#10;AAAAAAAAAAAAAAAAAB8BAABfcmVscy8ucmVsc1BLAQItABQABgAIAAAAIQBmRkUmxQAAAN4AAAAP&#10;AAAAAAAAAAAAAAAAAAcCAABkcnMvZG93bnJldi54bWxQSwUGAAAAAAMAAwC3AAAA+QIAAAAA&#10;" strokecolor="black [3200]" strokeweight="1.5pt"/>
                        </v:group>
                        <v:group id="Group 15229" o:spid="_x0000_s1051" style="position:absolute;left:7789;top:10414;width:4223;height:4995" coordsize="422302,49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ElwxAAAAN4AAAAPAAAAZHJzL2Rvd25yZXYueG1sRE9Na8JA&#10;EL0X/A/LCN7qJhFLja4iYsWDCFVBvA3ZMQlmZ0N2m8R/3y0Ivc3jfc5i1ZtKtNS40rKCeByBIM6s&#10;LjlXcDl/vX+CcB5ZY2WZFDzJwWo5eFtgqm3H39SefC5CCLsUFRTe16mULivIoBvbmjhwd9sY9AE2&#10;udQNdiHcVDKJog9psOTQUGBNm4Kyx+nHKNh12K0n8bY9PO6b5+08PV4PMSk1GvbrOQhPvf8Xv9x7&#10;HeZPk2QGf++EG+TyFwAA//8DAFBLAQItABQABgAIAAAAIQDb4fbL7gAAAIUBAAATAAAAAAAAAAAA&#10;AAAAAAAAAABbQ29udGVudF9UeXBlc10ueG1sUEsBAi0AFAAGAAgAAAAhAFr0LFu/AAAAFQEAAAsA&#10;AAAAAAAAAAAAAAAAHwEAAF9yZWxzLy5yZWxzUEsBAi0AFAAGAAgAAAAhABx4SXDEAAAA3gAAAA8A&#10;AAAAAAAAAAAAAAAABwIAAGRycy9kb3ducmV2LnhtbFBLBQYAAAAAAwADALcAAAD4AgAAAAA=&#10;">
                          <v:group id="Google Shape;15036;p50" o:spid="_x0000_s1052" style="position:absolute;left:203200;top:118533;width:219102;height:219102;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pSwwAAAN4AAAAPAAAAZHJzL2Rvd25yZXYueG1sRE/fa8Iw&#10;EH4f+D+EE/Y2U6uVWY0iA1mfBlNhr0dzNtXmUpJMu/9+EQZ7u4/v5623g+3EjXxoHSuYTjIQxLXT&#10;LTcKTsf9yyuIEJE1do5JwQ8F2G5GT2sstbvzJ90OsREphEOJCkyMfSllqA1ZDBPXEyfu7LzFmKBv&#10;pPZ4T+G2k3mWLaTFllODwZ7eDNXXw7dVoOdhdqKq2vn843Is2uLdNOcvpZ7Hw24FItIQ/8V/7kqn&#10;+UU+XcLjnXSD3PwCAAD//wMAUEsBAi0AFAAGAAgAAAAhANvh9svuAAAAhQEAABMAAAAAAAAAAAAA&#10;AAAAAAAAAFtDb250ZW50X1R5cGVzXS54bWxQSwECLQAUAAYACAAAACEAWvQsW78AAAAVAQAACwAA&#10;AAAAAAAAAAAAAAAfAQAAX3JlbHMvLnJlbHNQSwECLQAUAAYACAAAACEAHhYqUsMAAADeAAAADwAA&#10;AAAAAAAAAAAAAAAHAgAAZHJzL2Rvd25yZXYueG1sUEsFBgAAAAADAAMAtwAAAPcCAAAAAA==&#10;">
                            <v:oval id="Google Shape;15037;p50" o:spid="_x0000_s1053"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ubxAAAAN4AAAAPAAAAZHJzL2Rvd25yZXYueG1sRI9Bb8Iw&#10;DIXvk/gPkSftNtJVYhqFgBAS0q7QHcbNNKapaJwqyaD99/Nh0m62/Pze+9bb0ffqTjF1gQ28zQtQ&#10;xE2wHbcGvurD6weolJEt9oHJwEQJtpvZ0xorGx58pPspt0pMOFVowOU8VFqnxpHHNA8DsdyuIXrM&#10;ssZW24gPMfe9LoviXXvsWBIcDrR31NxOP96Anep41fRdH479dGkubpGW4WzMy/O4W4HKNOZ/8d/3&#10;p5X6i7IUAMGRGfTmFwAA//8DAFBLAQItABQABgAIAAAAIQDb4fbL7gAAAIUBAAATAAAAAAAAAAAA&#10;AAAAAAAAAABbQ29udGVudF9UeXBlc10ueG1sUEsBAi0AFAAGAAgAAAAhAFr0LFu/AAAAFQEAAAsA&#10;AAAAAAAAAAAAAAAAHwEAAF9yZWxzLy5yZWxzUEsBAi0AFAAGAAgAAAAhAIsC+5vEAAAA3gAAAA8A&#10;AAAAAAAAAAAAAAAABwIAAGRycy9kb3ducmV2LnhtbFBLBQYAAAAAAwADALcAAAD4AgAAAAA=&#10;" fillcolor="#70ad47 [3209]" strokecolor="#434343" strokeweight="1.5pt">
                              <v:stroke startarrowwidth="narrow" startarrowlength="short" endarrowwidth="narrow" endarrowlength="short"/>
                              <v:textbox inset="2.53958mm,2.53958mm,2.53958mm,2.53958mm"/>
                            </v:oval>
                            <v:shape id="Google Shape;15038;p50" o:spid="_x0000_s1054"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YIYwwAAAN4AAAAPAAAAZHJzL2Rvd25yZXYueG1sRE9Ni8Iw&#10;EL0L/ocwgjdNLShLNS0iLCt7UxfE29iMbbGZ1CZru/vrjSB4m8f7nFXWm1rcqXWVZQWzaQSCOLe6&#10;4kLBz+Fz8gHCeWSNtWVS8EcOsnQ4WGGibcc7uu99IUIIuwQVlN43iZQuL8mgm9qGOHAX2xr0AbaF&#10;1C12IdzUMo6ihTRYcWgosaFNSfl1/2sUNPX6dv76PmHOi6P+39pid6g6pcajfr0E4an3b/HLvdVh&#10;/jyOZ/B8J9wg0wcAAAD//wMAUEsBAi0AFAAGAAgAAAAhANvh9svuAAAAhQEAABMAAAAAAAAAAAAA&#10;AAAAAAAAAFtDb250ZW50X1R5cGVzXS54bWxQSwECLQAUAAYACAAAACEAWvQsW78AAAAVAQAACwAA&#10;AAAAAAAAAAAAAAAfAQAAX3JlbHMvLnJlbHNQSwECLQAUAAYACAAAACEA032CGM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v:group id="Group 15228" o:spid="_x0000_s1055" style="position:absolute;width:372533;height:499533" coordsize="372533,49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OzrxwAAAN4AAAAPAAAAZHJzL2Rvd25yZXYueG1sRI9Ba8JA&#10;EIXvBf/DMoK3ukmKpURXEbHFgxSqhdLbkB2TYHY2ZLdJ/PfOQehthvfmvW9Wm9E1qqcu1J4NpPME&#10;FHHhbc2lge/z+/MbqBCRLTaeycCNAmzWk6cV5tYP/EX9KZZKQjjkaKCKsc21DkVFDsPct8SiXXzn&#10;MMraldp2OEi4a3SWJK/aYc3SUGFLu4qK6+nPGfgYcNi+pPv+eL3sbr/nxefPMSVjZtNxuwQVaYz/&#10;5sf1wQr+IsuEV96RGfT6DgAA//8DAFBLAQItABQABgAIAAAAIQDb4fbL7gAAAIUBAAATAAAAAAAA&#10;AAAAAAAAAAAAAABbQ29udGVudF9UeXBlc10ueG1sUEsBAi0AFAAGAAgAAAAhAFr0LFu/AAAAFQEA&#10;AAsAAAAAAAAAAAAAAAAAHwEAAF9yZWxzLy5yZWxzUEsBAi0AFAAGAAgAAAAhAHM07OvHAAAA3gAA&#10;AA8AAAAAAAAAAAAAAAAABwIAAGRycy9kb3ducmV2LnhtbFBLBQYAAAAAAwADALcAAAD7AgAAAAA=&#10;">
                            <v:group id="Google Shape;15036;p50" o:spid="_x0000_s1056" style="position:absolute;top:186267;width:219102;height:219102;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5HOxgAAAN4AAAAPAAAAZHJzL2Rvd25yZXYueG1sRI9BawIx&#10;EIXvhf6HMIK3mlW7UrZGkUJxT4Wq0OuwGTdbN5MlSXX9951DobcZ5s1771tvR9+rK8XUBTYwnxWg&#10;iJtgO24NnI7vTy+gUka22AcmA3dKsN08PqyxsuHGn3Q95FaJCacKDbich0rr1DjymGZhIJbbOUSP&#10;WdbYahvxJua+14uiWGmPHUuCw4HeHDWXw483YJ/T8kR1vYuLj+9j2ZV7156/jJlOxt0rqExj/hf/&#10;fddW6pfzlQAIjsygN78AAAD//wMAUEsBAi0AFAAGAAgAAAAhANvh9svuAAAAhQEAABMAAAAAAAAA&#10;AAAAAAAAAAAAAFtDb250ZW50X1R5cGVzXS54bWxQSwECLQAUAAYACAAAACEAWvQsW78AAAAVAQAA&#10;CwAAAAAAAAAAAAAAAAAfAQAAX3JlbHMvLnJlbHNQSwECLQAUAAYACAAAACEADA+RzsYAAADeAAAA&#10;DwAAAAAAAAAAAAAAAAAHAgAAZHJzL2Rvd25yZXYueG1sUEsFBgAAAAADAAMAtwAAAPoCAAAAAA==&#10;">
                              <v:oval id="Google Shape;15037;p50" o:spid="_x0000_s1057"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Ya8wQAAAN4AAAAPAAAAZHJzL2Rvd25yZXYueG1sRE9Ni8Iw&#10;EL0L/ocwgrc17YKyVqMsgrBXrQe9jc3YlG0mJYna/nuzsOBtHu9z1tvetuJBPjSOFeSzDARx5XTD&#10;tYJTuf/4AhEissbWMSkYKMB2Mx6tsdDuyQd6HGMtUgiHAhWYGLtCylAZshhmriNO3M15izFBX0vt&#10;8ZnCbSs/s2whLTacGgx2tDNU/R7vVoEeSn+TdC73h3a4VlczD0t3UWo66b9XICL18S3+d//oNH+e&#10;L3L4eyfdIDcvAAAA//8DAFBLAQItABQABgAIAAAAIQDb4fbL7gAAAIUBAAATAAAAAAAAAAAAAAAA&#10;AAAAAABbQ29udGVudF9UeXBlc10ueG1sUEsBAi0AFAAGAAgAAAAhAFr0LFu/AAAAFQEAAAsAAAAA&#10;AAAAAAAAAAAAHwEAAF9yZWxzLy5yZWxzUEsBAi0AFAAGAAgAAAAhAKkBhrzBAAAA3gAAAA8AAAAA&#10;AAAAAAAAAAAABwIAAGRycy9kb3ducmV2LnhtbFBLBQYAAAAAAwADALcAAAD1AgAAAAA=&#10;" fillcolor="#70ad47 [3209]" strokecolor="#434343" strokeweight="1.5pt">
                                <v:stroke startarrowwidth="narrow" startarrowlength="short" endarrowwidth="narrow" endarrowlength="short"/>
                                <v:textbox inset="2.53958mm,2.53958mm,2.53958mm,2.53958mm"/>
                              </v:oval>
                              <v:shape id="Google Shape;15038;p50" o:spid="_x0000_s1058"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MTTwwAAAN4AAAAPAAAAZHJzL2Rvd25yZXYueG1sRE9Na8JA&#10;EL0L/odlCr2ZjUJDSbOKFETpTS2U3qbZcRPMzsbs1kR/vSsI3ubxPqdYDLYRZ+p87VjBNElBEJdO&#10;12wUfO9Xk3cQPiBrbByTggt5WMzHowJz7Xre0nkXjIgh7HNUUIXQ5lL6siKLPnEtceQOrrMYIuyM&#10;1B32Mdw2cpammbRYc2yosKXPisrj7t8qaJvl6W/99YslZz/6unFmu697pV5fhuUHiEBDeIof7o2O&#10;89+m2Qzu78Qb5PwGAAD//wMAUEsBAi0AFAAGAAgAAAAhANvh9svuAAAAhQEAABMAAAAAAAAAAAAA&#10;AAAAAAAAAFtDb250ZW50X1R5cGVzXS54bWxQSwECLQAUAAYACAAAACEAWvQsW78AAAAVAQAACwAA&#10;AAAAAAAAAAAAAAAfAQAAX3JlbHMvLnJlbHNQSwECLQAUAAYACAAAACEAbuDE08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v:group id="Google Shape;15039;p50" o:spid="_x0000_s1059" style="position:absolute;left:59266;width:220133;height:220133" coordsize="271470,2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6YmxAAAAN4AAAAPAAAAZHJzL2Rvd25yZXYueG1sRE9Ni8Iw&#10;EL0v7H8Is+BtTasoS9coIqt4EMG6IN6GZmyLzaQ0sa3/3giCt3m8z5ktelOJlhpXWlYQDyMQxJnV&#10;JecK/o/r7x8QziNrrCyTgjs5WMw/P2aYaNvxgdrU5yKEsEtQQeF9nUjpsoIMuqGtiQN3sY1BH2CT&#10;S91gF8JNJUdRNJUGSw4NBda0Kii7pjejYNNhtxzHf+3uelndz8fJ/rSLSanBV7/8BeGp92/xy73V&#10;Yf4kno7h+U64Qc4fAAAA//8DAFBLAQItABQABgAIAAAAIQDb4fbL7gAAAIUBAAATAAAAAAAAAAAA&#10;AAAAAAAAAABbQ29udGVudF9UeXBlc10ueG1sUEsBAi0AFAAGAAgAAAAhAFr0LFu/AAAAFQEAAAsA&#10;AAAAAAAAAAAAAAAAHwEAAF9yZWxzLy5yZWxzUEsBAi0AFAAGAAgAAAAhADDfpibEAAAA3gAAAA8A&#10;AAAAAAAAAAAAAAAABwIAAGRycy9kb3ducmV2LnhtbFBLBQYAAAAAAwADALcAAAD4AgAAAAA=&#10;">
                              <v:group id="Google Shape;15040;p50" o:spid="_x0000_s1060"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JfNxAAAAN4AAAAPAAAAZHJzL2Rvd25yZXYueG1sRE/JasMw&#10;EL0X+g9iCrk1chaH4FoOoVDiU6FxINfBmlhurZGR1MT5+6pQ6G0eb51yN9lBXMmH3rGCxTwDQdw6&#10;3XOn4NS8PW9BhIiscXBMCu4UYFc9PpRYaHfjD7oeYydSCIcCFZgYx0LK0BqyGOZuJE7cxXmLMUHf&#10;Se3xlsLtIJdZtpEWe04NBkd6NdR+Hb+tAr0OqxPV9d4v3z+bvM8PpruclZo9TfsXEJGm+C/+c9c6&#10;zc8XmzX8vpNukNUPAAAA//8DAFBLAQItABQABgAIAAAAIQDb4fbL7gAAAIUBAAATAAAAAAAAAAAA&#10;AAAAAAAAAABbQ29udGVudF9UeXBlc10ueG1sUEsBAi0AFAAGAAgAAAAhAFr0LFu/AAAAFQEAAAsA&#10;AAAAAAAAAAAAAAAAHwEAAF9yZWxzLy5yZWxzUEsBAi0AFAAGAAgAAAAhAHM0l83EAAAA3gAAAA8A&#10;AAAAAAAAAAAAAAAABwIAAGRycy9kb3ducmV2LnhtbFBLBQYAAAAAAwADALcAAAD4AgAAAAA=&#10;">
                                <v:oval id="Google Shape;15041;p50" o:spid="_x0000_s1061"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4NwxgAAAN4AAAAPAAAAZHJzL2Rvd25yZXYueG1sRE9NawIx&#10;EL0L/Q9hCt40q6DV1SilRWx7UKoiHofNdLM0mWw3qa7++qZQ6G0e73Pmy9ZZcaYmVJ4VDPoZCOLC&#10;64pLBYf9qjcBESKyRuuZFFwpwHJx15ljrv2F3+m8i6VIIRxyVGBirHMpQ2HIYej7mjhxH75xGBNs&#10;SqkbvKRwZ+Uwy8bSYcWpwWBNT4aKz923U5A9fB3fwvr5tjmtJ9YUr9uhnW6V6t63jzMQkdr4L/5z&#10;v+g0fzQYj+D3nXSDXPwAAAD//wMAUEsBAi0AFAAGAAgAAAAhANvh9svuAAAAhQEAABMAAAAAAAAA&#10;AAAAAAAAAAAAAFtDb250ZW50X1R5cGVzXS54bWxQSwECLQAUAAYACAAAACEAWvQsW78AAAAVAQAA&#10;CwAAAAAAAAAAAAAAAAAfAQAAX3JlbHMvLnJlbHNQSwECLQAUAAYACAAAACEAxsODcMYAAADeAAAA&#10;DwAAAAAAAAAAAAAAAAAHAgAAZHJzL2Rvd25yZXYueG1sUEsFBgAAAAADAAMAtwAAAPoCAAAAAA==&#10;" fillcolor="red" strokecolor="#434343" strokeweight="1.5pt">
                                  <v:stroke startarrowwidth="narrow" startarrowlength="short" endarrowwidth="narrow" endarrowlength="short"/>
                                  <v:textbox inset="2.53958mm,2.53958mm,2.53958mm,2.53958mm"/>
                                </v:oval>
                                <v:shape id="Google Shape;15042;p50" o:spid="_x0000_s1062"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8LQwgAAAN4AAAAPAAAAZHJzL2Rvd25yZXYueG1sRE9Ni8Iw&#10;EL0L/ocwwt40dWHLUk2LCLLiTV0Qb2MztsVmUptoq7/eCAt7m8f7nHnWm1rcqXWVZQXTSQSCOLe6&#10;4kLB7341/gbhPLLG2jIpeJCDLB0O5pho2/GW7jtfiBDCLkEFpfdNIqXLSzLoJrYhDtzZtgZ9gG0h&#10;dYtdCDe1/IyiWBqsODSU2NCypPyyuxkFTb24nn42R8w5Pujn2hbbfdUp9THqFzMQnnr/L/5zr3WY&#10;/zWNY3i/E26Q6QsAAP//AwBQSwECLQAUAAYACAAAACEA2+H2y+4AAACFAQAAEwAAAAAAAAAAAAAA&#10;AAAAAAAAW0NvbnRlbnRfVHlwZXNdLnhtbFBLAQItABQABgAIAAAAIQBa9CxbvwAAABUBAAALAAAA&#10;AAAAAAAAAAAAAB8BAABfcmVscy8ucmVsc1BLAQItABQABgAIAAAAIQAR28LQwgAAAN4AAAAPAAAA&#10;AAAAAAAAAAAAAAcCAABkcnMvZG93bnJldi54bWxQSwUGAAAAAAMAAwC3AAAA9gIAAAAA&#10;" path="m1547,2868nfc1946,1597,1345,424,1,e" filled="f" strokecolor="white" strokeweight=".50764mm">
                                  <v:stroke startarrowwidth="narrow" startarrowlength="short" endarrowwidth="narrow" endarrowlength="short" endcap="round"/>
                                  <v:path arrowok="t" o:extrusionok="f"/>
                                </v:shape>
                              </v:group>
                              <v:shape id="Google Shape;15043;p50" o:spid="_x0000_s1063" type="#_x0000_t32" style="position:absolute;left:77262;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NVwgAAAN4AAAAPAAAAZHJzL2Rvd25yZXYueG1sRE9Li8Iw&#10;EL4v+B/CCN7WVEEtXdMiguLJ18qyx6GZbcs2k9JEW/+9EQRv8/E9Z5n1phY3al1lWcFkHIEgzq2u&#10;uFBw+d58xiCcR9ZYWyYFd3KQpYOPJSbadnyi29kXIoSwS1BB6X2TSOnykgy6sW2IA/dnW4M+wLaQ&#10;usUuhJtaTqNoLg1WHBpKbGhdUv5/vhoFeOr2++Mqpp/tNnIFXg7x5lcqNRr2qy8Qnnr/Fr/cOx3m&#10;zybzBTzfCTfI9AEAAP//AwBQSwECLQAUAAYACAAAACEA2+H2y+4AAACFAQAAEwAAAAAAAAAAAAAA&#10;AAAAAAAAW0NvbnRlbnRfVHlwZXNdLnhtbFBLAQItABQABgAIAAAAIQBa9CxbvwAAABUBAAALAAAA&#10;AAAAAAAAAAAAAB8BAABfcmVscy8ucmVsc1BLAQItABQABgAIAAAAIQCU+sNVwgAAAN4AAAAPAAAA&#10;AAAAAAAAAAAAAAcCAABkcnMvZG93bnJldi54bWxQSwUGAAAAAAMAAwC3AAAA9gIAAAAA&#10;" strokecolor="black [3200]" strokeweight="1.5pt"/>
                              <v:shape id="Google Shape;15044;p50" o:spid="_x0000_s1064" type="#_x0000_t32" style="position:absolute;left:77262;top:135805;width:11700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hOrxwAAAN4AAAAPAAAAZHJzL2Rvd25yZXYueG1sRI9Ba8Mw&#10;DIXvg/0Ho8Juq5OOhZLVLWUw6KEM1vXQoxprcVpbzmK3zf79dBjsJvGe3vu0WI3BqysNqYtsoJwW&#10;oIibaDtuDew/3x7noFJGtugjk4EfSrBa3t8tsLbxxh903eVWSQinGg24nPta69Q4CpimsScW7SsO&#10;AbOsQ6vtgDcJD17PiqLSATuWBoc9vTpqzrtLMMDl++Hs/HbG9HQp935dfZ+OlTEPk3H9AirTmP/N&#10;f9cbK/jPZSW88o7MoJe/AAAA//8DAFBLAQItABQABgAIAAAAIQDb4fbL7gAAAIUBAAATAAAAAAAA&#10;AAAAAAAAAAAAAABbQ29udGVudF9UeXBlc10ueG1sUEsBAi0AFAAGAAgAAAAhAFr0LFu/AAAAFQEA&#10;AAsAAAAAAAAAAAAAAAAAHwEAAF9yZWxzLy5yZWxzUEsBAi0AFAAGAAgAAAAhAMLCE6vHAAAA3gAA&#10;AA8AAAAAAAAAAAAAAAAABwIAAGRycy9kb3ducmV2LnhtbFBLBQYAAAAAAwADALcAAAD7AgAAAAA=&#10;" strokecolor="black [3200]" strokeweight="1.5pt"/>
                            </v:group>
                            <v:group id="Google Shape;15039;p50" o:spid="_x0000_s1065" style="position:absolute;left:152400;top:279400;width:220133;height:220133" coordsize="271470,2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NsBxAAAAN4AAAAPAAAAZHJzL2Rvd25yZXYueG1sRE9Ni8Iw&#10;EL0v+B/CCHtb03ZxkWoUERUPIqwK4m1oxrbYTEoT2/rvjbCwt3m8z5ktelOJlhpXWlYQjyIQxJnV&#10;JecKzqfN1wSE88gaK8uk4EkOFvPBxwxTbTv+pfbocxFC2KWooPC+TqV0WUEG3cjWxIG72cagD7DJ&#10;pW6wC+GmkkkU/UiDJYeGAmtaFZTdjw+jYNtht/yO1+3+fls9r6fx4bKPSanPYb+cgvDU+3/xn3un&#10;w/xxkiTwfifcIOcvAAAA//8DAFBLAQItABQABgAIAAAAIQDb4fbL7gAAAIUBAAATAAAAAAAAAAAA&#10;AAAAAAAAAABbQ29udGVudF9UeXBlc10ueG1sUEsBAi0AFAAGAAgAAAAhAFr0LFu/AAAAFQEAAAsA&#10;AAAAAAAAAAAAAAAAHwEAAF9yZWxzLy5yZWxzUEsBAi0AFAAGAAgAAAAhABLc2wHEAAAA3gAAAA8A&#10;AAAAAAAAAAAAAAAABwIAAGRycy9kb3ducmV2LnhtbFBLBQYAAAAAAwADALcAAAD4AgAAAAA=&#10;">
                              <v:group id="Google Shape;15040;p50" o:spid="_x0000_s1066"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tcFwgAAAN4AAAAPAAAAZHJzL2Rvd25yZXYueG1sRE/fa8Iw&#10;EH4f+D+EE3ybqXWV0RlFhGGfBlPB16M5m27NpSSZ1v/eCMLe7uP7ecv1YDtxIR9axwpm0wwEce10&#10;y42C4+Hz9R1EiMgaO8ek4EYB1qvRyxJL7a78TZd9bEQK4VCiAhNjX0oZakMWw9T1xIk7O28xJugb&#10;qT1eU7jtZJ5lC2mx5dRgsKetofp3/2cV6LcwP1JVbXz+9XMo2mJnmvNJqcl42HyAiDTEf/HTXek0&#10;v8jzOTzeSTfI1R0AAP//AwBQSwECLQAUAAYACAAAACEA2+H2y+4AAACFAQAAEwAAAAAAAAAAAAAA&#10;AAAAAAAAW0NvbnRlbnRfVHlwZXNdLnhtbFBLAQItABQABgAIAAAAIQBa9CxbvwAAABUBAAALAAAA&#10;AAAAAAAAAAAAAB8BAABfcmVscy8ucmVsc1BLAQItABQABgAIAAAAIQCxktcFwgAAAN4AAAAPAAAA&#10;AAAAAAAAAAAAAAcCAABkcnMvZG93bnJldi54bWxQSwUGAAAAAAMAAwC3AAAA9gIAAAAA&#10;">
                                <v:oval id="Google Shape;15041;p50" o:spid="_x0000_s1067"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P5XxwAAAN4AAAAPAAAAZHJzL2Rvd25yZXYueG1sRE9LawIx&#10;EL4L/Q9hCr1ptksfdjVKqRRbDxW1iMdhM26WJpN1E3XbX28Khd7m43vOeNo5K07UhtqzgttBBoK4&#10;9LrmSsHn5rU/BBEiskbrmRR8U4Dp5Ko3xkL7M6/otI6VSCEcClRgYmwKKUNpyGEY+IY4cXvfOowJ&#10;tpXULZ5TuLMyz7IH6bDm1GCwoRdD5df66BRkj4ftIsxnPx+7+dCa8n2Z26elUjfX3fMIRKQu/ov/&#10;3G86zb/P8zv4fSfdICcXAAAA//8DAFBLAQItABQABgAIAAAAIQDb4fbL7gAAAIUBAAATAAAAAAAA&#10;AAAAAAAAAAAAAABbQ29udGVudF9UeXBlc10ueG1sUEsBAi0AFAAGAAgAAAAhAFr0LFu/AAAAFQEA&#10;AAsAAAAAAAAAAAAAAAAAHwEAAF9yZWxzLy5yZWxzUEsBAi0AFAAGAAgAAAAhAOTA/lfHAAAA3gAA&#10;AA8AAAAAAAAAAAAAAAAABwIAAGRycy9kb3ducmV2LnhtbFBLBQYAAAAAAwADALcAAAD7AgAAAAA=&#10;" fillcolor="red" strokecolor="#434343" strokeweight="1.5pt">
                                  <v:stroke startarrowwidth="narrow" startarrowlength="short" endarrowwidth="narrow" endarrowlength="short"/>
                                  <v:textbox inset="2.53958mm,2.53958mm,2.53958mm,2.53958mm"/>
                                </v:oval>
                                <v:shape id="Google Shape;15042;p50" o:spid="_x0000_s1068"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QbwwAAAN4AAAAPAAAAZHJzL2Rvd25yZXYueG1sRE9Na8JA&#10;EL0L/odlhN5004BBUlcJBWnoLSqIt2l2TILZ2ZjdmrS/3hUKvc3jfc56O5pW3Kl3jWUFr4sIBHFp&#10;dcOVguNhN1+BcB5ZY2uZFPyQg+1mOlljqu3ABd33vhIhhF2KCmrvu1RKV9Zk0C1sRxy4i+0N+gD7&#10;SuoehxBuWhlHUSINNhwaauzovabyuv82Cro2u319fJ6x5OSkf3NbFYdmUOplNmZvIDyN/l/85851&#10;mL+M4yU83wk3yM0DAAD//wMAUEsBAi0AFAAGAAgAAAAhANvh9svuAAAAhQEAABMAAAAAAAAAAAAA&#10;AAAAAAAAAFtDb250ZW50X1R5cGVzXS54bWxQSwECLQAUAAYACAAAACEAWvQsW78AAAAVAQAACwAA&#10;AAAAAAAAAAAAAAAfAQAAX3JlbHMvLnJlbHNQSwECLQAUAAYACAAAACEArEaEG8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v:shape id="Google Shape;15043;p50" o:spid="_x0000_s1069" type="#_x0000_t32" style="position:absolute;left:77262;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5ywwAAAN4AAAAPAAAAZHJzL2Rvd25yZXYueG1sRE9La4NA&#10;EL4X+h+WKfTWrBUaxGQTQkDpyeZFyHFwJypxZ8Xdqv333UAgt/n4nrNcT6YVA/WusazgcxaBIC6t&#10;brhScDpmHwkI55E1tpZJwR85WK9eX5aYajvynoaDr0QIYZeigtr7LpXSlTUZdDPbEQfuanuDPsC+&#10;krrHMYSbVsZRNJcGGw4NNXa0ram8HX6NAtyPRbHbJHTO88hVePpJsotU6v1t2ixAeJr8U/xwf+sw&#10;/yuO53B/J9wgV/8AAAD//wMAUEsBAi0AFAAGAAgAAAAhANvh9svuAAAAhQEAABMAAAAAAAAAAAAA&#10;AAAAAAAAAFtDb250ZW50X1R5cGVzXS54bWxQSwECLQAUAAYACAAAACEAWvQsW78AAAAVAQAACwAA&#10;AAAAAAAAAAAAAAAfAQAAX3JlbHMvLnJlbHNQSwECLQAUAAYACAAAACEAtvm+csMAAADeAAAADwAA&#10;AAAAAAAAAAAAAAAHAgAAZHJzL2Rvd25yZXYueG1sUEsFBgAAAAADAAMAtwAAAPcCAAAAAA==&#10;" strokecolor="black [3200]" strokeweight="1.5pt"/>
                              <v:shape id="Google Shape;15044;p50" o:spid="_x0000_s1070" type="#_x0000_t32" style="position:absolute;left:77262;top:135805;width:11700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9lxAAAAN4AAAAPAAAAZHJzL2Rvd25yZXYueG1sRE9NawIx&#10;EL0X+h/CFLzV7K64LatRpFDwIELVQ4/TzbjZmky2m6jrvzeFQm/zeJ8zXw7Oigv1ofWsIB9nIIhr&#10;r1tuFBz278+vIEJE1mg9k4IbBVguHh/mWGl/5Q+67GIjUgiHChWYGLtKylAbchjGviNO3NH3DmOC&#10;fSN1j9cU7qwssqyUDltODQY7ejNUn3Znp4Dz7efJ2E3BNDnnB7sqf76/SqVGT8NqBiLSEP/Ff+61&#10;TvOnRfECv++kG+TiDgAA//8DAFBLAQItABQABgAIAAAAIQDb4fbL7gAAAIUBAAATAAAAAAAAAAAA&#10;AAAAAAAAAABbQ29udGVudF9UeXBlc10ueG1sUEsBAi0AFAAGAAgAAAAhAFr0LFu/AAAAFQEAAAsA&#10;AAAAAAAAAAAAAAAAHwEAAF9yZWxzLy5yZWxzUEsBAi0AFAAGAAgAAAAhAP4SX2XEAAAA3gAAAA8A&#10;AAAAAAAAAAAAAAAABwIAAGRycy9kb3ducmV2LnhtbFBLBQYAAAAAAwADALcAAAD4AgAAAAA=&#10;" strokecolor="black [3200]" strokeweight="1.5pt"/>
                            </v:group>
                          </v:group>
                        </v:group>
                      </v:group>
                    </v:group>
                  </w:pict>
                </mc:Fallback>
              </mc:AlternateContent>
            </w:r>
            <w:r w:rsidR="003C0A2E">
              <w:rPr>
                <w:noProof/>
                <w:color w:val="000000"/>
                <w:sz w:val="24"/>
              </w:rPr>
              <mc:AlternateContent>
                <mc:Choice Requires="wps">
                  <w:drawing>
                    <wp:anchor distT="0" distB="0" distL="114300" distR="114300" simplePos="0" relativeHeight="251634688" behindDoc="0" locked="0" layoutInCell="1" allowOverlap="1" wp14:anchorId="2253335C" wp14:editId="28BCC2B8">
                      <wp:simplePos x="0" y="0"/>
                      <wp:positionH relativeFrom="column">
                        <wp:posOffset>1547720</wp:posOffset>
                      </wp:positionH>
                      <wp:positionV relativeFrom="paragraph">
                        <wp:posOffset>1080853</wp:posOffset>
                      </wp:positionV>
                      <wp:extent cx="905073" cy="115699"/>
                      <wp:effectExtent l="0" t="57150" r="28575" b="36830"/>
                      <wp:wrapNone/>
                      <wp:docPr id="27" name="Straight Arrow Connector 27"/>
                      <wp:cNvGraphicFramePr/>
                      <a:graphic xmlns:a="http://schemas.openxmlformats.org/drawingml/2006/main">
                        <a:graphicData uri="http://schemas.microsoft.com/office/word/2010/wordprocessingShape">
                          <wps:wsp>
                            <wps:cNvCnPr/>
                            <wps:spPr>
                              <a:xfrm flipH="1" flipV="1">
                                <a:off x="0" y="0"/>
                                <a:ext cx="905073" cy="115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2FE70E" id="Straight Arrow Connector 27" o:spid="_x0000_s1026" type="#_x0000_t32" style="position:absolute;margin-left:121.85pt;margin-top:85.1pt;width:71.25pt;height:9.1pt;flip:x 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6XyAEAANcDAAAOAAAAZHJzL2Uyb0RvYy54bWysU02P1DAMvSPxH6LcmbaLdmGq6exhlo8D&#10;gtXC7j2bJm1EmkSOmbb/Hied6SI+JIS4WG7s9+xnu7vrabDsqCAa7xpebUrOlJO+Na5r+P2Xty9e&#10;cxZRuFZY71TDZxX59f75s90YanXhe29bBYxIXKzH0PAeMdRFEWWvBhE3PihHQe1hEEif0BUtiJHY&#10;B1tclOVVMXpoA3ipYqTXmyXI95lfayXxk9ZRIbMNp94wW8j2MdlivxN1ByL0Rp7aEP/QxSCMo6Ir&#10;1Y1Awb6B+YVqMBJ89Bo30g+F19pIlTWQmqr8Sc3nXgSVtdBwYljHFP8frfx4PLhboDGMIdYx3EJS&#10;MWkYmLYmvKed8uw9JC/FqGc25QHO6wDVhEzS47a8LF+95ExSqKour7bbNOBiIUzgABHfKT+w5DQ8&#10;IgjT9XjwztGqPCwlxPFDxAV4BiSwdcmiMPaNaxnOge4JwQjXWXWqk1KKJyXZw9mqBX6nNDMt9bmU&#10;yUemDhbYUdB5tF+rlYUyE0Qba1dQmeX/EXTKTTCVD+9vgWt2rugdrsDBOA+/q4rTuVW95J9VL1qT&#10;7EffznmveRx0PXkPp0tP5/njd4Y//Y/77wAAAP//AwBQSwMEFAAGAAgAAAAhAMXIztXeAAAACwEA&#10;AA8AAABkcnMvZG93bnJldi54bWxMj81OwzAQhO9IvIO1lbhRp0nVhhCnAkRvXJr2Adx486PG6yh2&#10;mvD2LCe47e6MZr/JD4vtxR1H3zlSsFlHIJAqZzpqFFzOx+cUhA+ajO4doYJv9HAoHh9ynRk30wnv&#10;ZWgEh5DPtII2hCGT0lctWu3XbkBirXaj1YHXsZFm1DOH217GUbSTVnfEH1o94EeL1a2crALpz9Mp&#10;WeZbVeP8VZef5vjevCj1tFreXkEEXMKfGX7xGR0KZrq6iYwXvYJ4m+zZysI+ikGwI0l3PFz5kqZb&#10;kEUu/3cofgAAAP//AwBQSwECLQAUAAYACAAAACEAtoM4kv4AAADhAQAAEwAAAAAAAAAAAAAAAAAA&#10;AAAAW0NvbnRlbnRfVHlwZXNdLnhtbFBLAQItABQABgAIAAAAIQA4/SH/1gAAAJQBAAALAAAAAAAA&#10;AAAAAAAAAC8BAABfcmVscy8ucmVsc1BLAQItABQABgAIAAAAIQCU+R6XyAEAANcDAAAOAAAAAAAA&#10;AAAAAAAAAC4CAABkcnMvZTJvRG9jLnhtbFBLAQItABQABgAIAAAAIQDFyM7V3gAAAAsBAAAPAAAA&#10;AAAAAAAAAAAAACIEAABkcnMvZG93bnJldi54bWxQSwUGAAAAAAQABADzAAAALQUAAAAA&#10;" strokecolor="black [3200]" strokeweight=".5pt">
                      <v:stroke endarrow="block" joinstyle="miter"/>
                    </v:shape>
                  </w:pict>
                </mc:Fallback>
              </mc:AlternateContent>
            </w:r>
          </w:p>
        </w:tc>
      </w:tr>
    </w:tbl>
    <w:bookmarkEnd w:id="3"/>
    <w:p w14:paraId="1C026459" w14:textId="19B05C1B" w:rsidR="004440DC" w:rsidRDefault="004440DC" w:rsidP="004440DC">
      <w:pPr>
        <w:spacing w:line="312" w:lineRule="auto"/>
        <w:jc w:val="center"/>
        <w:rPr>
          <w:color w:val="000000"/>
          <w:sz w:val="24"/>
        </w:rPr>
      </w:pPr>
      <w:r>
        <w:rPr>
          <w:b/>
          <w:sz w:val="24"/>
        </w:rPr>
        <w:t xml:space="preserve">Phiếu học tập số </w:t>
      </w:r>
      <w:r w:rsidR="00F53286">
        <w:rPr>
          <w:b/>
          <w:sz w:val="24"/>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4325"/>
      </w:tblGrid>
      <w:tr w:rsidR="004440DC" w14:paraId="52D6E6D6" w14:textId="77777777" w:rsidTr="00F852AF">
        <w:tc>
          <w:tcPr>
            <w:tcW w:w="5256" w:type="dxa"/>
          </w:tcPr>
          <w:p w14:paraId="22D06707" w14:textId="7D96238E" w:rsidR="004440DC" w:rsidRDefault="004440DC" w:rsidP="00995650">
            <w:pPr>
              <w:spacing w:line="312" w:lineRule="auto"/>
              <w:rPr>
                <w:b/>
                <w:bCs/>
                <w:color w:val="000000"/>
                <w:sz w:val="24"/>
              </w:rPr>
            </w:pPr>
            <w:r w:rsidRPr="00EA2F6D">
              <w:rPr>
                <w:b/>
                <w:bCs/>
                <w:color w:val="000000"/>
                <w:sz w:val="24"/>
              </w:rPr>
              <w:t xml:space="preserve">Quan sát sơ đồ cấu tạo nguyên tử </w:t>
            </w:r>
            <w:r>
              <w:rPr>
                <w:b/>
                <w:bCs/>
                <w:color w:val="000000"/>
                <w:sz w:val="24"/>
              </w:rPr>
              <w:t>Lithium</w:t>
            </w:r>
            <w:r w:rsidRPr="00EA2F6D">
              <w:rPr>
                <w:b/>
                <w:bCs/>
                <w:color w:val="000000"/>
                <w:sz w:val="24"/>
              </w:rPr>
              <w:t>, cho biết</w:t>
            </w:r>
            <w:r>
              <w:rPr>
                <w:b/>
                <w:bCs/>
                <w:color w:val="000000"/>
                <w:sz w:val="24"/>
              </w:rPr>
              <w:t>:</w:t>
            </w:r>
          </w:p>
          <w:p w14:paraId="300D2FF7" w14:textId="2D8FEAD4" w:rsidR="004440DC" w:rsidRDefault="004440DC" w:rsidP="00995650">
            <w:pPr>
              <w:spacing w:line="312" w:lineRule="auto"/>
              <w:rPr>
                <w:color w:val="000000"/>
                <w:sz w:val="24"/>
              </w:rPr>
            </w:pPr>
            <w:r w:rsidRPr="00C40DEA">
              <w:rPr>
                <w:color w:val="000000"/>
                <w:sz w:val="24"/>
              </w:rPr>
              <w:t xml:space="preserve">a, Nguyên tử </w:t>
            </w:r>
            <w:r>
              <w:rPr>
                <w:color w:val="000000"/>
                <w:sz w:val="24"/>
              </w:rPr>
              <w:t xml:space="preserve">Lithium gồm: </w:t>
            </w:r>
          </w:p>
          <w:p w14:paraId="04F5E7F5" w14:textId="601DCB91" w:rsidR="004440DC" w:rsidRDefault="004440DC" w:rsidP="00995650">
            <w:pPr>
              <w:spacing w:line="312" w:lineRule="auto"/>
              <w:rPr>
                <w:color w:val="000000"/>
                <w:sz w:val="24"/>
              </w:rPr>
            </w:pPr>
            <w:r>
              <w:rPr>
                <w:color w:val="000000"/>
                <w:sz w:val="24"/>
              </w:rPr>
              <w:t>…………………hạt electron</w:t>
            </w:r>
          </w:p>
          <w:p w14:paraId="68D05195" w14:textId="1DE73143" w:rsidR="004440DC" w:rsidRDefault="004440DC" w:rsidP="00995650">
            <w:pPr>
              <w:spacing w:line="312" w:lineRule="auto"/>
              <w:rPr>
                <w:color w:val="000000"/>
                <w:sz w:val="24"/>
              </w:rPr>
            </w:pPr>
            <w:r>
              <w:rPr>
                <w:color w:val="000000"/>
                <w:sz w:val="24"/>
              </w:rPr>
              <w:t>…………………hạt proton</w:t>
            </w:r>
          </w:p>
          <w:p w14:paraId="0EDE1B2F" w14:textId="37C547DA" w:rsidR="00E14C6C" w:rsidRDefault="00E14C6C" w:rsidP="00E14C6C">
            <w:pPr>
              <w:spacing w:line="312" w:lineRule="auto"/>
              <w:rPr>
                <w:color w:val="000000"/>
                <w:sz w:val="24"/>
              </w:rPr>
            </w:pPr>
            <w:r>
              <w:rPr>
                <w:color w:val="000000"/>
                <w:sz w:val="24"/>
              </w:rPr>
              <w:t>…………………hạt neutron</w:t>
            </w:r>
          </w:p>
          <w:p w14:paraId="2102D5EE" w14:textId="1C9CAD99" w:rsidR="004440DC" w:rsidRDefault="004440DC" w:rsidP="00995650">
            <w:pPr>
              <w:spacing w:line="312" w:lineRule="auto"/>
              <w:rPr>
                <w:color w:val="000000"/>
                <w:sz w:val="24"/>
              </w:rPr>
            </w:pPr>
            <w:r>
              <w:rPr>
                <w:color w:val="000000"/>
                <w:sz w:val="24"/>
              </w:rPr>
              <w:t>b, Vì sao nói nguyên tử Lithium luôn trung hoà về điện ?</w:t>
            </w:r>
          </w:p>
          <w:p w14:paraId="04D5D4BF" w14:textId="49B85611" w:rsidR="004440DC" w:rsidRDefault="004440DC" w:rsidP="00995650">
            <w:pPr>
              <w:spacing w:line="312" w:lineRule="auto"/>
              <w:rPr>
                <w:color w:val="000000"/>
                <w:sz w:val="24"/>
              </w:rPr>
            </w:pPr>
            <w:r>
              <w:rPr>
                <w:color w:val="000000"/>
                <w:sz w:val="24"/>
              </w:rPr>
              <w:t>………………………………………………</w:t>
            </w:r>
            <w:r w:rsidR="00946434">
              <w:rPr>
                <w:color w:val="000000"/>
                <w:sz w:val="24"/>
              </w:rPr>
              <w:t>…..</w:t>
            </w:r>
            <w:r>
              <w:rPr>
                <w:color w:val="000000"/>
                <w:sz w:val="24"/>
              </w:rPr>
              <w:t>…</w:t>
            </w:r>
          </w:p>
          <w:p w14:paraId="1A4F493A" w14:textId="6B0D0DE7" w:rsidR="004440DC" w:rsidRDefault="004440DC" w:rsidP="00995650">
            <w:pPr>
              <w:spacing w:line="312" w:lineRule="auto"/>
              <w:rPr>
                <w:color w:val="000000"/>
                <w:sz w:val="24"/>
              </w:rPr>
            </w:pPr>
            <w:r>
              <w:rPr>
                <w:color w:val="000000"/>
                <w:sz w:val="24"/>
              </w:rPr>
              <w:t>……………………………………………</w:t>
            </w:r>
            <w:r w:rsidR="00946434">
              <w:rPr>
                <w:color w:val="000000"/>
                <w:sz w:val="24"/>
              </w:rPr>
              <w:t>…..</w:t>
            </w:r>
            <w:r>
              <w:rPr>
                <w:color w:val="000000"/>
                <w:sz w:val="24"/>
              </w:rPr>
              <w:t>……</w:t>
            </w:r>
          </w:p>
          <w:p w14:paraId="6EB9057E" w14:textId="3720C3E6" w:rsidR="004440DC" w:rsidRDefault="00AA5A35" w:rsidP="00995650">
            <w:pPr>
              <w:spacing w:line="312" w:lineRule="auto"/>
              <w:rPr>
                <w:color w:val="000000"/>
                <w:sz w:val="24"/>
              </w:rPr>
            </w:pPr>
            <w:r>
              <w:rPr>
                <w:color w:val="000000"/>
                <w:sz w:val="24"/>
              </w:rPr>
              <w:t>c</w:t>
            </w:r>
            <w:r w:rsidR="004440DC">
              <w:rPr>
                <w:color w:val="000000"/>
                <w:sz w:val="24"/>
              </w:rPr>
              <w:t>, có thể chia cấu tạo nguyên tử thành mấy phần? gọi tên các phần đó ?</w:t>
            </w:r>
            <w:r>
              <w:rPr>
                <w:color w:val="000000"/>
                <w:sz w:val="24"/>
              </w:rPr>
              <w:t xml:space="preserve"> </w:t>
            </w:r>
          </w:p>
          <w:p w14:paraId="5C527725" w14:textId="70225089" w:rsidR="00AA5A35" w:rsidRDefault="00AA5A35" w:rsidP="00995650">
            <w:pPr>
              <w:spacing w:line="312" w:lineRule="auto"/>
              <w:rPr>
                <w:color w:val="000000"/>
                <w:sz w:val="24"/>
              </w:rPr>
            </w:pPr>
            <w:r>
              <w:rPr>
                <w:color w:val="000000"/>
                <w:sz w:val="24"/>
              </w:rPr>
              <w:t>………………………………………………</w:t>
            </w:r>
            <w:r w:rsidR="00946434">
              <w:rPr>
                <w:color w:val="000000"/>
                <w:sz w:val="24"/>
              </w:rPr>
              <w:t>…....</w:t>
            </w:r>
            <w:r>
              <w:rPr>
                <w:color w:val="000000"/>
                <w:sz w:val="24"/>
              </w:rPr>
              <w:t>…</w:t>
            </w:r>
          </w:p>
          <w:p w14:paraId="64C32E64" w14:textId="1B3F55B6" w:rsidR="00AA5A35" w:rsidRDefault="00AA5A35" w:rsidP="00995650">
            <w:pPr>
              <w:spacing w:line="312" w:lineRule="auto"/>
              <w:rPr>
                <w:color w:val="000000"/>
                <w:sz w:val="24"/>
              </w:rPr>
            </w:pPr>
            <w:r>
              <w:rPr>
                <w:color w:val="000000"/>
                <w:sz w:val="24"/>
              </w:rPr>
              <w:t>…………………………………………………</w:t>
            </w:r>
            <w:r w:rsidR="00946434">
              <w:rPr>
                <w:color w:val="000000"/>
                <w:sz w:val="24"/>
              </w:rPr>
              <w:t>.….</w:t>
            </w:r>
            <w:r>
              <w:rPr>
                <w:color w:val="000000"/>
                <w:sz w:val="24"/>
              </w:rPr>
              <w:t>.</w:t>
            </w:r>
          </w:p>
          <w:p w14:paraId="2C108544" w14:textId="0C41C11C" w:rsidR="00AA5A35" w:rsidRDefault="00AA5A35" w:rsidP="00995650">
            <w:pPr>
              <w:spacing w:line="312" w:lineRule="auto"/>
              <w:rPr>
                <w:color w:val="000000"/>
                <w:sz w:val="24"/>
              </w:rPr>
            </w:pPr>
            <w:r>
              <w:rPr>
                <w:color w:val="000000"/>
                <w:sz w:val="24"/>
              </w:rPr>
              <w:t>d. Tại sao trong hạt nhân nguyên tử Lithium có 3 hạt p</w:t>
            </w:r>
            <w:r w:rsidR="00223B1A">
              <w:rPr>
                <w:color w:val="000000"/>
                <w:sz w:val="24"/>
              </w:rPr>
              <w:t>roton</w:t>
            </w:r>
            <w:r>
              <w:rPr>
                <w:color w:val="000000"/>
                <w:sz w:val="24"/>
              </w:rPr>
              <w:t xml:space="preserve"> và </w:t>
            </w:r>
            <w:r w:rsidR="00223B1A">
              <w:rPr>
                <w:color w:val="000000"/>
                <w:sz w:val="24"/>
              </w:rPr>
              <w:t>4</w:t>
            </w:r>
            <w:r>
              <w:rPr>
                <w:color w:val="000000"/>
                <w:sz w:val="24"/>
              </w:rPr>
              <w:t xml:space="preserve"> hạt n</w:t>
            </w:r>
            <w:r w:rsidR="00223B1A">
              <w:rPr>
                <w:color w:val="000000"/>
                <w:sz w:val="24"/>
              </w:rPr>
              <w:t>eutron</w:t>
            </w:r>
            <w:r>
              <w:rPr>
                <w:color w:val="000000"/>
                <w:sz w:val="24"/>
              </w:rPr>
              <w:t>, nhưng điện tích hạt nhân chỉ có giá trị +3</w:t>
            </w:r>
          </w:p>
          <w:p w14:paraId="738E2EBB" w14:textId="6923D8CE" w:rsidR="00AA5A35" w:rsidRDefault="00AA5A35" w:rsidP="00AA5A35">
            <w:pPr>
              <w:spacing w:line="312" w:lineRule="auto"/>
              <w:rPr>
                <w:color w:val="000000"/>
                <w:sz w:val="24"/>
              </w:rPr>
            </w:pPr>
            <w:r>
              <w:rPr>
                <w:color w:val="000000"/>
                <w:sz w:val="24"/>
              </w:rPr>
              <w:t>…………………………………………………</w:t>
            </w:r>
            <w:r w:rsidR="00946434">
              <w:rPr>
                <w:color w:val="000000"/>
                <w:sz w:val="24"/>
              </w:rPr>
              <w:t>……</w:t>
            </w:r>
          </w:p>
          <w:p w14:paraId="4B14A14B" w14:textId="3EF1C576" w:rsidR="004440DC" w:rsidRPr="00C40DEA" w:rsidRDefault="00AA5A35" w:rsidP="00AA5A35">
            <w:pPr>
              <w:spacing w:line="312" w:lineRule="auto"/>
              <w:rPr>
                <w:color w:val="000000"/>
                <w:sz w:val="24"/>
              </w:rPr>
            </w:pPr>
            <w:r>
              <w:rPr>
                <w:color w:val="000000"/>
                <w:sz w:val="24"/>
              </w:rPr>
              <w:t>…………………………………………………</w:t>
            </w:r>
            <w:r w:rsidR="00946434">
              <w:rPr>
                <w:color w:val="000000"/>
                <w:sz w:val="24"/>
              </w:rPr>
              <w:t>…...</w:t>
            </w:r>
            <w:r>
              <w:rPr>
                <w:color w:val="000000"/>
                <w:sz w:val="24"/>
              </w:rPr>
              <w:t>.</w:t>
            </w:r>
          </w:p>
        </w:tc>
        <w:tc>
          <w:tcPr>
            <w:tcW w:w="4325" w:type="dxa"/>
          </w:tcPr>
          <w:p w14:paraId="4F98D23E" w14:textId="77777777" w:rsidR="00130FC2" w:rsidRDefault="00130FC2" w:rsidP="00995650">
            <w:pPr>
              <w:spacing w:line="312" w:lineRule="auto"/>
              <w:rPr>
                <w:color w:val="000000"/>
                <w:sz w:val="24"/>
              </w:rPr>
            </w:pPr>
          </w:p>
          <w:p w14:paraId="0A4F19EF" w14:textId="37453D23" w:rsidR="004440DC" w:rsidRDefault="00417D52" w:rsidP="00995650">
            <w:pPr>
              <w:spacing w:line="312" w:lineRule="auto"/>
              <w:rPr>
                <w:color w:val="000000"/>
                <w:sz w:val="24"/>
              </w:rPr>
            </w:pPr>
            <w:r>
              <w:rPr>
                <w:noProof/>
                <w:color w:val="000000"/>
                <w:sz w:val="24"/>
              </w:rPr>
              <mc:AlternateContent>
                <mc:Choice Requires="wpg">
                  <w:drawing>
                    <wp:anchor distT="0" distB="0" distL="114300" distR="114300" simplePos="0" relativeHeight="251923456" behindDoc="0" locked="0" layoutInCell="1" allowOverlap="1" wp14:anchorId="0B5870B0" wp14:editId="083907C1">
                      <wp:simplePos x="0" y="0"/>
                      <wp:positionH relativeFrom="column">
                        <wp:posOffset>407458</wp:posOffset>
                      </wp:positionH>
                      <wp:positionV relativeFrom="paragraph">
                        <wp:posOffset>110278</wp:posOffset>
                      </wp:positionV>
                      <wp:extent cx="2805430" cy="2270760"/>
                      <wp:effectExtent l="0" t="0" r="0" b="0"/>
                      <wp:wrapNone/>
                      <wp:docPr id="129" name="Group 129"/>
                      <wp:cNvGraphicFramePr/>
                      <a:graphic xmlns:a="http://schemas.openxmlformats.org/drawingml/2006/main">
                        <a:graphicData uri="http://schemas.microsoft.com/office/word/2010/wordprocessingGroup">
                          <wpg:wgp>
                            <wpg:cNvGrpSpPr/>
                            <wpg:grpSpPr>
                              <a:xfrm>
                                <a:off x="0" y="0"/>
                                <a:ext cx="2805430" cy="2270760"/>
                                <a:chOff x="0" y="0"/>
                                <a:chExt cx="2805430" cy="2270760"/>
                              </a:xfrm>
                            </wpg:grpSpPr>
                            <wps:wsp>
                              <wps:cNvPr id="41" name="Text Box 41"/>
                              <wps:cNvSpPr txBox="1"/>
                              <wps:spPr>
                                <a:xfrm>
                                  <a:off x="1771650" y="0"/>
                                  <a:ext cx="853440" cy="289560"/>
                                </a:xfrm>
                                <a:prstGeom prst="rect">
                                  <a:avLst/>
                                </a:prstGeom>
                                <a:solidFill>
                                  <a:schemeClr val="lt1"/>
                                </a:solidFill>
                                <a:ln w="6350">
                                  <a:noFill/>
                                </a:ln>
                              </wps:spPr>
                              <wps:txbx>
                                <w:txbxContent>
                                  <w:p w14:paraId="33C8378A" w14:textId="77777777" w:rsidR="004440DC" w:rsidRPr="00DD26CF" w:rsidRDefault="004440DC" w:rsidP="004440DC">
                                    <w:pPr>
                                      <w:rPr>
                                        <w:sz w:val="24"/>
                                      </w:rPr>
                                    </w:pPr>
                                    <w:r w:rsidRPr="00DD26CF">
                                      <w:rPr>
                                        <w:sz w:val="24"/>
                                      </w:rPr>
                                      <w:t>Hạt nhân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 name="Straight Arrow Connector 135"/>
                              <wps:cNvCnPr/>
                              <wps:spPr>
                                <a:xfrm flipH="1">
                                  <a:off x="1190625" y="228600"/>
                                  <a:ext cx="675640" cy="4856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23" name="Group 23"/>
                              <wpg:cNvGrpSpPr/>
                              <wpg:grpSpPr>
                                <a:xfrm>
                                  <a:off x="0" y="0"/>
                                  <a:ext cx="2074080" cy="2073275"/>
                                  <a:chOff x="47625" y="-9523"/>
                                  <a:chExt cx="2074080" cy="2073275"/>
                                </a:xfrm>
                              </wpg:grpSpPr>
                              <wps:wsp>
                                <wps:cNvPr id="134" name="Oval 134"/>
                                <wps:cNvSpPr/>
                                <wps:spPr>
                                  <a:xfrm>
                                    <a:off x="323850" y="276225"/>
                                    <a:ext cx="1499235" cy="149923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 name="Group 46"/>
                                <wpg:cNvGrpSpPr/>
                                <wpg:grpSpPr>
                                  <a:xfrm>
                                    <a:off x="47625" y="-9523"/>
                                    <a:ext cx="2074080" cy="2073275"/>
                                    <a:chOff x="32895" y="-13162"/>
                                    <a:chExt cx="1432560" cy="1432560"/>
                                  </a:xfrm>
                                </wpg:grpSpPr>
                                <wps:wsp>
                                  <wps:cNvPr id="47" name="Oval 47"/>
                                  <wps:cNvSpPr/>
                                  <wps:spPr>
                                    <a:xfrm>
                                      <a:off x="32895" y="-13162"/>
                                      <a:ext cx="1432560" cy="1432560"/>
                                    </a:xfrm>
                                    <a:prstGeom prst="ellipse">
                                      <a:avLst/>
                                    </a:prstGeom>
                                    <a:noFill/>
                                    <a:ln w="19050">
                                      <a:solidFill>
                                        <a:schemeClr val="tx1"/>
                                      </a:solidFill>
                                      <a:prstDash val="solid"/>
                                      <a:extLst>
                                        <a:ext uri="{C807C97D-BFC1-408E-A445-0C87EB9F89A2}">
                                          <ask:lineSketchStyleProps xmlns:ask="http://schemas.microsoft.com/office/drawing/2018/sketchyshapes">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506473" y="447577"/>
                                      <a:ext cx="462968" cy="463003"/>
                                    </a:xfrm>
                                    <a:prstGeom prst="ellipse">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0" name="Straight Arrow Connector 60"/>
                              <wps:cNvCnPr/>
                              <wps:spPr>
                                <a:xfrm flipH="1" flipV="1">
                                  <a:off x="1981200" y="1369693"/>
                                  <a:ext cx="92880" cy="487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8" name="Text Box 128"/>
                              <wps:cNvSpPr txBox="1"/>
                              <wps:spPr>
                                <a:xfrm>
                                  <a:off x="1704975" y="1924050"/>
                                  <a:ext cx="1100455" cy="346710"/>
                                </a:xfrm>
                                <a:prstGeom prst="rect">
                                  <a:avLst/>
                                </a:prstGeom>
                                <a:noFill/>
                                <a:ln w="6350">
                                  <a:noFill/>
                                </a:ln>
                              </wps:spPr>
                              <wps:txbx>
                                <w:txbxContent>
                                  <w:p w14:paraId="2EC0F6C2" w14:textId="77777777" w:rsidR="00B0780A" w:rsidRPr="00DD26CF" w:rsidRDefault="00B0780A" w:rsidP="00B0780A">
                                    <w:pPr>
                                      <w:spacing w:line="240" w:lineRule="auto"/>
                                      <w:rPr>
                                        <w:sz w:val="24"/>
                                      </w:rPr>
                                    </w:pPr>
                                    <w:r w:rsidRPr="00DD26CF">
                                      <w:rPr>
                                        <w:sz w:val="24"/>
                                      </w:rPr>
                                      <w:t>Vỏ nguyên tử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Straight Arrow Connector 28"/>
                              <wps:cNvCnPr/>
                              <wps:spPr>
                                <a:xfrm flipH="1" flipV="1">
                                  <a:off x="1612095" y="1436370"/>
                                  <a:ext cx="461985" cy="4210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0B5870B0" id="Group 129" o:spid="_x0000_s1071" style="position:absolute;left:0;text-align:left;margin-left:32.1pt;margin-top:8.7pt;width:220.9pt;height:178.8pt;z-index:251923456" coordsize="28054,2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XbyAUAACseAAAOAAAAZHJzL2Uyb0RvYy54bWzsWVtv2zYUfh+w/yDoPbEu1M2IU2TpZQOC&#10;pli69ZmRKVuYRGokEzv99Tu8SbJj12kKpEXnPDgixevH833n8Ojs1bptvHvCRc3ozA9PA98jtGTz&#10;mi5m/l8f357kvickpnPcMEpm/gMR/qvzX385W3VTErEla+aEezAIFdNVN/OXUnbTyUSUS9Jicco6&#10;QuFlxXiLJRT5YjLneAWjt80kCoJ0smJ83nFWEiGg9rV56Z/r8auKlPK6qgSRXjPzYW1S/3L9e6t+&#10;J+dneLrguFvWpV0GfsYqWlxTmLQf6jWW2Lvj9aOh2rrkTLBKnpasnbCqqkui9wC7CYOt3bzj7K7T&#10;e1lMV4uuhwmg3cLp2cOW7+/f8e6m+8ABiVW3ACx0Se1lXfFW/YdVemsN2UMPGVlLr4TKKA8SFAOy&#10;JbyLoizIUgtquQTkH/Url28O9Jy4iScby1l1YCBiwEB8GwY3S9wRDa2YAgYfuFfPZz4KfY/iFuz0&#10;o9rgb2ztQZVGRjdTOHlyDfVg665eQOUOuMIsC9MEkHkMWp7ECDnM8iIxkPUbx9OOC/mOsNZTDzOf&#10;gxlr68L3V0LCcqCpa6JmFqyp52/rptEFRR1y2XDvHoPRN1IvFHpstGqot5r5aQwLVJ0oU93NyA2F&#10;CRTcZmPqSa5v1xqg1G36ls0fAAvODKNEV76tYa1XWMgPmAOFYHsgC/IafqqGwVzMPvnekvHPu+pV&#10;ezhVeOt7K6DkzBf/3mFOfK/5g8J5F6FGTeoCSrII5uDjN7fjN/SuvWQAABwprE4/qvaycY8VZ+0n&#10;UI8LNSu8wrSEuWe+dI+X0ggFqE9JLi50I2Bth+UVvelKNbTCTp3Ex/UnzDt7XBJs5z1zFoanW6dm&#10;2hrUL+4kq2p9pApng6qFH6xdUfIFzD6ME2f3N5LjerGU3gXnbOVdMkrB+Bj3VJuBCJfUCoazEkNa&#10;r2rq7ncHjNWNMCyCNIIZtELkaWAFwklImiWpYwPKkzTM1UT72SDsEvu1mWPYQlnRR2GsrBlPJa6b&#10;N3TuyYcOyC15jemiIXaeHQYv5ENDTPc/SQWmrwmvKrRnGug1/8fRq6HQUrWogEl9J0OvvZ1sW9WN&#10;aG/11I59az0jo7Lv2NaUcW2YW7PKtVtqZdo7mpu9Dvan0Ld2N/IJ5nHQyih2NqPdlAdlbR8Lpaff&#10;5lOCDAU5MFL7lCCLo0zbHp72PgVlzqJOisTMrN72vmXPCL1RfQffEsbIAXYNygyEQiNC9R54k1Dq&#10;dC2N4ijOrTuJYPdAKIAbzMa60xAVRaR4rEBzhS/yiDRAVqGc4COJcuTp3YLikXIYQGXrMTa8yV5L&#10;G7UC7J9ItGiX9eKyJBR8mVqtWOI5Me4tCeDP8rhfhVaP3Xy0A2z6SDe2gesrObnZ+Rm8HDz0AV7+&#10;lN62lPzH8rc2BN6WO5Q69hq5g/LXy91O2XIMjvaI1kj24giiRe1IT8I4TCMjAYPuhSiOVDRpRcAU&#10;xiLwHXQPZQ44LXtQ1Lj18bQt7Ymid+/YQXZwv0OcbGOzFxY9M/9rLJZGrrQeWrk6quEunT+qob2I&#10;XP5fbh8IUkTm0m0EQof/Kv6EOPJwWJQEKcogFIWoB6EsybS8DGERSqMihQlUVITSOAh0lNrHgd+s&#10;Dzoc+cL1ewi6R6HQtirMQR+OojDz915djqLwA4nCEEPoe+IoXnqBVIUKboxY3OzLVJhsmhWQg4kK&#10;nbL4eztlUeQhZJe1qoRxWqSFlo1BVooodxdUlGcpPI+jrEeqIo4pi1GCQ2mmveqYzMpe3g/qeeBq&#10;pNAfpSxewBDDqHdbfa5Y1W0Gt09PFgeogCyHcmNhESF1y4aRBoMLwyBAib3exyjNwgMmdyhn/Ohq&#10;/9W54D6QP+aCf6Jc8GDWewV2w8qfKbAp6Ku9ysIlLo2zLXtHaVjk1txRBMZ/IG47KizEtM9IPj1P&#10;YXUIAF8kdaLNfj1VnzzHZa3Iwzfe8/8AAAD//wMAUEsDBBQABgAIAAAAIQC+37Fn4AAAAAkBAAAP&#10;AAAAZHJzL2Rvd25yZXYueG1sTI9BS8NAEIXvgv9hGcGb3aRtUonZlFLUUxFsBfG2zU6T0OxsyG6T&#10;9N87nuxx3nu8+V6+nmwrBux940hBPItAIJXONFQp+Dq8PT2D8EGT0a0jVHBFD+vi/i7XmXEjfeKw&#10;D5XgEvKZVlCH0GVS+rJGq/3MdUjsnVxvdeCzr6Tp9cjltpXzKEql1Q3xh1p3uK2xPO8vVsH7qMfN&#10;In4ddufT9vpzSD6+dzEq9fgwbV5ABJzCfxj+8BkdCmY6ugsZL1oF6XLOSdZXSxDsJ1HK244KFqsk&#10;Alnk8nZB8QsAAP//AwBQSwECLQAUAAYACAAAACEAtoM4kv4AAADhAQAAEwAAAAAAAAAAAAAAAAAA&#10;AAAAW0NvbnRlbnRfVHlwZXNdLnhtbFBLAQItABQABgAIAAAAIQA4/SH/1gAAAJQBAAALAAAAAAAA&#10;AAAAAAAAAC8BAABfcmVscy8ucmVsc1BLAQItABQABgAIAAAAIQAwmQXbyAUAACseAAAOAAAAAAAA&#10;AAAAAAAAAC4CAABkcnMvZTJvRG9jLnhtbFBLAQItABQABgAIAAAAIQC+37Fn4AAAAAkBAAAPAAAA&#10;AAAAAAAAAAAAACIIAABkcnMvZG93bnJldi54bWxQSwUGAAAAAAQABADzAAAALwkAAAAA&#10;">
                      <v:shape id="Text Box 41" o:spid="_x0000_s1072" type="#_x0000_t202" style="position:absolute;left:17716;width:853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33C8378A" w14:textId="77777777" w:rsidR="004440DC" w:rsidRPr="00DD26CF" w:rsidRDefault="004440DC" w:rsidP="004440DC">
                              <w:pPr>
                                <w:rPr>
                                  <w:sz w:val="24"/>
                                </w:rPr>
                              </w:pPr>
                              <w:r w:rsidRPr="00DD26CF">
                                <w:rPr>
                                  <w:sz w:val="24"/>
                                </w:rPr>
                                <w:t>Hạt nhân</w:t>
                              </w:r>
                            </w:p>
                          </w:txbxContent>
                        </v:textbox>
                      </v:shape>
                      <v:shape id="Straight Arrow Connector 135" o:spid="_x0000_s1073" type="#_x0000_t32" style="position:absolute;left:11906;top:2286;width:6756;height:48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EpuwwAAANwAAAAPAAAAZHJzL2Rvd25yZXYueG1sRE9La8JA&#10;EL4X+h+WKXgpuqnxReoqRSnt1Siit2l2moRmZ0Nm1fTfdwuF3ubje85y3btGXamT2rOBp1ECirjw&#10;tubSwGH/OlyAkoBssfFMBr5JYL26v1tiZv2Nd3TNQ6liCEuGBqoQ2kxrKSpyKCPfEkfu03cOQ4Rd&#10;qW2HtxjuGj1Okpl2WHNsqLClTUXFV35xBtIwkfFucppLfi4/Hu02TeX4ZszgoX95BhWoD//iP/e7&#10;jfPTKfw+Ey/Qqx8AAAD//wMAUEsBAi0AFAAGAAgAAAAhANvh9svuAAAAhQEAABMAAAAAAAAAAAAA&#10;AAAAAAAAAFtDb250ZW50X1R5cGVzXS54bWxQSwECLQAUAAYACAAAACEAWvQsW78AAAAVAQAACwAA&#10;AAAAAAAAAAAAAAAfAQAAX3JlbHMvLnJlbHNQSwECLQAUAAYACAAAACEAoWxKbsMAAADcAAAADwAA&#10;AAAAAAAAAAAAAAAHAgAAZHJzL2Rvd25yZXYueG1sUEsFBgAAAAADAAMAtwAAAPcCAAAAAA==&#10;" strokecolor="black [3200]" strokeweight=".5pt">
                        <v:stroke endarrow="block" joinstyle="miter"/>
                      </v:shape>
                      <v:group id="Group 23" o:spid="_x0000_s1074" style="position:absolute;width:20740;height:20732" coordorigin="476,-95" coordsize="20740,20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oval id="Oval 134" o:spid="_x0000_s1075" style="position:absolute;left:3238;top:2762;width:14992;height:14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4hJwwAAANwAAAAPAAAAZHJzL2Rvd25yZXYueG1sRE9Na8JA&#10;EL0L/Q/LFLw1m65iS+oqolgVe2kqnqfZaRKanQ3ZrcZ/7woFb/N4nzOd97YRJ+p87VjDc5KCIC6c&#10;qbnUcPhaP72C8AHZYOOYNFzIw3z2MJhiZtyZP+mUh1LEEPYZaqhCaDMpfVGRRZ+4ljhyP66zGCLs&#10;Smk6PMdw20iVphNpsebYUGFLy4qK3/zPalDfuSuOx5fNaPexX3K/Uu/qoLQePvaLNxCB+nAX/7u3&#10;Js4fjeH2TLxAzq4AAAD//wMAUEsBAi0AFAAGAAgAAAAhANvh9svuAAAAhQEAABMAAAAAAAAAAAAA&#10;AAAAAAAAAFtDb250ZW50X1R5cGVzXS54bWxQSwECLQAUAAYACAAAACEAWvQsW78AAAAVAQAACwAA&#10;AAAAAAAAAAAAAAAfAQAAX3JlbHMvLnJlbHNQSwECLQAUAAYACAAAACEAuG+IScMAAADcAAAADwAA&#10;AAAAAAAAAAAAAAAHAgAAZHJzL2Rvd25yZXYueG1sUEsFBgAAAAADAAMAtwAAAPcCAAAAAA==&#10;" filled="f" strokecolor="black [3213]" strokeweight="1.5pt">
                          <v:stroke joinstyle="miter"/>
                        </v:oval>
                        <v:group id="Group 46" o:spid="_x0000_s1076" style="position:absolute;left:476;top:-95;width:20741;height:20732" coordorigin="328,-131" coordsize="14325,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oval id="Oval 47" o:spid="_x0000_s1077" style="position:absolute;left:328;top:-131;width:14326;height:14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LR8xAAAANsAAAAPAAAAZHJzL2Rvd25yZXYueG1sRI9Pa8JA&#10;FMTvhX6H5RW81U1XqSW6iij+KfbSKJ6f2WcSmn0bsqvGb+8WCj0OM/MbZjLrbC2u1PrKsYa3fgKC&#10;OHem4kLDYb96/QDhA7LB2jFpuJOH2fT5aYKpcTf+pmsWChEh7FPUUIbQpFL6vCSLvu8a4uidXWsx&#10;RNkW0rR4i3BbS5Uk79JixXGhxIYWJeU/2cVqUKfM5cfjaDP4/NotuFuqtToorXsv3XwMIlAX/sN/&#10;7a3RMBzB75f4A+T0AQAA//8DAFBLAQItABQABgAIAAAAIQDb4fbL7gAAAIUBAAATAAAAAAAAAAAA&#10;AAAAAAAAAABbQ29udGVudF9UeXBlc10ueG1sUEsBAi0AFAAGAAgAAAAhAFr0LFu/AAAAFQEAAAsA&#10;AAAAAAAAAAAAAAAAHwEAAF9yZWxzLy5yZWxzUEsBAi0AFAAGAAgAAAAhAF58tHzEAAAA2wAAAA8A&#10;AAAAAAAAAAAAAAAABwIAAGRycy9kb3ducmV2LnhtbFBLBQYAAAAAAwADALcAAAD4AgAAAAA=&#10;" filled="f" strokecolor="black [3213]" strokeweight="1.5pt">
                            <v:stroke joinstyle="miter"/>
                          </v:oval>
                          <v:oval id="Oval 48" o:spid="_x0000_s1078" style="position:absolute;left:5064;top:4475;width:4630;height:4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LULwQAAANsAAAAPAAAAZHJzL2Rvd25yZXYueG1sRE9NawIx&#10;EL0L/ocwhd40WykqW6OIIm0FD7XV87AZN4ubyZJEd+uvNwfB4+N9zxadrcWVfKgcK3gbZiCIC6cr&#10;LhX8/W4GUxAhImusHZOCfwqwmPd7M8y1a/mHrvtYihTCIUcFJsYmlzIUhiyGoWuIE3dy3mJM0JdS&#10;e2xTuK3lKMvG0mLFqcFgQytDxXl/sQqk9UtzuX1Ppsdb+7nC42G3XR+Uen3plh8gInXxKX64v7SC&#10;9zQ2fUk/QM7vAAAA//8DAFBLAQItABQABgAIAAAAIQDb4fbL7gAAAIUBAAATAAAAAAAAAAAAAAAA&#10;AAAAAABbQ29udGVudF9UeXBlc10ueG1sUEsBAi0AFAAGAAgAAAAhAFr0LFu/AAAAFQEAAAsAAAAA&#10;AAAAAAAAAAAAHwEAAF9yZWxzLy5yZWxzUEsBAi0AFAAGAAgAAAAhAAzItQvBAAAA2wAAAA8AAAAA&#10;AAAAAAAAAAAABwIAAGRycy9kb3ducmV2LnhtbFBLBQYAAAAAAwADALcAAAD1AgAAAAA=&#10;" filled="f" strokecolor="black [3213]" strokeweight="1pt">
                            <v:stroke dashstyle="dash" joinstyle="miter"/>
                          </v:oval>
                        </v:group>
                      </v:group>
                      <v:shape id="Straight Arrow Connector 60" o:spid="_x0000_s1079" type="#_x0000_t32" style="position:absolute;left:19812;top:13696;width:928;height:48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eawwAAANsAAAAPAAAAZHJzL2Rvd25yZXYueG1sRI9Ni8JA&#10;DIbvwv6HIQt7EZ3qQbQ6yiIIIh78+gGxk21LO5nSGW3XX28OC3sMb94neVab3tXqSW0oPRuYjBNQ&#10;xJm3JecGbtfdaA4qRGSLtWcy8EsBNuuPwQpT6zs+0/MScyUQDikaKGJsUq1DVpDDMPYNsWQ/vnUY&#10;ZWxzbVvsBO5qPU2SmXZYslwosKFtQVl1eTgDXfU6Hys7PAh2/4jX02K+uy+M+frsv5egIvXxf/mv&#10;vbcGZvK9uIgH6PUbAAD//wMAUEsBAi0AFAAGAAgAAAAhANvh9svuAAAAhQEAABMAAAAAAAAAAAAA&#10;AAAAAAAAAFtDb250ZW50X1R5cGVzXS54bWxQSwECLQAUAAYACAAAACEAWvQsW78AAAAVAQAACwAA&#10;AAAAAAAAAAAAAAAfAQAAX3JlbHMvLnJlbHNQSwECLQAUAAYACAAAACEAT/+3msMAAADbAAAADwAA&#10;AAAAAAAAAAAAAAAHAgAAZHJzL2Rvd25yZXYueG1sUEsFBgAAAAADAAMAtwAAAPcCAAAAAA==&#10;" strokecolor="black [3200]" strokeweight=".5pt">
                        <v:stroke endarrow="block" joinstyle="miter"/>
                      </v:shape>
                      <v:shape id="Text Box 128" o:spid="_x0000_s1080" type="#_x0000_t202" style="position:absolute;left:17049;top:19240;width:11005;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1pl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6GVZ2QCPf8HAAD//wMAUEsBAi0AFAAGAAgAAAAhANvh9svuAAAAhQEAABMAAAAAAAAA&#10;AAAAAAAAAAAAAFtDb250ZW50X1R5cGVzXS54bWxQSwECLQAUAAYACAAAACEAWvQsW78AAAAVAQAA&#10;CwAAAAAAAAAAAAAAAAAfAQAAX3JlbHMvLnJlbHNQSwECLQAUAAYACAAAACEA3FdaZcYAAADcAAAA&#10;DwAAAAAAAAAAAAAAAAAHAgAAZHJzL2Rvd25yZXYueG1sUEsFBgAAAAADAAMAtwAAAPoCAAAAAA==&#10;" filled="f" stroked="f" strokeweight=".5pt">
                        <v:textbox>
                          <w:txbxContent>
                            <w:p w14:paraId="2EC0F6C2" w14:textId="77777777" w:rsidR="00B0780A" w:rsidRPr="00DD26CF" w:rsidRDefault="00B0780A" w:rsidP="00B0780A">
                              <w:pPr>
                                <w:spacing w:line="240" w:lineRule="auto"/>
                                <w:rPr>
                                  <w:sz w:val="24"/>
                                </w:rPr>
                              </w:pPr>
                              <w:r w:rsidRPr="00DD26CF">
                                <w:rPr>
                                  <w:sz w:val="24"/>
                                </w:rPr>
                                <w:t>Vỏ nguyên tử</w:t>
                              </w:r>
                            </w:p>
                          </w:txbxContent>
                        </v:textbox>
                      </v:shape>
                      <v:shape id="Straight Arrow Connector 28" o:spid="_x0000_s1081" type="#_x0000_t32" style="position:absolute;left:16120;top:14363;width:4620;height:4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wJcwwAAANsAAAAPAAAAZHJzL2Rvd25yZXYueG1sRI9Ni8JA&#10;DIbvwv6HIQt7EZ3qQbQ6igiCLB78+gGxE9vSTqZ0RtvdX28OC3sMb94neVab3tXqRW0oPRuYjBNQ&#10;xJm3JecGbtf9aA4qRGSLtWcy8EMBNuuPwQpT6zs+0+sScyUQDikaKGJsUq1DVpDDMPYNsWQP3zqM&#10;Mra5ti12Ane1nibJTDssWS4U2NCuoKy6PJ2Brvo9Hys7/Bbs4Rmvp8V8f18Y8/XZb5egIvXxf/mv&#10;fbAGpvKsuIgH6PUbAAD//wMAUEsBAi0AFAAGAAgAAAAhANvh9svuAAAAhQEAABMAAAAAAAAAAAAA&#10;AAAAAAAAAFtDb250ZW50X1R5cGVzXS54bWxQSwECLQAUAAYACAAAACEAWvQsW78AAAAVAQAACwAA&#10;AAAAAAAAAAAAAAAfAQAAX3JlbHMvLnJlbHNQSwECLQAUAAYACAAAACEAJ+MCXMMAAADbAAAADwAA&#10;AAAAAAAAAAAAAAAHAgAAZHJzL2Rvd25yZXYueG1sUEsFBgAAAAADAAMAtwAAAPcCAAAAAA==&#10;" strokecolor="black [3200]" strokeweight=".5pt">
                        <v:stroke endarrow="block" joinstyle="miter"/>
                      </v:shape>
                    </v:group>
                  </w:pict>
                </mc:Fallback>
              </mc:AlternateContent>
            </w:r>
          </w:p>
          <w:p w14:paraId="717C9116" w14:textId="03E6483C" w:rsidR="004440DC" w:rsidRPr="00687EA5" w:rsidRDefault="001E65D8" w:rsidP="00995650">
            <w:pPr>
              <w:spacing w:line="312" w:lineRule="auto"/>
              <w:rPr>
                <w:color w:val="FF0000"/>
                <w:sz w:val="24"/>
              </w:rPr>
            </w:pPr>
            <w:r>
              <w:rPr>
                <w:noProof/>
                <w:color w:val="FF0000"/>
                <w:sz w:val="24"/>
              </w:rPr>
              <mc:AlternateContent>
                <mc:Choice Requires="wpg">
                  <w:drawing>
                    <wp:anchor distT="0" distB="0" distL="114300" distR="114300" simplePos="0" relativeHeight="251967488" behindDoc="0" locked="0" layoutInCell="1" allowOverlap="1" wp14:anchorId="73CDED76" wp14:editId="14F93F6A">
                      <wp:simplePos x="0" y="0"/>
                      <wp:positionH relativeFrom="column">
                        <wp:posOffset>1146175</wp:posOffset>
                      </wp:positionH>
                      <wp:positionV relativeFrom="paragraph">
                        <wp:posOffset>712470</wp:posOffset>
                      </wp:positionV>
                      <wp:extent cx="504825" cy="448310"/>
                      <wp:effectExtent l="19050" t="0" r="28575" b="27940"/>
                      <wp:wrapNone/>
                      <wp:docPr id="15249" name="Group 15249"/>
                      <wp:cNvGraphicFramePr/>
                      <a:graphic xmlns:a="http://schemas.openxmlformats.org/drawingml/2006/main">
                        <a:graphicData uri="http://schemas.microsoft.com/office/word/2010/wordprocessingGroup">
                          <wpg:wgp>
                            <wpg:cNvGrpSpPr/>
                            <wpg:grpSpPr>
                              <a:xfrm>
                                <a:off x="0" y="0"/>
                                <a:ext cx="504825" cy="448310"/>
                                <a:chOff x="44527" y="8466"/>
                                <a:chExt cx="505806" cy="448734"/>
                              </a:xfrm>
                            </wpg:grpSpPr>
                            <wpg:grpSp>
                              <wpg:cNvPr id="15127" name="Google Shape;15039;p50"/>
                              <wpg:cNvGrpSpPr/>
                              <wpg:grpSpPr>
                                <a:xfrm>
                                  <a:off x="44527" y="15240"/>
                                  <a:ext cx="227381" cy="211667"/>
                                  <a:chOff x="57108" y="19546"/>
                                  <a:chExt cx="291624" cy="271470"/>
                                </a:xfrm>
                              </wpg:grpSpPr>
                              <wpg:grpSp>
                                <wpg:cNvPr id="15128" name="Google Shape;15040;p50"/>
                                <wpg:cNvGrpSpPr/>
                                <wpg:grpSpPr>
                                  <a:xfrm rot="10800000">
                                    <a:off x="57108" y="19546"/>
                                    <a:ext cx="291624" cy="271470"/>
                                    <a:chOff x="-54815" y="-13867"/>
                                    <a:chExt cx="206899" cy="192600"/>
                                  </a:xfrm>
                                </wpg:grpSpPr>
                                <wps:wsp>
                                  <wps:cNvPr id="15129" name="Google Shape;15041;p50"/>
                                  <wps:cNvSpPr/>
                                  <wps:spPr>
                                    <a:xfrm>
                                      <a:off x="-54815" y="-13867"/>
                                      <a:ext cx="192600" cy="192600"/>
                                    </a:xfrm>
                                    <a:prstGeom prst="ellipse">
                                      <a:avLst/>
                                    </a:prstGeom>
                                    <a:solidFill>
                                      <a:srgbClr val="FF0000"/>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130" name="Google Shape;15042;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131" name="Google Shape;15043;p50"/>
                                <wps:cNvCnPr/>
                                <wps:spPr>
                                  <a:xfrm>
                                    <a:off x="126222" y="135805"/>
                                    <a:ext cx="117000" cy="0"/>
                                  </a:xfrm>
                                  <a:prstGeom prst="straightConnector1">
                                    <a:avLst/>
                                  </a:prstGeom>
                                  <a:noFill/>
                                  <a:ln w="19050" cap="flat" cmpd="sng">
                                    <a:solidFill>
                                      <a:schemeClr val="dk1"/>
                                    </a:solidFill>
                                    <a:prstDash val="solid"/>
                                    <a:round/>
                                    <a:headEnd type="none" w="med" len="med"/>
                                    <a:tailEnd type="none" w="med" len="med"/>
                                  </a:ln>
                                </wps:spPr>
                                <wps:bodyPr/>
                              </wps:wsp>
                              <wps:wsp>
                                <wps:cNvPr id="15132" name="Google Shape;15044;p50"/>
                                <wps:cNvCnPr/>
                                <wps:spPr>
                                  <a:xfrm rot="5400000">
                                    <a:off x="136013" y="135805"/>
                                    <a:ext cx="116999" cy="0"/>
                                  </a:xfrm>
                                  <a:prstGeom prst="straightConnector1">
                                    <a:avLst/>
                                  </a:prstGeom>
                                  <a:noFill/>
                                  <a:ln w="19050" cap="flat" cmpd="sng">
                                    <a:solidFill>
                                      <a:schemeClr val="dk1"/>
                                    </a:solidFill>
                                    <a:prstDash val="solid"/>
                                    <a:round/>
                                    <a:headEnd type="none" w="med" len="med"/>
                                    <a:tailEnd type="none" w="med" len="med"/>
                                  </a:ln>
                                </wps:spPr>
                                <wps:bodyPr/>
                              </wps:wsp>
                            </wpg:grpSp>
                            <wpg:grpSp>
                              <wpg:cNvPr id="15247" name="Group 15247"/>
                              <wpg:cNvGrpSpPr/>
                              <wpg:grpSpPr>
                                <a:xfrm>
                                  <a:off x="152400" y="8466"/>
                                  <a:ext cx="397933" cy="330200"/>
                                  <a:chOff x="0" y="0"/>
                                  <a:chExt cx="397933" cy="330200"/>
                                </a:xfrm>
                              </wpg:grpSpPr>
                              <wpg:grpSp>
                                <wpg:cNvPr id="15118" name="Google Shape;15036;p50"/>
                                <wpg:cNvGrpSpPr/>
                                <wpg:grpSpPr>
                                  <a:xfrm rot="10800000">
                                    <a:off x="0" y="110067"/>
                                    <a:ext cx="220133" cy="220133"/>
                                    <a:chOff x="0" y="0"/>
                                    <a:chExt cx="192600" cy="192600"/>
                                  </a:xfrm>
                                </wpg:grpSpPr>
                                <wps:wsp>
                                  <wps:cNvPr id="15119" name="Google Shape;15037;p50"/>
                                  <wps:cNvSpPr/>
                                  <wps:spPr>
                                    <a:xfrm>
                                      <a:off x="0" y="0"/>
                                      <a:ext cx="192600" cy="192600"/>
                                    </a:xfrm>
                                    <a:prstGeom prst="ellipse">
                                      <a:avLst/>
                                    </a:prstGeom>
                                    <a:solidFill>
                                      <a:schemeClr val="accent6"/>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120" name="Google Shape;15038;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g:grpSp>
                                <wpg:cNvPr id="15237" name="Google Shape;15036;p50"/>
                                <wpg:cNvGrpSpPr/>
                                <wpg:grpSpPr>
                                  <a:xfrm rot="10800000">
                                    <a:off x="177800" y="0"/>
                                    <a:ext cx="220133" cy="220133"/>
                                    <a:chOff x="0" y="0"/>
                                    <a:chExt cx="192600" cy="192600"/>
                                  </a:xfrm>
                                </wpg:grpSpPr>
                                <wps:wsp>
                                  <wps:cNvPr id="15238" name="Google Shape;15037;p50"/>
                                  <wps:cNvSpPr/>
                                  <wps:spPr>
                                    <a:xfrm>
                                      <a:off x="0" y="0"/>
                                      <a:ext cx="192600" cy="192600"/>
                                    </a:xfrm>
                                    <a:prstGeom prst="ellipse">
                                      <a:avLst/>
                                    </a:prstGeom>
                                    <a:solidFill>
                                      <a:schemeClr val="accent6"/>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239" name="Google Shape;15038;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g:grpSp>
                            <wpg:grpSp>
                              <wpg:cNvPr id="15231" name="Google Shape;15039;p50"/>
                              <wpg:cNvGrpSpPr/>
                              <wpg:grpSpPr>
                                <a:xfrm>
                                  <a:off x="254000" y="245533"/>
                                  <a:ext cx="211667" cy="211667"/>
                                  <a:chOff x="0" y="0"/>
                                  <a:chExt cx="271470" cy="271470"/>
                                </a:xfrm>
                              </wpg:grpSpPr>
                              <wpg:grpSp>
                                <wpg:cNvPr id="15232" name="Google Shape;15040;p50"/>
                                <wpg:cNvGrpSpPr/>
                                <wpg:grpSpPr>
                                  <a:xfrm rot="10800000">
                                    <a:off x="0" y="0"/>
                                    <a:ext cx="271470" cy="271470"/>
                                    <a:chOff x="0" y="0"/>
                                    <a:chExt cx="192600" cy="192600"/>
                                  </a:xfrm>
                                </wpg:grpSpPr>
                                <wps:wsp>
                                  <wps:cNvPr id="15233" name="Google Shape;15041;p50"/>
                                  <wps:cNvSpPr/>
                                  <wps:spPr>
                                    <a:xfrm>
                                      <a:off x="0" y="0"/>
                                      <a:ext cx="192600" cy="192600"/>
                                    </a:xfrm>
                                    <a:prstGeom prst="ellipse">
                                      <a:avLst/>
                                    </a:prstGeom>
                                    <a:solidFill>
                                      <a:srgbClr val="FF0000"/>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234" name="Google Shape;15042;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235" name="Google Shape;15043;p50"/>
                                <wps:cNvCnPr/>
                                <wps:spPr>
                                  <a:xfrm>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s:wsp>
                                <wps:cNvPr id="15236" name="Google Shape;15044;p50"/>
                                <wps:cNvCnPr/>
                                <wps:spPr>
                                  <a:xfrm rot="5400000">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g:grpSp>
                          </wpg:wgp>
                        </a:graphicData>
                      </a:graphic>
                      <wp14:sizeRelH relativeFrom="margin">
                        <wp14:pctWidth>0</wp14:pctWidth>
                      </wp14:sizeRelH>
                      <wp14:sizeRelV relativeFrom="margin">
                        <wp14:pctHeight>0</wp14:pctHeight>
                      </wp14:sizeRelV>
                    </wp:anchor>
                  </w:drawing>
                </mc:Choice>
                <mc:Fallback>
                  <w:pict>
                    <v:group w14:anchorId="527D980B" id="Group 15249" o:spid="_x0000_s1026" style="position:absolute;margin-left:90.25pt;margin-top:56.1pt;width:39.75pt;height:35.3pt;z-index:251967488;mso-width-relative:margin;mso-height-relative:margin" coordorigin="445,84" coordsize="5058,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cZAYAAGUtAAAOAAAAZHJzL2Uyb0RvYy54bWzsWm1v2zYQ/j5g/0HQ99QiqTe7dYotbbIB&#10;xVqg3Q9g9GIJlUSNkuNkv353pF4dK46TIEBXpYBLvZC8Oz53D4+nd+9v88y4iWSVimJtkjeWaURF&#10;IMK02KzNv79dnvmmUdW8CHkmimht3kWV+f7811/e7cpVREUisjCSBgxSVKtduTaTui5Xi0UVJFHO&#10;qzeijAp4GAuZ8xou5WYRSr6D0fNsQS3LXeyEDEspgqiq4O4H/dA8V+PHcRTUn+O4imojW5sgW61+&#10;pfq9xt/F+Tu+2kheJmnQiMGfIEXO0wIm7Yb6wGtubGV6b6g8DaSoRFy/CUS+EHGcBpHSAbQh1p42&#10;V1JsS6XLZrXblJ2ZwLR7dnrysMFfN1ey/Fp+kWCJXbkBW6gr1OU2ljn+D1Iat8pkd53JotvaCOCm&#10;Y9k+dUwjgEe27TPSmDRIwO7Yy7Yd6pkGPPZt19X2DpKPXXfHt9yuu8dsfGPRzr0YSdRdaElB9C/S&#10;SEOAnUNwjoLngLArITZZZHxNeBm9JY7Flm9LR0mF/U/Qt5ecONRu9Gr1ptRjPtGCU0Jc12tVa/R2&#10;PGIB9kFvsnTse4rTJXGp3fT3iO2p8Z+iOExyWHHbOkVxQwpwDpDZwj+F5WbdD2rS2eGgHnzVrf+Z&#10;Y/sEAAKGOCPM7+3UQoBarr9cakuQJXVh8ocgAGGi6j2hep4nKJAoB6sQGQM4gUATViW9VVWnzneq&#10;VQVudMBxJkzQmrBRWrnQAQPwVSmr+ioSuYGNtRllWVpWkVoifvOpqrW52rdQgEpkaXiZZpm6kJvr&#10;i0waNxxi4OWlWl7dZfRaVhg7BKsFzmIEHGJxnPEamnkJLlYVGzXhqEs1HNlm+K9Zu9FrKNkHXiVa&#10;AvVIOwuEtyIEUfgqiXj4sQiN+q4EFy6AKkyUpspNI4uAWKCh3qt5mh1/D9woKyCM7Mp2TbB1LcI7&#10;WOGqDC5TkOgTr+ovXEK0BzfeAQPALP9suYSZsz8LANaS2BjZ6uGFHF5cDy94ESQCiCWopWnoi4ta&#10;EQ3qV4jftrWIU7VWvTCNjIBoDGmvA20GyzsBbfo4aOtQcUYsQhgh1DRiAOQfaEdUtYkaxGI2BS/C&#10;wO8zuhc+bd91wLbIGh7xLBU8u+AH0WOrEY/jtRAHbg012OFe0raC26JtSiB7pPlM0TwgF6wPawE0&#10;f63BU/Ia++Gg2NRwh9BsJGuT+i4E0hhcpoUfuKfc4rbm83dkPeyVi5vom1D9a+Q24tia2lRv7VP9&#10;O8H2Og1+j/4d9VjifEgKzrJhjFIPxWywBzywgRUU1Jv76mYbEodDgrlQC8WWnWZwc2i7QmAQUMM1&#10;7u1TD+2OaJdF+HjvvlR/KBlMMXs3uPpp3t3vZF7R0yGwTXg62/P0i6LZALYBs92B9f5MXUrB1xG7&#10;DDZtjkZpR2LgxcDcyqNbtLb7x5aZGv6qasnTTVJfiKIAlxVSx43WzxHXDeGhp92H8EkMhXlE1LFf&#10;+J28LITzCHxIMRS2lKNNUNS9N0HPSZJCN2v44BXhAqs7ARf7cXDRxODYuMUYbSEJcy3CHgCPu2y3&#10;gDN4Duxvng6ecdxp0rv7+RNFImsWH5NOA1MeRVAnJk0qVYI4AGGiz/faIMGW3pIBDJD2GbMgf9cu&#10;0yULumN392OTJR7uBw6kI0yvI26/H8oSyWSyxNwe4sezxOlkSWtACBxNNPzeKk8hwW+Vb9oqXhxT&#10;/kh6sK/862wiyWR+xLzekI/Mj0ar3prriNo9STw1KxozAw+CqKhVmr6/wZkTo58jMYIcpQ2B+0dI&#10;/uMwPSdGqyZrmRMjHaDmY49jxx49fz1I3ZT1G5R973wh6iaeB4effb7NVy0X/Z+om7LpPdBM3XC2&#10;MZ9pdkefP8qZJmXT29GZuuczzclaCB5qvuyB0M9UsRhS97D9QAZO2eSZ5JPrtFQdOCneprbjQI6t&#10;8uqOvHV1Vh06HKzUjii/L01TXZXV/Z5RoaVs+lzthSq0Iw06vQ/KP6jMjnr1eh9JvPuF1octr3Le&#10;QPHgZOJs8vR67Ejx1lxH1H7+ecNwXzFXYX/yKiyFD12mAD1XYecdy7xjab6+eNlvLHryerWyGmVQ&#10;b5+grtOrsJ4HZdgH6mhzEfbHLsJSBp+HTKDluUXYGTuPqazy1YsX8IdRR7XhW171HU3z3TF+LDy8&#10;VsX//uvo8/8AAAD//wMAUEsDBBQABgAIAAAAIQCf1A0D3wAAAAsBAAAPAAAAZHJzL2Rvd25yZXYu&#10;eG1sTI/BasMwEETvhf6D2EJvjWSXBONaDiG0PYVCk0LpbWNtbBNLMpZiO3/fzam97TCP2ZliPdtO&#10;jDSE1jsNyUKBIFd507paw9fh7SkDESI6g513pOFKAdbl/V2BufGT+6RxH2vBIS7kqKGJsc+lDFVD&#10;FsPC9+TYO/nBYmQ51NIMOHG47WSq1EpabB1/aLCnbUPVeX+xGt4nnDbPyeu4O5+215/D8uN7l5DW&#10;jw/z5gVEpDn+wXCrz9Wh5E5Hf3EmiI51ppaM8pGkKQgm0pXidceblWYgy0L+31D+AgAA//8DAFBL&#10;AQItABQABgAIAAAAIQC2gziS/gAAAOEBAAATAAAAAAAAAAAAAAAAAAAAAABbQ29udGVudF9UeXBl&#10;c10ueG1sUEsBAi0AFAAGAAgAAAAhADj9If/WAAAAlAEAAAsAAAAAAAAAAAAAAAAALwEAAF9yZWxz&#10;Ly5yZWxzUEsBAi0AFAAGAAgAAAAhAH9xqBxkBgAAZS0AAA4AAAAAAAAAAAAAAAAALgIAAGRycy9l&#10;Mm9Eb2MueG1sUEsBAi0AFAAGAAgAAAAhAJ/UDQPfAAAACwEAAA8AAAAAAAAAAAAAAAAAvggAAGRy&#10;cy9kb3ducmV2LnhtbFBLBQYAAAAABAAEAPMAAADKCQAAAAA=&#10;">
                      <v:group id="Google Shape;15039;p50" o:spid="_x0000_s1027" style="position:absolute;left:445;top:152;width:2274;height:2117" coordorigin="57108,19546" coordsize="291624,2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hnlxgAAAN4AAAAPAAAAZHJzL2Rvd25yZXYueG1sRE9Na8JA&#10;EL0X/A/LFLw1myhpJc0qIlY8hEJVKL0N2TEJZmdDdpvEf98tFHqbx/ucfDOZVgzUu8aygiSKQRCX&#10;VjdcKbic355WIJxH1thaJgV3crBZzx5yzLQd+YOGk69ECGGXoYLa+y6T0pU1GXSR7YgDd7W9QR9g&#10;X0nd4xjCTSsXcfwsDTYcGmrsaFdTeTt9GwWHEcftMtkPxe26u3+d0/fPIiGl5o/T9hWEp8n/i//c&#10;Rx3mp8niBX7fCTfI9Q8AAAD//wMAUEsBAi0AFAAGAAgAAAAhANvh9svuAAAAhQEAABMAAAAAAAAA&#10;AAAAAAAAAAAAAFtDb250ZW50X1R5cGVzXS54bWxQSwECLQAUAAYACAAAACEAWvQsW78AAAAVAQAA&#10;CwAAAAAAAAAAAAAAAAAfAQAAX3JlbHMvLnJlbHNQSwECLQAUAAYACAAAACEA2Y4Z5cYAAADeAAAA&#10;DwAAAAAAAAAAAAAAAAAHAgAAZHJzL2Rvd25yZXYueG1sUEsFBgAAAAADAAMAtwAAAPoCAAAAAA==&#10;">
                        <v:group id="Google Shape;15040;p50" o:spid="_x0000_s1028" style="position:absolute;left:57108;top:19546;width:291624;height:271470;rotation:180" coordorigin="-54815,-13867" coordsize="206899,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QIxgAAAN4AAAAPAAAAZHJzL2Rvd25yZXYueG1sRI9Ba8Mw&#10;DIXvg/4Ho8Fuq9NsKSWrW0phLKfB2kKvIlbjbLEcbK/N/v10GOwm8Z7e+7TeTn5QV4qpD2xgMS9A&#10;EbfB9twZOB1fH1egUka2OAQmAz+UYLuZ3a2xtuHGH3Q95E5JCKcaDbicx1rr1DrymOZhJBbtEqLH&#10;LGvstI14k3A/6LIoltpjz9LgcKS9o/br8O0N2Of0dKKm2cXy/fNY9dWb6y5nYx7up90LqExT/jf/&#10;XTdW8KtFKbzyjsygN78AAAD//wMAUEsBAi0AFAAGAAgAAAAhANvh9svuAAAAhQEAABMAAAAAAAAA&#10;AAAAAAAAAAAAAFtDb250ZW50X1R5cGVzXS54bWxQSwECLQAUAAYACAAAACEAWvQsW78AAAAVAQAA&#10;CwAAAAAAAAAAAAAAAAAfAQAAX3JlbHMvLnJlbHNQSwECLQAUAAYACAAAACEAZBMkCMYAAADeAAAA&#10;DwAAAAAAAAAAAAAAAAAHAgAAZHJzL2Rvd25yZXYueG1sUEsFBgAAAAADAAMAtwAAAPoCAAAAAA==&#10;">
                          <v:oval id="Google Shape;15041;p50" o:spid="_x0000_s1029" style="position:absolute;left:-54815;top:-13867;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DC1xgAAAN4AAAAPAAAAZHJzL2Rvd25yZXYueG1sRE9NawIx&#10;EL0L/ocwBW+adaGtrkYplaLtoVJbisdhM90sJpN1E3XbX28Khd7m8T5nvuycFWdqQ+1ZwXiUgSAu&#10;va65UvDx/jScgAgRWaP1TAq+KcBy0e/NsdD+wm903sVKpBAOBSowMTaFlKE05DCMfEOcuC/fOowJ&#10;tpXULV5SuLMyz7I76bDm1GCwoUdD5WF3cgqy++PnS1ivfl7364k15fM2t9OtUoOb7mEGIlIX/8V/&#10;7o1O82/H+RR+30k3yMUVAAD//wMAUEsBAi0AFAAGAAgAAAAhANvh9svuAAAAhQEAABMAAAAAAAAA&#10;AAAAAAAAAAAAAFtDb250ZW50X1R5cGVzXS54bWxQSwECLQAUAAYACAAAACEAWvQsW78AAAAVAQAA&#10;CwAAAAAAAAAAAAAAAAAfAQAAX3JlbHMvLnJlbHNQSwECLQAUAAYACAAAACEA0eQwtcYAAADeAAAA&#10;DwAAAAAAAAAAAAAAAAAHAgAAZHJzL2Rvd25yZXYueG1sUEsFBgAAAAADAAMAtwAAAPoCAAAAAA==&#10;" fillcolor="red" strokecolor="#434343" strokeweight="1.5pt">
                            <v:stroke startarrowwidth="narrow" startarrowlength="short" endarrowwidth="narrow" endarrowlength="short"/>
                            <v:textbox inset="2.53958mm,2.53958mm,2.53958mm,2.53958mm"/>
                          </v:oval>
                          <v:shape id="Google Shape;15042;p50" o:spid="_x0000_s1030"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dAixwAAAN4AAAAPAAAAZHJzL2Rvd25yZXYueG1sRI9Pa8JA&#10;EMXvhX6HZQq91U2USomuQQpF6c0/ULyN2TEJzc6m2dVEP33nIHibYd68937zfHCNulAXas8G0lEC&#10;irjwtubSwH739fYBKkRki41nMnClAPni+WmOmfU9b+iyjaUSEw4ZGqhibDOtQ1GRwzDyLbHcTr5z&#10;GGXtSm077MXcNXqcJFPtsGZJqLClz4qK3+3ZGWib5d9x9X3Agqc/9rb25WZX98a8vgzLGahIQ3yI&#10;799rK/Xf04kACI7MoBf/AAAA//8DAFBLAQItABQABgAIAAAAIQDb4fbL7gAAAIUBAAATAAAAAAAA&#10;AAAAAAAAAAAAAABbQ29udGVudF9UeXBlc10ueG1sUEsBAi0AFAAGAAgAAAAhAFr0LFu/AAAAFQEA&#10;AAsAAAAAAAAAAAAAAAAAHwEAAF9yZWxzLy5yZWxzUEsBAi0AFAAGAAgAAAAhAOLN0CLHAAAA3gAA&#10;AA8AAAAAAAAAAAAAAAAABwIAAGRycy9kb3ducmV2LnhtbFBLBQYAAAAAAwADALcAAAD7AgAAAAA=&#10;" path="m1547,2868nfc1946,1597,1345,424,1,e" filled="f" strokecolor="white" strokeweight=".50764mm">
                            <v:stroke startarrowwidth="narrow" startarrowlength="short" endarrowwidth="narrow" endarrowlength="short" endcap="round"/>
                            <v:path arrowok="t" o:extrusionok="f"/>
                          </v:shape>
                        </v:group>
                        <v:shape id="Google Shape;15043;p50" o:spid="_x0000_s1031" type="#_x0000_t32" style="position:absolute;left:126222;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NGnxAAAAN4AAAAPAAAAZHJzL2Rvd25yZXYueG1sRE9Na4NA&#10;EL0H+h+WKfQWV1MaxGQTQkHpKW2MlB4Hd6JSd1bcTbT/vlso5DaP9znb/Wx6caPRdZYVJFEMgri2&#10;uuNGQXXOlykI55E19pZJwQ852O8eFlvMtJ34RLfSNyKEsMtQQev9kEnp6pYMusgOxIG72NGgD3Bs&#10;pB5xCuGml6s4XkuDHYeGFgd6ban+Lq9GAZ6m4/HjkNJnUcSuweo9zb+kUk+P82EDwtPs7+J/95sO&#10;81+S5wT+3gk3yN0vAAAA//8DAFBLAQItABQABgAIAAAAIQDb4fbL7gAAAIUBAAATAAAAAAAAAAAA&#10;AAAAAAAAAABbQ29udGVudF9UeXBlc10ueG1sUEsBAi0AFAAGAAgAAAAhAFr0LFu/AAAAFQEAAAsA&#10;AAAAAAAAAAAAAAAAHwEAAF9yZWxzLy5yZWxzUEsBAi0AFAAGAAgAAAAhAGfs0afEAAAA3gAAAA8A&#10;AAAAAAAAAAAAAAAABwIAAGRycy9kb3ducmV2LnhtbFBLBQYAAAAAAwADALcAAAD4AgAAAAA=&#10;" strokecolor="black [3200]" strokeweight="1.5pt"/>
                        <v:shape id="Google Shape;15044;p50" o:spid="_x0000_s1032" type="#_x0000_t32" style="position:absolute;left:136013;top:135805;width:116999;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tcxAAAAN4AAAAPAAAAZHJzL2Rvd25yZXYueG1sRE9NawIx&#10;EL0L/Q9hhN40uytdytYoUhA8SKHWg8fpZrpZTSbrJur6702h0Ns83ufMl4Oz4kp9aD0ryKcZCOLa&#10;65YbBfuv9eQVRIjIGq1nUnCnAMvF02iOlfY3/qTrLjYihXCoUIGJsaukDLUhh2HqO+LE/fjeYUyw&#10;b6Tu8ZbCnZVFlpXSYcupwWBH74bq0+7iFHD+cTgZuy2YZpd8b1fl+fhdKvU8HlZvICIN8V/8597o&#10;NP8lnxXw+066QS4eAAAA//8DAFBLAQItABQABgAIAAAAIQDb4fbL7gAAAIUBAAATAAAAAAAAAAAA&#10;AAAAAAAAAABbQ29udGVudF9UeXBlc10ueG1sUEsBAi0AFAAGAAgAAAAhAFr0LFu/AAAAFQEAAAsA&#10;AAAAAAAAAAAAAAAAHwEAAF9yZWxzLy5yZWxzUEsBAi0AFAAGAAgAAAAhALCZC1zEAAAA3gAAAA8A&#10;AAAAAAAAAAAAAAAABwIAAGRycy9kb3ducmV2LnhtbFBLBQYAAAAAAwADALcAAAD4AgAAAAA=&#10;" strokecolor="black [3200]" strokeweight="1.5pt"/>
                      </v:group>
                      <v:group id="Group 15247" o:spid="_x0000_s1033" style="position:absolute;left:1524;top:84;width:3979;height:3302" coordsize="397933,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05xQAAAN4AAAAPAAAAZHJzL2Rvd25yZXYueG1sRE9Na8JA&#10;EL0X+h+WKXjTTbS2El1FRMWDCNWCeBuyYxLMzobsmsR/3xWE3ubxPme26EwpGqpdYVlBPIhAEKdW&#10;F5wp+D1t+hMQziNrLC2Tggc5WMzf32aYaNvyDzVHn4kQwi5BBbn3VSKlS3My6Aa2Ig7c1dYGfYB1&#10;JnWNbQg3pRxG0Zc0WHBoyLGiVU7p7Xg3CrYttstRvG72t+vqcTmND+d9TEr1PrrlFISnzv+LX+6d&#10;DvPHw89veL4TbpDzPwAAAP//AwBQSwECLQAUAAYACAAAACEA2+H2y+4AAACFAQAAEwAAAAAAAAAA&#10;AAAAAAAAAAAAW0NvbnRlbnRfVHlwZXNdLnhtbFBLAQItABQABgAIAAAAIQBa9CxbvwAAABUBAAAL&#10;AAAAAAAAAAAAAAAAAB8BAABfcmVscy8ucmVsc1BLAQItABQABgAIAAAAIQDfdJ05xQAAAN4AAAAP&#10;AAAAAAAAAAAAAAAAAAcCAABkcnMvZG93bnJldi54bWxQSwUGAAAAAAMAAwC3AAAA+QIAAAAA&#10;">
                        <v:group id="Google Shape;15036;p50" o:spid="_x0000_s1034" style="position:absolute;top:110067;width:220133;height:220133;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61xgAAAN4AAAAPAAAAZHJzL2Rvd25yZXYueG1sRI9Ba8Mw&#10;DIXvg/4Ho8Fuq5NuKSWrW0phLKfB2kKvIlbjbLEcbK/N/v10GOwm8Z7e+7TeTn5QV4qpD2ygnBeg&#10;iNtge+4MnI6vjytQKSNbHAKTgR9KsN3M7tZY23DjD7oecqckhFONBlzOY611ah15TPMwEot2CdFj&#10;ljV22ka8Sbgf9KIoltpjz9LgcKS9o/br8O0N2Of0dKKm2cXF++ex6qs3113OxjzcT7sXUJmm/G/+&#10;u26s4FdlKbzyjsygN78AAAD//wMAUEsBAi0AFAAGAAgAAAAhANvh9svuAAAAhQEAABMAAAAAAAAA&#10;AAAAAAAAAAAAAFtDb250ZW50X1R5cGVzXS54bWxQSwECLQAUAAYACAAAACEAWvQsW78AAAAVAQAA&#10;CwAAAAAAAAAAAAAAAAAfAQAAX3JlbHMvLnJlbHNQSwECLQAUAAYACAAAACEAqn/utcYAAADeAAAA&#10;DwAAAAAAAAAAAAAAAAAHAgAAZHJzL2Rvd25yZXYueG1sUEsFBgAAAAADAAMAtwAAAPoCAAAAAA==&#10;">
                          <v:oval id="Google Shape;15037;p50" o:spid="_x0000_s1035"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fnHwQAAAN4AAAAPAAAAZHJzL2Rvd25yZXYueG1sRE9Ni8Iw&#10;EL0v+B/CLHjTtAuKVqMsguBV60FvYzM2xWZSkqy2/36zIOxtHu9z1tvetuJJPjSOFeTTDARx5XTD&#10;tYJzuZ8sQISIrLF1TAoGCrDdjD7WWGj34iM9T7EWKYRDgQpMjF0hZagMWQxT1xEn7u68xZigr6X2&#10;+ErhtpVfWTaXFhtODQY72hmqHqcfq0APpb9LupT7YzvcqpuZhaW7KjX+7L9XICL18V/8dh90mj/L&#10;8yX8vZNukJtfAAAA//8DAFBLAQItABQABgAIAAAAIQDb4fbL7gAAAIUBAAATAAAAAAAAAAAAAAAA&#10;AAAAAABbQ29udGVudF9UeXBlc10ueG1sUEsBAi0AFAAGAAgAAAAhAFr0LFu/AAAAFQEAAAsAAAAA&#10;AAAAAAAAAAAAHwEAAF9yZWxzLy5yZWxzUEsBAi0AFAAGAAgAAAAhAA9x+cfBAAAA3gAAAA8AAAAA&#10;AAAAAAAAAAAABwIAAGRycy9kb3ducmV2LnhtbFBLBQYAAAAAAwADALcAAAD1AgAAAAA=&#10;" fillcolor="#70ad47 [3209]" strokecolor="#434343" strokeweight="1.5pt">
                            <v:stroke startarrowwidth="narrow" startarrowlength="short" endarrowwidth="narrow" endarrowlength="short"/>
                            <v:textbox inset="2.53958mm,2.53958mm,2.53958mm,2.53958mm"/>
                          </v:oval>
                          <v:shape id="Google Shape;15038;p50" o:spid="_x0000_s1036"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b/xQAAAN4AAAAPAAAAZHJzL2Rvd25yZXYueG1sRI9Pi8JA&#10;DMXvwn6HIQvedKqgSNdRRFgUb/4B8RY72bbYyXQ7o6376TcHwVtCXt57v/myc5V6UBNKzwZGwwQU&#10;ceZtybmB0/F7MAMVIrLFyjMZeFKA5eKjN8fU+pb39DjEXIkJhxQNFDHWqdYhK8hhGPqaWG4/vnEY&#10;ZW1ybRtsxdxVepwkU+2wZEkosKZ1QdntcHcG6mr1e93sLpjx9Gz/tj7fH8vWmP5nt/oCFamLb/Hr&#10;e2ul/mQ0FgDBkRn04h8AAP//AwBQSwECLQAUAAYACAAAACEA2+H2y+4AAACFAQAAEwAAAAAAAAAA&#10;AAAAAAAAAAAAW0NvbnRlbnRfVHlwZXNdLnhtbFBLAQItABQABgAIAAAAIQBa9CxbvwAAABUBAAAL&#10;AAAAAAAAAAAAAAAAAB8BAABfcmVscy8ucmVsc1BLAQItABQABgAIAAAAIQBnFEb/xQAAAN4AAAAP&#10;AAAAAAAAAAAAAAAAAAcCAABkcnMvZG93bnJldi54bWxQSwUGAAAAAAMAAwC3AAAA+QIAAAAA&#10;" path="m1547,2868nfc1946,1597,1345,424,1,e" filled="f" strokecolor="white" strokeweight=".50764mm">
                            <v:stroke startarrowwidth="narrow" startarrowlength="short" endarrowwidth="narrow" endarrowlength="short" endcap="round"/>
                            <v:path arrowok="t" o:extrusionok="f"/>
                          </v:shape>
                        </v:group>
                        <v:group id="Google Shape;15036;p50" o:spid="_x0000_s1037" style="position:absolute;left:177800;width:220133;height:220133;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fbwwAAAN4AAAAPAAAAZHJzL2Rvd25yZXYueG1sRE/fa8Iw&#10;EH4f7H8IN/Btpqurk2oUGYh9GqwKez2as+nWXEoStf73ZjDY2318P2+1GW0vLuRD51jByzQDQdw4&#10;3XGr4HjYPS9AhIissXdMCm4UYLN+fFhhqd2VP+lSx1akEA4lKjAxDqWUoTFkMUzdQJy4k/MWY4K+&#10;ldrjNYXbXuZZNpcWO04NBgd6N9T81GerQL+G2ZGqauvzj+9D0RV7056+lJo8jdsliEhj/Bf/uSud&#10;5hf57A1+30k3yPUdAAD//wMAUEsBAi0AFAAGAAgAAAAhANvh9svuAAAAhQEAABMAAAAAAAAAAAAA&#10;AAAAAAAAAFtDb250ZW50X1R5cGVzXS54bWxQSwECLQAUAAYACAAAACEAWvQsW78AAAAVAQAACwAA&#10;AAAAAAAAAAAAAAAfAQAAX3JlbHMvLnJlbHNQSwECLQAUAAYACAAAACEAS3BH28MAAADeAAAADwAA&#10;AAAAAAAAAAAAAAAHAgAAZHJzL2Rvd25yZXYueG1sUEsFBgAAAAADAAMAtwAAAPcCAAAAAA==&#10;">
                          <v:oval id="Google Shape;15037;p50" o:spid="_x0000_s103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WFAxQAAAN4AAAAPAAAAZHJzL2Rvd25yZXYueG1sRI9Bb8Iw&#10;DIXvk/YfIiPtNlKYQFshoGkS0q5QDnAzjWkqGqdKMmj//XyYtJut9/ze5/V28J26U0xtYAOzaQGK&#10;uA625cbAsdq9voNKGdliF5gMjJRgu3l+WmNpw4P3dD/kRkkIpxINuJz7UutUO/KYpqEnFu0aoscs&#10;a2y0jfiQcN/peVEstceWpcFhT1+O6tvhxxuwYxWvmk7Vbt+Nl/riFukjnI15mQyfK1CZhvxv/rv+&#10;toK/mL8Jr7wjM+jNLwAAAP//AwBQSwECLQAUAAYACAAAACEA2+H2y+4AAACFAQAAEwAAAAAAAAAA&#10;AAAAAAAAAAAAW0NvbnRlbnRfVHlwZXNdLnhtbFBLAQItABQABgAIAAAAIQBa9CxbvwAAABUBAAAL&#10;AAAAAAAAAAAAAAAAAB8BAABfcmVscy8ucmVsc1BLAQItABQABgAIAAAAIQDwrWFAxQAAAN4AAAAP&#10;AAAAAAAAAAAAAAAAAAcCAABkcnMvZG93bnJldi54bWxQSwUGAAAAAAMAAwC3AAAA+QIAAAAA&#10;" fillcolor="#70ad47 [3209]" strokecolor="#434343" strokeweight="1.5pt">
                            <v:stroke startarrowwidth="narrow" startarrowlength="short" endarrowwidth="narrow" endarrowlength="short"/>
                            <v:textbox inset="2.53958mm,2.53958mm,2.53958mm,2.53958mm"/>
                          </v:oval>
                          <v:shape id="Google Shape;15038;p50" o:spid="_x0000_s103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hjDwwAAAN4AAAAPAAAAZHJzL2Rvd25yZXYueG1sRE9Li8Iw&#10;EL4L/ocwwt401WVFq1FEkJW9+QDxNjZjW2wmtYm26683guBtPr7nTOeNKcSdKpdbVtDvRSCIE6tz&#10;ThXsd6vuCITzyBoLy6TgnxzMZ+3WFGNta97QfetTEULYxagg876MpXRJRgZdz5bEgTvbyqAPsEql&#10;rrAO4aaQgygaSoM5h4YMS1pmlFy2N6OgLBbX0+/fERMeHvRjbdPNLq+V+uo0iwkIT43/iN/utQ7z&#10;fwbfY3i9E26QsycAAAD//wMAUEsBAi0AFAAGAAgAAAAhANvh9svuAAAAhQEAABMAAAAAAAAAAAAA&#10;AAAAAAAAAFtDb250ZW50X1R5cGVzXS54bWxQSwECLQAUAAYACAAAACEAWvQsW78AAAAVAQAACwAA&#10;AAAAAAAAAAAAAAAfAQAAX3JlbHMvLnJlbHNQSwECLQAUAAYACAAAACEAqNIYw8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v:group>
                      <v:group id="Google Shape;15039;p50" o:spid="_x0000_s1040" style="position:absolute;left:2540;top:2455;width:2116;height:2117" coordsize="271470,2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9OrxAAAAN4AAAAPAAAAZHJzL2Rvd25yZXYueG1sRE9Ni8Iw&#10;EL0L+x/CLHjTtIoiXaOI7IoHEayCeBuasS02k9Jk2/rvjbCwt3m8z1mue1OJlhpXWlYQjyMQxJnV&#10;JecKLuef0QKE88gaK8uk4EkO1quPwRITbTs+UZv6XIQQdgkqKLyvEyldVpBBN7Y1ceDutjHoA2xy&#10;qRvsQrip5CSK5tJgyaGhwJq2BWWP9Nco2HXYbabxd3t43LfP23l2vB5iUmr42W++QHjq/b/4z73X&#10;Yf5sMo3h/U64Qa5eAAAA//8DAFBLAQItABQABgAIAAAAIQDb4fbL7gAAAIUBAAATAAAAAAAAAAAA&#10;AAAAAAAAAABbQ29udGVudF9UeXBlc10ueG1sUEsBAi0AFAAGAAgAAAAhAFr0LFu/AAAAFQEAAAsA&#10;AAAAAAAAAAAAAAAAHwEAAF9yZWxzLy5yZWxzUEsBAi0AFAAGAAgAAAAhAGfX06vEAAAA3gAAAA8A&#10;AAAAAAAAAAAAAAAABwIAAGRycy9kb3ducmV2LnhtbFBLBQYAAAAAAwADALcAAAD4AgAAAAA=&#10;">
                        <v:group id="Google Shape;15040;p50" o:spid="_x0000_s1041"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RDwgAAAN4AAAAPAAAAZHJzL2Rvd25yZXYueG1sRE/fa8Iw&#10;EH4f+D+EE3ybqXWV0RlFhGGfBlPB16M5m27NpSSZ1v/eCMLe7uP7ecv1YDtxIR9axwpm0wwEce10&#10;y42C4+Hz9R1EiMgaO8ek4EYB1qvRyxJL7a78TZd9bEQK4VCiAhNjX0oZakMWw9T1xIk7O28xJugb&#10;qT1eU7jtZJ5lC2mx5dRgsKetofp3/2cV6LcwP1JVbXz+9XMo2mJnmvNJqcl42HyAiDTEf/HTXek0&#10;v8jnOTzeSTfI1R0AAP//AwBQSwECLQAUAAYACAAAACEA2+H2y+4AAACFAQAAEwAAAAAAAAAAAAAA&#10;AAAAAAAAW0NvbnRlbnRfVHlwZXNdLnhtbFBLAQItABQABgAIAAAAIQBa9CxbvwAAABUBAAALAAAA&#10;AAAAAAAAAAAAAB8BAABfcmVscy8ucmVsc1BLAQItABQABgAIAAAAIQBbB+RDwgAAAN4AAAAPAAAA&#10;AAAAAAAAAAAAAAcCAABkcnMvZG93bnJldi54bWxQSwUGAAAAAAMAAwC3AAAA9gIAAAAA&#10;">
                          <v:oval id="Google Shape;15041;p50" o:spid="_x0000_s1042"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PD+xwAAAN4AAAAPAAAAZHJzL2Rvd25yZXYueG1sRE9NTwIx&#10;EL2b8B+aIeEmXZYouFKIgRjUg0Q0xuNkO2w3ttNlW2Hx11sSEm/z8j5ntuicFQdqQ+1ZwWiYgSAu&#10;va65UvDx/ng9BREiskbrmRScKMBi3ruaYaH9kd/osI2VSCEcClRgYmwKKUNpyGEY+oY4cTvfOowJ&#10;tpXULR5TuLMyz7Jb6bDm1GCwoaWh8nv74xRkk/3nS1ivfl+/1lNryudNbu82Sg363cM9iEhd/Bdf&#10;3E86zb/Jx2M4v5NukPM/AAAA//8DAFBLAQItABQABgAIAAAAIQDb4fbL7gAAAIUBAAATAAAAAAAA&#10;AAAAAAAAAAAAAABbQ29udGVudF9UeXBlc10ueG1sUEsBAi0AFAAGAAgAAAAhAFr0LFu/AAAAFQEA&#10;AAsAAAAAAAAAAAAAAAAAHwEAAF9yZWxzLy5yZWxzUEsBAi0AFAAGAAgAAAAhAO7w8P7HAAAA3gAA&#10;AA8AAAAAAAAAAAAAAAAABwIAAGRycy9kb3ducmV2LnhtbFBLBQYAAAAAAwADALcAAAD7AgAAAAA=&#10;" fillcolor="red" strokecolor="#434343" strokeweight="1.5pt">
                            <v:stroke startarrowwidth="narrow" startarrowlength="short" endarrowwidth="narrow" endarrowlength="short"/>
                            <v:textbox inset="2.53958mm,2.53958mm,2.53958mm,2.53958mm"/>
                          </v:oval>
                          <v:shape id="Google Shape;15042;p50" o:spid="_x0000_s1043"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7ddwwAAAN4AAAAPAAAAZHJzL2Rvd25yZXYueG1sRE9Li8Iw&#10;EL4L/ocwgjdNfaxINYosLIo3HyDexmZsi82kNtFWf/1mYcHbfHzPmS8bU4gnVS63rGDQj0AQJ1bn&#10;nCo4Hn56UxDOI2ssLJOCFzlYLtqtOcba1ryj596nIoSwi1FB5n0ZS+mSjAy6vi2JA3e1lUEfYJVK&#10;XWEdwk0hh1E0kQZzDg0ZlvSdUXLbP4yCsljdL+vtGROenPR7Y9PdIa+V6naa1QyEp8Z/xP/ujQ7z&#10;v4ajMfy9E26Qi18AAAD//wMAUEsBAi0AFAAGAAgAAAAhANvh9svuAAAAhQEAABMAAAAAAAAAAAAA&#10;AAAAAAAAAFtDb250ZW50X1R5cGVzXS54bWxQSwECLQAUAAYACAAAACEAWvQsW78AAAAVAQAACwAA&#10;AAAAAAAAAAAAAAAfAQAAX3JlbHMvLnJlbHNQSwECLQAUAAYACAAAACEARtO3Xc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v:shape id="Google Shape;15043;p50" o:spid="_x0000_s1044" type="#_x0000_t32" style="position:absolute;left:77262;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rbYwwAAAN4AAAAPAAAAZHJzL2Rvd25yZXYueG1sRE9Na8JA&#10;EL0X/A/LCL3VjZZISF1FBMVTNFZKj0N2moRmZ0N2TdJ/3xUEb/N4n7PajKYRPXWutqxgPotAEBdW&#10;11wquH7u3xIQziNrbCyTgj9ysFlPXlaYajtwTv3FlyKEsEtRQeV9m0rpiooMupltiQP3YzuDPsCu&#10;lLrDIYSbRi6iaCkN1hwaKmxpV1Hxe7kZBZgPWXbeJvR1OESuxOsp2X9LpV6n4/YDhKfRP8UP91GH&#10;+fHiPYb7O+EGuf4HAAD//wMAUEsBAi0AFAAGAAgAAAAhANvh9svuAAAAhQEAABMAAAAAAAAAAAAA&#10;AAAAAAAAAFtDb250ZW50X1R5cGVzXS54bWxQSwECLQAUAAYACAAAACEAWvQsW78AAAAVAQAACwAA&#10;AAAAAAAAAAAAAAAfAQAAX3JlbHMvLnJlbHNQSwECLQAUAAYACAAAACEAw/K22MMAAADeAAAADwAA&#10;AAAAAAAAAAAAAAAHAgAAZHJzL2Rvd25yZXYueG1sUEsFBgAAAAADAAMAtwAAAPcCAAAAAA==&#10;" strokecolor="black [3200]" strokeweight="1.5pt"/>
                        <v:shape id="Google Shape;15044;p50" o:spid="_x0000_s1045" type="#_x0000_t32" style="position:absolute;left:77262;top:135805;width:11700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2wjxAAAAN4AAAAPAAAAZHJzL2Rvd25yZXYueG1sRE9Na8JA&#10;EL0X+h+WEXqrm0QMJXUVKRR6KAU1B4/T7DQb3Z1Ns6um/74rCN7m8T5nsRqdFWcaQudZQT7NQBA3&#10;XnfcKqh3788vIEJE1mg9k4I/CrBaPj4ssNL+whs6b2MrUgiHChWYGPtKytAYchimvidO3I8fHMYE&#10;h1bqAS8p3FlZZFkpHXacGgz29GaoOW5PTgHnX/ujsZ8F0+yU13Zd/h6+S6WeJuP6FUSkMd7FN/eH&#10;TvPnxayE6zvpBrn8BwAA//8DAFBLAQItABQABgAIAAAAIQDb4fbL7gAAAIUBAAATAAAAAAAAAAAA&#10;AAAAAAAAAABbQ29udGVudF9UeXBlc10ueG1sUEsBAi0AFAAGAAgAAAAhAFr0LFu/AAAAFQEAAAsA&#10;AAAAAAAAAAAAAAAAHwEAAF9yZWxzLy5yZWxzUEsBAi0AFAAGAAgAAAAhABSHbCPEAAAA3gAAAA8A&#10;AAAAAAAAAAAAAAAABwIAAGRycy9kb3ducmV2LnhtbFBLBQYAAAAAAwADALcAAAD4AgAAAAA=&#10;" strokecolor="black [3200]" strokeweight="1.5pt"/>
                      </v:group>
                    </v:group>
                  </w:pict>
                </mc:Fallback>
              </mc:AlternateContent>
            </w:r>
            <w:r w:rsidRPr="00687EA5">
              <w:rPr>
                <w:noProof/>
                <w:color w:val="FF0000"/>
                <w:sz w:val="24"/>
              </w:rPr>
              <mc:AlternateContent>
                <mc:Choice Requires="wpg">
                  <w:drawing>
                    <wp:anchor distT="0" distB="0" distL="114300" distR="114300" simplePos="0" relativeHeight="251987968" behindDoc="0" locked="0" layoutInCell="1" allowOverlap="1" wp14:anchorId="68F8E468" wp14:editId="7A71BCB5">
                      <wp:simplePos x="0" y="0"/>
                      <wp:positionH relativeFrom="column">
                        <wp:posOffset>1327191</wp:posOffset>
                      </wp:positionH>
                      <wp:positionV relativeFrom="paragraph">
                        <wp:posOffset>722512</wp:posOffset>
                      </wp:positionV>
                      <wp:extent cx="208046" cy="208046"/>
                      <wp:effectExtent l="0" t="0" r="20955" b="20955"/>
                      <wp:wrapNone/>
                      <wp:docPr id="12" name="Google Shape;15039;p50"/>
                      <wp:cNvGraphicFramePr/>
                      <a:graphic xmlns:a="http://schemas.openxmlformats.org/drawingml/2006/main">
                        <a:graphicData uri="http://schemas.microsoft.com/office/word/2010/wordprocessingGroup">
                          <wpg:wgp>
                            <wpg:cNvGrpSpPr/>
                            <wpg:grpSpPr>
                              <a:xfrm>
                                <a:off x="0" y="0"/>
                                <a:ext cx="208046" cy="208046"/>
                                <a:chOff x="0" y="0"/>
                                <a:chExt cx="271470" cy="271470"/>
                              </a:xfrm>
                            </wpg:grpSpPr>
                            <wpg:grpSp>
                              <wpg:cNvPr id="13" name="Google Shape;15040;p50"/>
                              <wpg:cNvGrpSpPr/>
                              <wpg:grpSpPr>
                                <a:xfrm rot="10800000">
                                  <a:off x="0" y="0"/>
                                  <a:ext cx="271470" cy="271470"/>
                                  <a:chOff x="0" y="0"/>
                                  <a:chExt cx="192600" cy="192600"/>
                                </a:xfrm>
                              </wpg:grpSpPr>
                              <wps:wsp>
                                <wps:cNvPr id="14" name="Google Shape;15041;p50"/>
                                <wps:cNvSpPr/>
                                <wps:spPr>
                                  <a:xfrm>
                                    <a:off x="0" y="0"/>
                                    <a:ext cx="192600" cy="192600"/>
                                  </a:xfrm>
                                  <a:prstGeom prst="ellipse">
                                    <a:avLst/>
                                  </a:prstGeom>
                                  <a:solidFill>
                                    <a:srgbClr val="FF0000"/>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 name="Google Shape;15042;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6" name="Google Shape;15043;p50"/>
                              <wps:cNvCnPr/>
                              <wps:spPr>
                                <a:xfrm>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s:wsp>
                              <wps:cNvPr id="17" name="Google Shape;15044;p50"/>
                              <wps:cNvCnPr/>
                              <wps:spPr>
                                <a:xfrm rot="5400000">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g:wgp>
                        </a:graphicData>
                      </a:graphic>
                      <wp14:sizeRelH relativeFrom="margin">
                        <wp14:pctWidth>0</wp14:pctWidth>
                      </wp14:sizeRelH>
                      <wp14:sizeRelV relativeFrom="margin">
                        <wp14:pctHeight>0</wp14:pctHeight>
                      </wp14:sizeRelV>
                    </wp:anchor>
                  </w:drawing>
                </mc:Choice>
                <mc:Fallback>
                  <w:pict>
                    <v:group w14:anchorId="5829848E" id="Google Shape;15039;p50" o:spid="_x0000_s1026" style="position:absolute;margin-left:104.5pt;margin-top:56.9pt;width:16.4pt;height:16.4pt;z-index:251987968;mso-width-relative:margin;mso-height-relative:margin" coordsize="271470,27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2EMMgQAAKgOAAAOAAAAZHJzL2Uyb0RvYy54bWzsV9tu2zgQfV9g/4HQe2NJlq+NU+wmdXaB&#10;Yhug3Q+gKcoSKpFakr6kX79nKMmXuE7c7iJPdQCFFDnDuZw5Q12/21YlW0tjC61mQXQVBkwqodNC&#10;LWfB35/nb8YBs46rlJdayVnwKG3w7ubXX6439VTGOtdlKg2DEmWnm3oW5M7V017PilxW3F7pWios&#10;ZtpU3GFqlr3U8A20V2UvDsNhb6NNWhstpLV4e9csBjdef5ZJ4T5mmZWOlbMAtjn/NP65oGfv5ppP&#10;l4bXeSFaM/gPWFHxQuHQnao77jhbmeJEVVUIo63O3JXQVU9nWSGk9wHeROETb+6NXtXel+V0s6x3&#10;YUJon8Tph9WKv9b3pv5UPxhEYlMvEQs/I1+2manoP6xkWx+yx13I5NYxgZdxOA6TYcAEltqxD6nI&#10;EfcTKZG/7+RGUTJCQrxcM4Zcrzu0d2TKbtKYCJsfDCtS4K0fMMUr4Ope62Up2aec1/JtNAiT8G09&#10;8Okl4Ze8ZEYDGRF8oZ9P5LNOf9N4Pn3J6WgSD6HeO92On3MaFWH3Sbf/Lek+Mh5LlsLRBTA5G8Bo&#10;H0AvscOInVrA5VKAvOAzn9bGunupK0aDWSDLsqit9Dng6w/WNRHqdtGxVpdFOi/K0k/McnFbGrbm&#10;qPD53OevETnaViq2QYYnIUDBBAfTZCV3GFY1cGTV0h94JGIPNSd9+iO6AEaPtpFld9zmjQV+qWEV&#10;FK9KIcCnueTpe5Uy91gDqgpEGJA1tgpYKUGbGPh9jhfly/tgQKlgx6buMkGjhU4fkVRbi3kBiz5w&#10;6x64AZdFOAv8hlP+WXGDk8s/FbA0iZJ4AEI8nJjDyeJwwpXINWhTOBOwZnLrPI2Sf0r/tnI6K3yu&#10;9sa0NgLEVLevgWY4dIYO4svQ3BDBmyiMon4UxQHLgMY/KIjkZ8sJUdhP4knAQHnjcT9um0jHiMl4&#10;OIAdRGyjaBSOWsx0ZCpWDdxJX4dvtI20QTre5d1IbFU3NOhj1MFK38EAW4QeiUAHWzTIqbkjOVJK&#10;wwbrxMs5aHk8RBPOUC8d9mCqWVHH/viFCJ2kKr2Wn7WXd0Tb0SAZeQ+9dAP7/R6xWhTid/n1SGJC&#10;58HraDDxTsOURlU/QTywkMRJa23z3r/00QOkD1ViSl74Wtt55vfsY6c0MYAvm7a2x/GI4k5QNyq9&#10;vLTn/tem6Wdpo86/r7T3vfq1yhw4O1Pm/Sdlfqvai01Hld0FY1fMo1E8RJ0TbvuDcThoENoVc4QK&#10;7jp2h9SukruW1DYu6wwvlrm71UqhXLVpOKOrccJ02+moyk7h+12tia7Hctf20i/R/wvfSqJ+fGui&#10;0XO96WQn/DzbnYhG2kbwWlABiZ2BSnIZVJqOMEjoYnF0M/wJnG9cVU7gwKdnLjUnOy8GjucbfA75&#10;9tB+utH31uHcA23/gXnzLwAAAP//AwBQSwMEFAAGAAgAAAAhACYT6sDhAAAACwEAAA8AAABkcnMv&#10;ZG93bnJldi54bWxMj0FLw0AQhe+C/2EZwZvdJK3BxmxKKeqpCLaC9DbNTpPQ7G7IbpP03zue7G1m&#10;3uPN+/LVZFoxUO8bZxXEswgE2dLpxlYKvvfvTy8gfECrsXWWFFzJw6q4v8sx0260XzTsQiU4xPoM&#10;FdQhdJmUvqzJoJ+5jixrJ9cbDLz2ldQ9jhxuWplEUSoNNpY/1NjRpqbyvLsYBR8jjut5/DZsz6fN&#10;9bB//vzZxqTU48O0fgURaAr/Zvirz9Wh4E5Hd7Hai1ZBEi2ZJbAQz5mBHcki5uHIl0WagixyectQ&#10;/AIAAP//AwBQSwECLQAUAAYACAAAACEAtoM4kv4AAADhAQAAEwAAAAAAAAAAAAAAAAAAAAAAW0Nv&#10;bnRlbnRfVHlwZXNdLnhtbFBLAQItABQABgAIAAAAIQA4/SH/1gAAAJQBAAALAAAAAAAAAAAAAAAA&#10;AC8BAABfcmVscy8ucmVsc1BLAQItABQABgAIAAAAIQAVI2EMMgQAAKgOAAAOAAAAAAAAAAAAAAAA&#10;AC4CAABkcnMvZTJvRG9jLnhtbFBLAQItABQABgAIAAAAIQAmE+rA4QAAAAsBAAAPAAAAAAAAAAAA&#10;AAAAAIwGAABkcnMvZG93bnJldi54bWxQSwUGAAAAAAQABADzAAAAmgcAAAAA&#10;">
                      <v:group id="Google Shape;15040;p50" o:spid="_x0000_s1027"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auwQAAANsAAAAPAAAAZHJzL2Rvd25yZXYueG1sRE/fa8Iw&#10;EH4f+D+EE3xbU+0cozOKCMM+DabCXo/m2nRrLiXJbP3vzWCwt/v4ft5mN9leXMmHzrGCZZaDIK6d&#10;7rhVcDm/Pb6ACBFZY++YFNwowG47e9hgqd3IH3Q9xVakEA4lKjAxDqWUoTZkMWRuIE5c47zFmKBv&#10;pfY4pnDby1WeP0uLHacGgwMdDNXfpx+rQD+F4kJVtfer96/zulsfTdt8KrWYT/tXEJGm+C/+c1c6&#10;zS/g95d0gNzeAQAA//8DAFBLAQItABQABgAIAAAAIQDb4fbL7gAAAIUBAAATAAAAAAAAAAAAAAAA&#10;AAAAAABbQ29udGVudF9UeXBlc10ueG1sUEsBAi0AFAAGAAgAAAAhAFr0LFu/AAAAFQEAAAsAAAAA&#10;AAAAAAAAAAAAHwEAAF9yZWxzLy5yZWxzUEsBAi0AFAAGAAgAAAAhAAbclq7BAAAA2wAAAA8AAAAA&#10;AAAAAAAAAAAABwIAAGRycy9kb3ducmV2LnhtbFBLBQYAAAAAAwADALcAAAD1AgAAAAA=&#10;">
                        <v:oval id="Google Shape;15041;p50" o:spid="_x0000_s102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AKsxAAAANsAAAAPAAAAZHJzL2Rvd25yZXYueG1sRE9LawIx&#10;EL4L/Q9hCr1ptiKtbo1SKqLtoeID8ThsppulyWTdpLrtrzcFwdt8fM8ZT1tnxYmaUHlW8NjLQBAX&#10;XldcKtht590hiBCRNVrPpOCXAkwnd50x5tqfeU2nTSxFCuGQowITY51LGQpDDkPP18SJ+/KNw5hg&#10;U0rd4DmFOyv7WfYkHVacGgzW9Gao+N78OAXZ83H/ERazv8/DYmhN8b7q29FKqYf79vUFRKQ23sRX&#10;91Kn+QP4/yUdICcXAAAA//8DAFBLAQItABQABgAIAAAAIQDb4fbL7gAAAIUBAAATAAAAAAAAAAAA&#10;AAAAAAAAAABbQ29udGVudF9UeXBlc10ueG1sUEsBAi0AFAAGAAgAAAAhAFr0LFu/AAAAFQEAAAsA&#10;AAAAAAAAAAAAAAAAHwEAAF9yZWxzLy5yZWxzUEsBAi0AFAAGAAgAAAAhALzEAqzEAAAA2wAAAA8A&#10;AAAAAAAAAAAAAAAABwIAAGRycy9kb3ducmV2LnhtbFBLBQYAAAAAAwADALcAAAD4AgAAAAA=&#10;" fillcolor="red" strokecolor="#434343" strokeweight="1.5pt">
                          <v:stroke startarrowwidth="narrow" startarrowlength="short" endarrowwidth="narrow" endarrowlength="short"/>
                          <v:textbox inset="2.53958mm,2.53958mm,2.53958mm,2.53958mm"/>
                        </v:oval>
                        <v:shape id="Google Shape;15042;p50" o:spid="_x0000_s102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5ahwAAAANsAAAAPAAAAZHJzL2Rvd25yZXYueG1sRE9Li8Iw&#10;EL4L/ocwgjdNFRSpxlIEUbz5gGVvYzO2xWZSm2irv36zsLC3+fies0o6U4kXNa60rGAyjkAQZ1aX&#10;nCu4nLejBQjnkTVWlknBmxwk635vhbG2LR/pdfK5CCHsYlRQeF/HUrqsIINubGviwN1sY9AH2ORS&#10;N9iGcFPJaRTNpcGSQ0OBNW0Kyu6np1FQV+njujt8Y8bzL/3Z2/x4LlulhoMuXYLw1Pl/8Z97r8P8&#10;Gfz+Eg6Q6x8AAAD//wMAUEsBAi0AFAAGAAgAAAAhANvh9svuAAAAhQEAABMAAAAAAAAAAAAAAAAA&#10;AAAAAFtDb250ZW50X1R5cGVzXS54bWxQSwECLQAUAAYACAAAACEAWvQsW78AAAAVAQAACwAAAAAA&#10;AAAAAAAAAAAfAQAAX3JlbHMvLnJlbHNQSwECLQAUAAYACAAAACEAjueWocAAAADbAAAADwAAAAAA&#10;AAAAAAAAAAAHAgAAZHJzL2Rvd25yZXYueG1sUEsFBgAAAAADAAMAtwAAAPQCAAAAAA==&#10;" path="m1547,2868nfc1946,1597,1345,424,1,e" filled="f" strokecolor="white" strokeweight=".50764mm">
                          <v:stroke startarrowwidth="narrow" startarrowlength="short" endarrowwidth="narrow" endarrowlength="short" endcap="round"/>
                          <v:path arrowok="t" o:extrusionok="f"/>
                        </v:shape>
                      </v:group>
                      <v:shape id="Google Shape;15043;p50" o:spid="_x0000_s1030" type="#_x0000_t32" style="position:absolute;left:77262;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LtevAAAANsAAAAPAAAAZHJzL2Rvd25yZXYueG1sRE9LCsIw&#10;EN0L3iGM4E5TXUipRhFBceUfcTk0Y1tsJqWJtt7eCIK7ebzvzBatKcWLaldYVjAaRiCIU6sLzhRc&#10;zutBDMJ5ZI2lZVLwJgeLebczw0Tbho/0OvlMhBB2CSrIva8SKV2ak0E3tBVx4O62NugDrDOpa2xC&#10;uCnlOIom0mDBoSHHilY5pY/T0yjAY7PbHZYxXTebyGV42cfrm1Sq32uXUxCeWv8X/9xbHeZP4PtL&#10;OEDOPwAAAP//AwBQSwECLQAUAAYACAAAACEA2+H2y+4AAACFAQAAEwAAAAAAAAAAAAAAAAAAAAAA&#10;W0NvbnRlbnRfVHlwZXNdLnhtbFBLAQItABQABgAIAAAAIQBa9CxbvwAAABUBAAALAAAAAAAAAAAA&#10;AAAAAB8BAABfcmVscy8ucmVsc1BLAQItABQABgAIAAAAIQC2kLtevAAAANsAAAAPAAAAAAAAAAAA&#10;AAAAAAcCAABkcnMvZG93bnJldi54bWxQSwUGAAAAAAMAAwC3AAAA8AIAAAAA&#10;" strokecolor="black [3200]" strokeweight="1.5pt"/>
                      <v:shape id="Google Shape;15044;p50" o:spid="_x0000_s1031" type="#_x0000_t32" style="position:absolute;left:77262;top:135805;width:11700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wQAAANsAAAAPAAAAZHJzL2Rvd25yZXYueG1sRE9NawIx&#10;EL0X/A9hBG81uwrbshpFBMGDCLUeehw342Y1maybqNt/3xQKvc3jfc582TsrHtSFxrOCfJyBIK68&#10;brhWcPzcvL6DCBFZo/VMCr4pwHIxeJljqf2TP+hxiLVIIRxKVGBibEspQ2XIYRj7ljhxZ985jAl2&#10;tdQdPlO4s3KSZYV02HBqMNjS2lB1PdydAs73X1djdxOm6T0/2lVxu5wKpUbDfjUDEamP/+I/91an&#10;+W/w+0s6QC5+AAAA//8DAFBLAQItABQABgAIAAAAIQDb4fbL7gAAAIUBAAATAAAAAAAAAAAAAAAA&#10;AAAAAABbQ29udGVudF9UeXBlc10ueG1sUEsBAi0AFAAGAAgAAAAhAFr0LFu/AAAAFQEAAAsAAAAA&#10;AAAAAAAAAAAAHwEAAF9yZWxzLy5yZWxzUEsBAi0AFAAGAAgAAAAhANX8hH7BAAAA2wAAAA8AAAAA&#10;AAAAAAAAAAAABwIAAGRycy9kb3ducmV2LnhtbFBLBQYAAAAAAwADALcAAAD1AgAAAAA=&#10;" strokecolor="black [3200]" strokeweight="1.5pt"/>
                    </v:group>
                  </w:pict>
                </mc:Fallback>
              </mc:AlternateContent>
            </w:r>
            <w:r w:rsidR="00417D52">
              <w:rPr>
                <w:noProof/>
                <w:color w:val="FF0000"/>
                <w:sz w:val="24"/>
              </w:rPr>
              <mc:AlternateContent>
                <mc:Choice Requires="wpg">
                  <w:drawing>
                    <wp:anchor distT="0" distB="0" distL="114300" distR="114300" simplePos="0" relativeHeight="251633663" behindDoc="0" locked="0" layoutInCell="1" allowOverlap="1" wp14:anchorId="23902ACF" wp14:editId="346DD9E0">
                      <wp:simplePos x="0" y="0"/>
                      <wp:positionH relativeFrom="column">
                        <wp:posOffset>1312122</wp:posOffset>
                      </wp:positionH>
                      <wp:positionV relativeFrom="paragraph">
                        <wp:posOffset>629285</wp:posOffset>
                      </wp:positionV>
                      <wp:extent cx="374015" cy="492760"/>
                      <wp:effectExtent l="19050" t="19050" r="26035" b="21590"/>
                      <wp:wrapNone/>
                      <wp:docPr id="15246" name="Group 15246"/>
                      <wp:cNvGraphicFramePr/>
                      <a:graphic xmlns:a="http://schemas.openxmlformats.org/drawingml/2006/main">
                        <a:graphicData uri="http://schemas.microsoft.com/office/word/2010/wordprocessingGroup">
                          <wpg:wgp>
                            <wpg:cNvGrpSpPr/>
                            <wpg:grpSpPr>
                              <a:xfrm>
                                <a:off x="0" y="0"/>
                                <a:ext cx="374015" cy="492760"/>
                                <a:chOff x="0" y="0"/>
                                <a:chExt cx="374649" cy="493184"/>
                              </a:xfrm>
                            </wpg:grpSpPr>
                            <wpg:grpSp>
                              <wpg:cNvPr id="15243" name="Google Shape;15036;p50"/>
                              <wpg:cNvGrpSpPr/>
                              <wpg:grpSpPr>
                                <a:xfrm rot="14319714">
                                  <a:off x="0" y="0"/>
                                  <a:ext cx="220133" cy="220133"/>
                                  <a:chOff x="0" y="0"/>
                                  <a:chExt cx="192600" cy="192600"/>
                                </a:xfrm>
                              </wpg:grpSpPr>
                              <wps:wsp>
                                <wps:cNvPr id="15244" name="Google Shape;15037;p50"/>
                                <wps:cNvSpPr/>
                                <wps:spPr>
                                  <a:xfrm>
                                    <a:off x="0" y="0"/>
                                    <a:ext cx="192600" cy="192600"/>
                                  </a:xfrm>
                                  <a:prstGeom prst="ellipse">
                                    <a:avLst/>
                                  </a:prstGeom>
                                  <a:solidFill>
                                    <a:schemeClr val="accent6"/>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245" name="Google Shape;15038;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g:grpSp>
                              <wpg:cNvPr id="15240" name="Google Shape;15036;p50"/>
                              <wpg:cNvGrpSpPr/>
                              <wpg:grpSpPr>
                                <a:xfrm rot="10800000">
                                  <a:off x="154516" y="273051"/>
                                  <a:ext cx="220133" cy="220133"/>
                                  <a:chOff x="0" y="0"/>
                                  <a:chExt cx="192600" cy="192600"/>
                                </a:xfrm>
                              </wpg:grpSpPr>
                              <wps:wsp>
                                <wps:cNvPr id="15241" name="Google Shape;15037;p50"/>
                                <wps:cNvSpPr/>
                                <wps:spPr>
                                  <a:xfrm>
                                    <a:off x="0" y="0"/>
                                    <a:ext cx="192600" cy="192600"/>
                                  </a:xfrm>
                                  <a:prstGeom prst="ellipse">
                                    <a:avLst/>
                                  </a:prstGeom>
                                  <a:solidFill>
                                    <a:schemeClr val="accent6"/>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242" name="Google Shape;15038;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F866F23" id="Group 15246" o:spid="_x0000_s1026" style="position:absolute;margin-left:103.3pt;margin-top:49.55pt;width:29.45pt;height:38.8pt;z-index:251633663" coordsize="374649,49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64+wMAABASAAAOAAAAZHJzL2Uyb0RvYy54bWzsWG1v2zYQ/j5g/4HQ98aiXizbjVNsTZMN&#10;KNYA7X4ATVGWMIrkSPol/fW7oyRbbusmSIEBG+wAylHiHe/luecEXb/Zt5JshXWNVsuIXsUREYrr&#10;slHrZfTnp7tXs4g4z1TJpFZiGT0KF725+fmn651ZiETXWpbCEjCi3GJnllHtvVlMJo7XomXuShuh&#10;4GGlbcs8LO16Ulq2A+utnCRxPJ3stC2N1Vw4B3dvu4fRTbBfVYL7D1XlhCdyGYFvPlxtuK7wOrm5&#10;Zou1ZaZueO8Ge4EXLWsUHHowdcs8IxvbfGWqbbjVTlf+iut2oquq4SLEANHQ+Ito7q3emBDLerFb&#10;m0OaILVf5OnFZvkf23trPpoHC5nYmTXkIqwwln1lW/wPXpJ9SNnjIWVi7wmHm2mRxTSPCIdH2Twp&#10;pn1KeQ15/0qL1++OetNsPuildJZhKSbDoZMTVw6LzkXw+cGSpgS85UmWRkSxFqB1r/VaCvKxZka8&#10;pnmcTl+bPLiD+k8FSqwGcNAspfOCZqGW34s7gXKlcDTG3csBSk/FTefJNAYgol4vfy9uaAp3rLv7&#10;sbqHzAQ4OUzHKIfZ2RwWxxwGpQNS3MIBaJ4LkyfCZgtjnb8XuiUoLCMhZWOcCGVg2/fOd0kaduGx&#10;TsumvGukDAvkC/FWWrJl0OmMc6H8tIfUyU6pyA5THwM0CGdAOZVkHsTWAKCcWoczT1ScXa8OprMU&#10;/75lGZ27Za7uXAgWcBtbQBerMki1YOU7VRL/aACwChgxQm9cGxEpgD9BCPs8a+TT+6BbpIKm2Zmh&#10;GCitdPkIpXWG3zXg0Xvm/AOzQGoUzgKig1P+3jALJ8vfFSBqTrMEGtiPF3a8WI0XTPFaA39ybyPS&#10;Ld76wKcYqdK/bLyumlCuozO9jwBlbOB/CdMQ0xlemD0P0x0jvKIxpSmlSUQqwORvmEcMtScHGqdZ&#10;AjwG7TybpUnPfgM7ZrNpDn5gsxe0iIseNgOx8k0HerQ3oBxGSNnhHe7Vg8T3ahAtzDScZjJMM0Au&#10;ZB9qAdNs1YHHMI96aBTFDu7ZNCI1UNVsCgO5gq4Z4Aeu2g1O7w9/IbmjVqu34pMO+h4pnOZZESIM&#10;2gBQAN5xD9+sGv6r+HyiMcfzkOLyeQgaXOlMpRnkAx5kSSD8w/1wM2QPjI9NwhKjCIceIgt7jrlT&#10;GnkgdE7f3rOkwLwj2q0qn9/dd+HXl+mEBC7d/ZzuPs7t0dvEt6Y2kO+Z7nzJ1I5nMf5OGjPPctqB&#10;MCnSOKddcwyd+f+a30DtZ7J5md/wpnCZ34cx/9+Z3zBwz2D6Mr8v83v06j/u7sv8/rG38/H8DjJ8&#10;dgivXv0nEvyuMV6DPP6Qc/MPAAAA//8DAFBLAwQUAAYACAAAACEATklcR+AAAAAKAQAADwAAAGRy&#10;cy9kb3ducmV2LnhtbEyPQUvDQBCF74L/YRnBm90kktTGbEop6qkItoJ4m2anSWh2N2S3SfrvHU96&#10;HN7He98U69l0YqTBt84qiBcRCLKV062tFXweXh+eQPiAVmPnLCm4kod1eXtTYK7dZD9o3IdacIn1&#10;OSpoQuhzKX3VkEG/cD1Zzk5uMBj4HGqpB5y43HQyiaJMGmwtLzTY07ah6ry/GAVvE06bx/hl3J1P&#10;2+v3IX3/2sWk1P3dvHkGEWgOfzD86rM6lOx0dBervegUJFGWMapgtYpBMJBkaQriyOQyW4IsC/n/&#10;hfIHAAD//wMAUEsBAi0AFAAGAAgAAAAhALaDOJL+AAAA4QEAABMAAAAAAAAAAAAAAAAAAAAAAFtD&#10;b250ZW50X1R5cGVzXS54bWxQSwECLQAUAAYACAAAACEAOP0h/9YAAACUAQAACwAAAAAAAAAAAAAA&#10;AAAvAQAAX3JlbHMvLnJlbHNQSwECLQAUAAYACAAAACEA2DVuuPsDAAAQEgAADgAAAAAAAAAAAAAA&#10;AAAuAgAAZHJzL2Uyb0RvYy54bWxQSwECLQAUAAYACAAAACEATklcR+AAAAAKAQAADwAAAAAAAAAA&#10;AAAAAABVBgAAZHJzL2Rvd25yZXYueG1sUEsFBgAAAAAEAAQA8wAAAGIHAAAAAA==&#10;">
                      <v:group id="Google Shape;15036;p50" o:spid="_x0000_s1027" style="position:absolute;width:220133;height:220133;rotation:-7952014fd"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xwewQAAAN4AAAAPAAAAZHJzL2Rvd25yZXYueG1sRE/LqsIw&#10;EN0L/kMYwZ2mV61ceo0igiDufGy6G5uxLbeZlCbW6tcbQXA3h/OcxaozlWipcaVlBT/jCARxZnXJ&#10;uYLzaTv6BeE8ssbKMil4kIPVst9bYKLtnQ/UHn0uQgi7BBUU3teJlC4ryKAb25o4cFfbGPQBNrnU&#10;Dd5DuKnkJIrm0mDJoaHAmjYFZf/Hm1FQpx1tn2ddpvHFrdvZNeU9x0oNB936D4Snzn/FH/dOh/nx&#10;ZDaF9zvhBrl8AQAA//8DAFBLAQItABQABgAIAAAAIQDb4fbL7gAAAIUBAAATAAAAAAAAAAAAAAAA&#10;AAAAAABbQ29udGVudF9UeXBlc10ueG1sUEsBAi0AFAAGAAgAAAAhAFr0LFu/AAAAFQEAAAsAAAAA&#10;AAAAAAAAAAAAHwEAAF9yZWxzLy5yZWxzUEsBAi0AFAAGAAgAAAAhALaDHB7BAAAA3gAAAA8AAAAA&#10;AAAAAAAAAAAABwIAAGRycy9kb3ducmV2LnhtbFBLBQYAAAAAAwADALcAAAD1AgAAAAA=&#10;">
                        <v:oval id="Google Shape;15037;p50" o:spid="_x0000_s102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hg4wQAAAN4AAAAPAAAAZHJzL2Rvd25yZXYueG1sRE9Ni8Iw&#10;EL0L/ocwgjdNFZXdrlFkQfCq9aC3sRmbss2kJFlt/70RFvY2j/c5621nG/EgH2rHCmbTDARx6XTN&#10;lYJzsZ98gAgRWWPjmBT0FGC7GQ7WmGv35CM9TrESKYRDjgpMjG0uZSgNWQxT1xIn7u68xZigr6T2&#10;+EzhtpHzLFtJizWnBoMtfRsqf06/VoHuC3+XdCn2x6a/lTezDJ/uqtR41O2+QETq4r/4z33Qaf5y&#10;vljA+510g9y8AAAA//8DAFBLAQItABQABgAIAAAAIQDb4fbL7gAAAIUBAAATAAAAAAAAAAAAAAAA&#10;AAAAAABbQ29udGVudF9UeXBlc10ueG1sUEsBAi0AFAAGAAgAAAAhAFr0LFu/AAAAFQEAAAsAAAAA&#10;AAAAAAAAAAAAHwEAAF9yZWxzLy5yZWxzUEsBAi0AFAAGAAgAAAAhACnmGDjBAAAA3gAAAA8AAAAA&#10;AAAAAAAAAAAABwIAAGRycy9kb3ducmV2LnhtbFBLBQYAAAAAAwADALcAAAD1AgAAAAA=&#10;" fillcolor="#70ad47 [3209]" strokecolor="#434343" strokeweight="1.5pt">
                          <v:stroke startarrowwidth="narrow" startarrowlength="short" endarrowwidth="narrow" endarrowlength="short"/>
                          <v:textbox inset="2.53958mm,2.53958mm,2.53958mm,2.53958mm"/>
                        </v:oval>
                        <v:shape id="Google Shape;15038;p50" o:spid="_x0000_s102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G7xQAAAN4AAAAPAAAAZHJzL2Rvd25yZXYueG1sRE9La8JA&#10;EL4L/Q/LFHqrm0qVEt0EEUpDbz6g9DbdHZPQ7GzMbpPor3eFgrf5+J6zykfbiJ46XztW8DJNQBBr&#10;Z2ouFRz2789vIHxANtg4JgVn8pBnD5MVpsYNvKV+F0oRQ9inqKAKoU2l9Loii37qWuLIHV1nMUTY&#10;ldJ0OMRw28hZkiykxZpjQ4UtbSrSv7s/q6Bt1qefj89v1Lz4MpfCldt9PSj19DiulyACjeEu/ncX&#10;Js6fz17ncHsn3iCzKwAAAP//AwBQSwECLQAUAAYACAAAACEA2+H2y+4AAACFAQAAEwAAAAAAAAAA&#10;AAAAAAAAAAAAW0NvbnRlbnRfVHlwZXNdLnhtbFBLAQItABQABgAIAAAAIQBa9CxbvwAAABUBAAAL&#10;AAAAAAAAAAAAAAAAAB8BAABfcmVscy8ucmVsc1BLAQItABQABgAIAAAAIQBxmWG7xQAAAN4AAAAP&#10;AAAAAAAAAAAAAAAAAAcCAABkcnMvZG93bnJldi54bWxQSwUGAAAAAAMAAwC3AAAA+QIAAAAA&#10;" path="m1547,2868nfc1946,1597,1345,424,1,e" filled="f" strokecolor="white" strokeweight=".50764mm">
                          <v:stroke startarrowwidth="narrow" startarrowlength="short" endarrowwidth="narrow" endarrowlength="short" endcap="round"/>
                          <v:path arrowok="t" o:extrusionok="f"/>
                        </v:shape>
                      </v:group>
                      <v:group id="Google Shape;15036;p50" o:spid="_x0000_s1030" style="position:absolute;left:154516;top:273051;width:220133;height:220133;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6zSxgAAAN4AAAAPAAAAZHJzL2Rvd25yZXYueG1sRI9Ba8Mw&#10;DIXvg/4Ho8Juq7OsKSOrW0phLKfB2sKuIlbjbLEcbLfN/v10GOwmoaf33rfeTn5QV4qpD2zgcVGA&#10;Im6D7bkzcDq+PjyDShnZ4hCYDPxQgu1mdrfG2oYbf9D1kDslJpxqNOByHmutU+vIY1qEkVhu5xA9&#10;Zlljp23Em5j7QZdFsdIee5YEhyPtHbXfh4s3YJfp6URNs4vl+9ex6qs3150/jbmfT7sXUJmm/C/+&#10;+26s1K/KpQAIjsygN78AAAD//wMAUEsBAi0AFAAGAAgAAAAhANvh9svuAAAAhQEAABMAAAAAAAAA&#10;AAAAAAAAAAAAAFtDb250ZW50X1R5cGVzXS54bWxQSwECLQAUAAYACAAAACEAWvQsW78AAAAVAQAA&#10;CwAAAAAAAAAAAAAAAAAfAQAAX3JlbHMvLnJlbHNQSwECLQAUAAYACAAAACEAnJ+s0sYAAADeAAAA&#10;DwAAAAAAAAAAAAAAAAAHAgAAZHJzL2Rvd25yZXYueG1sUEsFBgAAAAADAAMAtwAAAPoCAAAAAA==&#10;">
                        <v:oval id="Google Shape;15037;p50" o:spid="_x0000_s1031"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bugwQAAAN4AAAAPAAAAZHJzL2Rvd25yZXYueG1sRE9Ni8Iw&#10;EL0L+x/CLHjTVFHZ7RpFBGGvWg96G5uxKdtMSpLV9t8bQfA2j/c5y3VnG3EjH2rHCibjDARx6XTN&#10;lYJjsRt9gQgRWWPjmBT0FGC9+hgsMdfuznu6HWIlUgiHHBWYGNtcylAashjGriVO3NV5izFBX0nt&#10;8Z7CbSOnWbaQFmtODQZb2hoq/w7/VoHuC3+VdCp2+6a/lBczD9/urNTws9v8gIjUxbf45f7Vaf58&#10;OpvA8510g1w9AAAA//8DAFBLAQItABQABgAIAAAAIQDb4fbL7gAAAIUBAAATAAAAAAAAAAAAAAAA&#10;AAAAAABbQ29udGVudF9UeXBlc10ueG1sUEsBAi0AFAAGAAgAAAAhAFr0LFu/AAAAFQEAAAsAAAAA&#10;AAAAAAAAAAAAHwEAAF9yZWxzLy5yZWxzUEsBAi0AFAAGAAgAAAAhADmRu6DBAAAA3gAAAA8AAAAA&#10;AAAAAAAAAAAABwIAAGRycy9kb3ducmV2LnhtbFBLBQYAAAAAAwADALcAAAD1AgAAAAA=&#10;" fillcolor="#70ad47 [3209]" strokecolor="#434343" strokeweight="1.5pt">
                          <v:stroke startarrowwidth="narrow" startarrowlength="short" endarrowwidth="narrow" endarrowlength="short"/>
                          <v:textbox inset="2.53958mm,2.53958mm,2.53958mm,2.53958mm"/>
                        </v:oval>
                        <v:shape id="Google Shape;15038;p50" o:spid="_x0000_s1032"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PxAAAAN4AAAAPAAAAZHJzL2Rvd25yZXYueG1sRE9Na8JA&#10;EL0L/odlhN50Y2ilpNmICKXiTS2U3qa7YxLMzqbZrYn99a4geJvH+5x8OdhGnKnztWMF81kCglg7&#10;U3Op4PPwPn0F4QOywcYxKbiQh2UxHuWYGdfzjs77UIoYwj5DBVUIbSal1xVZ9DPXEkfu6DqLIcKu&#10;lKbDPobbRqZJspAWa44NFba0rkif9n9WQdusfn8+tt+oefFl/jeu3B3qXqmnybB6AxFoCA/x3b0x&#10;cf5L+pzC7Z14gyyuAAAA//8DAFBLAQItABQABgAIAAAAIQDb4fbL7gAAAIUBAAATAAAAAAAAAAAA&#10;AAAAAAAAAABbQ29udGVudF9UeXBlc10ueG1sUEsBAi0AFAAGAAgAAAAhAFr0LFu/AAAAFQEAAAsA&#10;AAAAAAAAAAAAAAAAHwEAAF9yZWxzLy5yZWxzUEsBAi0AFAAGAAgAAAAhAP5w+c/EAAAA3gAAAA8A&#10;AAAAAAAAAAAAAAAABwIAAGRycy9kb3ducmV2LnhtbFBLBQYAAAAAAwADALcAAAD4AgAAAAA=&#10;" path="m1547,2868nfc1946,1597,1345,424,1,e" filled="f" strokecolor="white" strokeweight=".50764mm">
                          <v:stroke startarrowwidth="narrow" startarrowlength="short" endarrowwidth="narrow" endarrowlength="short" endcap="round"/>
                          <v:path arrowok="t" o:extrusionok="f"/>
                        </v:shape>
                      </v:group>
                    </v:group>
                  </w:pict>
                </mc:Fallback>
              </mc:AlternateContent>
            </w:r>
            <w:r w:rsidR="00861036">
              <w:rPr>
                <w:noProof/>
                <w:color w:val="FF0000"/>
                <w:sz w:val="24"/>
              </w:rPr>
              <mc:AlternateContent>
                <mc:Choice Requires="wpg">
                  <w:drawing>
                    <wp:anchor distT="0" distB="0" distL="114300" distR="114300" simplePos="0" relativeHeight="251948032" behindDoc="0" locked="0" layoutInCell="1" allowOverlap="1" wp14:anchorId="59785AB5" wp14:editId="3ADDD491">
                      <wp:simplePos x="0" y="0"/>
                      <wp:positionH relativeFrom="column">
                        <wp:posOffset>1099608</wp:posOffset>
                      </wp:positionH>
                      <wp:positionV relativeFrom="paragraph">
                        <wp:posOffset>100293</wp:posOffset>
                      </wp:positionV>
                      <wp:extent cx="236487" cy="236487"/>
                      <wp:effectExtent l="0" t="0" r="11430" b="11430"/>
                      <wp:wrapNone/>
                      <wp:docPr id="15204" name="Google Shape;15031;p50"/>
                      <wp:cNvGraphicFramePr/>
                      <a:graphic xmlns:a="http://schemas.openxmlformats.org/drawingml/2006/main">
                        <a:graphicData uri="http://schemas.microsoft.com/office/word/2010/wordprocessingGroup">
                          <wpg:wgp>
                            <wpg:cNvGrpSpPr/>
                            <wpg:grpSpPr>
                              <a:xfrm>
                                <a:off x="0" y="0"/>
                                <a:ext cx="236487" cy="236487"/>
                                <a:chOff x="0" y="0"/>
                                <a:chExt cx="271470" cy="271470"/>
                              </a:xfrm>
                            </wpg:grpSpPr>
                            <wpg:grpSp>
                              <wpg:cNvPr id="15205" name="Google Shape;15032;p50"/>
                              <wpg:cNvGrpSpPr/>
                              <wpg:grpSpPr>
                                <a:xfrm rot="10800000">
                                  <a:off x="0" y="0"/>
                                  <a:ext cx="271470" cy="271470"/>
                                  <a:chOff x="0" y="0"/>
                                  <a:chExt cx="192600" cy="192600"/>
                                </a:xfrm>
                              </wpg:grpSpPr>
                              <wps:wsp>
                                <wps:cNvPr id="15206" name="Google Shape;15033;p50"/>
                                <wps:cNvSpPr/>
                                <wps:spPr>
                                  <a:xfrm>
                                    <a:off x="0" y="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207" name="Google Shape;15034;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208" name="Google Shape;15035;p50"/>
                              <wps:cNvCnPr/>
                              <wps:spPr>
                                <a:xfrm>
                                  <a:off x="77263" y="135805"/>
                                  <a:ext cx="117000" cy="0"/>
                                </a:xfrm>
                                <a:prstGeom prst="straightConnector1">
                                  <a:avLst/>
                                </a:prstGeom>
                                <a:noFill/>
                                <a:ln w="19050" cap="flat" cmpd="sng">
                                  <a:solidFill>
                                    <a:schemeClr val="dk1"/>
                                  </a:solidFill>
                                  <a:prstDash val="solid"/>
                                  <a:round/>
                                  <a:headEnd type="none" w="med" len="med"/>
                                  <a:tailEnd type="none" w="med" len="med"/>
                                </a:ln>
                              </wps:spPr>
                              <wps:bodyPr/>
                            </wps:wsp>
                          </wpg:wgp>
                        </a:graphicData>
                      </a:graphic>
                      <wp14:sizeRelH relativeFrom="margin">
                        <wp14:pctWidth>0</wp14:pctWidth>
                      </wp14:sizeRelH>
                      <wp14:sizeRelV relativeFrom="margin">
                        <wp14:pctHeight>0</wp14:pctHeight>
                      </wp14:sizeRelV>
                    </wp:anchor>
                  </w:drawing>
                </mc:Choice>
                <mc:Fallback>
                  <w:pict>
                    <v:group w14:anchorId="4EDCC9AA" id="Google Shape;15031;p50" o:spid="_x0000_s1026" style="position:absolute;margin-left:86.6pt;margin-top:7.9pt;width:18.6pt;height:18.6pt;z-index:251948032;mso-width-relative:margin;mso-height-relative:margin" coordsize="271470,27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s7REAQAAH4MAAAOAAAAZHJzL2Uyb0RvYy54bWzsV9tu3DYQfS/QfyD0Hq9ue43XQWvHboGg&#10;MZD0A7gUdUEkUiW5F+fre4aS9mJnYycp8tQ1sEtKnOHM8Jwz9OWbXVOzjTS20moZRBdhwKQSOqtU&#10;sQz+/nj7ahYw67jKeK2VXAYP0gZvrn795XLbLmSsS11n0jA4UXaxbZdB6Vy7GI2sKGXD7YVupcLL&#10;XJuGO0xNMcoM38J7U4/iMJyMttpkrdFCWounN93L4Mr7z3Mp3Ps8t9KxehkgNue/jf9e0ffo6pIv&#10;CsPbshJ9GPw7omh4pbDp3tUNd5ytTfXEVVMJo63O3YXQzUjneSWkzwHZROGjbO6MXrc+l2KxLdp9&#10;mVDaR3X6brfir82daT+09waV2LYFauFnlMsuNw39Ikq28yV72JdM7hwTeBgnk3Q2DZjAq37sSypK&#10;1P2JlSjfDnbTKJ3iQLxdN4bdaNh0dBLKftKFiJjvDasy4G0ch+OAKd4AWndaF7VkH0reytfROEzi&#10;1+3YnzDZP5coMxrgiMJZSB9/ll/N+4vx88VzeUfzeAL3Pu9+/LW8QQp7OHf7Y+fuK+PhZKkcRzWc&#10;nK1hcqihN9ojxS4sQPNSmDyTNl+0xro7qRtGg2Ug67pqrfTHwDfvrOuKNKyiba2uq+y2qms/Ib2Q&#10;17VhGw6mcyGkcmNiNyB1srJWbItznoeABhMckpPX3GHYtACUVYXf88TEmmK1d50m9PclzxTcDbdl&#10;F4L30MkLWKwyhMIXpeTZW5Ux99ACsAqKGFA0tglYLaGfGPh1jlf18+uQWq2Q4bYdDoNGK5094Ght&#10;K24rRPSOW3fPDUQtwl4QOuzyz5ob7Fz/qYCoeZTG4JA7npjjyep4wpUoNfRTOBOwbnLtvJ5Sfkr/&#10;tnY6r/xxHYLpYwSUicA/CdMQpTO6kL4M050ivIrCKEqiKA5YDkz+QXWkVHtxiMIkjecBg/zNZknc&#10;N5RBHdPZZIzakshNo2k47WEzCKtYd6AnfwPK0UKyDu94Vg4jsVPD0KCnUTerfTcDclF9nAW62aoD&#10;T8sd2ZFTGnZwT0HxEhI9m6Ah52DNAD+EatbUvd9/InEnq0Zv5Eft7R1JeDROUUwSeLLuOHVYI9ar&#10;SvwuP59YzGk/WETjuU8aoXSukhT1wIs0Tvtou+f+oa8eUH3sElPKwhN5n5lfc6id0qQDnjk9vWfx&#10;lOpOaDcqezm7b/2nz/FEBP5n90vYfejbP5HpQPQZpo8fMf1a9fecQTCH+8aez9NpPEk66CbjGS4X&#10;HlUDnyOQeOjeA1gHMg+9qe9g1hleFaW71kqBsdp0sjHQnGDdtzwi2lMEf1ODOu1+2afov0VwI0Eh&#10;36Bo5CtypkM9WYk8z/YoUpK+HfiRv+R6ovcXcrpFH8/9qsO/DVf/AgAA//8DAFBLAwQUAAYACAAA&#10;ACEA9e5iqt8AAAAJAQAADwAAAGRycy9kb3ducmV2LnhtbEyPTUvDQBCG74L/YRnBm91NYlRiNqUU&#10;9VQEW6H0tk2mSWh2NmS3SfrvHU96m5d5eD/y5Ww7MeLgW0caooUCgVS6qqVaw/fu/eEFhA+GKtM5&#10;Qg1X9LAsbm9yk1Vuoi8ct6EWbEI+MxqaEPpMSl82aI1fuB6Jfyc3WBNYDrWsBjOxue1krNSTtKYl&#10;TmhMj+sGy/P2YjV8TGZaJdHbuDmf1tfDLv3cbyLU+v5uXr2CCDiHPxh+63N1KLjT0V2o8qJj/ZzE&#10;jPKR8gQG4kg9gjhqSBMFssjl/wXFDwAAAP//AwBQSwECLQAUAAYACAAAACEAtoM4kv4AAADhAQAA&#10;EwAAAAAAAAAAAAAAAAAAAAAAW0NvbnRlbnRfVHlwZXNdLnhtbFBLAQItABQABgAIAAAAIQA4/SH/&#10;1gAAAJQBAAALAAAAAAAAAAAAAAAAAC8BAABfcmVscy8ucmVsc1BLAQItABQABgAIAAAAIQBuds7R&#10;EAQAAH4MAAAOAAAAAAAAAAAAAAAAAC4CAABkcnMvZTJvRG9jLnhtbFBLAQItABQABgAIAAAAIQD1&#10;7mKq3wAAAAkBAAAPAAAAAAAAAAAAAAAAAGoGAABkcnMvZG93bnJldi54bWxQSwUGAAAAAAQABADz&#10;AAAAdgcAAAAA&#10;">
                      <v:group id="Google Shape;15032;p50" o:spid="_x0000_s1027"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raKwwAAAN4AAAAPAAAAZHJzL2Rvd25yZXYueG1sRE/fa8Iw&#10;EH4X/B/CCXvTdJ2V0TUVEcb6JEyFvR7N2XRrLiWJ2v33y2Cwt/v4fl61newgbuRD71jB4yoDQdw6&#10;3XOn4Hx6XT6DCBFZ4+CYFHxTgG09n1VYanfnd7odYydSCIcSFZgYx1LK0BqyGFZuJE7cxXmLMUHf&#10;Se3xnsLtIPMs20iLPacGgyPtDbVfx6tVoNfh6UxNs/P54fNU9MWb6S4fSj0spt0LiEhT/Bf/uRud&#10;5hd5VsDvO+kGWf8AAAD//wMAUEsBAi0AFAAGAAgAAAAhANvh9svuAAAAhQEAABMAAAAAAAAAAAAA&#10;AAAAAAAAAFtDb250ZW50X1R5cGVzXS54bWxQSwECLQAUAAYACAAAACEAWvQsW78AAAAVAQAACwAA&#10;AAAAAAAAAAAAAAAfAQAAX3JlbHMvLnJlbHNQSwECLQAUAAYACAAAACEAGoK2isMAAADeAAAADwAA&#10;AAAAAAAAAAAAAAAHAgAAZHJzL2Rvd25yZXYueG1sUEsFBgAAAAADAAMAtwAAAPcCAAAAAA==&#10;">
                        <v:oval id="Google Shape;15033;p50" o:spid="_x0000_s102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xJ1wgAAAN4AAAAPAAAAZHJzL2Rvd25yZXYueG1sRE/fa8Iw&#10;EH4f+D+EE/Y2U2VWrUYRYbLXuVlfj+ZMis2lNJmt//0yGOztPr6ft9kNrhF36kLtWcF0koEgrryu&#10;2Sj4+nx7WYIIEVlj45kUPCjAbjt62mChfc8fdD9FI1IIhwIV2BjbQspQWXIYJr4lTtzVdw5jgp2R&#10;usM+hbtGzrIslw5rTg0WWzpYqm6nb6eAmnmfl/vzsTRWvpZU96vLwij1PB72axCRhvgv/nO/6zR/&#10;Psty+H0n3SC3PwAAAP//AwBQSwECLQAUAAYACAAAACEA2+H2y+4AAACFAQAAEwAAAAAAAAAAAAAA&#10;AAAAAAAAW0NvbnRlbnRfVHlwZXNdLnhtbFBLAQItABQABgAIAAAAIQBa9CxbvwAAABUBAAALAAAA&#10;AAAAAAAAAAAAAB8BAABfcmVscy8ucmVsc1BLAQItABQABgAIAAAAIQCEbxJ1wgAAAN4AAAAPAAAA&#10;AAAAAAAAAAAAAAcCAABkcnMvZG93bnJldi54bWxQSwUGAAAAAAMAAwC3AAAA9gIAAAAA&#10;" fillcolor="#4472c4 [3208]" strokecolor="#434343" strokeweight="1.5pt">
                          <v:stroke startarrowwidth="narrow" startarrowlength="short" endarrowwidth="narrow" endarrowlength="short"/>
                          <v:textbox inset="2.53958mm,2.53958mm,2.53958mm,2.53958mm"/>
                        </v:oval>
                        <v:shape id="Google Shape;15034;p50" o:spid="_x0000_s102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eOXwwAAAN4AAAAPAAAAZHJzL2Rvd25yZXYueG1sRE9Li8Iw&#10;EL4v+B/CCN7WVEFXqmkRYVH25gPE29iMbbGZdJtou/56Iwh7m4/vOYu0M5W4U+NKywpGwwgEcWZ1&#10;ybmCw/77cwbCeWSNlWVS8EcO0qT3scBY25a3dN/5XIQQdjEqKLyvYyldVpBBN7Q1ceAutjHoA2xy&#10;qRtsQ7ip5DiKptJgyaGhwJpWBWXX3c0oqKvl73n9c8KMp0f92Nh8uy9bpQb9bjkH4anz/+K3e6PD&#10;/Mk4+oLXO+EGmTwBAAD//wMAUEsBAi0AFAAGAAgAAAAhANvh9svuAAAAhQEAABMAAAAAAAAAAAAA&#10;AAAAAAAAAFtDb250ZW50X1R5cGVzXS54bWxQSwECLQAUAAYACAAAACEAWvQsW78AAAAVAQAACwAA&#10;AAAAAAAAAAAAAAAfAQAAX3JlbHMvLnJlbHNQSwECLQAUAAYACAAAACEAeG3jl8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v:shape id="Google Shape;15035;p50" o:spid="_x0000_s1030" type="#_x0000_t32" style="position:absolute;left:77263;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9P7xQAAAN4AAAAPAAAAZHJzL2Rvd25yZXYueG1sRI9Pa8JA&#10;EMXvQr/DMoXedLdCS4iuIoLSk61/EI9DdkyC2dmQ3Zr023cOgrcZ3pv3fjNfDr5Rd+piHdjC+8SA&#10;Ii6Cq7m0cDpuxhmomJAdNoHJwh9FWC5eRnPMXeh5T/dDKpWEcMzRQpVSm2sdi4o8xkloiUW7hs5j&#10;krUrteuwl3Df6Kkxn9pjzdJQYUvriorb4ddbwH2/2/2sMjpvtyaWePrONhdt7dvrsJqBSjSkp/lx&#10;/eUE/2NqhFfekRn04h8AAP//AwBQSwECLQAUAAYACAAAACEA2+H2y+4AAACFAQAAEwAAAAAAAAAA&#10;AAAAAAAAAAAAW0NvbnRlbnRfVHlwZXNdLnhtbFBLAQItABQABgAIAAAAIQBa9CxbvwAAABUBAAAL&#10;AAAAAAAAAAAAAAAAAB8BAABfcmVscy8ucmVsc1BLAQItABQABgAIAAAAIQDjn9P7xQAAAN4AAAAP&#10;AAAAAAAAAAAAAAAAAAcCAABkcnMvZG93bnJldi54bWxQSwUGAAAAAAMAAwC3AAAA+QIAAAAA&#10;" strokecolor="black [3200]" strokeweight="1.5pt"/>
                    </v:group>
                  </w:pict>
                </mc:Fallback>
              </mc:AlternateContent>
            </w:r>
            <w:r w:rsidR="00861036">
              <w:rPr>
                <w:noProof/>
                <w:color w:val="FF0000"/>
                <w:sz w:val="24"/>
              </w:rPr>
              <mc:AlternateContent>
                <mc:Choice Requires="wpg">
                  <w:drawing>
                    <wp:anchor distT="0" distB="0" distL="114300" distR="114300" simplePos="0" relativeHeight="251945984" behindDoc="0" locked="0" layoutInCell="1" allowOverlap="1" wp14:anchorId="552240AE" wp14:editId="3ACF3981">
                      <wp:simplePos x="0" y="0"/>
                      <wp:positionH relativeFrom="column">
                        <wp:posOffset>287862</wp:posOffset>
                      </wp:positionH>
                      <wp:positionV relativeFrom="paragraph">
                        <wp:posOffset>974726</wp:posOffset>
                      </wp:positionV>
                      <wp:extent cx="236487" cy="236487"/>
                      <wp:effectExtent l="0" t="0" r="11430" b="11430"/>
                      <wp:wrapNone/>
                      <wp:docPr id="15199" name="Google Shape;15031;p50"/>
                      <wp:cNvGraphicFramePr/>
                      <a:graphic xmlns:a="http://schemas.openxmlformats.org/drawingml/2006/main">
                        <a:graphicData uri="http://schemas.microsoft.com/office/word/2010/wordprocessingGroup">
                          <wpg:wgp>
                            <wpg:cNvGrpSpPr/>
                            <wpg:grpSpPr>
                              <a:xfrm>
                                <a:off x="0" y="0"/>
                                <a:ext cx="236487" cy="236487"/>
                                <a:chOff x="0" y="0"/>
                                <a:chExt cx="271470" cy="271470"/>
                              </a:xfrm>
                            </wpg:grpSpPr>
                            <wpg:grpSp>
                              <wpg:cNvPr id="15200" name="Google Shape;15032;p50"/>
                              <wpg:cNvGrpSpPr/>
                              <wpg:grpSpPr>
                                <a:xfrm rot="10800000">
                                  <a:off x="0" y="0"/>
                                  <a:ext cx="271470" cy="271470"/>
                                  <a:chOff x="0" y="0"/>
                                  <a:chExt cx="192600" cy="192600"/>
                                </a:xfrm>
                              </wpg:grpSpPr>
                              <wps:wsp>
                                <wps:cNvPr id="15201" name="Google Shape;15033;p50"/>
                                <wps:cNvSpPr/>
                                <wps:spPr>
                                  <a:xfrm>
                                    <a:off x="0" y="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202" name="Google Shape;15034;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203" name="Google Shape;15035;p50"/>
                              <wps:cNvCnPr/>
                              <wps:spPr>
                                <a:xfrm>
                                  <a:off x="77263" y="135805"/>
                                  <a:ext cx="117000" cy="0"/>
                                </a:xfrm>
                                <a:prstGeom prst="straightConnector1">
                                  <a:avLst/>
                                </a:prstGeom>
                                <a:noFill/>
                                <a:ln w="19050" cap="flat" cmpd="sng">
                                  <a:solidFill>
                                    <a:schemeClr val="dk1"/>
                                  </a:solidFill>
                                  <a:prstDash val="solid"/>
                                  <a:round/>
                                  <a:headEnd type="none" w="med" len="med"/>
                                  <a:tailEnd type="none" w="med" len="med"/>
                                </a:ln>
                              </wps:spPr>
                              <wps:bodyPr/>
                            </wps:wsp>
                          </wpg:wgp>
                        </a:graphicData>
                      </a:graphic>
                      <wp14:sizeRelH relativeFrom="margin">
                        <wp14:pctWidth>0</wp14:pctWidth>
                      </wp14:sizeRelH>
                      <wp14:sizeRelV relativeFrom="margin">
                        <wp14:pctHeight>0</wp14:pctHeight>
                      </wp14:sizeRelV>
                    </wp:anchor>
                  </w:drawing>
                </mc:Choice>
                <mc:Fallback>
                  <w:pict>
                    <v:group w14:anchorId="284AB93C" id="Google Shape;15031;p50" o:spid="_x0000_s1026" style="position:absolute;margin-left:22.65pt;margin-top:76.75pt;width:18.6pt;height:18.6pt;z-index:251945984;mso-width-relative:margin;mso-height-relative:margin" coordsize="271470,27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ZLCwQAAH4MAAAOAAAAZHJzL2Uyb0RvYy54bWzsV9tu2zgQfV+g/0DovdHdFzVO0U2a7ALF&#10;NkC7H0BT1AWlSC5JW06/fmcoyZekuWy36FNtQCYlznBmeM4Z+fztrhNky41tlVwF8VkUEC6ZKltZ&#10;r4K/P1+/XgTEOipLKpTkq+CO2+Dtxavfzntd8EQ1SpTcEHAibdHrVdA4p4swtKzhHbVnSnMJDytl&#10;OupgauqwNLQH750Ikyiahb0ypTaKcWvh7tXwMLjw/quKM/exqix3RKwCiM35q/HXNV7Di3Na1Ibq&#10;pmVjGPQ7ouhoK2HTvasr6ijZmPaBq65lRllVuTOmulBVVcu4zwGyiaN72dwYtdE+l7roa70vE5T2&#10;Xp2+2y37a3tj9Cd9a6ASva6hFn6Guewq0+EvREl2vmR3+5LxnSMMbibpLFvMA8Lg0Tj2JWUN1P2B&#10;FWveT3bzOJvDgXi7YQx24bRpeBLKfjKECDHfGtKWgLccMBAQSTuA1o1SteDkU0M1fxPnUZq80bk/&#10;YbR/LlFiFIAjjhYRfvxZPpn3N+OnxXN5x8tkhiFj3uP4qbyBFPZw7vb/nbuvjIeTxXIc1TB+tIbp&#10;oYbeaI8UW1gAzUth8kzatNDGuhuuOoKDVcCFaLXl/hjo9oN1Q5GmVbitVaItr1sh/AT1gl8KQ7YU&#10;mE4Z49LlyG6A1MlKIUmPpY8AGoRRkJxKUAfDTgOgrKz9nicm1tTrvessxe+3PGNwV9Q2QwjewyAv&#10;wGJZQii0aDgt38uSuDsNgJWgiAFGY7uACA76CQO/ztFWPL8OUhMSMuz1dBg4WqvyDo7WanbdQkQf&#10;qHW31ICowSH3IHSwyz8bamBn8acERC3jLMlBGY8n5niyPp5QyRoF+smcCcgwuXReTzE/qd5tnKpa&#10;f1yHYMYYAcpI4J+E6eRRTGcvw/SgCK/jKI7TOAZ3FWDyD6wjpjqKQxylWbIMCNB5sUiTsaFM6pgt&#10;ZjnUFsk+j+fRfITNJKxsM4Ae/U0ohxZSDniHe800Yjs5DQ30NOxmwnczQC5UH84Cutl6AI+mDu3Q&#10;KQ4HuGezgDQg0YsZNOQKWDPBD0I1G+zeH7+guKNVp7b8s/L2DiU8zjNQeBR4tB44dVjDNuuW/c6/&#10;nlgscT+UuHzpk4ZQBldpBvWAB1mSjdEO9/1NXz1A9bFLmGIWnsj7zPyaQ+2kQh3wzBnpvUjmWHdE&#10;u5Hly9l97T9jjici8IvdL2H3oW//RKanjzI9v8f0Szm+50yCOb1v7Pk8nycz8IfQTfNF5FsILSY+&#10;x0DiqXtPYJ3IPPWmsYNZZ2hbN+5SSQmMVWaQjYnmCOux5SHRHiL4PzWo0+5Xfol/LII7DhTyDQpH&#10;T3WoByshz0d7FCrJ2A78yL/keqKPL+T4Fn0896sOfxsu/gUAAP//AwBQSwMEFAAGAAgAAAAhAM6e&#10;LtfgAAAACQEAAA8AAABkcnMvZG93bnJldi54bWxMj0FLw0AQhe+C/2EZwZvdpDHaxmxKKeqpCLaC&#10;9DbNTpPQ7G7IbpP03zue9DTMe4833+SrybRioN43ziqIZxEIsqXTja0UfO3fHhYgfECrsXWWFFzJ&#10;w6q4vckx0260nzTsQiW4xPoMFdQhdJmUvqzJoJ+5jix7J9cbDLz2ldQ9jlxuWjmPoidpsLF8ocaO&#10;NjWV593FKHgfcVwn8euwPZ8218M+/fjexqTU/d20fgERaAp/YfjFZ3QomOnoLlZ70Sp4TBNOsp4m&#10;KQgOLOY8jywso2eQRS7/f1D8AAAA//8DAFBLAQItABQABgAIAAAAIQC2gziS/gAAAOEBAAATAAAA&#10;AAAAAAAAAAAAAAAAAABbQ29udGVudF9UeXBlc10ueG1sUEsBAi0AFAAGAAgAAAAhADj9If/WAAAA&#10;lAEAAAsAAAAAAAAAAAAAAAAALwEAAF9yZWxzLy5yZWxzUEsBAi0AFAAGAAgAAAAhAD3PFksLBAAA&#10;fgwAAA4AAAAAAAAAAAAAAAAALgIAAGRycy9lMm9Eb2MueG1sUEsBAi0AFAAGAAgAAAAhAM6eLtfg&#10;AAAACQEAAA8AAAAAAAAAAAAAAAAAZQYAAGRycy9kb3ducmV2LnhtbFBLBQYAAAAABAAEAPMAAABy&#10;BwAAAAA=&#10;">
                      <v:group id="Google Shape;15032;p50" o:spid="_x0000_s1027"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RUSxAAAAN4AAAAPAAAAZHJzL2Rvd25yZXYueG1sRI9BawIx&#10;EIXvBf9DGMFbzapdkdUoIpTuqVAVvA6bcbO6mSxJ1PXfm0Khtxnee9+8WW1624o7+dA4VjAZZyCI&#10;K6cbrhUcD5/vCxAhImtsHZOCJwXYrAdvKyy0e/AP3fexFgnCoUAFJsaukDJUhiyGseuIk3Z23mJM&#10;q6+l9vhIcNvKaZbNpcWG0wWDHe0MVdf9zSrQH2F2pLLc+un35ZA3+ZepzyelRsN+uwQRqY//5r90&#10;qVP9PDHh9500g1y/AAAA//8DAFBLAQItABQABgAIAAAAIQDb4fbL7gAAAIUBAAATAAAAAAAAAAAA&#10;AAAAAAAAAABbQ29udGVudF9UeXBlc10ueG1sUEsBAi0AFAAGAAgAAAAhAFr0LFu/AAAAFQEAAAsA&#10;AAAAAAAAAAAAAAAAHwEAAF9yZWxzLy5yZWxzUEsBAi0AFAAGAAgAAAAhAAr1FRLEAAAA3gAAAA8A&#10;AAAAAAAAAAAAAAAABwIAAGRycy9kb3ducmV2LnhtbFBLBQYAAAAAAwADALcAAAD4AgAAAAA=&#10;">
                        <v:oval id="Google Shape;15033;p50" o:spid="_x0000_s102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ooBwgAAAN4AAAAPAAAAZHJzL2Rvd25yZXYueG1sRE9NawIx&#10;EL0L/ocwQm+aVaqtW6OIYPFabdfrsJkmi5vJsonu9t+bguBtHu9zVpve1eJGbag8K5hOMhDEpdcV&#10;GwXfp/34HUSIyBprz6TgjwJs1sPBCnPtO/6i2zEakUI45KjAxtjkUobSksMw8Q1x4n596zAm2Bqp&#10;W+xSuKvlLMsW0mHFqcFiQztL5eV4dQqonneLYvvzWRgrXwuquuX5zSj1Muq3HyAi9fEpfrgPOs2f&#10;z7Ip/L+TbpDrOwAAAP//AwBQSwECLQAUAAYACAAAACEA2+H2y+4AAACFAQAAEwAAAAAAAAAAAAAA&#10;AAAAAAAAW0NvbnRlbnRfVHlwZXNdLnhtbFBLAQItABQABgAIAAAAIQBa9CxbvwAAABUBAAALAAAA&#10;AAAAAAAAAAAAAB8BAABfcmVscy8ucmVsc1BLAQItABQABgAIAAAAIQALhooBwgAAAN4AAAAPAAAA&#10;AAAAAAAAAAAAAAcCAABkcnMvZG93bnJldi54bWxQSwUGAAAAAAMAAwC3AAAA9gIAAAAA&#10;" fillcolor="#4472c4 [3208]" strokecolor="#434343" strokeweight="1.5pt">
                          <v:stroke startarrowwidth="narrow" startarrowlength="short" endarrowwidth="narrow" endarrowlength="short"/>
                          <v:textbox inset="2.53958mm,2.53958mm,2.53958mm,2.53958mm"/>
                        </v:oval>
                        <v:shape id="Google Shape;15034;p50" o:spid="_x0000_s102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kAPwwAAAN4AAAAPAAAAZHJzL2Rvd25yZXYueG1sRE9Na8JA&#10;EL0X/A/LCL3VjYGGEl0lCKXBm7Eg3sbsmASzszG7mrS/vlsQvM3jfc5yPZpW3Kl3jWUF81kEgri0&#10;uuFKwff+8+0DhPPIGlvLpOCHHKxXk5clptoOvKN74SsRQtilqKD2vkuldGVNBt3MdsSBO9veoA+w&#10;r6TucQjhppVxFCXSYMOhocaONjWVl+JmFHRtdj19bY9YcnLQv7mtdvtmUOp1OmYLEJ5G/xQ/3LkO&#10;89/jKIb/d8INcvUHAAD//wMAUEsBAi0AFAAGAAgAAAAhANvh9svuAAAAhQEAABMAAAAAAAAAAAAA&#10;AAAAAAAAAFtDb250ZW50X1R5cGVzXS54bWxQSwECLQAUAAYACAAAACEAWvQsW78AAAAVAQAACwAA&#10;AAAAAAAAAAAAAAAfAQAAX3JlbHMvLnJlbHNQSwECLQAUAAYACAAAACEAaBpAD8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v:shape id="Google Shape;15035;p50" o:spid="_x0000_s1030" type="#_x0000_t32" style="position:absolute;left:77263;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GKwQAAAN4AAAAPAAAAZHJzL2Rvd25yZXYueG1sRE9Li8Iw&#10;EL4v+B/CCN7WZBWX0jWKCIon34jHoZltyzaT0kRb/70RhL3Nx/ec6byzlbhT40vHGr6GCgRx5kzJ&#10;uYbzafWZgPAB2WDlmDQ8yMN81vuYYmpcywe6H0MuYgj7FDUUIdSplD4ryKIfupo4cr+usRgibHJp&#10;GmxjuK3kSKlvabHk2FBgTcuCsr/jzWrAQ7vd7hcJXdZr5XM875LVVWo96HeLHxCBuvAvfrs3Js6f&#10;jNQYXu/EG+TsCQAA//8DAFBLAQItABQABgAIAAAAIQDb4fbL7gAAAIUBAAATAAAAAAAAAAAAAAAA&#10;AAAAAABbQ29udGVudF9UeXBlc10ueG1sUEsBAi0AFAAGAAgAAAAhAFr0LFu/AAAAFQEAAAsAAAAA&#10;AAAAAAAAAAAAHwEAAF9yZWxzLy5yZWxzUEsBAi0AFAAGAAgAAAAhAO07QYrBAAAA3gAAAA8AAAAA&#10;AAAAAAAAAAAABwIAAGRycy9kb3ducmV2LnhtbFBLBQYAAAAAAwADALcAAAD1AgAAAAA=&#10;" strokecolor="black [3200]" strokeweight="1.5pt"/>
                    </v:group>
                  </w:pict>
                </mc:Fallback>
              </mc:AlternateContent>
            </w:r>
            <w:r w:rsidR="00861036">
              <w:rPr>
                <w:noProof/>
                <w:color w:val="FF0000"/>
                <w:sz w:val="24"/>
              </w:rPr>
              <mc:AlternateContent>
                <mc:Choice Requires="wpg">
                  <w:drawing>
                    <wp:anchor distT="0" distB="0" distL="114300" distR="114300" simplePos="0" relativeHeight="251925504" behindDoc="0" locked="0" layoutInCell="1" allowOverlap="1" wp14:anchorId="095FC186" wp14:editId="0EEB1A8F">
                      <wp:simplePos x="0" y="0"/>
                      <wp:positionH relativeFrom="column">
                        <wp:posOffset>1439968</wp:posOffset>
                      </wp:positionH>
                      <wp:positionV relativeFrom="paragraph">
                        <wp:posOffset>1506220</wp:posOffset>
                      </wp:positionV>
                      <wp:extent cx="236487" cy="236487"/>
                      <wp:effectExtent l="0" t="0" r="11430" b="11430"/>
                      <wp:wrapNone/>
                      <wp:docPr id="15149" name="Google Shape;15031;p50"/>
                      <wp:cNvGraphicFramePr/>
                      <a:graphic xmlns:a="http://schemas.openxmlformats.org/drawingml/2006/main">
                        <a:graphicData uri="http://schemas.microsoft.com/office/word/2010/wordprocessingGroup">
                          <wpg:wgp>
                            <wpg:cNvGrpSpPr/>
                            <wpg:grpSpPr>
                              <a:xfrm>
                                <a:off x="0" y="0"/>
                                <a:ext cx="236487" cy="236487"/>
                                <a:chOff x="0" y="0"/>
                                <a:chExt cx="271470" cy="271470"/>
                              </a:xfrm>
                            </wpg:grpSpPr>
                            <wpg:grpSp>
                              <wpg:cNvPr id="15150" name="Google Shape;15032;p50"/>
                              <wpg:cNvGrpSpPr/>
                              <wpg:grpSpPr>
                                <a:xfrm rot="10800000">
                                  <a:off x="0" y="0"/>
                                  <a:ext cx="271470" cy="271470"/>
                                  <a:chOff x="0" y="0"/>
                                  <a:chExt cx="192600" cy="192600"/>
                                </a:xfrm>
                              </wpg:grpSpPr>
                              <wps:wsp>
                                <wps:cNvPr id="15151" name="Google Shape;15033;p50"/>
                                <wps:cNvSpPr/>
                                <wps:spPr>
                                  <a:xfrm>
                                    <a:off x="0" y="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152" name="Google Shape;15034;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153" name="Google Shape;15035;p50"/>
                              <wps:cNvCnPr/>
                              <wps:spPr>
                                <a:xfrm>
                                  <a:off x="77263" y="135805"/>
                                  <a:ext cx="117000" cy="0"/>
                                </a:xfrm>
                                <a:prstGeom prst="straightConnector1">
                                  <a:avLst/>
                                </a:prstGeom>
                                <a:noFill/>
                                <a:ln w="19050" cap="flat" cmpd="sng">
                                  <a:solidFill>
                                    <a:schemeClr val="dk1"/>
                                  </a:solidFill>
                                  <a:prstDash val="solid"/>
                                  <a:round/>
                                  <a:headEnd type="none" w="med" len="med"/>
                                  <a:tailEnd type="none" w="med" len="med"/>
                                </a:ln>
                              </wps:spPr>
                              <wps:bodyPr/>
                            </wps:wsp>
                          </wpg:wgp>
                        </a:graphicData>
                      </a:graphic>
                      <wp14:sizeRelH relativeFrom="margin">
                        <wp14:pctWidth>0</wp14:pctWidth>
                      </wp14:sizeRelH>
                      <wp14:sizeRelV relativeFrom="margin">
                        <wp14:pctHeight>0</wp14:pctHeight>
                      </wp14:sizeRelV>
                    </wp:anchor>
                  </w:drawing>
                </mc:Choice>
                <mc:Fallback>
                  <w:pict>
                    <v:group w14:anchorId="155D3D8D" id="Google Shape;15031;p50" o:spid="_x0000_s1026" style="position:absolute;margin-left:113.4pt;margin-top:118.6pt;width:18.6pt;height:18.6pt;z-index:251925504;mso-width-relative:margin;mso-height-relative:margin" coordsize="271470,27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fcOCQQAAH4MAAAOAAAAZHJzL2Uyb0RvYy54bWzsV9tu3DYQfS/QfxD0Hq9ue1O8Dlo7dgsE&#10;jYGkH8ClqAsikSzJ3bXz9T1DSXux40vTIk9dA7tDijOcy5kz8vm7u64NtsLYRslVGJ9FYSAkV0Uj&#10;q1X45+frN4swsI7JgrVKilV4L2z47uLnn853OheJqlVbCBPAiLT5Tq/C2jmdTyaW16Jj9kxpIfGw&#10;VKZjDktTTQrDdrDetZMkimaTnTKFNooLa7F71T8ML7z9shTcfSxLK1zQrkL45vy38d9r+p5cnLO8&#10;MkzXDR/cYN/hRccaiUv3pq6YY8HGNI9MdQ03yqrSnXHVTVRZNlz4GBBNHD2I5saojfaxVPmu0vs0&#10;IbUP8vTdZvkf2xujP+lbg0zsdIVc+BXFcleajn7hZXDnU3a/T5m4cwHHZpLOssU8DDgeDbJPKa+R&#10;90davH4/6s3jbI6CeL1eht5kvHRy4sp+0bsIn29N0BTA2zSewohkHaB1o1TViuBTzbR4i/00eavx&#10;dIjrpUADowCOOFpE9PG1fDbub/rP8pfijpfJDOZ93IP8XNxoCnuou/13dfeZ8XCy+WkO4ydzmB5y&#10;6JX2SLG5BWheC5MXwma5NtbdCNUFJKxC0baNtsKXgW0/WNcnaTxF11rVNsV107Z+QXwhLlsTbBk6&#10;nXEupJtS7QGpk5OtDHao8zIi4HAGyilb5iB2GoCysvJ3nqhYU633prOU/r5lmZy7YrbuXfAW6BjL&#10;0cWy8FItWPFeFoG71wCsBCOG5I3twqAV4E8I/pxjTfvyOYTWSkS402MxSFqr4h7tYTW/buDRB2bd&#10;LTMgNRR5B6LDLX9tmMHN7e8SiFrGWTIFMx4vzPFifbxgktcK/MmdCYN+cek8n1KkUv2ycapsfLkO&#10;zgw+AsrUwD8I08mTmM5eh+meEd7EURyncQxzJTD5G+WRQh3IIY7SLFmGAehvsUiTYaCM7JgtZlPk&#10;lkhuHs+j+QCbkVj5pgc92RtRjhFS9HjHXj1K/E6OosFMo2nW+mkG5CL7qAWm2boHj2aO9MgoiT3c&#10;s1kY1KDoxQwDuUTXjPCDq2ZD0/vjFyJ30urUVnxWXt8RhcfTDAxPBE/aACiAdzjDN+uG/yq+nmgs&#10;6T5oxNOlDxqu9KbSDPnAgyzJBm/7fb/pswfjxyaxpCj8pfvI/JlD7qQiHvCdM7T3IplT3gntRhav&#10;7+5r/xliPCGB/7v7Nd19mNs/sNPTJzt9+qDTL+XwnjMS5vi+se/n+TyZwR5BN50uIj9CWD72c4wm&#10;Hqf3CNaxmcfZNEww6wxrqtpdKinRscr0tDG2OcF6GHnUaI8R/I8G1On0K77E/y2CO4EW8gOKpOcm&#10;1KOTiPPJGUVMMowDL/mXXN/owws5vUUfr/2pw78NF38DAAD//wMAUEsDBBQABgAIAAAAIQAXbiGc&#10;4QAAAAsBAAAPAAAAZHJzL2Rvd25yZXYueG1sTI9BS8NAEIXvgv9hGcGb3SSNqcRsSinqqQi2gnjb&#10;ZqdJaHY2ZLdJ+u8dT3p7j3m8+V6xnm0nRhx860hBvIhAIFXOtFQr+Dy8PjyB8EGT0Z0jVHBFD+vy&#10;9qbQuXETfeC4D7XgEvK5VtCE0OdS+qpBq/3C9Uh8O7nB6sB2qKUZ9MTltpNJFGXS6pb4Q6N73DZY&#10;nfcXq+Bt0tNmGb+Mu/Npe/0+PL5/7WJU6v5u3jyDCDiHvzD84jM6lMx0dBcyXnQKkiRj9MBiuUpA&#10;cCLJUl53ZLFKU5BlIf9vKH8AAAD//wMAUEsBAi0AFAAGAAgAAAAhALaDOJL+AAAA4QEAABMAAAAA&#10;AAAAAAAAAAAAAAAAAFtDb250ZW50X1R5cGVzXS54bWxQSwECLQAUAAYACAAAACEAOP0h/9YAAACU&#10;AQAACwAAAAAAAAAAAAAAAAAvAQAAX3JlbHMvLnJlbHNQSwECLQAUAAYACAAAACEAnmn3DgkEAAB+&#10;DAAADgAAAAAAAAAAAAAAAAAuAgAAZHJzL2Uyb0RvYy54bWxQSwECLQAUAAYACAAAACEAF24hnOEA&#10;AAALAQAADwAAAAAAAAAAAAAAAABjBgAAZHJzL2Rvd25yZXYueG1sUEsFBgAAAAAEAAQA8wAAAHEH&#10;AAAAAA==&#10;">
                      <v:group id="Google Shape;15032;p50" o:spid="_x0000_s1027"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1tzxgAAAN4AAAAPAAAAZHJzL2Rvd25yZXYueG1sRI9BawIx&#10;EIXvhf6HMEJvNat2RbZGkUJxT4Wq4HXYjJutm8mSpLr9951DobcZ5s1771tvR9+rG8XUBTYwmxag&#10;iJtgO24NnI7vzytQKSNb7AOTgR9KsN08PqyxsuHOn3Q75FaJCacKDbich0rr1DjymKZhIJbbJUSP&#10;WdbYahvxLua+1/OiWGqPHUuCw4HeHDXXw7c3YF/S4kR1vYvzj69j2ZV7117OxjxNxt0rqExj/hf/&#10;fddW6pezUgAER2bQm18AAAD//wMAUEsBAi0AFAAGAAgAAAAhANvh9svuAAAAhQEAABMAAAAAAAAA&#10;AAAAAAAAAAAAAFtDb250ZW50X1R5cGVzXS54bWxQSwECLQAUAAYACAAAACEAWvQsW78AAAAVAQAA&#10;CwAAAAAAAAAAAAAAAAAfAQAAX3JlbHMvLnJlbHNQSwECLQAUAAYACAAAACEAwmNbc8YAAADeAAAA&#10;DwAAAAAAAAAAAAAAAAAHAgAAZHJzL2Rvd25yZXYueG1sUEsFBgAAAAADAAMAtwAAAPoCAAAAAA==&#10;">
                        <v:oval id="Google Shape;15033;p50" o:spid="_x0000_s102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RgxAAAAN4AAAAPAAAAZHJzL2Rvd25yZXYueG1sRE/LasMw&#10;ELwH8g9iA70lckPzqBvZhEBLrs3DvS7WVjK1VsZSY/fvo0KhzGWX2ZnZ2ZWja8WN+tB4VvC4yEAQ&#10;1143bBRczq/zLYgQkTW2nknBDwUoi+lkh7n2A7/T7RSNSCYcclRgY+xyKUNtyWFY+I44cZ++dxjT&#10;2hupexySuWvlMsvW0mHDKcFiRwdL9dfp2ymgdjWsq/31rTJWPlXUDM8fG6PUw2zcv4CINMb/4z/1&#10;Uaf3VwnwWyfNIIs7AAAA//8DAFBLAQItABQABgAIAAAAIQDb4fbL7gAAAIUBAAATAAAAAAAAAAAA&#10;AAAAAAAAAABbQ29udGVudF9UeXBlc10ueG1sUEsBAi0AFAAGAAgAAAAhAFr0LFu/AAAAFQEAAAsA&#10;AAAAAAAAAAAAAAAAHwEAAF9yZWxzLy5yZWxzUEsBAi0AFAAGAAgAAAAhAMMQxGDEAAAA3gAAAA8A&#10;AAAAAAAAAAAAAAAABwIAAGRycy9kb3ducmV2LnhtbFBLBQYAAAAAAwADALcAAAD4AgAAAAA=&#10;" fillcolor="#4472c4 [3208]" strokecolor="#434343" strokeweight="1.5pt">
                          <v:stroke startarrowwidth="narrow" startarrowlength="short" endarrowwidth="narrow" endarrowlength="short"/>
                          <v:textbox inset="2.53958mm,2.53958mm,2.53958mm,2.53958mm"/>
                        </v:oval>
                        <v:shape id="Google Shape;15034;p50" o:spid="_x0000_s102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A5uwgAAAN4AAAAPAAAAZHJzL2Rvd25yZXYueG1sRE9Ni8Iw&#10;EL0v+B/CCN7WVEFZqrEUQRRv6oJ4G5uxLTaT2kRb/fWbBcHbPN7nzJPOVOJBjSstKxgNIxDEmdUl&#10;5wp+D6vvHxDOI2usLJOCJzlIFr2vOcbatryjx97nIoSwi1FB4X0dS+myggy6oa2JA3exjUEfYJNL&#10;3WAbwk0lx1E0lQZLDg0F1rQsKLvu70ZBXaW383p7woynR/3a2Hx3KFulBv0unYHw1PmP+O3e6DB/&#10;MpqM4f+dcINc/AEAAP//AwBQSwECLQAUAAYACAAAACEA2+H2y+4AAACFAQAAEwAAAAAAAAAAAAAA&#10;AAAAAAAAW0NvbnRlbnRfVHlwZXNdLnhtbFBLAQItABQABgAIAAAAIQBa9CxbvwAAABUBAAALAAAA&#10;AAAAAAAAAAAAAB8BAABfcmVscy8ucmVsc1BLAQItABQABgAIAAAAIQCgjA5uwgAAAN4AAAAPAAAA&#10;AAAAAAAAAAAAAAcCAABkcnMvZG93bnJldi54bWxQSwUGAAAAAAMAAwC3AAAA9gIAAAAA&#10;" path="m1547,2868nfc1946,1597,1345,424,1,e" filled="f" strokecolor="white" strokeweight=".50764mm">
                          <v:stroke startarrowwidth="narrow" startarrowlength="short" endarrowwidth="narrow" endarrowlength="short" endcap="round"/>
                          <v:path arrowok="t" o:extrusionok="f"/>
                        </v:shape>
                      </v:group>
                      <v:shape id="Google Shape;15035;p50" o:spid="_x0000_s1030" type="#_x0000_t32" style="position:absolute;left:77263;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Q/rwgAAAN4AAAAPAAAAZHJzL2Rvd25yZXYueG1sRE9Li8Iw&#10;EL4v+B/CCN7WVEUpXdMiguLJ18qyx6GZbcs2k9JEW/+9EQRv8/E9Z5n1phY3al1lWcFkHIEgzq2u&#10;uFBw+d58xiCcR9ZYWyYFd3KQpYOPJSbadnyi29kXIoSwS1BB6X2TSOnykgy6sW2IA/dnW4M+wLaQ&#10;usUuhJtaTqNoIQ1WHBpKbGhdUv5/vhoFeOr2++Mqpp/tNnIFXg7x5lcqNRr2qy8Qnnr/Fr/cOx3m&#10;zyfzGTzfCTfI9AEAAP//AwBQSwECLQAUAAYACAAAACEA2+H2y+4AAACFAQAAEwAAAAAAAAAAAAAA&#10;AAAAAAAAW0NvbnRlbnRfVHlwZXNdLnhtbFBLAQItABQABgAIAAAAIQBa9CxbvwAAABUBAAALAAAA&#10;AAAAAAAAAAAAAB8BAABfcmVscy8ucmVsc1BLAQItABQABgAIAAAAIQAlrQ/rwgAAAN4AAAAPAAAA&#10;AAAAAAAAAAAAAAcCAABkcnMvZG93bnJldi54bWxQSwUGAAAAAAMAAwC3AAAA9gIAAAAA&#10;" strokecolor="black [3200]" strokeweight="1.5pt"/>
                    </v:group>
                  </w:pict>
                </mc:Fallback>
              </mc:AlternateContent>
            </w:r>
            <w:r w:rsidR="00687EA5" w:rsidRPr="00160D64">
              <w:rPr>
                <w:noProof/>
                <w:color w:val="000000"/>
                <w:sz w:val="24"/>
              </w:rPr>
              <mc:AlternateContent>
                <mc:Choice Requires="wpg">
                  <w:drawing>
                    <wp:anchor distT="0" distB="0" distL="114300" distR="114300" simplePos="0" relativeHeight="251896832" behindDoc="0" locked="0" layoutInCell="1" allowOverlap="1" wp14:anchorId="46316407" wp14:editId="7C1874DC">
                      <wp:simplePos x="0" y="0"/>
                      <wp:positionH relativeFrom="column">
                        <wp:posOffset>125095</wp:posOffset>
                      </wp:positionH>
                      <wp:positionV relativeFrom="paragraph">
                        <wp:posOffset>2768436</wp:posOffset>
                      </wp:positionV>
                      <wp:extent cx="271470" cy="271470"/>
                      <wp:effectExtent l="0" t="0" r="14605" b="14605"/>
                      <wp:wrapNone/>
                      <wp:docPr id="15098" name="Google Shape;15036;p50"/>
                      <wp:cNvGraphicFramePr/>
                      <a:graphic xmlns:a="http://schemas.openxmlformats.org/drawingml/2006/main">
                        <a:graphicData uri="http://schemas.microsoft.com/office/word/2010/wordprocessingGroup">
                          <wpg:wgp>
                            <wpg:cNvGrpSpPr/>
                            <wpg:grpSpPr>
                              <a:xfrm rot="10800000">
                                <a:off x="0" y="0"/>
                                <a:ext cx="271470" cy="271470"/>
                                <a:chOff x="0" y="0"/>
                                <a:chExt cx="192600" cy="192600"/>
                              </a:xfrm>
                            </wpg:grpSpPr>
                            <wps:wsp>
                              <wps:cNvPr id="15099" name="Google Shape;15037;p50"/>
                              <wps:cNvSpPr/>
                              <wps:spPr>
                                <a:xfrm>
                                  <a:off x="0" y="0"/>
                                  <a:ext cx="192600" cy="192600"/>
                                </a:xfrm>
                                <a:prstGeom prst="ellipse">
                                  <a:avLst/>
                                </a:prstGeom>
                                <a:solidFill>
                                  <a:schemeClr val="accent6"/>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100" name="Google Shape;15038;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wgp>
                        </a:graphicData>
                      </a:graphic>
                    </wp:anchor>
                  </w:drawing>
                </mc:Choice>
                <mc:Fallback>
                  <w:pict>
                    <v:group w14:anchorId="48955EBC" id="Google Shape;15036;p50" o:spid="_x0000_s1026" style="position:absolute;margin-left:9.85pt;margin-top:218pt;width:21.4pt;height:21.4pt;rotation:180;z-index:251896832" coordsize="192600,19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9iTeAMAAFsJAAAOAAAAZHJzL2Uyb0RvYy54bWzsVttu3DYQfS/QfyD0Hq+k1d4Ur4M2jt0C&#10;QWMg6QdwKeqCUiRLci/u1/cMpb0lbWOkQJ+6BuThZYYzh2eOdPvm0Cu2k853Rq+T7CZNmNTCVJ1u&#10;1smvnx5eLRPmA9cVV0bLdfIsffLm7vvvbve2lLlpjaqkYwiifbm366QNwZaTiRet7Lm/MVZqLNbG&#10;9Txg6JpJ5fge0Xs1ydN0PtkbV1lnhPQes/fDYnIX49e1FOFDXXsZmFonyC3Ep4vPDT0nd7e8bBy3&#10;bSfGNPg3ZNHzTuPQU6h7Hjjbuu6LUH0nnPGmDjfC9BNT152QsQZUk6WfVfPozNbGWppy39gTTID2&#10;M5y+Oaz4Zffo7Ef75IDE3jbAIo6olkPteuYMMMvSZUq/WCKSZoeI4PMJQXkITGAyX2TFAjgLLI12&#10;RFi0uIYvvET7bvTLVvkc4aPfaMNvMuQA4yqzvQVX/BkO/+/g+NhyKyPKvgQcT451FUqepatVwjTv&#10;wdpHYxolWdz5GivTxWs7i+ShXOB0AtCXHlge0aP//wTXV8rmpXU+PErTMzLWiVSqs56S5SXfvfdh&#10;AOm4i6a9UV310CkVB9RG8q1ybMfRAFwIqcOcSA9or3YqzfYoepWiLCY4OrFWPMDsLcDwuolnXrl4&#10;12xOoYsp/f1VZErunvt2SCFGGLoO5NZVZEcrefVOVyw8W4CtIRQJZeP7hCkJWYER9wXeqa/vQ2lK&#10;R84cL4MuaWOqZ1ytt+KhQ0bvuQ9P3KHXM5yF/scpv2+5w8nqZw1GrbIin0EwLgfucrC5HHAtWgNZ&#10;EcElbBi8DVFm6Bq0+WEbTN3F6zonM+YIKlPr/SeczqjJ/obTy5dxelCEV1maZdMsyxNWg5M/EY5U&#10;6sj2LJ0WOdoHMrBcTvNRZ48qUSznM2BLIrHIFulipA3pDcUQ24H0ZB9ZDmWtBr5jrj1a4qCPpoPU&#10;k8irKPJgLtDHXUDkNwN5LA/kR0HJHOhezBPWQqqWc7ynanTNkX5I1W3ppfbhNxI58urNTn4y0T+Q&#10;lGWzYhErjN5DT533iO2mEz/KP648VnQeqs5mq1g0UhlCTQvggYUiL8Zsh/k4GdEDqy9DYkhVxEY+&#10;VRb3nLHThnQgds7Y3st8QbgT252uXt7dD/E3XtOVCPzf3S/p7vj+whs8Xtf4tUGfCJfjqAbnb6K7&#10;PwEAAP//AwBQSwMEFAAGAAgAAAAhAPwi0SXeAAAACQEAAA8AAABkcnMvZG93bnJldi54bWxMj8FO&#10;wzAQRO9I/IO1SNyoQ9qkIcSpKiRET0i0lbi68TYOxOsodtvw9yyncpzZp9mZajW5XpxxDJ0nBY+z&#10;BARS401HrYL97vWhABGiJqN7T6jgBwOs6tubSpfGX+gDz9vYCg6hUGoFNsahlDI0Fp0OMz8g8e3o&#10;R6cjy7GVZtQXDne9TJMkl053xB+sHvDFYvO9PTkFZhHme9xs1mP6/rXLuuzNtsdPpe7vpvUziIhT&#10;vMLwV5+rQ82dDv5EJoie9dOSSQWLec6bGMjTDMSBjWVRgKwr+X9B/QsAAP//AwBQSwECLQAUAAYA&#10;CAAAACEAtoM4kv4AAADhAQAAEwAAAAAAAAAAAAAAAAAAAAAAW0NvbnRlbnRfVHlwZXNdLnhtbFBL&#10;AQItABQABgAIAAAAIQA4/SH/1gAAAJQBAAALAAAAAAAAAAAAAAAAAC8BAABfcmVscy8ucmVsc1BL&#10;AQItABQABgAIAAAAIQB059iTeAMAAFsJAAAOAAAAAAAAAAAAAAAAAC4CAABkcnMvZTJvRG9jLnht&#10;bFBLAQItABQABgAIAAAAIQD8ItEl3gAAAAkBAAAPAAAAAAAAAAAAAAAAANIFAABkcnMvZG93bnJl&#10;di54bWxQSwUGAAAAAAQABADzAAAA3QYAAAAA&#10;">
                      <v:oval id="Google Shape;15037;p50" o:spid="_x0000_s1027"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UAwQAAAN4AAAAPAAAAZHJzL2Rvd25yZXYueG1sRE9Ni8Iw&#10;EL0L+x/CCN7WVMFlW42yLAhetR70NjZjU7aZlCRq+++NsOBtHu9zVpvetuJOPjSOFcymGQjiyumG&#10;awXHcvv5DSJEZI2tY1IwUIDN+mO0wkK7B+/pfoi1SCEcClRgYuwKKUNlyGKYuo44cVfnLcYEfS21&#10;x0cKt62cZ9mXtNhwajDY0a+h6u9wswr0UPqrpFO53bfDpbqYRcjdWanJuP9ZgojUx7f4373Taf4i&#10;y3N4vZNukOsnAAAA//8DAFBLAQItABQABgAIAAAAIQDb4fbL7gAAAIUBAAATAAAAAAAAAAAAAAAA&#10;AAAAAABbQ29udGVudF9UeXBlc10ueG1sUEsBAi0AFAAGAAgAAAAhAFr0LFu/AAAAFQEAAAsAAAAA&#10;AAAAAAAAAAAAHwEAAF9yZWxzLy5yZWxzUEsBAi0AFAAGAAgAAAAhABRD9QDBAAAA3gAAAA8AAAAA&#10;AAAAAAAAAAAABwIAAGRycy9kb3ducmV2LnhtbFBLBQYAAAAAAwADALcAAAD1AgAAAAA=&#10;" fillcolor="#70ad47 [3209]" strokecolor="#434343" strokeweight="1.5pt">
                        <v:stroke startarrowwidth="narrow" startarrowlength="short" endarrowwidth="narrow" endarrowlength="short"/>
                        <v:textbox inset="2.53958mm,2.53958mm,2.53958mm,2.53958mm"/>
                      </v:oval>
                      <v:shape id="Google Shape;15038;p50" o:spid="_x0000_s1028"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RqfxQAAAN4AAAAPAAAAZHJzL2Rvd25yZXYueG1sRI9Bi8JA&#10;DIXvC/6HIcLe1qmCslRHEUEUb+qCeIud2BY7mdoZbddfbw4Le0vIy3vvmy06V6knNaH0bGA4SEAR&#10;Z96WnBv4Oa6/vkGFiGyx8kwGfinAYt77mGFqfct7eh5irsSEQ4oGihjrVOuQFeQwDHxNLLerbxxG&#10;WZtc2wZbMXeVHiXJRDssWRIKrGlVUHY7PJyBulreL5vdGTOenOxr6/P9sWyN+ex3yymoSF38F/99&#10;b63UHw8TARAcmUHP3wAAAP//AwBQSwECLQAUAAYACAAAACEA2+H2y+4AAACFAQAAEwAAAAAAAAAA&#10;AAAAAAAAAAAAW0NvbnRlbnRfVHlwZXNdLnhtbFBLAQItABQABgAIAAAAIQBa9CxbvwAAABUBAAAL&#10;AAAAAAAAAAAAAAAAAB8BAABfcmVscy8ucmVsc1BLAQItABQABgAIAAAAIQAsoRqfxQAAAN4AAAAP&#10;AAAAAAAAAAAAAAAAAAcCAABkcnMvZG93bnJldi54bWxQSwUGAAAAAAMAAwC3AAAA+QIAAAAA&#10;" path="m1547,2868nfc1946,1597,1345,424,1,e" filled="f" strokecolor="white" strokeweight=".50764mm">
                        <v:stroke startarrowwidth="narrow" startarrowlength="short" endarrowwidth="narrow" endarrowlength="short" endcap="round"/>
                        <v:path arrowok="t" o:extrusionok="f"/>
                      </v:shape>
                    </v:group>
                  </w:pict>
                </mc:Fallback>
              </mc:AlternateContent>
            </w:r>
            <w:r w:rsidR="00687EA5">
              <w:rPr>
                <w:noProof/>
                <w:color w:val="000000"/>
                <w:sz w:val="24"/>
              </w:rPr>
              <mc:AlternateContent>
                <mc:Choice Requires="wps">
                  <w:drawing>
                    <wp:anchor distT="0" distB="0" distL="114300" distR="114300" simplePos="0" relativeHeight="251759616" behindDoc="0" locked="0" layoutInCell="1" allowOverlap="1" wp14:anchorId="03F5FD94" wp14:editId="0C5A4F7D">
                      <wp:simplePos x="0" y="0"/>
                      <wp:positionH relativeFrom="column">
                        <wp:posOffset>454025</wp:posOffset>
                      </wp:positionH>
                      <wp:positionV relativeFrom="paragraph">
                        <wp:posOffset>2722881</wp:posOffset>
                      </wp:positionV>
                      <wp:extent cx="853440" cy="289560"/>
                      <wp:effectExtent l="0" t="0" r="3810" b="0"/>
                      <wp:wrapNone/>
                      <wp:docPr id="173" name="Text Box 173"/>
                      <wp:cNvGraphicFramePr/>
                      <a:graphic xmlns:a="http://schemas.openxmlformats.org/drawingml/2006/main">
                        <a:graphicData uri="http://schemas.microsoft.com/office/word/2010/wordprocessingShape">
                          <wps:wsp>
                            <wps:cNvSpPr txBox="1"/>
                            <wps:spPr>
                              <a:xfrm>
                                <a:off x="0" y="0"/>
                                <a:ext cx="853440" cy="289560"/>
                              </a:xfrm>
                              <a:prstGeom prst="rect">
                                <a:avLst/>
                              </a:prstGeom>
                              <a:solidFill>
                                <a:schemeClr val="lt1"/>
                              </a:solidFill>
                              <a:ln w="6350">
                                <a:noFill/>
                              </a:ln>
                            </wps:spPr>
                            <wps:txbx>
                              <w:txbxContent>
                                <w:p w14:paraId="1D6E5F0A" w14:textId="77777777" w:rsidR="006340F5" w:rsidRPr="00DD26CF" w:rsidRDefault="006340F5" w:rsidP="00067253">
                                  <w:pPr>
                                    <w:rPr>
                                      <w:sz w:val="24"/>
                                    </w:rPr>
                                  </w:pPr>
                                  <w:r w:rsidRPr="00DD26CF">
                                    <w:rPr>
                                      <w:sz w:val="24"/>
                                    </w:rPr>
                                    <w:t>Neutron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F5FD94" id="Text Box 173" o:spid="_x0000_s1082" type="#_x0000_t202" style="position:absolute;left:0;text-align:left;margin-left:35.75pt;margin-top:214.4pt;width:67.2pt;height:22.8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8tLwIAAFoEAAAOAAAAZHJzL2Uyb0RvYy54bWysVEuP2jAQvlfqf7B8LwEWK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k7Hd6MRWjiahtP78STBml0fW+fDVwE1iUJBHbKSwGKH&#10;tQ+YEF3PLjGXB63KldI6KXESxFI7cmDIoQ6pRHzxm5c2pCno5G7cT4ENxOddZG0wwbWlKIV22xJV&#10;YuXndrdQHhEFB92AeMtXCmtdMx9emMOJwPZwysMzHlID5oKTREkF7uff7qM/EoVWShqcsIL6H3vm&#10;BCX6m0EK7wcJtZCU0fjzEHO4W8v21mL29RIQgAHuk+VJjP5Bn0XpoH7DZVjErGhihmPugoazuAzd&#10;3OMycbFYJCccQsvC2mwsj6Ej4JGJ1/aNOXuiKyDPT3CeRZa/Y63zjS8NLPYBpEqURpw7VE/w4wAn&#10;pk/LFjfkVk9e11/C/BcAAAD//wMAUEsDBBQABgAIAAAAIQBirfL44gAAAAoBAAAPAAAAZHJzL2Rv&#10;d25yZXYueG1sTI9NT4NAEIbvJv6HzZh4MXYpLVKRpTFGbeLN4ke8bdkRiOwsYbeA/97xpMeZefLO&#10;8+bb2XZixMG3jhQsFxEIpMqZlmoFL+XD5QaED5qM7hyhgm/0sC1OT3KdGTfRM477UAsOIZ9pBU0I&#10;fSalrxq02i9cj8S3TzdYHXgcamkGPXG47WQcRVfS6pb4Q6N7vGuw+tofrYKPi/r9yc+Pr9MqWfX3&#10;u7FM30yp1PnZfHsDIuAc/mD41Wd1KNjp4I5kvOgUpMuESQXreMMVGIij5BrEgTfpeg2yyOX/CsUP&#10;AAAA//8DAFBLAQItABQABgAIAAAAIQC2gziS/gAAAOEBAAATAAAAAAAAAAAAAAAAAAAAAABbQ29u&#10;dGVudF9UeXBlc10ueG1sUEsBAi0AFAAGAAgAAAAhADj9If/WAAAAlAEAAAsAAAAAAAAAAAAAAAAA&#10;LwEAAF9yZWxzLy5yZWxzUEsBAi0AFAAGAAgAAAAhAKA+Py0vAgAAWgQAAA4AAAAAAAAAAAAAAAAA&#10;LgIAAGRycy9lMm9Eb2MueG1sUEsBAi0AFAAGAAgAAAAhAGKt8vjiAAAACgEAAA8AAAAAAAAAAAAA&#10;AAAAiQQAAGRycy9kb3ducmV2LnhtbFBLBQYAAAAABAAEAPMAAACYBQAAAAA=&#10;" fillcolor="white [3201]" stroked="f" strokeweight=".5pt">
                      <v:textbox>
                        <w:txbxContent>
                          <w:p w14:paraId="1D6E5F0A" w14:textId="77777777" w:rsidR="006340F5" w:rsidRPr="00DD26CF" w:rsidRDefault="006340F5" w:rsidP="00067253">
                            <w:pPr>
                              <w:rPr>
                                <w:sz w:val="24"/>
                              </w:rPr>
                            </w:pPr>
                            <w:r w:rsidRPr="00DD26CF">
                              <w:rPr>
                                <w:sz w:val="24"/>
                              </w:rPr>
                              <w:t>Neutron</w:t>
                            </w:r>
                          </w:p>
                        </w:txbxContent>
                      </v:textbox>
                    </v:shape>
                  </w:pict>
                </mc:Fallback>
              </mc:AlternateContent>
            </w:r>
            <w:r w:rsidR="00687EA5">
              <w:rPr>
                <w:noProof/>
                <w:color w:val="000000"/>
                <w:sz w:val="24"/>
              </w:rPr>
              <mc:AlternateContent>
                <mc:Choice Requires="wps">
                  <w:drawing>
                    <wp:anchor distT="0" distB="0" distL="114300" distR="114300" simplePos="0" relativeHeight="251757568" behindDoc="0" locked="0" layoutInCell="1" allowOverlap="1" wp14:anchorId="1465DDCC" wp14:editId="47972459">
                      <wp:simplePos x="0" y="0"/>
                      <wp:positionH relativeFrom="column">
                        <wp:posOffset>456353</wp:posOffset>
                      </wp:positionH>
                      <wp:positionV relativeFrom="paragraph">
                        <wp:posOffset>2373208</wp:posOffset>
                      </wp:positionV>
                      <wp:extent cx="701040" cy="289560"/>
                      <wp:effectExtent l="0" t="0" r="3810" b="0"/>
                      <wp:wrapNone/>
                      <wp:docPr id="172" name="Text Box 172"/>
                      <wp:cNvGraphicFramePr/>
                      <a:graphic xmlns:a="http://schemas.openxmlformats.org/drawingml/2006/main">
                        <a:graphicData uri="http://schemas.microsoft.com/office/word/2010/wordprocessingShape">
                          <wps:wsp>
                            <wps:cNvSpPr txBox="1"/>
                            <wps:spPr>
                              <a:xfrm>
                                <a:off x="0" y="0"/>
                                <a:ext cx="701040" cy="289560"/>
                              </a:xfrm>
                              <a:prstGeom prst="rect">
                                <a:avLst/>
                              </a:prstGeom>
                              <a:solidFill>
                                <a:schemeClr val="lt1"/>
                              </a:solidFill>
                              <a:ln w="6350">
                                <a:noFill/>
                              </a:ln>
                            </wps:spPr>
                            <wps:txbx>
                              <w:txbxContent>
                                <w:p w14:paraId="70A633E0" w14:textId="77777777" w:rsidR="006340F5" w:rsidRPr="00DD26CF" w:rsidRDefault="006340F5" w:rsidP="00067253">
                                  <w:pPr>
                                    <w:rPr>
                                      <w:sz w:val="24"/>
                                    </w:rPr>
                                  </w:pPr>
                                  <w:r w:rsidRPr="00DD26CF">
                                    <w:rPr>
                                      <w:sz w:val="24"/>
                                    </w:rPr>
                                    <w:t>Proton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65DDCC" id="Text Box 172" o:spid="_x0000_s1083" type="#_x0000_t202" style="position:absolute;left:0;text-align:left;margin-left:35.95pt;margin-top:186.85pt;width:55.2pt;height:22.8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4NLwIAAFoEAAAOAAAAZHJzL2Uyb0RvYy54bWysVEuP2jAQvlfqf7B8LwEK7BIRVpQVVSW0&#10;uxJb7dk4NrHkeFzbkNBf37HDq9ueql6cGc94Ht83k9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FwvLzDykdo4Wga3k/HkwRrdn1snQ9fBdQkCgV1yEoCix3W&#10;PmBCdD27xFwetCpXSuukxEkQS+3IgSGHOqQS8cVvXtqQpqCTz+N+CmwgPu8ia4MJri1FKbTblqiy&#10;oNNzu1soj4iCg25AvOUrhbWumQ8vzOFEYHs45eEZD6kBc8FJoqQC9/Nv99EfiUIrJQ1OWEH9jz1z&#10;ghL9zSCF08EoohaSMhrfDVFxt5btrcXs6yUgAAPcJ8uTGP2DPovSQf2Gy7CIWdHEDMfcBQ1ncRm6&#10;ucdl4mKxSE44hJaFtdlYHkNHwCMTr+0bc/ZEV0Cen+A8iyx/x1rnG18aWOwDSJUojTh3qJ7gxwFO&#10;TJ+WLW7IrZ68rr+E+S8AAAD//wMAUEsDBBQABgAIAAAAIQADT1kO4gAAAAoBAAAPAAAAZHJzL2Rv&#10;d25yZXYueG1sTI/LTsMwEEX3SP0HayqxQdRJDaRN41QIAZXY0fAQOzeeJhHxOIrdJPw97gqWo3t0&#10;75lsO5mWDdi7xpKEeBEBQyqtbqiS8FY8Xa+AOa9Iq9YSSvhBB9t8dpGpVNuRXnHY+4qFEnKpklB7&#10;36Wcu7JGo9zCdkghO9reKB/OvuK6V2MoNy1fRtEdN6qhsFCrDh9qLL/3JyPh66r6fHHT8/sobkX3&#10;uBuK5EMXUl7Op/sNMI+T/4PhrB/UIQ9OB3si7VgrIYnXgZQgEpEAOwOrpQB2kHATrwXwPOP/X8h/&#10;AQAA//8DAFBLAQItABQABgAIAAAAIQC2gziS/gAAAOEBAAATAAAAAAAAAAAAAAAAAAAAAABbQ29u&#10;dGVudF9UeXBlc10ueG1sUEsBAi0AFAAGAAgAAAAhADj9If/WAAAAlAEAAAsAAAAAAAAAAAAAAAAA&#10;LwEAAF9yZWxzLy5yZWxzUEsBAi0AFAAGAAgAAAAhADag7g0vAgAAWgQAAA4AAAAAAAAAAAAAAAAA&#10;LgIAAGRycy9lMm9Eb2MueG1sUEsBAi0AFAAGAAgAAAAhAANPWQ7iAAAACgEAAA8AAAAAAAAAAAAA&#10;AAAAiQQAAGRycy9kb3ducmV2LnhtbFBLBQYAAAAABAAEAPMAAACYBQAAAAA=&#10;" fillcolor="white [3201]" stroked="f" strokeweight=".5pt">
                      <v:textbox>
                        <w:txbxContent>
                          <w:p w14:paraId="70A633E0" w14:textId="77777777" w:rsidR="006340F5" w:rsidRPr="00DD26CF" w:rsidRDefault="006340F5" w:rsidP="00067253">
                            <w:pPr>
                              <w:rPr>
                                <w:sz w:val="24"/>
                              </w:rPr>
                            </w:pPr>
                            <w:r w:rsidRPr="00DD26CF">
                              <w:rPr>
                                <w:sz w:val="24"/>
                              </w:rPr>
                              <w:t>Proton</w:t>
                            </w:r>
                          </w:p>
                        </w:txbxContent>
                      </v:textbox>
                    </v:shape>
                  </w:pict>
                </mc:Fallback>
              </mc:AlternateContent>
            </w:r>
            <w:r w:rsidR="00687EA5">
              <w:rPr>
                <w:noProof/>
                <w:color w:val="000000"/>
                <w:sz w:val="24"/>
              </w:rPr>
              <mc:AlternateContent>
                <mc:Choice Requires="wps">
                  <w:drawing>
                    <wp:anchor distT="0" distB="0" distL="114300" distR="114300" simplePos="0" relativeHeight="251755520" behindDoc="0" locked="0" layoutInCell="1" allowOverlap="1" wp14:anchorId="5F4D472A" wp14:editId="5B863B20">
                      <wp:simplePos x="0" y="0"/>
                      <wp:positionH relativeFrom="column">
                        <wp:posOffset>430071</wp:posOffset>
                      </wp:positionH>
                      <wp:positionV relativeFrom="paragraph">
                        <wp:posOffset>2008351</wp:posOffset>
                      </wp:positionV>
                      <wp:extent cx="778510" cy="289560"/>
                      <wp:effectExtent l="0" t="0" r="2540" b="0"/>
                      <wp:wrapNone/>
                      <wp:docPr id="171" name="Text Box 171"/>
                      <wp:cNvGraphicFramePr/>
                      <a:graphic xmlns:a="http://schemas.openxmlformats.org/drawingml/2006/main">
                        <a:graphicData uri="http://schemas.microsoft.com/office/word/2010/wordprocessingShape">
                          <wps:wsp>
                            <wps:cNvSpPr txBox="1"/>
                            <wps:spPr>
                              <a:xfrm>
                                <a:off x="0" y="0"/>
                                <a:ext cx="778510" cy="289560"/>
                              </a:xfrm>
                              <a:prstGeom prst="rect">
                                <a:avLst/>
                              </a:prstGeom>
                              <a:solidFill>
                                <a:schemeClr val="lt1"/>
                              </a:solidFill>
                              <a:ln w="6350">
                                <a:noFill/>
                              </a:ln>
                            </wps:spPr>
                            <wps:txbx>
                              <w:txbxContent>
                                <w:p w14:paraId="6FC1ACB0" w14:textId="77777777" w:rsidR="006340F5" w:rsidRPr="00DD26CF" w:rsidRDefault="006340F5" w:rsidP="00067253">
                                  <w:pPr>
                                    <w:rPr>
                                      <w:sz w:val="24"/>
                                    </w:rPr>
                                  </w:pPr>
                                  <w:r w:rsidRPr="00DD26CF">
                                    <w:rPr>
                                      <w:sz w:val="24"/>
                                    </w:rPr>
                                    <w:t>Electron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4D472A" id="Text Box 171" o:spid="_x0000_s1084" type="#_x0000_t202" style="position:absolute;left:0;text-align:left;margin-left:33.85pt;margin-top:158.15pt;width:61.3pt;height:22.8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pmLwIAAFsEAAAOAAAAZHJzL2Uyb0RvYy54bWysVEtv2zAMvg/YfxB0b5ykedWIU2QpMgwI&#10;2gLp0LMiS7EAWdQkJXb260cpz3U7DbvIpEjx8X2kp49trcleOK/AFLTX6VIiDIdSmW1Bv78t7yaU&#10;+MBMyTQYUdCD8PRx9vnTtLG56EMFuhSOYBDj88YWtArB5lnmeSVq5jtghUGjBFezgKrbZqVjDUav&#10;ddbvdkdZA660DrjwHm+fjkY6S/GlFDy8SOlFILqgWFtIp0vnJp7ZbMryrWO2UvxUBvuHKmqmDCa9&#10;hHpigZGdU3+EqhV34EGGDoc6AykVF6kH7KbX/dDNumJWpF4QHG8vMPn/F5Y/79f21ZHQfoEWCYyA&#10;NNbnHi9jP610dfxipQTtCOHhAptoA+F4OR5Phj20cDT1Jw/DUYI1uz62zoevAmoShYI6ZCWBxfYr&#10;HzAhup5dYi4PWpVLpXVS4iSIhXZkz5BDHVKJ+OI3L21IU9DR/bCbAhuIz4+RtcEE15aiFNpNS1SJ&#10;7aZK49UGygPC4OA4Id7ypcJiV8yHV+ZwJLA/HPPwgofUgMngJFFSgfv5t/voj0yhlZIGR6yg/seO&#10;OUGJ/maQw4feYBBnMimD4biPiru1bG4tZlcvABHo4UJZnsToH/RZlA7qd9yGecyKJmY45i5oOIuL&#10;cBx83CYu5vPkhFNoWViZteUxdEQ8UvHWvjNnT3wFJPoZzsPI8g+0HX3jSwPzXQCpEqdXVE/44wQn&#10;qk/bFlfkVk9e13/C7BcAAAD//wMAUEsDBBQABgAIAAAAIQDOXFbe4AAAAAoBAAAPAAAAZHJzL2Rv&#10;d25yZXYueG1sTI9NT4QwEIbvJv6HZky8GLcgEVykbIzxI9mbix/x1qUjEOmU0C7gv3f2pLf5ePLO&#10;M8Vmsb2YcPSdIwXxKgKBVDvTUaPgtXq8vAHhgyaje0eo4Ac9bMrTk0Lnxs30gtMuNIJDyOdaQRvC&#10;kEvp6xat9is3IPHuy41WB27HRppRzxxue3kVRam0uiO+0OoB71usv3cHq+DzovnY+uXpbU6uk+Hh&#10;eaqyd1MpdX623N2CCLiEPxiO+qwOJTvt3YGMF72CNMuYVJDEaQLiCKwjLvY8SeM1yLKQ/18ofwEA&#10;AP//AwBQSwECLQAUAAYACAAAACEAtoM4kv4AAADhAQAAEwAAAAAAAAAAAAAAAAAAAAAAW0NvbnRl&#10;bnRfVHlwZXNdLnhtbFBLAQItABQABgAIAAAAIQA4/SH/1gAAAJQBAAALAAAAAAAAAAAAAAAAAC8B&#10;AABfcmVscy8ucmVsc1BLAQItABQABgAIAAAAIQCUPqpmLwIAAFsEAAAOAAAAAAAAAAAAAAAAAC4C&#10;AABkcnMvZTJvRG9jLnhtbFBLAQItABQABgAIAAAAIQDOXFbe4AAAAAoBAAAPAAAAAAAAAAAAAAAA&#10;AIkEAABkcnMvZG93bnJldi54bWxQSwUGAAAAAAQABADzAAAAlgUAAAAA&#10;" fillcolor="white [3201]" stroked="f" strokeweight=".5pt">
                      <v:textbox>
                        <w:txbxContent>
                          <w:p w14:paraId="6FC1ACB0" w14:textId="77777777" w:rsidR="006340F5" w:rsidRPr="00DD26CF" w:rsidRDefault="006340F5" w:rsidP="00067253">
                            <w:pPr>
                              <w:rPr>
                                <w:sz w:val="24"/>
                              </w:rPr>
                            </w:pPr>
                            <w:r w:rsidRPr="00DD26CF">
                              <w:rPr>
                                <w:sz w:val="24"/>
                              </w:rPr>
                              <w:t>Electron</w:t>
                            </w:r>
                          </w:p>
                        </w:txbxContent>
                      </v:textbox>
                    </v:shape>
                  </w:pict>
                </mc:Fallback>
              </mc:AlternateContent>
            </w:r>
            <w:r w:rsidR="00687EA5" w:rsidRPr="00160D64">
              <w:rPr>
                <w:noProof/>
                <w:color w:val="000000"/>
                <w:sz w:val="24"/>
              </w:rPr>
              <mc:AlternateContent>
                <mc:Choice Requires="wpg">
                  <w:drawing>
                    <wp:anchor distT="0" distB="0" distL="114300" distR="114300" simplePos="0" relativeHeight="251893760" behindDoc="0" locked="0" layoutInCell="1" allowOverlap="1" wp14:anchorId="326C4579" wp14:editId="7777FC7D">
                      <wp:simplePos x="0" y="0"/>
                      <wp:positionH relativeFrom="column">
                        <wp:posOffset>129540</wp:posOffset>
                      </wp:positionH>
                      <wp:positionV relativeFrom="paragraph">
                        <wp:posOffset>1962961</wp:posOffset>
                      </wp:positionV>
                      <wp:extent cx="271470" cy="271470"/>
                      <wp:effectExtent l="0" t="0" r="14605" b="14605"/>
                      <wp:wrapNone/>
                      <wp:docPr id="15087" name="Google Shape;15031;p50"/>
                      <wp:cNvGraphicFramePr/>
                      <a:graphic xmlns:a="http://schemas.openxmlformats.org/drawingml/2006/main">
                        <a:graphicData uri="http://schemas.microsoft.com/office/word/2010/wordprocessingGroup">
                          <wpg:wgp>
                            <wpg:cNvGrpSpPr/>
                            <wpg:grpSpPr>
                              <a:xfrm>
                                <a:off x="0" y="0"/>
                                <a:ext cx="271470" cy="271470"/>
                                <a:chOff x="0" y="0"/>
                                <a:chExt cx="271470" cy="271470"/>
                              </a:xfrm>
                            </wpg:grpSpPr>
                            <wpg:grpSp>
                              <wpg:cNvPr id="15088" name="Google Shape;15032;p50"/>
                              <wpg:cNvGrpSpPr/>
                              <wpg:grpSpPr>
                                <a:xfrm rot="10800000">
                                  <a:off x="0" y="0"/>
                                  <a:ext cx="271470" cy="271470"/>
                                  <a:chOff x="0" y="0"/>
                                  <a:chExt cx="192600" cy="192600"/>
                                </a:xfrm>
                              </wpg:grpSpPr>
                              <wps:wsp>
                                <wps:cNvPr id="15089" name="Google Shape;15033;p50"/>
                                <wps:cNvSpPr/>
                                <wps:spPr>
                                  <a:xfrm>
                                    <a:off x="0" y="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090" name="Google Shape;15034;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091" name="Google Shape;15035;p50"/>
                              <wps:cNvCnPr/>
                              <wps:spPr>
                                <a:xfrm>
                                  <a:off x="77263" y="135805"/>
                                  <a:ext cx="117000" cy="0"/>
                                </a:xfrm>
                                <a:prstGeom prst="straightConnector1">
                                  <a:avLst/>
                                </a:prstGeom>
                                <a:noFill/>
                                <a:ln w="19050" cap="flat" cmpd="sng">
                                  <a:solidFill>
                                    <a:schemeClr val="dk1"/>
                                  </a:solidFill>
                                  <a:prstDash val="solid"/>
                                  <a:round/>
                                  <a:headEnd type="none" w="med" len="med"/>
                                  <a:tailEnd type="none" w="med" len="med"/>
                                </a:ln>
                              </wps:spPr>
                              <wps:bodyPr/>
                            </wps:wsp>
                          </wpg:wgp>
                        </a:graphicData>
                      </a:graphic>
                    </wp:anchor>
                  </w:drawing>
                </mc:Choice>
                <mc:Fallback>
                  <w:pict>
                    <v:group w14:anchorId="09B0536C" id="Google Shape;15031;p50" o:spid="_x0000_s1026" style="position:absolute;margin-left:10.2pt;margin-top:154.55pt;width:21.4pt;height:21.4pt;z-index:251893760" coordsize="271470,27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c4U/wMAAH4MAAAOAAAAZHJzL2Uyb0RvYy54bWzsV2tv2zYU/T5g/4HQ98aSLD8bp9iSJhtQ&#10;rAHa/gCaoiyhEsmR9CP99Tu8kvxI5ibttn6aDcikRF7exznnypdvdk3NNtK6SqtFlFzEEZNK6LxS&#10;q0X06ePtq2nEnOcq57VWchE9SBe9ufr5p8utmctUl7rOpWUwotx8axZR6b2ZDwZOlLLh7kIbqfCw&#10;0LbhHlO7GuSWb2G9qQdpHI8HW21zY7WQzuHuTfswuiL7RSGFf18UTnpWLyL45ulq6boM18HVJZ+v&#10;LDdlJTo3+Hd40fBK4dC9qRvuOVvb6ompphJWO134C6GbgS6KSkiKAdEk8aNo7qxeG4plNd+uzD5N&#10;SO2jPH23WfHH5s6aD+beIhNbs0IuaBZi2RW2Cb/wku0oZQ/7lMmdZwI300mSTZBYgUfdmFIqSuT9&#10;yS5Rvv3qvkF/6ODElf2kdRE+31tW5cDbKJ4CYIo3gNad1qtasg8lN/I1ngzT12ZEFQ77nwuUWQ1w&#10;JPE0Dh+q5X8RdzJLxzBP+erGyNfZuEEKd6i7+2d1p8wQnFxIx1EOZ2dzODzkkDbtkeLmDqB5KUye&#10;CZvPjXX+TuqGhcEiknVdGSepDHzzzvk2Sf2qcKzTdZXfVnVNk6AX8rq2bMPBdC6EVH4U2I3Unqys&#10;FduizrMY0GCCQ3KKmnsMGwNAObWiM0+2OLta7k1nw/D9O8vBuRvuytYFstDKC1iscmJFKXn+VuXM&#10;PxgAVkERo+CNayJWS+gnBrTO86p+fh1CqxUi3Jq+GGG01PkDSuuMuK3g0Tvu/D23ELUEZ0HocMqf&#10;a25xcv27AqJmSZaOoIzHE3s8WR5PuBKlhn4KbyPWTq496Wkog9K/rL0uKirXwZnOR0A5EPjHYHqG&#10;8p7RhexlmG4V4VUSJ8kwSdKIFcDkbyGPIdROHJJ4mKWgD+RvOh2mXUPp1TGbjkfIbRDHSTKJJx1s&#10;emEV6xb0wV6PcrSQvMU77pX9SOxUP7ToaaGb1dTNgFxkH7VAN1u24DHch33BaBi2cM/GESsh0dMx&#10;9LIAa3r4wVW7Dt37/ecg7mFXozfyo6b9Pkh4MsomFCHtbjl1WCPWy0r8Kr+c7JiF8xB1MppR0HCl&#10;NTXMkA88yNKs87a9Tzcpe0D1sUlMQxRE5H1ktOaQO6WDDhBzOnpP00nIe0C7VfnL2X1Ln65MJyLw&#10;P7tfwu5D3/6BTIewnWH66BHTr1X3ntMLZv++sefzZJKOhy10h6NpTC2Ez3s+JyBx3717sPZk7ntT&#10;18Gct7xalf5aKwXGatvKRk/zAOuu5QWiPUXwNzWo0+6Xf07+XQQ3EhSiBhVGX+tQT1YizrM9KihJ&#10;1w5oRC+5RPTuhTy8RR/PadXhb8PVXwAAAP//AwBQSwMEFAAGAAgAAAAhAJ/Y4bfgAAAACQEAAA8A&#10;AABkcnMvZG93bnJldi54bWxMj8FOwzAMhu9IvENkJG4sScsmVppO0wScJiQ2pGm3rPHaak1SNVnb&#10;vT3mBEfbn35/f76abMsG7EPjnQI5E8DQld40rlLwvX9/egEWonZGt96hghsGWBX3d7nOjB/dFw67&#10;WDEKcSHTCuoYu4zzUNZodZj5Dh3dzr63OtLYV9z0eqRw2/JEiAW3unH0odYdbmosL7urVfAx6nGd&#10;yrdhezlvbsf9/POwlajU48O0fgUWcYp/MPzqkzoU5HTyV2cCaxUk4plIBalYSmAELNIE2IkWc7kE&#10;XuT8f4PiBwAA//8DAFBLAQItABQABgAIAAAAIQC2gziS/gAAAOEBAAATAAAAAAAAAAAAAAAAAAAA&#10;AABbQ29udGVudF9UeXBlc10ueG1sUEsBAi0AFAAGAAgAAAAhADj9If/WAAAAlAEAAAsAAAAAAAAA&#10;AAAAAAAALwEAAF9yZWxzLy5yZWxzUEsBAi0AFAAGAAgAAAAhALX1zhT/AwAAfgwAAA4AAAAAAAAA&#10;AAAAAAAALgIAAGRycy9lMm9Eb2MueG1sUEsBAi0AFAAGAAgAAAAhAJ/Y4bfgAAAACQEAAA8AAAAA&#10;AAAAAAAAAAAAWQYAAGRycy9kb3ducmV2LnhtbFBLBQYAAAAABAAEAPMAAABmBwAAAAA=&#10;">
                      <v:group id="Google Shape;15032;p50" o:spid="_x0000_s1027"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HSvxgAAAN4AAAAPAAAAZHJzL2Rvd25yZXYueG1sRI9BawIx&#10;EIXvBf9DGKG3mtV2RbZGEaF0T4Wq0OuwGTerm8mSpLr9951DobcZ3pv3vllvR9+rG8XUBTYwnxWg&#10;iJtgO24NnI5vTytQKSNb7AOTgR9KsN1MHtZY2XDnT7odcqskhFOFBlzOQ6V1ahx5TLMwEIt2DtFj&#10;ljW22ka8S7jv9aIoltpjx9LgcKC9o+Z6+PYG7Et6PlFd7+Li43Isu/LdtecvYx6n4+4VVKYx/5v/&#10;rmsr+GWxEl55R2bQm18AAAD//wMAUEsBAi0AFAAGAAgAAAAhANvh9svuAAAAhQEAABMAAAAAAAAA&#10;AAAAAAAAAAAAAFtDb250ZW50X1R5cGVzXS54bWxQSwECLQAUAAYACAAAACEAWvQsW78AAAAVAQAA&#10;CwAAAAAAAAAAAAAAAAAfAQAAX3JlbHMvLnJlbHNQSwECLQAUAAYACAAAACEANJR0r8YAAADeAAAA&#10;DwAAAAAAAAAAAAAAAAAHAgAAZHJzL2Rvd25yZXYueG1sUEsFBgAAAAADAAMAtwAAAPoCAAAAAA==&#10;">
                        <v:oval id="Google Shape;15033;p50" o:spid="_x0000_s102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u8wQAAAN4AAAAPAAAAZHJzL2Rvd25yZXYueG1sRE9LawIx&#10;EL4X+h/CFLzVbMXnahQRLL366PY6bMZk6WaybKK7/feNIHibj+85q03vanGjNlSeFXwMMxDEpdcV&#10;GwXn0/59DiJEZI21Z1LwRwE269eXFebad3yg2zEakUI45KjAxtjkUobSksMw9A1x4i6+dRgTbI3U&#10;LXYp3NVylGVT6bDi1GCxoZ2l8vd4dQqonnTTYvv9WRgrxwVV3eJnZpQavPXbJYhIfXyKH+4vneZP&#10;svkC7u+kG+T6HwAA//8DAFBLAQItABQABgAIAAAAIQDb4fbL7gAAAIUBAAATAAAAAAAAAAAAAAAA&#10;AAAAAABbQ29udGVudF9UeXBlc10ueG1sUEsBAi0AFAAGAAgAAAAhAFr0LFu/AAAAFQEAAAsAAAAA&#10;AAAAAAAAAAAAHwEAAF9yZWxzLy5yZWxzUEsBAi0AFAAGAAgAAAAhADXn67zBAAAA3gAAAA8AAAAA&#10;AAAAAAAAAAAABwIAAGRycy9kb3ducmV2LnhtbFBLBQYAAAAAAwADALcAAAD1AgAAAAA=&#10;" fillcolor="#4472c4 [3208]" strokecolor="#434343" strokeweight="1.5pt">
                          <v:stroke startarrowwidth="narrow" startarrowlength="short" endarrowwidth="narrow" endarrowlength="short"/>
                          <v:textbox inset="2.53958mm,2.53958mm,2.53958mm,2.53958mm"/>
                        </v:oval>
                        <v:shape id="Google Shape;15034;p50" o:spid="_x0000_s102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CFxwAAAN4AAAAPAAAAZHJzL2Rvd25yZXYueG1sRI9Ba8JA&#10;EIXvBf/DMoXemk0FpU1dQxBE6U0tlN6m2TEJZmdjdjVpf71zEHqbYd68975FPrpWXakPjWcDL0kK&#10;irj0tuHKwOdh/fwKKkRki61nMvBLAfLl5GGBmfUD7+i6j5USEw4ZGqhj7DKtQ1mTw5D4jlhuR987&#10;jLL2lbY9DmLuWj1N07l22LAk1NjRqqbytL84A11bnH82H99Y8vzL/m19tTs0gzFPj2PxDirSGP/F&#10;9++tlfqz9E0ABEdm0MsbAAAA//8DAFBLAQItABQABgAIAAAAIQDb4fbL7gAAAIUBAAATAAAAAAAA&#10;AAAAAAAAAAAAAABbQ29udGVudF9UeXBlc10ueG1sUEsBAi0AFAAGAAgAAAAhAFr0LFu/AAAAFQEA&#10;AAsAAAAAAAAAAAAAAAAAHwEAAF9yZWxzLy5yZWxzUEsBAi0AFAAGAAgAAAAhALJKgIXHAAAA3gAA&#10;AA8AAAAAAAAAAAAAAAAABwIAAGRycy9kb3ducmV2LnhtbFBLBQYAAAAAAwADALcAAAD7AgAAAAA=&#10;" path="m1547,2868nfc1946,1597,1345,424,1,e" filled="f" strokecolor="white" strokeweight=".50764mm">
                          <v:stroke startarrowwidth="narrow" startarrowlength="short" endarrowwidth="narrow" endarrowlength="short" endcap="round"/>
                          <v:path arrowok="t" o:extrusionok="f"/>
                        </v:shape>
                      </v:group>
                      <v:shape id="Google Shape;15035;p50" o:spid="_x0000_s1030" type="#_x0000_t32" style="position:absolute;left:77263;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4EAwgAAAN4AAAAPAAAAZHJzL2Rvd25yZXYueG1sRE9Li8Iw&#10;EL4v+B/CCN7WRMGldo0iguLJ9YXscWhm27LNpDTR1n9vBMHbfHzPmS06W4kbNb50rGE0VCCIM2dK&#10;zjWcT+vPBIQPyAYrx6ThTh4W897HDFPjWj7Q7RhyEUPYp6ihCKFOpfRZQRb90NXEkftzjcUQYZNL&#10;02Abw20lx0p9SYslx4YCa1oVlP0fr1YDHtrdbr9M6LLZKJ/j+SdZ/0qtB/1u+Q0iUBfe4pd7a+L8&#10;iZqO4PlOvEHOHwAAAP//AwBQSwECLQAUAAYACAAAACEA2+H2y+4AAACFAQAAEwAAAAAAAAAAAAAA&#10;AAAAAAAAW0NvbnRlbnRfVHlwZXNdLnhtbFBLAQItABQABgAIAAAAIQBa9CxbvwAAABUBAAALAAAA&#10;AAAAAAAAAAAAAB8BAABfcmVscy8ucmVsc1BLAQItABQABgAIAAAAIQA3a4EAwgAAAN4AAAAPAAAA&#10;AAAAAAAAAAAAAAcCAABkcnMvZG93bnJldi54bWxQSwUGAAAAAAMAAwC3AAAA9gIAAAAA&#10;" strokecolor="black [3200]" strokeweight="1.5pt"/>
                    </v:group>
                  </w:pict>
                </mc:Fallback>
              </mc:AlternateContent>
            </w:r>
            <w:r w:rsidR="00687EA5" w:rsidRPr="00687EA5">
              <w:rPr>
                <w:noProof/>
                <w:color w:val="FF0000"/>
                <w:sz w:val="24"/>
              </w:rPr>
              <mc:AlternateContent>
                <mc:Choice Requires="wpg">
                  <w:drawing>
                    <wp:anchor distT="0" distB="0" distL="114300" distR="114300" simplePos="0" relativeHeight="251894784" behindDoc="0" locked="0" layoutInCell="1" allowOverlap="1" wp14:anchorId="0D0C9D88" wp14:editId="2A19C2C6">
                      <wp:simplePos x="0" y="0"/>
                      <wp:positionH relativeFrom="column">
                        <wp:posOffset>125095</wp:posOffset>
                      </wp:positionH>
                      <wp:positionV relativeFrom="paragraph">
                        <wp:posOffset>2386753</wp:posOffset>
                      </wp:positionV>
                      <wp:extent cx="271470" cy="271470"/>
                      <wp:effectExtent l="0" t="0" r="14605" b="14605"/>
                      <wp:wrapNone/>
                      <wp:docPr id="15092" name="Google Shape;15039;p50"/>
                      <wp:cNvGraphicFramePr/>
                      <a:graphic xmlns:a="http://schemas.openxmlformats.org/drawingml/2006/main">
                        <a:graphicData uri="http://schemas.microsoft.com/office/word/2010/wordprocessingGroup">
                          <wpg:wgp>
                            <wpg:cNvGrpSpPr/>
                            <wpg:grpSpPr>
                              <a:xfrm>
                                <a:off x="0" y="0"/>
                                <a:ext cx="271470" cy="271470"/>
                                <a:chOff x="0" y="0"/>
                                <a:chExt cx="271470" cy="271470"/>
                              </a:xfrm>
                            </wpg:grpSpPr>
                            <wpg:grpSp>
                              <wpg:cNvPr id="15093" name="Google Shape;15040;p50"/>
                              <wpg:cNvGrpSpPr/>
                              <wpg:grpSpPr>
                                <a:xfrm rot="10800000">
                                  <a:off x="0" y="0"/>
                                  <a:ext cx="271470" cy="271470"/>
                                  <a:chOff x="0" y="0"/>
                                  <a:chExt cx="192600" cy="192600"/>
                                </a:xfrm>
                              </wpg:grpSpPr>
                              <wps:wsp>
                                <wps:cNvPr id="15094" name="Google Shape;15041;p50"/>
                                <wps:cNvSpPr/>
                                <wps:spPr>
                                  <a:xfrm>
                                    <a:off x="0" y="0"/>
                                    <a:ext cx="192600" cy="192600"/>
                                  </a:xfrm>
                                  <a:prstGeom prst="ellipse">
                                    <a:avLst/>
                                  </a:prstGeom>
                                  <a:solidFill>
                                    <a:srgbClr val="FF0000"/>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095" name="Google Shape;15042;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096" name="Google Shape;15043;p50"/>
                              <wps:cNvCnPr/>
                              <wps:spPr>
                                <a:xfrm>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s:wsp>
                              <wps:cNvPr id="15097" name="Google Shape;15044;p50"/>
                              <wps:cNvCnPr/>
                              <wps:spPr>
                                <a:xfrm rot="5400000">
                                  <a:off x="77262" y="135805"/>
                                  <a:ext cx="117000" cy="0"/>
                                </a:xfrm>
                                <a:prstGeom prst="straightConnector1">
                                  <a:avLst/>
                                </a:prstGeom>
                                <a:noFill/>
                                <a:ln w="19050" cap="flat" cmpd="sng">
                                  <a:solidFill>
                                    <a:schemeClr val="dk1"/>
                                  </a:solidFill>
                                  <a:prstDash val="solid"/>
                                  <a:round/>
                                  <a:headEnd type="none" w="med" len="med"/>
                                  <a:tailEnd type="none" w="med" len="med"/>
                                </a:ln>
                              </wps:spPr>
                              <wps:bodyPr/>
                            </wps:wsp>
                          </wpg:wgp>
                        </a:graphicData>
                      </a:graphic>
                    </wp:anchor>
                  </w:drawing>
                </mc:Choice>
                <mc:Fallback>
                  <w:pict>
                    <v:group w14:anchorId="3884C4BD" id="Google Shape;15039;p50" o:spid="_x0000_s1026" style="position:absolute;margin-left:9.85pt;margin-top:187.95pt;width:21.4pt;height:21.4pt;z-index:251894784" coordsize="271470,27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L9wJwQAALcOAAAOAAAAZHJzL2Uyb0RvYy54bWzsV9ty2zYQfe9M/wHD91gkRV1jOdPakduZ&#10;TOOZJB8AgaDICQmwAHRxvr5nQVIXq4qVpPVT5BkaILCLvZw9C16/2VYlW0tjC61mQXQVBkwqodNC&#10;LWfBp4/zV+OAWcdVykut5Cx4lDZ4c/PrL9ebeipjnesylYZBibLTTT0Lcufqaa9nRS4rbq90LRUW&#10;M20q7jA1y15q+Abaq7IXh+Gwt9EmrY0W0lq8vWsWgxuvP8ukcO+zzErHylkA25x/Gv9c0LN3c82n&#10;S8PrvBCtGfw7rKh4oXDoTtUdd5ytTHGiqiqE0VZn7kroqqezrBDS+wBvovCJN/dGr2rvy3K6Wda7&#10;MCG0T+L03WrFX+t7U3+oHwwisamXiIWfkS/bzFT0H1ayrQ/Z4y5kcuuYwMt4FCUjBFZgqR37kIoc&#10;cT+REvnbr8r1ukN7R6bsJo2JsPnBsCIF3gbhpB8wxStA617rZSnZh5zX8jVWkvB1PfAZJvnnHGVG&#10;AxxROA7p53P5f/gdTeIh1Pt4tWPE66zfKAq7z7v9sbz7yHg4WQrHQQyTszGM9jH0Qjuk2KkFaC6F&#10;yTNu82ltrLuXumI0mAWyLIvaSp8Gvn5nXROkbhcda3VZpPOiLP3ELBe3pWFrjjqfz30KG5GjbaVi&#10;GyR5EgIXTHDwTVZyh2FVA01WLf2BRyL2UHPSpz8iDWTsaBtZdsdt3ljglxpuQQmrFAJ8mkuevlUp&#10;c4810KpAhwFZY6uAlRLkiYHf53hRPr8PBpQKdmzqLhM0Wuj0EXm1tZgXsOgdt+6BGzBahLPAcjjl&#10;7xU3OLn8UwFOkyiJB6DFw4k5nCwOJ1yJXIM8hTMBaya3zpMp+af0byuns8Lnam9MayNwTNX7QoCG&#10;T2dIIb4M0A0dvIrCKOpHURywDID8g+JIrrbMEIX9JJ4EDNw3Hvfjtpt01JiMhwPYQcw4ikbhqIVN&#10;x6pi1SCe9HUQR/9IG7DjXd6NxFZ1Q4OGRq2s9K0MyEX0kQu0skUDnpo7kiOlNGzgngwDloOfx0N0&#10;4wwl08EPppoVte73n4nZSarSa/lRe3lH/B0NkpH30Es3yN/vEatFIX6XX44kJnQevI4GE+80TGlU&#10;9RPEAwtJnLTWNu/9Sx89oPpQJabkhS+3nWd+zz52ShMJ+Mppy3scjyjuhHaj0sure+5/bZp+VjdK&#10;/duqe9+0X7DSAbUzld5/Uum3qr3kdITZXTZ29TwaxUOUOkG3PxiHgwakXT1HKOKudXdg7Yq5a0xt&#10;+7LO8GKZu1utFCpWm4Y2ujInWLf9jgrtFMHf1KDoqix3zS/9HP23CK4kSsg3KBp9rUOd7ISfZ3sU&#10;MUnbDl4QLaCyM2hJLkNL0xcGCd0wjm6JP7HzL3eWE0Tw6ZnbzcnOi7HjWQdfR75JtF9y9Pl1OPdY&#10;239v3vwDAAD//wMAUEsDBBQABgAIAAAAIQABrCSs4AAAAAkBAAAPAAAAZHJzL2Rvd25yZXYueG1s&#10;TI9Bb4JAEIXvTfofNtOkt7qgRRRZjDFtT8ak2qTxtsIIRHaWsCvgv+/01B5f5st736Tr0TSix87V&#10;lhSEkwAEUm6LmkoFX8f3lwUI5zUVurGECu7oYJ09PqQ6KexAn9gffCm4hFyiFVTet4mULq/QaDex&#10;LRLfLrYz2nPsSll0euBy08hpEMyl0TXxQqVb3FaYXw83o+Bj0MNmFr71u+tlez8do/33LkSlnp/G&#10;zQqEx9H/wfCrz+qQsdPZ3qhwouG8jJlUMIujJQgG5tMIxFnBa7iIQWap/P9B9gMAAP//AwBQSwEC&#10;LQAUAAYACAAAACEAtoM4kv4AAADhAQAAEwAAAAAAAAAAAAAAAAAAAAAAW0NvbnRlbnRfVHlwZXNd&#10;LnhtbFBLAQItABQABgAIAAAAIQA4/SH/1gAAAJQBAAALAAAAAAAAAAAAAAAAAC8BAABfcmVscy8u&#10;cmVsc1BLAQItABQABgAIAAAAIQAZIL9wJwQAALcOAAAOAAAAAAAAAAAAAAAAAC4CAABkcnMvZTJv&#10;RG9jLnhtbFBLAQItABQABgAIAAAAIQABrCSs4AAAAAkBAAAPAAAAAAAAAAAAAAAAAIEGAABkcnMv&#10;ZG93bnJldi54bWxQSwUGAAAAAAQABADzAAAAjgcAAAAA&#10;">
                      <v:group id="Google Shape;15040;p50" o:spid="_x0000_s1027"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ADwwAAAN4AAAAPAAAAZHJzL2Rvd25yZXYueG1sRE9LawIx&#10;EL4X/A9hBG8162PFbo0iQnFPhargddiMm203kyVJdf33Rij0Nh/fc1ab3rbiSj40jhVMxhkI4srp&#10;hmsFp+PH6xJEiMgaW8ek4E4BNuvBywoL7W78RddDrEUK4VCgAhNjV0gZKkMWw9h1xIm7OG8xJuhr&#10;qT3eUrht5TTLFtJiw6nBYEc7Q9XP4dcq0PMwO1FZbv308/uYN/ne1JezUqNhv30HEamP/+I/d6nT&#10;/Dx7m8HznXSDXD8AAAD//wMAUEsBAi0AFAAGAAgAAAAhANvh9svuAAAAhQEAABMAAAAAAAAAAAAA&#10;AAAAAAAAAFtDb250ZW50X1R5cGVzXS54bWxQSwECLQAUAAYACAAAACEAWvQsW78AAAAVAQAACwAA&#10;AAAAAAAAAAAAAAAfAQAAX3JlbHMvLnJlbHNQSwECLQAUAAYACAAAACEAv+lwA8MAAADeAAAADwAA&#10;AAAAAAAAAAAAAAAHAgAAZHJzL2Rvd25yZXYueG1sUEsFBgAAAAADAAMAtwAAAPcCAAAAAA==&#10;">
                        <v:oval id="Google Shape;15041;p50" o:spid="_x0000_s102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1lRxgAAAN4AAAAPAAAAZHJzL2Rvd25yZXYueG1sRE9LSwMx&#10;EL4L/ocwgjebWLS2a9MiitR6sPSBeBw242YxmaybtN3665uC0Nt8fM8ZTzvvxI7aWAfWcNtTIIjL&#10;YGquNGzWrzdDEDEhG3SBScOBIkwnlxdjLEzY85J2q1SJHMKxQA02paaQMpaWPMZeaIgz9x1ajynD&#10;tpKmxX0O9072lRpIjzXnBosNPVsqf1Zbr0E9/H6+x9nL38fXbOhsOV/03Wih9fVV9/QIIlGXzuJ/&#10;95vJ8+/V6A5O7+Qb5OQIAAD//wMAUEsBAi0AFAAGAAgAAAAhANvh9svuAAAAhQEAABMAAAAAAAAA&#10;AAAAAAAAAAAAAFtDb250ZW50X1R5cGVzXS54bWxQSwECLQAUAAYACAAAACEAWvQsW78AAAAVAQAA&#10;CwAAAAAAAAAAAAAAAAAfAQAAX3JlbHMvLnJlbHNQSwECLQAUAAYACAAAACEA6rtZUcYAAADeAAAA&#10;DwAAAAAAAAAAAAAAAAAHAgAAZHJzL2Rvd25yZXYueG1sUEsFBgAAAAADAAMAtwAAAPoCAAAAAA==&#10;" fillcolor="red" strokecolor="#434343" strokeweight="1.5pt">
                          <v:stroke startarrowwidth="narrow" startarrowlength="short" endarrowwidth="narrow" endarrowlength="short"/>
                          <v:textbox inset="2.53958mm,2.53958mm,2.53958mm,2.53958mm"/>
                        </v:oval>
                        <v:shape id="Google Shape;15042;p50" o:spid="_x0000_s102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SMdwwAAAN4AAAAPAAAAZHJzL2Rvd25yZXYueG1sRE9Li8Iw&#10;EL4L+x/CLHjTdAVFu6ZFFkTx5gPE22wz25ZtJrWJtvrrjSB4m4/vOfO0M5W4UuNKywq+hhEI4szq&#10;knMFh/1yMAXhPLLGyjIpuJGDNPnozTHWtuUtXXc+FyGEXYwKCu/rWEqXFWTQDW1NHLg/2xj0ATa5&#10;1A22IdxUchRFE2mw5NBQYE0/BWX/u4tRUFeL8+9qc8KMJ0d9X9t8uy9bpfqf3eIbhKfOv8Uv91qH&#10;+eNoNobnO+EGmTwAAAD//wMAUEsBAi0AFAAGAAgAAAAhANvh9svuAAAAhQEAABMAAAAAAAAAAAAA&#10;AAAAAAAAAFtDb250ZW50X1R5cGVzXS54bWxQSwECLQAUAAYACAAAACEAWvQsW78AAAAVAQAACwAA&#10;AAAAAAAAAAAAAAAfAQAAX3JlbHMvLnJlbHNQSwECLQAUAAYACAAAACEAoj0jHc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v:shape id="Google Shape;15043;p50" o:spid="_x0000_s1030" type="#_x0000_t32" style="position:absolute;left:77262;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hl0wgAAAN4AAAAPAAAAZHJzL2Rvd25yZXYueG1sRE9Li8Iw&#10;EL4L+x/CLHjTZAWlW40iC4on1xeLx6EZ22IzKU209d9vBMHbfHzPmS06W4k7Nb50rOFrqEAQZ86U&#10;nGs4HVeDBIQPyAYrx6ThQR4W84/eDFPjWt7T/RByEUPYp6ihCKFOpfRZQRb90NXEkbu4xmKIsMml&#10;abCN4baSI6Um0mLJsaHAmn4Kyq6Hm9WA+3a73S0T+luvlc/x9JuszlLr/me3nIII1IW3+OXemDh/&#10;rL4n8Hwn3iDn/wAAAP//AwBQSwECLQAUAAYACAAAACEA2+H2y+4AAACFAQAAEwAAAAAAAAAAAAAA&#10;AAAAAAAAW0NvbnRlbnRfVHlwZXNdLnhtbFBLAQItABQABgAIAAAAIQBa9CxbvwAAABUBAAALAAAA&#10;AAAAAAAAAAAAAB8BAABfcmVscy8ucmVsc1BLAQItABQABgAIAAAAIQC4ghl0wgAAAN4AAAAPAAAA&#10;AAAAAAAAAAAAAAcCAABkcnMvZG93bnJldi54bWxQSwUGAAAAAAMAAwC3AAAA9gIAAAAA&#10;" strokecolor="black [3200]" strokeweight="1.5pt"/>
                      <v:shape id="Google Shape;15044;p50" o:spid="_x0000_s1031" type="#_x0000_t32" style="position:absolute;left:77262;top:135805;width:11700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fhjxAAAAN4AAAAPAAAAZHJzL2Rvd25yZXYueG1sRE9NawIx&#10;EL0L/ocwQm+aXUu3ujWKCIUeSkHrocdxM262JpN1E3X775uC0Ns83ucsVr2z4kpdaDwryCcZCOLK&#10;64ZrBfvP1/EMRIjIGq1nUvBDAVbL4WCBpfY33tJ1F2uRQjiUqMDE2JZShsqQwzDxLXHijr5zGBPs&#10;aqk7vKVwZ+U0ywrpsOHUYLCljaHqtLs4BZx/fJ2MfZ8yPV7yvV0X5+9DodTDqF+/gIjUx3/x3f2m&#10;0/ynbP4Mf++kG+TyFwAA//8DAFBLAQItABQABgAIAAAAIQDb4fbL7gAAAIUBAAATAAAAAAAAAAAA&#10;AAAAAAAAAABbQ29udGVudF9UeXBlc10ueG1sUEsBAi0AFAAGAAgAAAAhAFr0LFu/AAAAFQEAAAsA&#10;AAAAAAAAAAAAAAAAHwEAAF9yZWxzLy5yZWxzUEsBAi0AFAAGAAgAAAAhAPBp+GPEAAAA3gAAAA8A&#10;AAAAAAAAAAAAAAAABwIAAGRycy9kb3ducmV2LnhtbFBLBQYAAAAAAwADALcAAAD4AgAAAAA=&#10;" strokecolor="black [3200]" strokeweight="1.5pt"/>
                    </v:group>
                  </w:pict>
                </mc:Fallback>
              </mc:AlternateContent>
            </w:r>
            <w:r w:rsidR="00130FC2" w:rsidRPr="00687EA5">
              <w:rPr>
                <w:noProof/>
                <w:color w:val="FF0000"/>
                <w:sz w:val="24"/>
              </w:rPr>
              <mc:AlternateContent>
                <mc:Choice Requires="wps">
                  <w:drawing>
                    <wp:anchor distT="0" distB="0" distL="114300" distR="114300" simplePos="0" relativeHeight="251666432" behindDoc="0" locked="0" layoutInCell="1" allowOverlap="1" wp14:anchorId="196284AC" wp14:editId="0C24B215">
                      <wp:simplePos x="0" y="0"/>
                      <wp:positionH relativeFrom="column">
                        <wp:posOffset>-25400</wp:posOffset>
                      </wp:positionH>
                      <wp:positionV relativeFrom="paragraph">
                        <wp:posOffset>3109595</wp:posOffset>
                      </wp:positionV>
                      <wp:extent cx="2573655" cy="3048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573655" cy="304800"/>
                              </a:xfrm>
                              <a:prstGeom prst="rect">
                                <a:avLst/>
                              </a:prstGeom>
                              <a:noFill/>
                              <a:ln w="6350">
                                <a:noFill/>
                              </a:ln>
                            </wps:spPr>
                            <wps:txbx>
                              <w:txbxContent>
                                <w:p w14:paraId="1DD25A9C" w14:textId="734490F9" w:rsidR="004440DC" w:rsidRPr="00DD26CF" w:rsidRDefault="004440DC" w:rsidP="004440DC">
                                  <w:pPr>
                                    <w:rPr>
                                      <w:sz w:val="24"/>
                                    </w:rPr>
                                  </w:pPr>
                                  <w:r w:rsidRPr="00DD26CF">
                                    <w:rPr>
                                      <w:sz w:val="24"/>
                                    </w:rPr>
                                    <w:t xml:space="preserve">Mô hình cấu tạo nguyên tử </w:t>
                                  </w:r>
                                  <w:r w:rsidR="00AA5A35" w:rsidRPr="00DD26CF">
                                    <w:rPr>
                                      <w:sz w:val="24"/>
                                    </w:rPr>
                                    <w:t>Lithium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284AC" id="Text Box 40" o:spid="_x0000_s1085" type="#_x0000_t202" style="position:absolute;left:0;text-align:left;margin-left:-2pt;margin-top:244.85pt;width:202.6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6hLGwIAADQEAAAOAAAAZHJzL2Uyb0RvYy54bWysU9tuGyEQfa/Uf0C817u+Jll5HbmJXFWK&#10;kkhOlWfMgnclYChg77pf34H1TWmfqr7AwAxzOecwv++0InvhfAOmpMNBTokwHKrGbEv642315ZYS&#10;H5ipmAIjSnoQnt4vPn+at7YQI6hBVcIRTGJ80dqS1iHYIss8r4VmfgBWGHRKcJoFPLptVjnWYnat&#10;slGez7IWXGUdcOE93j72TrpI+aUUPLxI6UUgqqTYW0irS+smrtlizoqtY7Zu+LEN9g9daNYYLHpO&#10;9cgCIzvX/JFKN9yBBxkGHHQGUjZcpBlwmmH+YZp1zaxIsyA43p5h8v8vLX/er+2rI6H7Ch0SGAFp&#10;rS88XsZ5Oul03LFTgn6E8HCGTXSBcLwcTW/Gs+mUEo6+cT65zROu2eW1dT58E6BJNErqkJaEFts/&#10;+YAVMfQUEosZWDVKJWqUIW1JZ+Npnh6cPfhCGXx46TVaodt0pKlwjvMgG6gOOJ+Dnnpv+arBJp6Y&#10;D6/MIdc4Euo3vOAiFWAxOFqU1OB+/e0+xiMF6KWkRe2U1P/cMScoUd8NknM3nEyi2NJhMr0Z4cFd&#10;ezbXHrPTD4DyHOJPsTyZMT6okykd6HeU+TJWRRczHGuXNJzMh9ArGr8JF8tlCkJ5WRaezNrymDrC&#10;GiF+696Zs0ceAjL4DCeVseIDHX1sT8hyF0A2iasIdI/qEX+UZqLw+I2i9q/PKery2Re/AQAA//8D&#10;AFBLAwQUAAYACAAAACEAjcjeKeMAAAAKAQAADwAAAGRycy9kb3ducmV2LnhtbEyPT0/CQBTE7yZ+&#10;h80z8QZboNhSuiWkCTExcgC5eHvtPtrG/VO7C1Q/vetJj5OZzPwm34xasSsNrrNGwGwaASNTW9mZ&#10;RsDpbTdJgTmPRqKyhgR8kYNNcX+XYybtzRzoevQNCyXGZSig9b7POHd1Sxrd1PZkgne2g0Yf5NBw&#10;OeAtlGvF51H0xDV2Jiy02FPZUv1xvGgBL+Vuj4dqrtNvVT6/nrf95+l9KcTjw7hdA/M0+r8w/OIH&#10;dCgCU2UvRjqmBEzicMULiNNVAiwE4mi2AFYJWC6SBHiR8/8Xih8AAAD//wMAUEsBAi0AFAAGAAgA&#10;AAAhALaDOJL+AAAA4QEAABMAAAAAAAAAAAAAAAAAAAAAAFtDb250ZW50X1R5cGVzXS54bWxQSwEC&#10;LQAUAAYACAAAACEAOP0h/9YAAACUAQAACwAAAAAAAAAAAAAAAAAvAQAAX3JlbHMvLnJlbHNQSwEC&#10;LQAUAAYACAAAACEAgL+oSxsCAAA0BAAADgAAAAAAAAAAAAAAAAAuAgAAZHJzL2Uyb0RvYy54bWxQ&#10;SwECLQAUAAYACAAAACEAjcjeKeMAAAAKAQAADwAAAAAAAAAAAAAAAAB1BAAAZHJzL2Rvd25yZXYu&#10;eG1sUEsFBgAAAAAEAAQA8wAAAIUFAAAAAA==&#10;" filled="f" stroked="f" strokeweight=".5pt">
                      <v:textbox>
                        <w:txbxContent>
                          <w:p w14:paraId="1DD25A9C" w14:textId="734490F9" w:rsidR="004440DC" w:rsidRPr="00DD26CF" w:rsidRDefault="004440DC" w:rsidP="004440DC">
                            <w:pPr>
                              <w:rPr>
                                <w:sz w:val="24"/>
                              </w:rPr>
                            </w:pPr>
                            <w:r w:rsidRPr="00DD26CF">
                              <w:rPr>
                                <w:sz w:val="24"/>
                              </w:rPr>
                              <w:t xml:space="preserve">Mô hình cấu tạo nguyên tử </w:t>
                            </w:r>
                            <w:r w:rsidR="00AA5A35" w:rsidRPr="00DD26CF">
                              <w:rPr>
                                <w:sz w:val="24"/>
                              </w:rPr>
                              <w:t>Lithium</w:t>
                            </w:r>
                          </w:p>
                        </w:txbxContent>
                      </v:textbox>
                    </v:shape>
                  </w:pict>
                </mc:Fallback>
              </mc:AlternateContent>
            </w:r>
          </w:p>
        </w:tc>
      </w:tr>
    </w:tbl>
    <w:bookmarkEnd w:id="2"/>
    <w:p w14:paraId="5A00A301" w14:textId="1EAA3244" w:rsidR="00F852AF" w:rsidRDefault="00F852AF" w:rsidP="00F852AF">
      <w:pPr>
        <w:spacing w:line="312" w:lineRule="auto"/>
        <w:jc w:val="center"/>
        <w:rPr>
          <w:b/>
          <w:sz w:val="24"/>
        </w:rPr>
      </w:pPr>
      <w:r>
        <w:rPr>
          <w:b/>
          <w:sz w:val="24"/>
        </w:rPr>
        <w:t>Phiếu học tập số 3</w:t>
      </w:r>
    </w:p>
    <w:p w14:paraId="02571BE5" w14:textId="77777777" w:rsidR="00772163" w:rsidRDefault="00772163" w:rsidP="00F852AF">
      <w:pPr>
        <w:spacing w:line="312" w:lineRule="auto"/>
        <w:jc w:val="center"/>
        <w:rPr>
          <w:color w:val="0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4325"/>
      </w:tblGrid>
      <w:tr w:rsidR="00F852AF" w14:paraId="2492EE95" w14:textId="77777777" w:rsidTr="00604587">
        <w:tc>
          <w:tcPr>
            <w:tcW w:w="5245" w:type="dxa"/>
          </w:tcPr>
          <w:p w14:paraId="657A3733" w14:textId="797C00D2" w:rsidR="00F852AF" w:rsidRDefault="00F852AF" w:rsidP="00604587">
            <w:pPr>
              <w:spacing w:line="312" w:lineRule="auto"/>
              <w:rPr>
                <w:b/>
                <w:bCs/>
                <w:color w:val="000000"/>
                <w:sz w:val="24"/>
              </w:rPr>
            </w:pPr>
            <w:r w:rsidRPr="00EA2F6D">
              <w:rPr>
                <w:b/>
                <w:bCs/>
                <w:color w:val="000000"/>
                <w:sz w:val="24"/>
              </w:rPr>
              <w:t xml:space="preserve">Quan sát sơ đồ cấu tạo nguyên tử </w:t>
            </w:r>
            <w:r w:rsidR="00160D64">
              <w:rPr>
                <w:b/>
                <w:bCs/>
                <w:color w:val="000000"/>
                <w:sz w:val="24"/>
              </w:rPr>
              <w:t>Carbon</w:t>
            </w:r>
            <w:r w:rsidRPr="00EA2F6D">
              <w:rPr>
                <w:b/>
                <w:bCs/>
                <w:color w:val="000000"/>
                <w:sz w:val="24"/>
              </w:rPr>
              <w:t>, cho biết</w:t>
            </w:r>
            <w:r>
              <w:rPr>
                <w:b/>
                <w:bCs/>
                <w:color w:val="000000"/>
                <w:sz w:val="24"/>
              </w:rPr>
              <w:t>:</w:t>
            </w:r>
          </w:p>
          <w:p w14:paraId="1CA49791" w14:textId="68DAEA66" w:rsidR="00F852AF" w:rsidRDefault="00F852AF" w:rsidP="00604587">
            <w:pPr>
              <w:spacing w:line="312" w:lineRule="auto"/>
              <w:rPr>
                <w:color w:val="000000"/>
                <w:sz w:val="24"/>
              </w:rPr>
            </w:pPr>
            <w:r w:rsidRPr="00C40DEA">
              <w:rPr>
                <w:color w:val="000000"/>
                <w:sz w:val="24"/>
              </w:rPr>
              <w:t xml:space="preserve">a, Nguyên tử </w:t>
            </w:r>
            <w:r w:rsidR="00160D64">
              <w:rPr>
                <w:color w:val="000000"/>
                <w:sz w:val="24"/>
              </w:rPr>
              <w:t>Carbon</w:t>
            </w:r>
            <w:r>
              <w:rPr>
                <w:color w:val="000000"/>
                <w:sz w:val="24"/>
              </w:rPr>
              <w:t xml:space="preserve"> gồm: </w:t>
            </w:r>
          </w:p>
          <w:p w14:paraId="715748B3" w14:textId="77777777" w:rsidR="00F852AF" w:rsidRDefault="00F852AF" w:rsidP="00604587">
            <w:pPr>
              <w:spacing w:line="312" w:lineRule="auto"/>
              <w:rPr>
                <w:color w:val="000000"/>
                <w:sz w:val="24"/>
              </w:rPr>
            </w:pPr>
            <w:r>
              <w:rPr>
                <w:color w:val="000000"/>
                <w:sz w:val="24"/>
              </w:rPr>
              <w:t>…………………hạt electron</w:t>
            </w:r>
          </w:p>
          <w:p w14:paraId="53D46D18" w14:textId="4442C247" w:rsidR="003F0D72" w:rsidRDefault="003F0D72" w:rsidP="00604587">
            <w:pPr>
              <w:spacing w:line="312" w:lineRule="auto"/>
              <w:rPr>
                <w:color w:val="000000"/>
                <w:sz w:val="24"/>
              </w:rPr>
            </w:pPr>
            <w:r>
              <w:rPr>
                <w:color w:val="000000"/>
                <w:sz w:val="24"/>
              </w:rPr>
              <w:t xml:space="preserve">b, điện tích hạt nhân của nguyên tử Carbon bằng bao nhiêu? </w:t>
            </w:r>
          </w:p>
          <w:p w14:paraId="502400BC" w14:textId="1881CE95" w:rsidR="009D284D" w:rsidRDefault="009D284D" w:rsidP="00604587">
            <w:pPr>
              <w:spacing w:line="312" w:lineRule="auto"/>
              <w:rPr>
                <w:color w:val="000000"/>
                <w:sz w:val="24"/>
              </w:rPr>
            </w:pPr>
            <w:r>
              <w:rPr>
                <w:color w:val="000000"/>
                <w:sz w:val="24"/>
              </w:rPr>
              <w:t>……………………………………………………..</w:t>
            </w:r>
          </w:p>
          <w:p w14:paraId="46DEDDFB" w14:textId="1DCE97F5" w:rsidR="009D284D" w:rsidRDefault="009D284D" w:rsidP="00604587">
            <w:pPr>
              <w:spacing w:line="312" w:lineRule="auto"/>
              <w:rPr>
                <w:color w:val="000000"/>
                <w:sz w:val="24"/>
              </w:rPr>
            </w:pPr>
            <w:r>
              <w:rPr>
                <w:color w:val="000000"/>
                <w:sz w:val="24"/>
              </w:rPr>
              <w:t>……………………………………………………..</w:t>
            </w:r>
          </w:p>
          <w:p w14:paraId="49634025" w14:textId="6A5ED9BF" w:rsidR="00F852AF" w:rsidRDefault="003F0D72" w:rsidP="00604587">
            <w:pPr>
              <w:spacing w:line="312" w:lineRule="auto"/>
              <w:rPr>
                <w:color w:val="000000"/>
                <w:sz w:val="24"/>
              </w:rPr>
            </w:pPr>
            <w:r>
              <w:rPr>
                <w:color w:val="000000"/>
                <w:sz w:val="24"/>
              </w:rPr>
              <w:t>c</w:t>
            </w:r>
            <w:r w:rsidR="00F852AF">
              <w:rPr>
                <w:color w:val="000000"/>
                <w:sz w:val="24"/>
              </w:rPr>
              <w:t xml:space="preserve">, </w:t>
            </w:r>
            <w:r w:rsidR="00B936C1">
              <w:rPr>
                <w:color w:val="000000"/>
                <w:sz w:val="24"/>
              </w:rPr>
              <w:t xml:space="preserve">Nếu </w:t>
            </w:r>
            <w:r w:rsidR="00F852AF">
              <w:rPr>
                <w:color w:val="000000"/>
                <w:sz w:val="24"/>
              </w:rPr>
              <w:t xml:space="preserve"> nguyên tử </w:t>
            </w:r>
            <w:r w:rsidR="00B936C1">
              <w:rPr>
                <w:color w:val="000000"/>
                <w:sz w:val="24"/>
              </w:rPr>
              <w:t xml:space="preserve">Carbon </w:t>
            </w:r>
            <w:r w:rsidR="00F852AF">
              <w:rPr>
                <w:color w:val="000000"/>
                <w:sz w:val="24"/>
              </w:rPr>
              <w:t xml:space="preserve">luôn trung hoà về điện </w:t>
            </w:r>
            <w:r w:rsidR="00B936C1">
              <w:rPr>
                <w:color w:val="000000"/>
                <w:sz w:val="24"/>
              </w:rPr>
              <w:t>thì theo em số hạt proton trong hạt nhân nguyên tử là bao nhiêu</w:t>
            </w:r>
            <w:r w:rsidR="00F852AF">
              <w:rPr>
                <w:color w:val="000000"/>
                <w:sz w:val="24"/>
              </w:rPr>
              <w:t>?</w:t>
            </w:r>
          </w:p>
          <w:p w14:paraId="7FA0AC52" w14:textId="147B1028" w:rsidR="00F852AF" w:rsidRDefault="008775D9" w:rsidP="00604587">
            <w:pPr>
              <w:spacing w:line="312" w:lineRule="auto"/>
              <w:rPr>
                <w:color w:val="000000"/>
                <w:sz w:val="24"/>
              </w:rPr>
            </w:pPr>
            <w:r>
              <w:rPr>
                <w:noProof/>
                <w:color w:val="000000"/>
                <w:sz w:val="24"/>
              </w:rPr>
              <mc:AlternateContent>
                <mc:Choice Requires="wps">
                  <w:drawing>
                    <wp:anchor distT="0" distB="0" distL="114300" distR="114300" simplePos="0" relativeHeight="251863040" behindDoc="0" locked="0" layoutInCell="1" allowOverlap="1" wp14:anchorId="4EDD52A3" wp14:editId="6C94B8DB">
                      <wp:simplePos x="0" y="0"/>
                      <wp:positionH relativeFrom="column">
                        <wp:posOffset>3759835</wp:posOffset>
                      </wp:positionH>
                      <wp:positionV relativeFrom="paragraph">
                        <wp:posOffset>107950</wp:posOffset>
                      </wp:positionV>
                      <wp:extent cx="778510" cy="289560"/>
                      <wp:effectExtent l="0" t="0" r="2540" b="0"/>
                      <wp:wrapNone/>
                      <wp:docPr id="220" name="Text Box 220"/>
                      <wp:cNvGraphicFramePr/>
                      <a:graphic xmlns:a="http://schemas.openxmlformats.org/drawingml/2006/main">
                        <a:graphicData uri="http://schemas.microsoft.com/office/word/2010/wordprocessingShape">
                          <wps:wsp>
                            <wps:cNvSpPr txBox="1"/>
                            <wps:spPr>
                              <a:xfrm>
                                <a:off x="0" y="0"/>
                                <a:ext cx="778510" cy="289560"/>
                              </a:xfrm>
                              <a:prstGeom prst="rect">
                                <a:avLst/>
                              </a:prstGeom>
                              <a:solidFill>
                                <a:schemeClr val="lt1"/>
                              </a:solidFill>
                              <a:ln w="6350">
                                <a:noFill/>
                              </a:ln>
                            </wps:spPr>
                            <wps:txbx>
                              <w:txbxContent>
                                <w:p w14:paraId="447083C4" w14:textId="77777777" w:rsidR="00F852AF" w:rsidRPr="00DD26CF" w:rsidRDefault="00F852AF" w:rsidP="00F852AF">
                                  <w:pPr>
                                    <w:rPr>
                                      <w:sz w:val="24"/>
                                    </w:rPr>
                                  </w:pPr>
                                  <w:r w:rsidRPr="00DD26CF">
                                    <w:rPr>
                                      <w:sz w:val="24"/>
                                    </w:rPr>
                                    <w:t>Electron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DD52A3" id="Text Box 220" o:spid="_x0000_s1086" type="#_x0000_t202" style="position:absolute;left:0;text-align:left;margin-left:296.05pt;margin-top:8.5pt;width:61.3pt;height:22.8pt;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QXMQIAAFsEAAAOAAAAZHJzL2Uyb0RvYy54bWysVEuP2jAQvlfqf7B8LwEKL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t7dTccDtHA0Daf340mCNbs+ts6HrwJqEoWCOmQlgcUO&#10;ax8wIbqeXWIuD1qVK6V1UuIkiKV25MCQQx1SifjiNy9tSFPQyedxPwU2EJ93kbXBBNeWohTabUtU&#10;ie0Oz/1uoTwiDA66CfGWrxQWu2Y+vDCHI4H94ZiHZzykBkwGJ4mSCtzPv91Hf2QKrZQ0OGIF9T/2&#10;zAlK9DeDHN4PRqM4k0kZje+GqLhby/bWYvb1EhCBAS6U5UmM/kGfRemgfsNtWMSsaGKGY+6ChrO4&#10;DN3g4zZxsVgkJ5xCy8LabCyPoSPikYrX9o05e+IrINFPcB5Glr+jrfONLw0s9gGkSpxGoDtUT/jj&#10;BCeqT9sWV+RWT17Xf8L8FwAAAP//AwBQSwMEFAAGAAgAAAAhAPivuU3gAAAACQEAAA8AAABkcnMv&#10;ZG93bnJldi54bWxMj8tOhEAQRfcm/kOnTNwYp4FxQJFmYoyPxJ2Dj7jroUsg0tWE7gH8e8uVLiv3&#10;5Na5xXaxvZhw9J0jBfEqAoFUO9NRo+Cluj+/BOGDJqN7R6jgGz1sy+OjQufGzfSM0y40gkvI51pB&#10;G8KQS+nrFq32KzcgcfbpRqsDn2MjzahnLre9TKIolVZ3xB9aPeBti/XX7mAVfJw1709+eXid15v1&#10;cPc4VdmbqZQ6PVlurkEEXMIfDL/6rA4lO+3dgYwXvYLNVRIzykHGmxjI4osMxF5BmqQgy0L+X1D+&#10;AAAA//8DAFBLAQItABQABgAIAAAAIQC2gziS/gAAAOEBAAATAAAAAAAAAAAAAAAAAAAAAABbQ29u&#10;dGVudF9UeXBlc10ueG1sUEsBAi0AFAAGAAgAAAAhADj9If/WAAAAlAEAAAsAAAAAAAAAAAAAAAAA&#10;LwEAAF9yZWxzLy5yZWxzUEsBAi0AFAAGAAgAAAAhACtcRBcxAgAAWwQAAA4AAAAAAAAAAAAAAAAA&#10;LgIAAGRycy9lMm9Eb2MueG1sUEsBAi0AFAAGAAgAAAAhAPivuU3gAAAACQEAAA8AAAAAAAAAAAAA&#10;AAAAiwQAAGRycy9kb3ducmV2LnhtbFBLBQYAAAAABAAEAPMAAACYBQAAAAA=&#10;" fillcolor="white [3201]" stroked="f" strokeweight=".5pt">
                      <v:textbox>
                        <w:txbxContent>
                          <w:p w14:paraId="447083C4" w14:textId="77777777" w:rsidR="00F852AF" w:rsidRPr="00DD26CF" w:rsidRDefault="00F852AF" w:rsidP="00F852AF">
                            <w:pPr>
                              <w:rPr>
                                <w:sz w:val="24"/>
                              </w:rPr>
                            </w:pPr>
                            <w:r w:rsidRPr="00DD26CF">
                              <w:rPr>
                                <w:sz w:val="24"/>
                              </w:rPr>
                              <w:t>Electron</w:t>
                            </w:r>
                          </w:p>
                        </w:txbxContent>
                      </v:textbox>
                    </v:shape>
                  </w:pict>
                </mc:Fallback>
              </mc:AlternateContent>
            </w:r>
            <w:r w:rsidRPr="00160D64">
              <w:rPr>
                <w:noProof/>
                <w:color w:val="000000"/>
                <w:sz w:val="24"/>
              </w:rPr>
              <mc:AlternateContent>
                <mc:Choice Requires="wpg">
                  <w:drawing>
                    <wp:anchor distT="0" distB="0" distL="114300" distR="114300" simplePos="0" relativeHeight="251878400" behindDoc="0" locked="0" layoutInCell="1" allowOverlap="1" wp14:anchorId="5E24E9B0" wp14:editId="458A3B31">
                      <wp:simplePos x="0" y="0"/>
                      <wp:positionH relativeFrom="column">
                        <wp:posOffset>3422015</wp:posOffset>
                      </wp:positionH>
                      <wp:positionV relativeFrom="paragraph">
                        <wp:posOffset>107950</wp:posOffset>
                      </wp:positionV>
                      <wp:extent cx="271145" cy="271145"/>
                      <wp:effectExtent l="0" t="0" r="14605" b="14605"/>
                      <wp:wrapNone/>
                      <wp:docPr id="15061" name="Google Shape;15031;p50"/>
                      <wp:cNvGraphicFramePr/>
                      <a:graphic xmlns:a="http://schemas.openxmlformats.org/drawingml/2006/main">
                        <a:graphicData uri="http://schemas.microsoft.com/office/word/2010/wordprocessingGroup">
                          <wpg:wgp>
                            <wpg:cNvGrpSpPr/>
                            <wpg:grpSpPr>
                              <a:xfrm>
                                <a:off x="0" y="0"/>
                                <a:ext cx="271145" cy="271145"/>
                                <a:chOff x="0" y="0"/>
                                <a:chExt cx="271470" cy="271470"/>
                              </a:xfrm>
                            </wpg:grpSpPr>
                            <wpg:grpSp>
                              <wpg:cNvPr id="15062" name="Google Shape;15032;p50"/>
                              <wpg:cNvGrpSpPr/>
                              <wpg:grpSpPr>
                                <a:xfrm rot="10800000">
                                  <a:off x="0" y="0"/>
                                  <a:ext cx="271470" cy="271470"/>
                                  <a:chOff x="0" y="0"/>
                                  <a:chExt cx="192600" cy="192600"/>
                                </a:xfrm>
                              </wpg:grpSpPr>
                              <wps:wsp>
                                <wps:cNvPr id="15063" name="Google Shape;15033;p50"/>
                                <wps:cNvSpPr/>
                                <wps:spPr>
                                  <a:xfrm>
                                    <a:off x="0" y="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064" name="Google Shape;15034;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065" name="Google Shape;15035;p50"/>
                              <wps:cNvCnPr/>
                              <wps:spPr>
                                <a:xfrm>
                                  <a:off x="77263" y="135805"/>
                                  <a:ext cx="117000" cy="0"/>
                                </a:xfrm>
                                <a:prstGeom prst="straightConnector1">
                                  <a:avLst/>
                                </a:prstGeom>
                                <a:noFill/>
                                <a:ln w="19050" cap="flat" cmpd="sng">
                                  <a:solidFill>
                                    <a:schemeClr val="dk1"/>
                                  </a:solidFill>
                                  <a:prstDash val="solid"/>
                                  <a:round/>
                                  <a:headEnd type="none" w="med" len="med"/>
                                  <a:tailEnd type="none" w="med" len="med"/>
                                </a:ln>
                              </wps:spPr>
                              <wps:bodyPr/>
                            </wps:wsp>
                          </wpg:wgp>
                        </a:graphicData>
                      </a:graphic>
                    </wp:anchor>
                  </w:drawing>
                </mc:Choice>
                <mc:Fallback>
                  <w:pict>
                    <v:group w14:anchorId="110D3862" id="Google Shape;15031;p50" o:spid="_x0000_s1026" style="position:absolute;margin-left:269.45pt;margin-top:8.5pt;width:21.35pt;height:21.35pt;z-index:251878400" coordsize="271470,27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5GCAQAAH4MAAAOAAAAZHJzL2Uyb0RvYy54bWzsV1lv3DYQfi/Q/0DoPV5Rxx6K10Frx26B&#10;oDGQ9AdwKepAKJIluYfz6ztDSXvYcdZJijx1DewOJc5wju+boS/f7DpJNsK6VqtlRC/iiAjFddmq&#10;ehn9/fH21TwizjNVMqmVWEYPwkVvrn795XJrCpHoRstSWAJGlCu2Zhk13ptiMnG8ER1zF9oIBS8r&#10;bTvmYWnrSWnZFqx3cpLE8XSy1bY0VnPhHDy96V9GV8F+VQnu31eVE57IZQS++fBtw/cKvydXl6yo&#10;LTNNywc32Hd40bFWwaF7UzfMM7K27RNTXcutdrryF1x3E11VLRchBoiGxo+iubN6bUIsdbGtzT5N&#10;kNpHefpus/yvzZ01H8y9hUxsTQ25CCuMZVfZDn/BS7ILKXvYp0zsPOHwMJlRmuUR4fBqkENKeQN5&#10;f6LFm7cHvWwGBRn0UAa9yXjo5MSV/aJ3EXy+t6QtAW95PE0iolgH0LrTupaCfGiYEa/hTZq8Nnkw&#10;i/rnAiVWAzhoPI/xE2p5Ju4v+M+Kc3HTRTIF8yHuQf5a3EAKd6i7+7G6h8wEODlMx1EO02dzmB5y&#10;GJT2SHGFA9C8FCZnwmaFsc7fCd0RFJaRkLI1ToQysM075/skjbvwWKdlW962UoYF9gtxLS3ZMGA6&#10;41wonw+QOtkpFdlCnRcxQINwBi2nksyD2BkAlFN1OPNExdl6tTedpfj3Jcvo3A1zTe9CsIDbWAEs&#10;VmWQGsHKt6ok/sEAYBV0xAi9cV1EpID+CULY51krz+8DtkgFpNmasRgorXT5AKV1ht+24NE75vw9&#10;s9DUKJwFjQ5O+WfNLJws/1SAqAXNEiCwP17Y48XqeMEUbzT0T+5tRPrFtQ/9FCNV+re111UbynVw&#10;ZvARoIwE/kmYzp7FdPYyTPcd4RWNKU0phTZTASb/wDxiqENzoHGaJYuIQPubz9NkGChjd8zm03xo&#10;jjM6i2cDbMbGytc96NHeiHIYIWWPd3jWjBLfqVG0MNNwmskwzQC5kH2oBUyzVQ8ewzzqoVEUe7hn&#10;04g00KLnUxjIFbBmhB+4atc4vd9/wuaOWp3eiI866Hts4TTPZiHCoA0ABeAd9vD1quW/i88nGgs8&#10;D3JC80UIGlzpTaU4LOBFlmSDt/3z8HCcAccm4SyMIhy6jwweHudOaewDgTkDvefJDPOOaLeqfDm7&#10;b8NnKNNJE/if3S9h92Fu/0SmQ6WfuQHkj5h+rYZ7ztgwx/vGns+zWTKFaYjQTfN5HEYIK0Y+UyDx&#10;OL1HsI5kHmfTMMGct6ytG3+tlQLGatu3jZHmCOth5CHRniL4mwbU6fQrP9H/FsGdAAqFAYXS1ybU&#10;k50Q57MzCjvJMA6CFC65gejDhRxv0cfrsOvwb8PVvwAAAP//AwBQSwMEFAAGAAgAAAAhAO3DizTg&#10;AAAACQEAAA8AAABkcnMvZG93bnJldi54bWxMj0FLw0AQhe+C/2EZwZvdxJI2jdmUUtRTEWwF8bbN&#10;TpPQ7GzIbpP03zue7G0e7+PNe/l6sq0YsPeNIwXxLAKBVDrTUKXg6/D2lILwQZPRrSNUcEUP6+L+&#10;LteZcSN94rAPleAQ8plWUIfQZVL6skar/cx1SOydXG91YNlX0vR65HDbyucoWkirG+IPte5wW2N5&#10;3l+sgvdRj5t5/Drszqft9eeQfHzvYlTq8WHavIAIOIV/GP7qc3UouNPRXch40SpI5umKUTaWvImB&#10;JI0XII58rJYgi1zeLih+AQAA//8DAFBLAQItABQABgAIAAAAIQC2gziS/gAAAOEBAAATAAAAAAAA&#10;AAAAAAAAAAAAAABbQ29udGVudF9UeXBlc10ueG1sUEsBAi0AFAAGAAgAAAAhADj9If/WAAAAlAEA&#10;AAsAAAAAAAAAAAAAAAAALwEAAF9yZWxzLy5yZWxzUEsBAi0AFAAGAAgAAAAhAKEDPkYIBAAAfgwA&#10;AA4AAAAAAAAAAAAAAAAALgIAAGRycy9lMm9Eb2MueG1sUEsBAi0AFAAGAAgAAAAhAO3DizTgAAAA&#10;CQEAAA8AAAAAAAAAAAAAAAAAYgYAAGRycy9kb3ducmV2LnhtbFBLBQYAAAAABAAEAPMAAABvBwAA&#10;AAA=&#10;">
                      <v:group id="Google Shape;15032;p50" o:spid="_x0000_s1027"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KW/wgAAAN4AAAAPAAAAZHJzL2Rvd25yZXYueG1sRE/fa8Iw&#10;EH4f+D+EE/Y2U7tVpBpFBLFPg6ng69GcTbW5lCRq998vg8He7uP7ecv1YDvxIB9axwqmkwwEce10&#10;y42C03H3NgcRIrLGzjEp+KYA69XoZYmldk/+oschNiKFcChRgYmxL6UMtSGLYeJ64sRdnLcYE/SN&#10;1B6fKdx2Ms+ymbTYcmow2NPWUH073K0C/RHeT1RVG59/Xo9FW+xNczkr9ToeNgsQkYb4L/5zVzrN&#10;L7JZDr/vpBvk6gcAAP//AwBQSwECLQAUAAYACAAAACEA2+H2y+4AAACFAQAAEwAAAAAAAAAAAAAA&#10;AAAAAAAAW0NvbnRlbnRfVHlwZXNdLnhtbFBLAQItABQABgAIAAAAIQBa9CxbvwAAABUBAAALAAAA&#10;AAAAAAAAAAAAAB8BAABfcmVscy8ucmVsc1BLAQItABQABgAIAAAAIQDlcKW/wgAAAN4AAAAPAAAA&#10;AAAAAAAAAAAAAAcCAABkcnMvZG93bnJldi54bWxQSwUGAAAAAAMAAwC3AAAA9gIAAAAA&#10;">
                        <v:oval id="Google Shape;15033;p50" o:spid="_x0000_s102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zqswgAAAN4AAAAPAAAAZHJzL2Rvd25yZXYueG1sRE9LawIx&#10;EL4X+h/CFHqrWV+rbo0iQkuvtbpeh800WdxMlk10t//eFAq9zcf3nPV2cI24URdqzwrGowwEceV1&#10;zUbB8evtZQkiRGSNjWdS8EMBtpvHhzUW2vf8SbdDNCKFcChQgY2xLaQMlSWHYeRb4sR9+85hTLAz&#10;UnfYp3DXyEmW5dJhzanBYkt7S9XlcHUKqJn3ebk7vZfGyllJdb86L4xSz0/D7hVEpCH+i//cHzrN&#10;n2f5FH7fSTfIzR0AAP//AwBQSwECLQAUAAYACAAAACEA2+H2y+4AAACFAQAAEwAAAAAAAAAAAAAA&#10;AAAAAAAAW0NvbnRlbnRfVHlwZXNdLnhtbFBLAQItABQABgAIAAAAIQBa9CxbvwAAABUBAAALAAAA&#10;AAAAAAAAAAAAAB8BAABfcmVscy8ucmVsc1BLAQItABQABgAIAAAAIQDkAzqswgAAAN4AAAAPAAAA&#10;AAAAAAAAAAAAAAcCAABkcnMvZG93bnJldi54bWxQSwUGAAAAAAMAAwC3AAAA9gIAAAAA&#10;" fillcolor="#4472c4 [3208]" strokecolor="#434343" strokeweight="1.5pt">
                          <v:stroke startarrowwidth="narrow" startarrowlength="short" endarrowwidth="narrow" endarrowlength="short"/>
                          <v:textbox inset="2.53958mm,2.53958mm,2.53958mm,2.53958mm"/>
                        </v:oval>
                        <v:shape id="Google Shape;15034;p50" o:spid="_x0000_s102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PahxAAAAN4AAAAPAAAAZHJzL2Rvd25yZXYueG1sRE9La8JA&#10;EL4X/A/LCN7qxmJDia4hCMXQmw8o3sbsmASzszG7Jml/fbdQ6G0+vues09E0oqfO1ZYVLOYRCOLC&#10;6ppLBafj+/MbCOeRNTaWScEXOUg3k6c1JtoOvKf+4EsRQtglqKDyvk2kdEVFBt3ctsSBu9rOoA+w&#10;K6XucAjhppEvURRLgzWHhgpb2lZU3A4Po6Btsvtl93HGguNP/Z3bcn+sB6Vm0zFbgfA0+n/xnzvX&#10;Yf5rFC/h951wg9z8AAAA//8DAFBLAQItABQABgAIAAAAIQDb4fbL7gAAAIUBAAATAAAAAAAAAAAA&#10;AAAAAAAAAABbQ29udGVudF9UeXBlc10ueG1sUEsBAi0AFAAGAAgAAAAhAFr0LFu/AAAAFQEAAAsA&#10;AAAAAAAAAAAAAAAAHwEAAF9yZWxzLy5yZWxzUEsBAi0AFAAGAAgAAAAhAPik9qHEAAAA3gAAAA8A&#10;AAAAAAAAAAAAAAAABwIAAGRycy9kb3ducmV2LnhtbFBLBQYAAAAAAwADALcAAAD4AgAAAAA=&#10;" path="m1547,2868nfc1946,1597,1345,424,1,e" filled="f" strokecolor="white" strokeweight=".50764mm">
                          <v:stroke startarrowwidth="narrow" startarrowlength="short" endarrowwidth="narrow" endarrowlength="short" endcap="round"/>
                          <v:path arrowok="t" o:extrusionok="f"/>
                        </v:shape>
                      </v:group>
                      <v:shape id="Google Shape;15035;p50" o:spid="_x0000_s1030" type="#_x0000_t32" style="position:absolute;left:77263;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ckwQAAAN4AAAAPAAAAZHJzL2Rvd25yZXYueG1sRE9Li8Iw&#10;EL4L/ocwgjdNFJRSjSILyp5cX4jHoRnbss2kNFlb//1GELzNx/ec5bqzlXhQ40vHGiZjBYI4c6bk&#10;XMPlvB0lIHxANlg5Jg1P8rBe9XtLTI1r+UiPU8hFDGGfooYihDqV0mcFWfRjVxNH7u4aiyHCJpem&#10;wTaG20pOlZpLiyXHhgJr+ioo+z39WQ14bPf7wyah626nfI6Xn2R7k1oPB91mASJQFz7it/vbxPkz&#10;NZ/B6514g1z9AwAA//8DAFBLAQItABQABgAIAAAAIQDb4fbL7gAAAIUBAAATAAAAAAAAAAAAAAAA&#10;AAAAAABbQ29udGVudF9UeXBlc10ueG1sUEsBAi0AFAAGAAgAAAAhAFr0LFu/AAAAFQEAAAsAAAAA&#10;AAAAAAAAAAAAHwEAAF9yZWxzLy5yZWxzUEsBAi0AFAAGAAgAAAAhAH2F9yTBAAAA3gAAAA8AAAAA&#10;AAAAAAAAAAAABwIAAGRycy9kb3ducmV2LnhtbFBLBQYAAAAAAwADALcAAAD1AgAAAAA=&#10;" strokecolor="black [3200]" strokeweight="1.5pt"/>
                    </v:group>
                  </w:pict>
                </mc:Fallback>
              </mc:AlternateContent>
            </w:r>
            <w:r w:rsidRPr="00160D64">
              <w:rPr>
                <w:noProof/>
                <w:color w:val="000000"/>
                <w:sz w:val="24"/>
              </w:rPr>
              <mc:AlternateContent>
                <mc:Choice Requires="wpg">
                  <w:drawing>
                    <wp:anchor distT="0" distB="0" distL="114300" distR="114300" simplePos="0" relativeHeight="251880448" behindDoc="0" locked="0" layoutInCell="1" allowOverlap="1" wp14:anchorId="7AC89ECC" wp14:editId="630D9EFD">
                      <wp:simplePos x="0" y="0"/>
                      <wp:positionH relativeFrom="column">
                        <wp:posOffset>3392170</wp:posOffset>
                      </wp:positionH>
                      <wp:positionV relativeFrom="paragraph">
                        <wp:posOffset>492760</wp:posOffset>
                      </wp:positionV>
                      <wp:extent cx="271145" cy="271145"/>
                      <wp:effectExtent l="0" t="0" r="14605" b="14605"/>
                      <wp:wrapNone/>
                      <wp:docPr id="15066" name="Google Shape;15039;p50"/>
                      <wp:cNvGraphicFramePr/>
                      <a:graphic xmlns:a="http://schemas.openxmlformats.org/drawingml/2006/main">
                        <a:graphicData uri="http://schemas.microsoft.com/office/word/2010/wordprocessingGroup">
                          <wpg:wgp>
                            <wpg:cNvGrpSpPr/>
                            <wpg:grpSpPr>
                              <a:xfrm>
                                <a:off x="0" y="0"/>
                                <a:ext cx="271145" cy="271145"/>
                                <a:chOff x="0" y="0"/>
                                <a:chExt cx="271470" cy="271470"/>
                              </a:xfrm>
                              <a:solidFill>
                                <a:srgbClr val="FF0000"/>
                              </a:solidFill>
                            </wpg:grpSpPr>
                            <wpg:grpSp>
                              <wpg:cNvPr id="15067" name="Google Shape;15040;p50"/>
                              <wpg:cNvGrpSpPr/>
                              <wpg:grpSpPr>
                                <a:xfrm rot="10800000">
                                  <a:off x="0" y="0"/>
                                  <a:ext cx="271470" cy="271470"/>
                                  <a:chOff x="0" y="0"/>
                                  <a:chExt cx="192600" cy="192600"/>
                                </a:xfrm>
                                <a:grpFill/>
                              </wpg:grpSpPr>
                              <wps:wsp>
                                <wps:cNvPr id="15068" name="Google Shape;15041;p50"/>
                                <wps:cNvSpPr/>
                                <wps:spPr>
                                  <a:xfrm>
                                    <a:off x="0" y="0"/>
                                    <a:ext cx="192600" cy="192600"/>
                                  </a:xfrm>
                                  <a:prstGeom prst="ellipse">
                                    <a:avLst/>
                                  </a:prstGeom>
                                  <a:grp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069" name="Google Shape;15042;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grp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070" name="Google Shape;15043;p50"/>
                              <wps:cNvCnPr/>
                              <wps:spPr>
                                <a:xfrm>
                                  <a:off x="77262" y="135805"/>
                                  <a:ext cx="117000" cy="0"/>
                                </a:xfrm>
                                <a:prstGeom prst="straightConnector1">
                                  <a:avLst/>
                                </a:prstGeom>
                                <a:grpFill/>
                                <a:ln w="19050" cap="flat" cmpd="sng">
                                  <a:solidFill>
                                    <a:schemeClr val="dk1"/>
                                  </a:solidFill>
                                  <a:prstDash val="solid"/>
                                  <a:round/>
                                  <a:headEnd type="none" w="med" len="med"/>
                                  <a:tailEnd type="none" w="med" len="med"/>
                                </a:ln>
                              </wps:spPr>
                              <wps:bodyPr/>
                            </wps:wsp>
                            <wps:wsp>
                              <wps:cNvPr id="15071" name="Google Shape;15044;p50"/>
                              <wps:cNvCnPr/>
                              <wps:spPr>
                                <a:xfrm rot="5400000">
                                  <a:off x="77262" y="135805"/>
                                  <a:ext cx="117000" cy="0"/>
                                </a:xfrm>
                                <a:prstGeom prst="straightConnector1">
                                  <a:avLst/>
                                </a:prstGeom>
                                <a:grpFill/>
                                <a:ln w="19050" cap="flat" cmpd="sng">
                                  <a:solidFill>
                                    <a:schemeClr val="dk1"/>
                                  </a:solidFill>
                                  <a:prstDash val="solid"/>
                                  <a:round/>
                                  <a:headEnd type="none" w="med" len="med"/>
                                  <a:tailEnd type="none" w="med" len="med"/>
                                </a:ln>
                              </wps:spPr>
                              <wps:bodyPr/>
                            </wps:wsp>
                          </wpg:wgp>
                        </a:graphicData>
                      </a:graphic>
                    </wp:anchor>
                  </w:drawing>
                </mc:Choice>
                <mc:Fallback>
                  <w:pict>
                    <v:group w14:anchorId="6CCA399C" id="Google Shape;15039;p50" o:spid="_x0000_s1026" style="position:absolute;margin-left:267.1pt;margin-top:38.8pt;width:21.35pt;height:21.35pt;z-index:251880448" coordsize="271470,27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svaNgQAANIOAAAOAAAAZHJzL2Uyb0RvYy54bWzsV21v2zYQ/j5g/4HQ98aSLL+pcYotqbMB&#10;xRqg3Q+gKcoSKpEaScdJf/2eoyTbiePa7YZ8qgMoR4p3vHv43B11+e6hrti9NLbUah5EF2HApBI6&#10;K9VqHvz9efFmGjDruMp4pZWcB4/SBu+ufv3lctOkMtaFrjJpGIwom26aeVA416SDgRWFrLm90I1U&#10;eJlrU3OHoVkNMsM3sF5XgzgMx4ONNlljtJDWYvamfRlceft5LoX7mOdWOlbNA/jm/NP455Keg6tL&#10;nq4Mb4pSdG7wH/Ci5qXCpltTN9xxtjblgam6FEZbnbsLoeuBzvNSSB8DoonCZ9HcGr1ufCyrdLNq&#10;tjAB2mc4/bBZ8df9rWk+NXcGSGyaFbDwI4rlITc1/YeX7MFD9riFTD44JjAZT6IoGQVM4FUne0hF&#10;AdwPtETxfqeXTHAgnR7J0BvsNrW6KrNFWVXkgTWr5XVl2D3HMS4WIX7d8r1lgyfubwdtWIjzzrAy&#10;A0dH4XgSMMVr0PFW61Ul2aeCN/It3iTh22bkbZP+KXCY0SBUFE7JodCf/wmsXoiZp6ewimbxGOY9&#10;Vp38FCucGSFFk9uw7wwFjqSyO97Y/8Ybj5KnoyVo9vBEkh/BM9rh6ZW2TLOpBenOpdlJCBpj3a3U&#10;NSNhHsiqKhsr/ZHw+w/WtYD1q2jbHWg8rRTb4CBnIc6eCY46lFfcQawbMMaqlTe0x7VnlEyG9HdI&#10;SZ7SjjfcFi11vQVaxlOktsq8VEievVcZc48NGKlQJgPyxtYBqySKKgS/zvGyOr0OKVQpT4QeYWLB&#10;UmePOC/biEUJjz5w6+64QaWLsBeqH3b5Z80Ndq7+VKDJLEpiZLXbH5j9wXJ/wJUoNIqqcCZg7eDa&#10;+SJLkSr929rpvPRnsHOm8xH8fEWizo4SNT6PqG3Kv4nCKBpGURywHET7g3CkULvsj8JhEmMr1MTp&#10;dBh3XaYvmcl0POoq5iSahJOONn21FeuWyWSvpy7YmrUkxlzRS+JB9aJBo6MWV/kWB+YCfZwFWtyy&#10;JU/DHemRURJbuifjgBWo29MxEjhHBenpB1fNmlr6xy9U8Umr1vfys/b6jup6NEpQRanqkzYICuLt&#10;1oj1shS/y69PNGa0HzSi0cwHDVdaU0PqIHiRxEnnbTvvJ/tKv28Se1EUftNtZJjcx+6F/J7GEwKe&#10;6G5Udn56L/yvC/JJFfiZ3uek964rvV6q0+XiSE8aPkv1a9XdfvqKubuFdAk9mcRj5DpxdziahqOW&#10;pX1CR8jivj/3bO2zue84XV+yzvByVbhrrRRSVpu2bvR5TrzuGhll2gsU/q4WRZdoub03ZV+i/5fC&#10;tUQO+RZF0rd61MFKBHq0S1Et6W4ur0gXNMIjdEnOo0vbGUbJwV3wJ3leut4cUIKnRy44ByvPJo+v&#10;O/hw8n2i+8ijL7P9sSdbuv0UvfoXAAD//wMAUEsDBBQABgAIAAAAIQBGrEp34gAAAAoBAAAPAAAA&#10;ZHJzL2Rvd25yZXYueG1sTI/LasMwEEX3hf6DmEJ3jfyo7dS1HEJouwqBJoWS3cSa2CaWZCzFdv6+&#10;6qpdDvdw75liNauOjTTY1mgB4SIARroystW1gK/D+9MSmHWoJXZGk4AbWViV93cF5tJM+pPGvauZ&#10;L9E2RwGNc33Oua0aUmgXpifts7MZFDp/DjWXA06+XHU8CoKUK2y1X2iwp01D1WV/VQI+JpzWcfg2&#10;bi/nze14SHbf25CEeHyY16/AHM3uD4Zffa8OpXc6mauWlnUCkvg58qiALEuBeSDJ0hdgJ09GQQy8&#10;LPj/F8ofAAAA//8DAFBLAQItABQABgAIAAAAIQC2gziS/gAAAOEBAAATAAAAAAAAAAAAAAAAAAAA&#10;AABbQ29udGVudF9UeXBlc10ueG1sUEsBAi0AFAAGAAgAAAAhADj9If/WAAAAlAEAAAsAAAAAAAAA&#10;AAAAAAAALwEAAF9yZWxzLy5yZWxzUEsBAi0AFAAGAAgAAAAhAEpey9o2BAAA0g4AAA4AAAAAAAAA&#10;AAAAAAAALgIAAGRycy9lMm9Eb2MueG1sUEsBAi0AFAAGAAgAAAAhAEasSnfiAAAACgEAAA8AAAAA&#10;AAAAAAAAAAAAkAYAAGRycy9kb3ducmV2LnhtbFBLBQYAAAAABAAEAPMAAACfBwAAAAA=&#10;">
                      <v:group id="Google Shape;15040;p50" o:spid="_x0000_s1027" style="position:absolute;width:271470;height:271470;rotation:180" coordsize="192600,19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wYnwwAAAN4AAAAPAAAAZHJzL2Rvd25yZXYueG1sRE9NawIx&#10;EL0X/A9hBG81q3Vt2RpFhOKehKrgddiMm62byZJE3f77RhB6m8f7nMWqt624kQ+NYwWTcQaCuHK6&#10;4VrB8fD1+gEiRGSNrWNS8EsBVsvBywIL7e78Tbd9rEUK4VCgAhNjV0gZKkMWw9h1xIk7O28xJuhr&#10;qT3eU7ht5TTL5tJiw6nBYEcbQ9Vlf7UK9Cy8Haks1366+znkTb419fmk1GjYrz9BROrjv/jpLnWa&#10;n2fzd3i8k26Qyz8AAAD//wMAUEsBAi0AFAAGAAgAAAAhANvh9svuAAAAhQEAABMAAAAAAAAAAAAA&#10;AAAAAAAAAFtDb250ZW50X1R5cGVzXS54bWxQSwECLQAUAAYACAAAACEAWvQsW78AAAAVAQAACwAA&#10;AAAAAAAAAAAAAAAfAQAAX3JlbHMvLnJlbHNQSwECLQAUAAYACAAAACEA9QcGJ8MAAADeAAAADwAA&#10;AAAAAAAAAAAAAAAHAgAAZHJzL2Rvd25yZXYueG1sUEsFBgAAAAADAAMAtwAAAPcCAAAAAA==&#10;">
                        <v:oval id="Google Shape;15041;p50" o:spid="_x0000_s1028"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duyAAAAN4AAAAPAAAAZHJzL2Rvd25yZXYueG1sRI9Ba8JA&#10;EIXvBf/DMoVepG5aWpHoKiK0eCo1CsXbkB2zodnZmN1q9Nc7h4K3Gd6b976ZLXrfqBN1sQ5s4GWU&#10;gSIug625MrDbfjxPQMWEbLEJTAYuFGExHzzMMLfhzBs6FalSEsIxRwMupTbXOpaOPMZRaIlFO4TO&#10;Y5K1q7Tt8CzhvtGvWTbWHmuWBoctrRyVv8WfN7B+OxTXgi/73qXjz+b7czj5wqExT4/9cgoqUZ/u&#10;5v/rtRX892wsvPKOzKDnNwAAAP//AwBQSwECLQAUAAYACAAAACEA2+H2y+4AAACFAQAAEwAAAAAA&#10;AAAAAAAAAAAAAAAAW0NvbnRlbnRfVHlwZXNdLnhtbFBLAQItABQABgAIAAAAIQBa9CxbvwAAABUB&#10;AAALAAAAAAAAAAAAAAAAAB8BAABfcmVscy8ucmVsc1BLAQItABQABgAIAAAAIQBmQ/duyAAAAN4A&#10;AAAPAAAAAAAAAAAAAAAAAAcCAABkcnMvZG93bnJldi54bWxQSwUGAAAAAAMAAwC3AAAA/AIAAAAA&#10;" filled="f" strokecolor="#434343" strokeweight="1.5pt">
                          <v:stroke startarrowwidth="narrow" startarrowlength="short" endarrowwidth="narrow" endarrowlength="short"/>
                          <v:textbox inset="2.53958mm,2.53958mm,2.53958mm,2.53958mm"/>
                        </v:oval>
                        <v:shape id="Google Shape;15042;p50" o:spid="_x0000_s1029"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Vk/xAAAAN4AAAAPAAAAZHJzL2Rvd25yZXYueG1sRE9Na8JA&#10;EL0X/A/LCN7qxoKhjdmICEXpLVEo3sbsmASzszG7mrS/vlso9DaP9znpejSteFDvGssKFvMIBHFp&#10;dcOVguPh/fkVhPPIGlvLpOCLHKyzyVOKibYD5/QofCVCCLsEFdTed4mUrqzJoJvbjjhwF9sb9AH2&#10;ldQ9DiHctPIlimJpsOHQUGNH25rKa3E3Crp2czvvPk5Ycvypv/e2yg/NoNRsOm5WIDyN/l/8597r&#10;MH8ZxW/w+064QWY/AAAA//8DAFBLAQItABQABgAIAAAAIQDb4fbL7gAAAIUBAAATAAAAAAAAAAAA&#10;AAAAAAAAAABbQ29udGVudF9UeXBlc10ueG1sUEsBAi0AFAAGAAgAAAAhAFr0LFu/AAAAFQEAAAsA&#10;AAAAAAAAAAAAAAAAHwEAAF9yZWxzLy5yZWxzUEsBAi0AFAAGAAgAAAAhABalWT/EAAAA3gAAAA8A&#10;AAAAAAAAAAAAAAAABwIAAGRycy9kb3ducmV2LnhtbFBLBQYAAAAAAwADALcAAAD4AgAAAAA=&#10;" path="m1547,2868nfc1946,1597,1345,424,1,e" filled="f" strokecolor="white" strokeweight=".50764mm">
                          <v:stroke startarrowwidth="narrow" startarrowlength="short" endarrowwidth="narrow" endarrowlength="short" endcap="round"/>
                          <v:path arrowok="t" o:extrusionok="f"/>
                        </v:shape>
                      </v:group>
                      <v:shape id="Google Shape;15043;p50" o:spid="_x0000_s1030" type="#_x0000_t32" style="position:absolute;left:77262;top:135805;width:117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JhxgAAAN4AAAAPAAAAZHJzL2Rvd25yZXYueG1sRI9Pa8JA&#10;EMXvBb/DMkJvdddCa4iuIgWlJ1v/UHocsmMSzM6G7NbEb+8cCt5mmDfvvd9iNfhGXamLdWAL04kB&#10;RVwEV3Np4XTcvGSgYkJ22AQmCzeKsFqOnhaYu9Dznq6HVCox4ZijhSqlNtc6FhV5jJPQEsvtHDqP&#10;Sdau1K7DXsx9o1+Nedcea5aEClv6qKi4HP68Bdz3u933OqOf7dbEEk9f2eZXW/s8HtZzUImG9BD/&#10;f386qf9mZgIgODKDXt4BAAD//wMAUEsBAi0AFAAGAAgAAAAhANvh9svuAAAAhQEAABMAAAAAAAAA&#10;AAAAAAAAAAAAAFtDb250ZW50X1R5cGVzXS54bWxQSwECLQAUAAYACAAAACEAWvQsW78AAAAVAQAA&#10;CwAAAAAAAAAAAAAAAAAfAQAAX3JlbHMvLnJlbHNQSwECLQAUAAYACAAAACEA6CvCYcYAAADeAAAA&#10;DwAAAAAAAAAAAAAAAAAHAgAAZHJzL2Rvd25yZXYueG1sUEsFBgAAAAADAAMAtwAAAPoCAAAAAA==&#10;" strokecolor="black [3200]" strokeweight="1.5pt"/>
                      <v:shape id="Google Shape;15044;p50" o:spid="_x0000_s1031" type="#_x0000_t32" style="position:absolute;left:77262;top:135805;width:11700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CN2xAAAAN4AAAAPAAAAZHJzL2Rvd25yZXYueG1sRE9LawIx&#10;EL4L/Q9hCr3V7FpcZTWKFAo9lIKPg8dxM262JpPtJur23xuh4G0+vufMl72z4kJdaDwryIcZCOLK&#10;64ZrBbvtx+sURIjIGq1nUvBHAZaLp8EcS+2vvKbLJtYihXAoUYGJsS2lDJUhh2HoW+LEHX3nMCbY&#10;1VJ3eE3hzspRlhXSYcOpwWBL74aq0+bsFHD+vT8Z+zViejvnO7sqfn8OhVIvz/1qBiJSHx/if/en&#10;TvPH2SSH+zvpBrm4AQAA//8DAFBLAQItABQABgAIAAAAIQDb4fbL7gAAAIUBAAATAAAAAAAAAAAA&#10;AAAAAAAAAABbQ29udGVudF9UeXBlc10ueG1sUEsBAi0AFAAGAAgAAAAhAFr0LFu/AAAAFQEAAAsA&#10;AAAAAAAAAAAAAAAAHwEAAF9yZWxzLy5yZWxzUEsBAi0AFAAGAAgAAAAhAKDAI3bEAAAA3gAAAA8A&#10;AAAAAAAAAAAAAAAABwIAAGRycy9kb3ducmV2LnhtbFBLBQYAAAAAAwADALcAAAD4AgAAAAA=&#10;" strokecolor="black [3200]" strokeweight="1.5pt"/>
                    </v:group>
                  </w:pict>
                </mc:Fallback>
              </mc:AlternateContent>
            </w:r>
            <w:r w:rsidRPr="00160D64">
              <w:rPr>
                <w:noProof/>
                <w:color w:val="000000"/>
                <w:sz w:val="24"/>
              </w:rPr>
              <mc:AlternateContent>
                <mc:Choice Requires="wpg">
                  <w:drawing>
                    <wp:anchor distT="0" distB="0" distL="114300" distR="114300" simplePos="0" relativeHeight="251882496" behindDoc="0" locked="0" layoutInCell="1" allowOverlap="1" wp14:anchorId="5D5CC1F8" wp14:editId="1C994819">
                      <wp:simplePos x="0" y="0"/>
                      <wp:positionH relativeFrom="column">
                        <wp:posOffset>3423920</wp:posOffset>
                      </wp:positionH>
                      <wp:positionV relativeFrom="paragraph">
                        <wp:posOffset>895350</wp:posOffset>
                      </wp:positionV>
                      <wp:extent cx="271145" cy="271145"/>
                      <wp:effectExtent l="0" t="0" r="14605" b="14605"/>
                      <wp:wrapNone/>
                      <wp:docPr id="15078" name="Google Shape;15036;p50"/>
                      <wp:cNvGraphicFramePr/>
                      <a:graphic xmlns:a="http://schemas.openxmlformats.org/drawingml/2006/main">
                        <a:graphicData uri="http://schemas.microsoft.com/office/word/2010/wordprocessingGroup">
                          <wpg:wgp>
                            <wpg:cNvGrpSpPr/>
                            <wpg:grpSpPr>
                              <a:xfrm rot="10800000">
                                <a:off x="0" y="0"/>
                                <a:ext cx="271145" cy="271145"/>
                                <a:chOff x="0" y="0"/>
                                <a:chExt cx="192600" cy="192600"/>
                              </a:xfrm>
                            </wpg:grpSpPr>
                            <wps:wsp>
                              <wps:cNvPr id="15079" name="Google Shape;15037;p50"/>
                              <wps:cNvSpPr/>
                              <wps:spPr>
                                <a:xfrm>
                                  <a:off x="0" y="0"/>
                                  <a:ext cx="192600" cy="192600"/>
                                </a:xfrm>
                                <a:prstGeom prst="ellipse">
                                  <a:avLst/>
                                </a:prstGeom>
                                <a:solidFill>
                                  <a:schemeClr val="accent6"/>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080" name="Google Shape;15038;p50"/>
                              <wps:cNvSpPr/>
                              <wps:spPr>
                                <a:xfrm rot="-10113112" flipH="1">
                                  <a:off x="1034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wgp>
                        </a:graphicData>
                      </a:graphic>
                    </wp:anchor>
                  </w:drawing>
                </mc:Choice>
                <mc:Fallback>
                  <w:pict>
                    <v:group w14:anchorId="54CBDDEC" id="Google Shape;15036;p50" o:spid="_x0000_s1026" style="position:absolute;margin-left:269.6pt;margin-top:70.5pt;width:21.35pt;height:21.35pt;rotation:180;z-index:251882496" coordsize="192600,19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vmdgMAAFsJAAAOAAAAZHJzL2Uyb0RvYy54bWzsVttu3DYQfS/QfyD0Hq+kvWkVr4M2jt0C&#10;QWMg6QdwKeqCUiRLci/u1/cMpb0lbWOkQJ+6BmTeZjhz5syRbt8cesV20vnO6HWS3aQJk1qYqtPN&#10;Ovn108OrImE+cF1xZbRcJ8/SJ2/uvv/udm9LmZvWqEo6Bifal3u7TtoQbDmZeNHKnvsbY6XGZm1c&#10;zwOmrplUju/hvVeTPE0Xk71xlXVGSO+xej9sJnfRf11LET7UtZeBqXWC2EJ8uvjc0HNyd8vLxnHb&#10;dmIMg39DFD3vNC49ubrngbOt675w1XfCGW/qcCNMPzF13QkZc0A2WfpZNo/ObG3MpSn3jT3BBGg/&#10;w+mb3Ypfdo/OfrRPDkjsbQMs4oxyOdSuZ84AsywtUvrFFBE0O0QEn08IykNgAov5Mstm84QJbI3j&#10;iLBoUYYvrET7brTLVvkC7qPdOIbdZIgBg6vI9hZc8Wc4/L+D42PLrYwo+xJwPDnWVUh5ni5XCdO8&#10;B2sfjWmUZPHka+xMl6/tPJKHYoHRCUBfemB5RI/+/xNcX0mbl9b58ChNz2iwTqRSnfUULC/57r0P&#10;A0jHU7Tsjeqqh06pOKE2km+VYzuOBuBCSB0WRHpAe3VSabZH0qsUaTHB0Ym14gHD3gIMr5t455WJ&#10;d83m5Ho2pb+/8kzB3XPfDiFED0PXgdy6iuxoJa/e6YqFZwuwNYQioWh8nzAlISsYxHOBd+rr55Ca&#10;0pEzx2JQkTamekZpvRUPHSJ6z3144g69nuEu9D9u+X3LHW5WP2swapXNchA5XE7c5WRzOeFatAay&#10;IoJL2DB5G6LMUBm0+WEbTN3Fcp2DGWMElan1/htOFyjv33C6eBmnB0V4laVZNs2yPGE1OPkT4Uip&#10;jmzP0uksR/tABopimo86e1SJWbGYjyKxzJbpcqQN6Q35ENuB9DQ+shzKWg18x1p7HImDPg4dpJ5E&#10;XkWRB3OBPmoBkd8M5LE8kB05peFA99kiYS2kqljgPVWja470Q6huSy+1D7+RyJFVb3byk4n2gaQs&#10;m8+WMcNoPfTU+YzYbjrxo/zjymJF9wGTbL6KSSOUwdWURBMbs3w2Rjusx8WIHlh96RJTyiI28imz&#10;eOaMnTakA7FzxvYu8iXhTmx3unp5dz/E31imKxH4v7tf0t3x/YU3eCzX+LVBnwiX86gG52+iuz8B&#10;AAD//wMAUEsDBBQABgAIAAAAIQAr74Q94AAAAAsBAAAPAAAAZHJzL2Rvd25yZXYueG1sTI9LT8Mw&#10;EITvSPwHa5G4UefRQBriVBUSoiekPiSubryN08Z2ZLtt+PcsJzjuzKfZmXo5mYFd0YfeWQHpLAGG&#10;tnWqt52A/e79qQQWorRKDs6igG8MsGzu72pZKXezG7xuY8coxIZKCtAxjhXnodVoZJi5ES15R+eN&#10;jHT6jisvbxRuBp4lyTM3srf0QcsR3zS25+3FCFDzkO9xvV757PO0K/riQ3fHLyEeH6bVK7CIU/yD&#10;4bc+VYeGOh3cxarABgFFvsgIJWOe0igiijJdADuQUuYvwJua/9/Q/AAAAP//AwBQSwECLQAUAAYA&#10;CAAAACEAtoM4kv4AAADhAQAAEwAAAAAAAAAAAAAAAAAAAAAAW0NvbnRlbnRfVHlwZXNdLnhtbFBL&#10;AQItABQABgAIAAAAIQA4/SH/1gAAAJQBAAALAAAAAAAAAAAAAAAAAC8BAABfcmVscy8ucmVsc1BL&#10;AQItABQABgAIAAAAIQAj1yvmdgMAAFsJAAAOAAAAAAAAAAAAAAAAAC4CAABkcnMvZTJvRG9jLnht&#10;bFBLAQItABQABgAIAAAAIQAr74Q94AAAAAsBAAAPAAAAAAAAAAAAAAAAANAFAABkcnMvZG93bnJl&#10;di54bWxQSwUGAAAAAAQABADzAAAA3QYAAAAA&#10;">
                      <v:oval id="Google Shape;15037;p50" o:spid="_x0000_s1027" style="position:absolute;width:192600;height:19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xP6wQAAAN4AAAAPAAAAZHJzL2Rvd25yZXYueG1sRE9Li8Iw&#10;EL4L+x/CCHvTVMFX1yiLIOxV60FvYzM2ZZtJSbLa/vuNIHibj+85621nG3EnH2rHCibjDARx6XTN&#10;lYJTsR8tQYSIrLFxTAp6CrDdfAzWmGv34APdj7ESKYRDjgpMjG0uZSgNWQxj1xIn7ua8xZigr6T2&#10;+EjhtpHTLJtLizWnBoMt7QyVv8c/q0D3hb9JOhf7Q9Nfy6uZhZW7KPU57L6/QETq4lv8cv/oNH+W&#10;LVbwfCfdIDf/AAAA//8DAFBLAQItABQABgAIAAAAIQDb4fbL7gAAAIUBAAATAAAAAAAAAAAAAAAA&#10;AAAAAABbQ29udGVudF9UeXBlc10ueG1sUEsBAi0AFAAGAAgAAAAhAFr0LFu/AAAAFQEAAAsAAAAA&#10;AAAAAAAAAAAAHwEAAF9yZWxzLy5yZWxzUEsBAi0AFAAGAAgAAAAhAKRPE/rBAAAA3gAAAA8AAAAA&#10;AAAAAAAAAAAABwIAAGRycy9kb3ducmV2LnhtbFBLBQYAAAAAAwADALcAAAD1AgAAAAA=&#10;" fillcolor="#70ad47 [3209]" strokecolor="#434343" strokeweight="1.5pt">
                        <v:stroke startarrowwidth="narrow" startarrowlength="short" endarrowwidth="narrow" endarrowlength="short"/>
                        <v:textbox inset="2.53958mm,2.53958mm,2.53958mm,2.53958mm"/>
                      </v:oval>
                      <v:shape id="Google Shape;15038;p50" o:spid="_x0000_s1028" style="position:absolute;left:103429;top:88320;width:48655;height:7170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xZYxgAAAN4AAAAPAAAAZHJzL2Rvd25yZXYueG1sRI9Ba8JA&#10;EIXvQv/DMoXezKaFBkmzihRKpTejIN6m2TEJZmfT7Nak/fXOQfA2w7x5733FanKdutAQWs8GnpMU&#10;FHHlbcu1gf3uY74AFSKyxc4zGfijAKvlw6zA3PqRt3QpY63EhEOOBpoY+1zrUDXkMCS+J5bbyQ8O&#10;o6xDre2Ao5i7Tr+kaaYdtiwJDfb03lB1Ln+dgb5b/3x/fh2x4uxg/ze+3u7a0Zinx2n9BirSFO/i&#10;2/fGSv3XdCEAgiMz6OUVAAD//wMAUEsBAi0AFAAGAAgAAAAhANvh9svuAAAAhQEAABMAAAAAAAAA&#10;AAAAAAAAAAAAAFtDb250ZW50X1R5cGVzXS54bWxQSwECLQAUAAYACAAAACEAWvQsW78AAAAVAQAA&#10;CwAAAAAAAAAAAAAAAAAfAQAAX3JlbHMvLnJlbHNQSwECLQAUAAYACAAAACEAN5MWWMYAAADeAAAA&#10;DwAAAAAAAAAAAAAAAAAHAgAAZHJzL2Rvd25yZXYueG1sUEsFBgAAAAADAAMAtwAAAPoCAAAAAA==&#10;" path="m1547,2868nfc1946,1597,1345,424,1,e" filled="f" strokecolor="white" strokeweight=".50764mm">
                        <v:stroke startarrowwidth="narrow" startarrowlength="short" endarrowwidth="narrow" endarrowlength="short" endcap="round"/>
                        <v:path arrowok="t" o:extrusionok="f"/>
                      </v:shape>
                    </v:group>
                  </w:pict>
                </mc:Fallback>
              </mc:AlternateContent>
            </w:r>
            <w:r w:rsidR="00F852AF">
              <w:rPr>
                <w:color w:val="000000"/>
                <w:sz w:val="24"/>
              </w:rPr>
              <w:t>…………………………………………………..…</w:t>
            </w:r>
          </w:p>
          <w:p w14:paraId="51FFC0AC" w14:textId="47F5F16C" w:rsidR="00F852AF" w:rsidRDefault="008775D9" w:rsidP="00604587">
            <w:pPr>
              <w:spacing w:line="312" w:lineRule="auto"/>
              <w:rPr>
                <w:color w:val="000000"/>
                <w:sz w:val="24"/>
              </w:rPr>
            </w:pPr>
            <w:r>
              <w:rPr>
                <w:noProof/>
                <w:color w:val="000000"/>
                <w:sz w:val="24"/>
              </w:rPr>
              <mc:AlternateContent>
                <mc:Choice Requires="wps">
                  <w:drawing>
                    <wp:anchor distT="0" distB="0" distL="114300" distR="114300" simplePos="0" relativeHeight="251864064" behindDoc="0" locked="0" layoutInCell="1" allowOverlap="1" wp14:anchorId="7E36E5FB" wp14:editId="20848EB7">
                      <wp:simplePos x="0" y="0"/>
                      <wp:positionH relativeFrom="column">
                        <wp:posOffset>3796818</wp:posOffset>
                      </wp:positionH>
                      <wp:positionV relativeFrom="paragraph">
                        <wp:posOffset>242993</wp:posOffset>
                      </wp:positionV>
                      <wp:extent cx="701040" cy="289560"/>
                      <wp:effectExtent l="0" t="0" r="3810" b="0"/>
                      <wp:wrapNone/>
                      <wp:docPr id="224" name="Text Box 224"/>
                      <wp:cNvGraphicFramePr/>
                      <a:graphic xmlns:a="http://schemas.openxmlformats.org/drawingml/2006/main">
                        <a:graphicData uri="http://schemas.microsoft.com/office/word/2010/wordprocessingShape">
                          <wps:wsp>
                            <wps:cNvSpPr txBox="1"/>
                            <wps:spPr>
                              <a:xfrm>
                                <a:off x="0" y="0"/>
                                <a:ext cx="701040" cy="289560"/>
                              </a:xfrm>
                              <a:prstGeom prst="rect">
                                <a:avLst/>
                              </a:prstGeom>
                              <a:solidFill>
                                <a:schemeClr val="lt1"/>
                              </a:solidFill>
                              <a:ln w="6350">
                                <a:noFill/>
                              </a:ln>
                            </wps:spPr>
                            <wps:txbx>
                              <w:txbxContent>
                                <w:p w14:paraId="47DD882F" w14:textId="77777777" w:rsidR="00F852AF" w:rsidRPr="00DD26CF" w:rsidRDefault="00F852AF" w:rsidP="00F852AF">
                                  <w:pPr>
                                    <w:rPr>
                                      <w:sz w:val="24"/>
                                    </w:rPr>
                                  </w:pPr>
                                  <w:r w:rsidRPr="00DD26CF">
                                    <w:rPr>
                                      <w:sz w:val="24"/>
                                    </w:rPr>
                                    <w:t>Proton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36E5FB" id="Text Box 224" o:spid="_x0000_s1087" type="#_x0000_t202" style="position:absolute;left:0;text-align:left;margin-left:298.95pt;margin-top:19.15pt;width:55.2pt;height:22.8pt;z-index:25186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EiLwIAAFsEAAAOAAAAZHJzL2Uyb0RvYy54bWysVEtv2zAMvg/YfxB0X5ykSdoacYosRYYB&#10;QVsgHXpWZCkWIIuapMTOfv0oOa92Ow27yKRI8fF9pKcPba3JXjivwBR00OtTIgyHUpltQX+8Lr/c&#10;UeIDMyXTYERBD8LTh9nnT9PG5mIIFehSOIJBjM8bW9AqBJtnmeeVqJnvgRUGjRJczQKqbpuVjjUY&#10;vdbZsN+fZA240jrgwnu8feyMdJbiSyl4eJbSi0B0QbG2kE6Xzk08s9mU5VvHbKX4sQz2D1XUTBlM&#10;eg71yAIjO6f+CFUr7sCDDD0OdQZSKi5SD9jNoP+hm3XFrEi9IDjenmHy/y8sf9qv7Ysjof0KLRIY&#10;AWmszz1exn5a6er4xUoJ2hHCwxk20QbC8fIWKx+hhaNpeHc/niRYs8tj63z4JqAmUSioQ1YSWGy/&#10;8gETouvJJebyoFW5VFonJU6CWGhH9gw51CGViC/eeWlDmoJObsb9FNhAfN5F1gYTXFqKUmg3LVEl&#10;tntz6ncD5QFhcNBNiLd8qbDYFfPhhTkcCewPxzw84yE1YDI4SpRU4H797T76I1NopaTBESuo/7lj&#10;TlCivxvk8H4wirCFpIzGt0NU3LVlc20xu3oBiMAAF8ryJEb/oE+idFC/4TbMY1Y0McMxd0HDSVyE&#10;bvBxm7iYz5MTTqFlYWXWlsfQEfFIxWv7xpw98hWQ6Cc4DSPLP9DW+caXBua7AFIlTiPQHapH/HGC&#10;E9XHbYsrcq0nr8s/YfYbAAD//wMAUEsDBBQABgAIAAAAIQAJpMk34AAAAAkBAAAPAAAAZHJzL2Rv&#10;d25yZXYueG1sTI/LTsQwDEX3SPxDZCQ2iEmhGvqg7gghHtLsmPIQu0xj2orGqZpMW/6ezAp2tnx0&#10;fW6xWUwvJhpdZxnhahWBIK6t7rhBeK0eL1MQzivWqrdMCD/kYFOenhQq13bmF5p2vhEhhF2uEFrv&#10;h1xKV7dklFvZgTjcvuxolA/r2Eg9qjmEm15eR9GNNKrj8KFVA923VH/vDgbh86L52Lrl6W2O1/Hw&#10;8DxVybuuEM/PlrtbEJ4W/wfDUT+oQxmc9vbA2okeYZ0lWUAR4jQGEYAkOg57hDTOQJaF/N+g/AUA&#10;AP//AwBQSwECLQAUAAYACAAAACEAtoM4kv4AAADhAQAAEwAAAAAAAAAAAAAAAAAAAAAAW0NvbnRl&#10;bnRfVHlwZXNdLnhtbFBLAQItABQABgAIAAAAIQA4/SH/1gAAAJQBAAALAAAAAAAAAAAAAAAAAC8B&#10;AABfcmVscy8ucmVsc1BLAQItABQABgAIAAAAIQBBjYEiLwIAAFsEAAAOAAAAAAAAAAAAAAAAAC4C&#10;AABkcnMvZTJvRG9jLnhtbFBLAQItABQABgAIAAAAIQAJpMk34AAAAAkBAAAPAAAAAAAAAAAAAAAA&#10;AIkEAABkcnMvZG93bnJldi54bWxQSwUGAAAAAAQABADzAAAAlgUAAAAA&#10;" fillcolor="white [3201]" stroked="f" strokeweight=".5pt">
                      <v:textbox>
                        <w:txbxContent>
                          <w:p w14:paraId="47DD882F" w14:textId="77777777" w:rsidR="00F852AF" w:rsidRPr="00DD26CF" w:rsidRDefault="00F852AF" w:rsidP="00F852AF">
                            <w:pPr>
                              <w:rPr>
                                <w:sz w:val="24"/>
                              </w:rPr>
                            </w:pPr>
                            <w:r w:rsidRPr="00DD26CF">
                              <w:rPr>
                                <w:sz w:val="24"/>
                              </w:rPr>
                              <w:t>Proton</w:t>
                            </w:r>
                          </w:p>
                        </w:txbxContent>
                      </v:textbox>
                    </v:shape>
                  </w:pict>
                </mc:Fallback>
              </mc:AlternateContent>
            </w:r>
            <w:r w:rsidR="00F852AF">
              <w:rPr>
                <w:color w:val="000000"/>
                <w:sz w:val="24"/>
              </w:rPr>
              <w:t>………………………………………………..……</w:t>
            </w:r>
          </w:p>
          <w:p w14:paraId="4B0B3E76" w14:textId="55CEE7E8" w:rsidR="003F0D72" w:rsidRDefault="003F0D72" w:rsidP="003F0D72">
            <w:pPr>
              <w:spacing w:line="312" w:lineRule="auto"/>
              <w:rPr>
                <w:color w:val="000000"/>
                <w:sz w:val="24"/>
              </w:rPr>
            </w:pPr>
            <w:r>
              <w:rPr>
                <w:color w:val="000000"/>
                <w:sz w:val="24"/>
              </w:rPr>
              <w:t>…………………………………………………..…</w:t>
            </w:r>
          </w:p>
          <w:p w14:paraId="09682138" w14:textId="717BD6A2" w:rsidR="003F0D72" w:rsidRDefault="008775D9" w:rsidP="003F0D72">
            <w:pPr>
              <w:spacing w:line="312" w:lineRule="auto"/>
              <w:rPr>
                <w:color w:val="000000"/>
                <w:sz w:val="24"/>
              </w:rPr>
            </w:pPr>
            <w:r>
              <w:rPr>
                <w:noProof/>
                <w:color w:val="000000"/>
                <w:sz w:val="24"/>
              </w:rPr>
              <mc:AlternateContent>
                <mc:Choice Requires="wps">
                  <w:drawing>
                    <wp:anchor distT="0" distB="0" distL="114300" distR="114300" simplePos="0" relativeHeight="251865088" behindDoc="0" locked="0" layoutInCell="1" allowOverlap="1" wp14:anchorId="3FC31AF4" wp14:editId="1863BE5A">
                      <wp:simplePos x="0" y="0"/>
                      <wp:positionH relativeFrom="column">
                        <wp:posOffset>3783044</wp:posOffset>
                      </wp:positionH>
                      <wp:positionV relativeFrom="paragraph">
                        <wp:posOffset>228388</wp:posOffset>
                      </wp:positionV>
                      <wp:extent cx="853440" cy="289560"/>
                      <wp:effectExtent l="0" t="0" r="3810" b="0"/>
                      <wp:wrapNone/>
                      <wp:docPr id="210" name="Text Box 210"/>
                      <wp:cNvGraphicFramePr/>
                      <a:graphic xmlns:a="http://schemas.openxmlformats.org/drawingml/2006/main">
                        <a:graphicData uri="http://schemas.microsoft.com/office/word/2010/wordprocessingShape">
                          <wps:wsp>
                            <wps:cNvSpPr txBox="1"/>
                            <wps:spPr>
                              <a:xfrm>
                                <a:off x="0" y="0"/>
                                <a:ext cx="853440" cy="289560"/>
                              </a:xfrm>
                              <a:prstGeom prst="rect">
                                <a:avLst/>
                              </a:prstGeom>
                              <a:solidFill>
                                <a:schemeClr val="lt1"/>
                              </a:solidFill>
                              <a:ln w="6350">
                                <a:noFill/>
                              </a:ln>
                            </wps:spPr>
                            <wps:txbx>
                              <w:txbxContent>
                                <w:p w14:paraId="106B3796" w14:textId="77777777" w:rsidR="00F852AF" w:rsidRPr="00DD26CF" w:rsidRDefault="00F852AF" w:rsidP="00F852AF">
                                  <w:pPr>
                                    <w:rPr>
                                      <w:sz w:val="24"/>
                                    </w:rPr>
                                  </w:pPr>
                                  <w:r w:rsidRPr="00DD26CF">
                                    <w:rPr>
                                      <w:sz w:val="24"/>
                                    </w:rPr>
                                    <w:t>Neutron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C31AF4" id="Text Box 210" o:spid="_x0000_s1088" type="#_x0000_t202" style="position:absolute;left:0;text-align:left;margin-left:297.9pt;margin-top:18pt;width:67.2pt;height:22.8pt;z-index:25186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N+8LwIAAFsEAAAOAAAAZHJzL2Uyb0RvYy54bWysVEuP2jAQvlfqf7B8LwEWK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k7Hd6MRWjiahtP78STBml0fW+fDVwE1iUJBHbKSwGKH&#10;tQ+YEF3PLjGXB63KldI6KXESxFI7cmDIoQ6pRHzxm5c2pCno5G7cT4ENxOddZG0wwbWlKIV22xJV&#10;Yrujc79bKI8Ig4NuQrzlK4XFrpkPL8zhSGB/OObhGQ+pAZPBSaKkAvfzb/fRH5lCKyUNjlhB/Y89&#10;c4IS/c0gh/eDBFtIymj8eYg53K1le2sx+3oJiMAAF8ryJEb/oM+idFC/4TYsYlY0McMxd0HDWVyG&#10;bvBxm7hYLJITTqFlYW02lsfQEfFIxWv7xpw98RWQ6Cc4DyPL39HW+caXBhb7AFIlTiPQHaon/HGC&#10;E9WnbYsrcqsnr+s/Yf4LAAD//wMAUEsDBBQABgAIAAAAIQB1GkLC4QAAAAkBAAAPAAAAZHJzL2Rv&#10;d25yZXYueG1sTI9PT4NAFMTvJn6HzTPxYuzSEmhFlsYY/yTeLLbG25Z9ApF9S9gt4Lf3edLjZCYz&#10;v8m3s+3EiINvHSlYLiIQSJUzLdUK3srH6w0IHzQZ3TlCBd/oYVucn+U6M26iVxx3oRZcQj7TCpoQ&#10;+kxKXzVotV+4Hom9TzdYHVgOtTSDnrjcdnIVRam0uiVeaHSP9w1WX7uTVfBxVb+/+PlpP8VJ3D88&#10;j+X6YEqlLi/mu1sQAefwF4ZffEaHgpmO7kTGi05BcpMwelAQp/yJA+s4WoE4KtgsU5BFLv8/KH4A&#10;AAD//wMAUEsBAi0AFAAGAAgAAAAhALaDOJL+AAAA4QEAABMAAAAAAAAAAAAAAAAAAAAAAFtDb250&#10;ZW50X1R5cGVzXS54bWxQSwECLQAUAAYACAAAACEAOP0h/9YAAACUAQAACwAAAAAAAAAAAAAAAAAv&#10;AQAAX3JlbHMvLnJlbHNQSwECLQAUAAYACAAAACEAD1zfvC8CAABbBAAADgAAAAAAAAAAAAAAAAAu&#10;AgAAZHJzL2Uyb0RvYy54bWxQSwECLQAUAAYACAAAACEAdRpCwuEAAAAJAQAADwAAAAAAAAAAAAAA&#10;AACJBAAAZHJzL2Rvd25yZXYueG1sUEsFBgAAAAAEAAQA8wAAAJcFAAAAAA==&#10;" fillcolor="white [3201]" stroked="f" strokeweight=".5pt">
                      <v:textbox>
                        <w:txbxContent>
                          <w:p w14:paraId="106B3796" w14:textId="77777777" w:rsidR="00F852AF" w:rsidRPr="00DD26CF" w:rsidRDefault="00F852AF" w:rsidP="00F852AF">
                            <w:pPr>
                              <w:rPr>
                                <w:sz w:val="24"/>
                              </w:rPr>
                            </w:pPr>
                            <w:r w:rsidRPr="00DD26CF">
                              <w:rPr>
                                <w:sz w:val="24"/>
                              </w:rPr>
                              <w:t>Neutron</w:t>
                            </w:r>
                          </w:p>
                        </w:txbxContent>
                      </v:textbox>
                    </v:shape>
                  </w:pict>
                </mc:Fallback>
              </mc:AlternateContent>
            </w:r>
            <w:r w:rsidR="003F0D72">
              <w:rPr>
                <w:color w:val="000000"/>
                <w:sz w:val="24"/>
              </w:rPr>
              <w:t>………………………………………………..……</w:t>
            </w:r>
          </w:p>
          <w:p w14:paraId="5B8F5C20" w14:textId="5D77272B" w:rsidR="00F852AF" w:rsidRDefault="00F852AF" w:rsidP="00604587">
            <w:pPr>
              <w:spacing w:line="312" w:lineRule="auto"/>
              <w:rPr>
                <w:color w:val="000000"/>
                <w:sz w:val="24"/>
              </w:rPr>
            </w:pPr>
            <w:r>
              <w:rPr>
                <w:color w:val="000000"/>
                <w:sz w:val="24"/>
              </w:rPr>
              <w:t xml:space="preserve">c, có thể chia cấu tạo nguyên tử thành mấy phần? gọi tên các phần đó ? </w:t>
            </w:r>
          </w:p>
          <w:p w14:paraId="25CE2911" w14:textId="3E0A567B" w:rsidR="00F852AF" w:rsidRDefault="008775D9" w:rsidP="00604587">
            <w:pPr>
              <w:spacing w:line="312" w:lineRule="auto"/>
              <w:rPr>
                <w:color w:val="000000"/>
                <w:sz w:val="24"/>
              </w:rPr>
            </w:pPr>
            <w:r>
              <w:rPr>
                <w:noProof/>
                <w:color w:val="000000"/>
                <w:sz w:val="24"/>
              </w:rPr>
              <mc:AlternateContent>
                <mc:Choice Requires="wps">
                  <w:drawing>
                    <wp:anchor distT="0" distB="0" distL="114300" distR="114300" simplePos="0" relativeHeight="251851776" behindDoc="0" locked="0" layoutInCell="1" allowOverlap="1" wp14:anchorId="07EEAD55" wp14:editId="57AB958A">
                      <wp:simplePos x="0" y="0"/>
                      <wp:positionH relativeFrom="column">
                        <wp:posOffset>3423072</wp:posOffset>
                      </wp:positionH>
                      <wp:positionV relativeFrom="paragraph">
                        <wp:posOffset>64770</wp:posOffset>
                      </wp:positionV>
                      <wp:extent cx="2573655" cy="304800"/>
                      <wp:effectExtent l="0" t="0" r="0" b="0"/>
                      <wp:wrapNone/>
                      <wp:docPr id="209" name="Text Box 209"/>
                      <wp:cNvGraphicFramePr/>
                      <a:graphic xmlns:a="http://schemas.openxmlformats.org/drawingml/2006/main">
                        <a:graphicData uri="http://schemas.microsoft.com/office/word/2010/wordprocessingShape">
                          <wps:wsp>
                            <wps:cNvSpPr txBox="1"/>
                            <wps:spPr>
                              <a:xfrm>
                                <a:off x="0" y="0"/>
                                <a:ext cx="2573655" cy="304800"/>
                              </a:xfrm>
                              <a:prstGeom prst="rect">
                                <a:avLst/>
                              </a:prstGeom>
                              <a:noFill/>
                              <a:ln w="6350">
                                <a:noFill/>
                              </a:ln>
                            </wps:spPr>
                            <wps:txbx>
                              <w:txbxContent>
                                <w:p w14:paraId="33771737" w14:textId="61AB8ECF" w:rsidR="00F852AF" w:rsidRPr="00DD26CF" w:rsidRDefault="00F852AF" w:rsidP="00F852AF">
                                  <w:pPr>
                                    <w:rPr>
                                      <w:sz w:val="24"/>
                                    </w:rPr>
                                  </w:pPr>
                                  <w:r w:rsidRPr="00DD26CF">
                                    <w:rPr>
                                      <w:sz w:val="24"/>
                                    </w:rPr>
                                    <w:t xml:space="preserve">Mô hình cấu tạo nguyên tử </w:t>
                                  </w:r>
                                  <w:r w:rsidR="00160D64">
                                    <w:rPr>
                                      <w:sz w:val="24"/>
                                    </w:rPr>
                                    <w:t>Carbon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EAD55" id="Text Box 209" o:spid="_x0000_s1089" type="#_x0000_t202" style="position:absolute;left:0;text-align:left;margin-left:269.55pt;margin-top:5.1pt;width:202.65pt;height:2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oHQIAADQEAAAOAAAAZHJzL2Uyb0RvYy54bWysU1tv2yAUfp+0/4B4X+xcnLZWnCprlWlS&#10;1FZKpz4TDLElzGFAYme/fgecm7o9VX2BA+dwLt/3MbvvGkX2wroadEGHg5QSoTmUtd4W9Nfr8tst&#10;Jc4zXTIFWhT0IBy9n3/9MmtNLkZQgSqFJZhEu7w1Ba28N3mSOF6JhrkBGKHRKcE2zOPRbpPSshaz&#10;NyoZpek0acGWxgIXzuHtY++k85hfSsH9s5ROeKIKir35uNq4bsKazGcs31pmqpof22Af6KJhtcai&#10;51SPzDOys/U/qZqaW3Ag/YBDk4CUNRdxBpxmmL6bZl0xI+IsCI4zZ5jc56XlT/u1ebHEd9+hQwID&#10;IK1xucPLME8nbRN27JSgHyE8nGETnSccL0fZzXiaZZRw9I3TyW0acU0ur411/oeAhgSjoBZpiWix&#10;/cp5rIihp5BQTMOyVipSozRpCzodZ2l8cPbgC6Xx4aXXYPlu05G6xDmy0yAbKA84n4Weemf4ssYm&#10;Vsz5F2aRaxwJ9eufcZEKsBgcLUoqsH/+dx/ikQL0UtKidgrqfu+YFZSonxrJuRtOJkFs8TDJbkZ4&#10;sNeezbVH75oHQHkO8acYHs0Q79XJlBaaN5T5IlRFF9McaxfUn8wH3ysavwkXi0UMQnkZ5ld6bXhI&#10;HWANEL92b8yaIw8eGXyCk8pY/o6OPrYnZLHzIOvIVQC6R/WIP0ozUnj8RkH71+cYdfns878AAAD/&#10;/wMAUEsDBBQABgAIAAAAIQCBJZS+4AAAAAkBAAAPAAAAZHJzL2Rvd25yZXYueG1sTI9BS8NAEIXv&#10;gv9hmYI3u2lMJY3ZlBIoguihtRdvm+w0Cc3Oxuy2jf56x5Meh+/x3jf5erK9uODoO0cKFvMIBFLt&#10;TEeNgsP79j4F4YMmo3tHqOALPayL25tcZ8ZdaYeXfWgEl5DPtII2hCGT0tctWu3nbkBidnSj1YHP&#10;sZFm1Fcut72Mo+hRWt0RL7R6wLLF+rQ/WwUv5fZN76rYpt99+fx63Ayfh4+lUnezafMEIuAU/sLw&#10;q8/qULBT5c5kvOgVLB9WC44yiGIQHFglSQKiYpLGIItc/v+g+AEAAP//AwBQSwECLQAUAAYACAAA&#10;ACEAtoM4kv4AAADhAQAAEwAAAAAAAAAAAAAAAAAAAAAAW0NvbnRlbnRfVHlwZXNdLnhtbFBLAQIt&#10;ABQABgAIAAAAIQA4/SH/1gAAAJQBAAALAAAAAAAAAAAAAAAAAC8BAABfcmVscy8ucmVsc1BLAQIt&#10;ABQABgAIAAAAIQD+enSoHQIAADQEAAAOAAAAAAAAAAAAAAAAAC4CAABkcnMvZTJvRG9jLnhtbFBL&#10;AQItABQABgAIAAAAIQCBJZS+4AAAAAkBAAAPAAAAAAAAAAAAAAAAAHcEAABkcnMvZG93bnJldi54&#10;bWxQSwUGAAAAAAQABADzAAAAhAUAAAAA&#10;" filled="f" stroked="f" strokeweight=".5pt">
                      <v:textbox>
                        <w:txbxContent>
                          <w:p w14:paraId="33771737" w14:textId="61AB8ECF" w:rsidR="00F852AF" w:rsidRPr="00DD26CF" w:rsidRDefault="00F852AF" w:rsidP="00F852AF">
                            <w:pPr>
                              <w:rPr>
                                <w:sz w:val="24"/>
                              </w:rPr>
                            </w:pPr>
                            <w:r w:rsidRPr="00DD26CF">
                              <w:rPr>
                                <w:sz w:val="24"/>
                              </w:rPr>
                              <w:t xml:space="preserve">Mô hình cấu tạo nguyên tử </w:t>
                            </w:r>
                            <w:r w:rsidR="00160D64">
                              <w:rPr>
                                <w:sz w:val="24"/>
                              </w:rPr>
                              <w:t>Carbon</w:t>
                            </w:r>
                          </w:p>
                        </w:txbxContent>
                      </v:textbox>
                    </v:shape>
                  </w:pict>
                </mc:Fallback>
              </mc:AlternateContent>
            </w:r>
            <w:r w:rsidR="00F852AF">
              <w:rPr>
                <w:color w:val="000000"/>
                <w:sz w:val="24"/>
              </w:rPr>
              <w:t>…………………………………………………....…</w:t>
            </w:r>
          </w:p>
          <w:p w14:paraId="710A4B29" w14:textId="7ACF077B" w:rsidR="00F852AF" w:rsidRDefault="00F852AF" w:rsidP="00604587">
            <w:pPr>
              <w:spacing w:line="312" w:lineRule="auto"/>
              <w:rPr>
                <w:color w:val="000000"/>
                <w:sz w:val="24"/>
              </w:rPr>
            </w:pPr>
            <w:r>
              <w:rPr>
                <w:color w:val="000000"/>
                <w:sz w:val="24"/>
              </w:rPr>
              <w:t>………………………………………………….…..</w:t>
            </w:r>
          </w:p>
          <w:p w14:paraId="1A834F39" w14:textId="77777777" w:rsidR="003F0D72" w:rsidRDefault="003F0D72" w:rsidP="003F0D72">
            <w:pPr>
              <w:spacing w:line="312" w:lineRule="auto"/>
              <w:rPr>
                <w:color w:val="000000"/>
                <w:sz w:val="24"/>
              </w:rPr>
            </w:pPr>
            <w:r>
              <w:rPr>
                <w:color w:val="000000"/>
                <w:sz w:val="24"/>
              </w:rPr>
              <w:t>…………………………………………………..…</w:t>
            </w:r>
          </w:p>
          <w:p w14:paraId="20E07316" w14:textId="4C31EC55" w:rsidR="00F852AF" w:rsidRPr="00C40DEA" w:rsidRDefault="003F0D72" w:rsidP="003F0D72">
            <w:pPr>
              <w:spacing w:line="312" w:lineRule="auto"/>
              <w:rPr>
                <w:color w:val="000000"/>
                <w:sz w:val="24"/>
              </w:rPr>
            </w:pPr>
            <w:r>
              <w:rPr>
                <w:color w:val="000000"/>
                <w:sz w:val="24"/>
              </w:rPr>
              <w:t>………………………………………………..……</w:t>
            </w:r>
          </w:p>
        </w:tc>
        <w:tc>
          <w:tcPr>
            <w:tcW w:w="4336" w:type="dxa"/>
          </w:tcPr>
          <w:p w14:paraId="5DABD7B3" w14:textId="57748E6F" w:rsidR="00F852AF" w:rsidRDefault="00F852AF" w:rsidP="00604587">
            <w:pPr>
              <w:spacing w:line="312" w:lineRule="auto"/>
              <w:rPr>
                <w:color w:val="000000"/>
                <w:sz w:val="24"/>
              </w:rPr>
            </w:pPr>
          </w:p>
          <w:p w14:paraId="247EDD86" w14:textId="35450240" w:rsidR="00F852AF" w:rsidRDefault="00F852AF" w:rsidP="00604587">
            <w:pPr>
              <w:spacing w:line="312" w:lineRule="auto"/>
              <w:rPr>
                <w:color w:val="000000"/>
                <w:sz w:val="24"/>
              </w:rPr>
            </w:pPr>
          </w:p>
          <w:p w14:paraId="32051BF2" w14:textId="712D68B6" w:rsidR="00F852AF" w:rsidRDefault="00F852AF" w:rsidP="00604587">
            <w:pPr>
              <w:spacing w:line="312" w:lineRule="auto"/>
              <w:rPr>
                <w:color w:val="000000"/>
                <w:sz w:val="24"/>
              </w:rPr>
            </w:pPr>
          </w:p>
          <w:p w14:paraId="090DEA95" w14:textId="75E418E2" w:rsidR="00F852AF" w:rsidRDefault="00F852AF" w:rsidP="00604587">
            <w:pPr>
              <w:spacing w:line="312" w:lineRule="auto"/>
              <w:rPr>
                <w:color w:val="000000"/>
                <w:sz w:val="24"/>
              </w:rPr>
            </w:pPr>
          </w:p>
          <w:p w14:paraId="75ED1D88" w14:textId="7D47D112" w:rsidR="00F852AF" w:rsidRDefault="00B936C1" w:rsidP="00604587">
            <w:pPr>
              <w:spacing w:line="312" w:lineRule="auto"/>
              <w:rPr>
                <w:color w:val="000000"/>
                <w:sz w:val="24"/>
              </w:rPr>
            </w:pPr>
            <w:r>
              <w:rPr>
                <w:noProof/>
                <w:color w:val="000000"/>
                <w:sz w:val="24"/>
              </w:rPr>
              <mc:AlternateContent>
                <mc:Choice Requires="wps">
                  <w:drawing>
                    <wp:anchor distT="0" distB="0" distL="114300" distR="114300" simplePos="0" relativeHeight="251889664" behindDoc="0" locked="0" layoutInCell="1" allowOverlap="1" wp14:anchorId="357B0DEE" wp14:editId="35B6F3D5">
                      <wp:simplePos x="0" y="0"/>
                      <wp:positionH relativeFrom="column">
                        <wp:posOffset>1878541</wp:posOffset>
                      </wp:positionH>
                      <wp:positionV relativeFrom="paragraph">
                        <wp:posOffset>1231687</wp:posOffset>
                      </wp:positionV>
                      <wp:extent cx="146050" cy="427144"/>
                      <wp:effectExtent l="38100" t="38100" r="25400" b="30480"/>
                      <wp:wrapNone/>
                      <wp:docPr id="15085" name="Straight Arrow Connector 15085"/>
                      <wp:cNvGraphicFramePr/>
                      <a:graphic xmlns:a="http://schemas.openxmlformats.org/drawingml/2006/main">
                        <a:graphicData uri="http://schemas.microsoft.com/office/word/2010/wordprocessingShape">
                          <wps:wsp>
                            <wps:cNvCnPr/>
                            <wps:spPr>
                              <a:xfrm flipH="1" flipV="1">
                                <a:off x="0" y="0"/>
                                <a:ext cx="146050" cy="4271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8FD478" id="Straight Arrow Connector 15085" o:spid="_x0000_s1026" type="#_x0000_t32" style="position:absolute;margin-left:147.9pt;margin-top:97pt;width:11.5pt;height:33.65pt;flip:x 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fzgxQEAANcDAAAOAAAAZHJzL2Uyb0RvYy54bWysU02P1DAMvSPxH6LcmbajYUHVdPYwy8cB&#10;wYqFvWdTp41Ikygx0/bf46QzXQRohRAXy439nv1sd389DYadIETtbMOrTckZWOlabbuGf/3y9sVr&#10;ziIK2wrjLDR8hsivD8+f7Udfw9b1zrQQGJHYWI++4T2ir4siyh4GETfOg6WgcmEQSJ+hK9ogRmIf&#10;TLEty6tidKH1wUmIkV5vliA/ZH6lQOInpSIgMw2n3jDbkO1DssVhL+ouCN9reW5D/EMXg9CWiq5U&#10;NwIF+x70b1SDlsFFp3Aj3VA4pbSErIHUVOUvau564SFroeFEv44p/j9a+fF0tLeBxjD6WEd/G5KK&#10;SYWBKaP9e9opz9598lKMemZTHuC8DhAmZJIeq91V+ZLGLCm0276qdrs04GIhTGAfIr4DN7DkNDxi&#10;ELrr8eispVW5sJQQpw8RF+AFkMDGJotCmze2ZTh7uicMWtjOwLlOSikelWQPZwML/DMoptvUZ1aS&#10;jwyOJrCToPNov1UrC2UmiNLGrKDyadA5N8EgH97fAtfsXNFZXIGDti78qSpOl1bVkn9RvWhNsh9c&#10;O+e95nHQ9eQ9nC89nefP3xn++D8efgAAAP//AwBQSwMEFAAGAAgAAAAhANJeZeHdAAAACwEAAA8A&#10;AABkcnMvZG93bnJldi54bWxMj81OwzAQhO9IfQdrkbhRJw1UTYhTFURvXJr2Adx486PG6yh2mvD2&#10;LCc47sxo9pt8v9he3HH0nSMF8ToCgVQ501Gj4HI+Pu9A+KDJ6N4RKvhGD/ti9ZDrzLiZTngvQyO4&#10;hHymFbQhDJmUvmrRar92AxJ7tRutDnyOjTSjnrnc9nITRVtpdUf8odUDfrRY3crJKpD+PJ2SZb5V&#10;Nc5fdflpju9NqtTT43J4AxFwCX9h+MVndCiY6eomMl70CjbpK6MHNtIXHsWJJN6xcmVrGycgi1z+&#10;31D8AAAA//8DAFBLAQItABQABgAIAAAAIQC2gziS/gAAAOEBAAATAAAAAAAAAAAAAAAAAAAAAABb&#10;Q29udGVudF9UeXBlc10ueG1sUEsBAi0AFAAGAAgAAAAhADj9If/WAAAAlAEAAAsAAAAAAAAAAAAA&#10;AAAALwEAAF9yZWxzLy5yZWxzUEsBAi0AFAAGAAgAAAAhAAjd/ODFAQAA1wMAAA4AAAAAAAAAAAAA&#10;AAAALgIAAGRycy9lMm9Eb2MueG1sUEsBAi0AFAAGAAgAAAAhANJeZeHdAAAACwEAAA8AAAAAAAAA&#10;AAAAAAAAHwQAAGRycy9kb3ducmV2LnhtbFBLBQYAAAAABAAEAPMAAAApBQAAAAA=&#10;" strokecolor="black [3200]" strokeweight=".5pt">
                      <v:stroke endarrow="block" joinstyle="miter"/>
                    </v:shape>
                  </w:pict>
                </mc:Fallback>
              </mc:AlternateContent>
            </w:r>
            <w:r>
              <w:rPr>
                <w:noProof/>
                <w:color w:val="000000"/>
                <w:sz w:val="24"/>
              </w:rPr>
              <mc:AlternateContent>
                <mc:Choice Requires="wps">
                  <w:drawing>
                    <wp:anchor distT="0" distB="0" distL="114300" distR="114300" simplePos="0" relativeHeight="251887616" behindDoc="0" locked="0" layoutInCell="1" allowOverlap="1" wp14:anchorId="6E682186" wp14:editId="46B4FD3B">
                      <wp:simplePos x="0" y="0"/>
                      <wp:positionH relativeFrom="column">
                        <wp:posOffset>1343025</wp:posOffset>
                      </wp:positionH>
                      <wp:positionV relativeFrom="paragraph">
                        <wp:posOffset>1121622</wp:posOffset>
                      </wp:positionV>
                      <wp:extent cx="676528" cy="537633"/>
                      <wp:effectExtent l="38100" t="38100" r="28575" b="34290"/>
                      <wp:wrapNone/>
                      <wp:docPr id="15084" name="Straight Arrow Connector 15084"/>
                      <wp:cNvGraphicFramePr/>
                      <a:graphic xmlns:a="http://schemas.openxmlformats.org/drawingml/2006/main">
                        <a:graphicData uri="http://schemas.microsoft.com/office/word/2010/wordprocessingShape">
                          <wps:wsp>
                            <wps:cNvCnPr/>
                            <wps:spPr>
                              <a:xfrm flipH="1" flipV="1">
                                <a:off x="0" y="0"/>
                                <a:ext cx="676528" cy="5376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FCFCDC" id="Straight Arrow Connector 15084" o:spid="_x0000_s1026" type="#_x0000_t32" style="position:absolute;margin-left:105.75pt;margin-top:88.3pt;width:53.25pt;height:42.35pt;flip:x 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YNyAEAANcDAAAOAAAAZHJzL2Uyb0RvYy54bWysU01v2zAMvQ/YfxB0X+wkaDoYcXpI93EY&#10;tmLdeldlyhYmS4LExfa/HyUn7rCtwDDsQtAi3yMfSe9vxt6wE4Sona35elVyBla6Rtu25l+/vH31&#10;mrOIwjbCOAs1nyDym8PLF/vBV7BxnTMNBEYkNlaDr3mH6KuiiLKDXsSV82ApqFzoBdJnaIsmiIHY&#10;e1NsynJXDC40PjgJMdLr7Rzkh8yvFEj8pFQEZKbm1BtmG7J9TLY47EXVBuE7Lc9tiH/oohfaUtGF&#10;6lagYN+D/o2q1zK46BSupOsLp5SWkDWQmnX5i5r7TnjIWmg40S9jiv+PVn48He1doDEMPlbR34Wk&#10;YlShZ8po/552yrP3kLwUo57ZmAc4LQOEEZmkx9317mpDG5cUutpe77bbNOBiJkxgHyK+A9ez5NQ8&#10;YhC67fDorKVVuTCXEKcPEWfgBZDAxiaLQps3tmE4ebonDFrY1sC5TkopnpRkDycDM/wzKKYb6nMu&#10;k48Mjiawk6DzaL6tFxbKTBCljVlAZZb/LOicm2CQD+9vgUt2rugsLsBeWxf+VBXHS6tqzr+onrUm&#10;2Y+umfJe8zjoevIezpeezvPn7wx/+h8PPwAAAP//AwBQSwMEFAAGAAgAAAAhALM1r6bdAAAACwEA&#10;AA8AAABkcnMvZG93bnJldi54bWxMj8tOwzAQRfdI/IM1SOyo40aEEuJUgOiOTVM+wI0nDzUeR7HT&#10;hL9nWMFydI/unFvsVzeIK06h96RBbRIQSLW3PbUavk6Hhx2IEA1ZM3hCDd8YYF/e3hQmt36hI16r&#10;2AouoZAbDV2MYy5lqDt0Jmz8iMRZ4ydnIp9TK+1kFi53g9wmSSad6Yk/dGbE9w7rSzU7DTKc5mO6&#10;Lpe6weWzqT7s4a191vr+bn19ARFxjX8w/OqzOpTsdPYz2SAGDVulHhnl4CnLQDCRqh2vO3OUqRRk&#10;Wcj/G8ofAAAA//8DAFBLAQItABQABgAIAAAAIQC2gziS/gAAAOEBAAATAAAAAAAAAAAAAAAAAAAA&#10;AABbQ29udGVudF9UeXBlc10ueG1sUEsBAi0AFAAGAAgAAAAhADj9If/WAAAAlAEAAAsAAAAAAAAA&#10;AAAAAAAALwEAAF9yZWxzLy5yZWxzUEsBAi0AFAAGAAgAAAAhAJ2eFg3IAQAA1wMAAA4AAAAAAAAA&#10;AAAAAAAALgIAAGRycy9lMm9Eb2MueG1sUEsBAi0AFAAGAAgAAAAhALM1r6bdAAAACwEAAA8AAAAA&#10;AAAAAAAAAAAAIgQAAGRycy9kb3ducmV2LnhtbFBLBQYAAAAABAAEAPMAAAAsBQAAAAA=&#10;" strokecolor="black [3200]" strokeweight=".5pt">
                      <v:stroke endarrow="block" joinstyle="miter"/>
                    </v:shape>
                  </w:pict>
                </mc:Fallback>
              </mc:AlternateContent>
            </w:r>
          </w:p>
        </w:tc>
      </w:tr>
    </w:tbl>
    <w:p w14:paraId="02C16A36" w14:textId="1D3BAB92" w:rsidR="004F5832" w:rsidRDefault="00772163" w:rsidP="004F5832">
      <w:pPr>
        <w:spacing w:line="312" w:lineRule="auto"/>
        <w:rPr>
          <w:b/>
          <w:color w:val="000000"/>
          <w:sz w:val="24"/>
        </w:rPr>
      </w:pPr>
      <w:r>
        <w:rPr>
          <w:b/>
          <w:bCs/>
          <w:noProof/>
          <w:color w:val="000000"/>
          <w:sz w:val="24"/>
        </w:rPr>
        <mc:AlternateContent>
          <mc:Choice Requires="wpg">
            <w:drawing>
              <wp:anchor distT="0" distB="0" distL="114300" distR="114300" simplePos="0" relativeHeight="251943936" behindDoc="0" locked="0" layoutInCell="1" allowOverlap="1" wp14:anchorId="1531B252" wp14:editId="47CB9024">
                <wp:simplePos x="0" y="0"/>
                <wp:positionH relativeFrom="column">
                  <wp:posOffset>3698240</wp:posOffset>
                </wp:positionH>
                <wp:positionV relativeFrom="paragraph">
                  <wp:posOffset>-4856480</wp:posOffset>
                </wp:positionV>
                <wp:extent cx="2583180" cy="2990850"/>
                <wp:effectExtent l="0" t="0" r="7620" b="0"/>
                <wp:wrapNone/>
                <wp:docPr id="11" name="Group 11"/>
                <wp:cNvGraphicFramePr/>
                <a:graphic xmlns:a="http://schemas.openxmlformats.org/drawingml/2006/main">
                  <a:graphicData uri="http://schemas.microsoft.com/office/word/2010/wordprocessingGroup">
                    <wpg:wgp>
                      <wpg:cNvGrpSpPr/>
                      <wpg:grpSpPr>
                        <a:xfrm>
                          <a:off x="0" y="0"/>
                          <a:ext cx="2583180" cy="2990850"/>
                          <a:chOff x="0" y="0"/>
                          <a:chExt cx="2583180" cy="2990850"/>
                        </a:xfrm>
                      </wpg:grpSpPr>
                      <wps:wsp>
                        <wps:cNvPr id="15082" name="Text Box 15082"/>
                        <wps:cNvSpPr txBox="1"/>
                        <wps:spPr>
                          <a:xfrm>
                            <a:off x="1729740" y="0"/>
                            <a:ext cx="853440" cy="289560"/>
                          </a:xfrm>
                          <a:prstGeom prst="rect">
                            <a:avLst/>
                          </a:prstGeom>
                          <a:solidFill>
                            <a:schemeClr val="lt1"/>
                          </a:solidFill>
                          <a:ln w="6350">
                            <a:noFill/>
                          </a:ln>
                        </wps:spPr>
                        <wps:txbx>
                          <w:txbxContent>
                            <w:p w14:paraId="75042A4A" w14:textId="77777777" w:rsidR="00B936C1" w:rsidRPr="00DD26CF" w:rsidRDefault="00B936C1" w:rsidP="00B936C1">
                              <w:pPr>
                                <w:rPr>
                                  <w:sz w:val="24"/>
                                </w:rPr>
                              </w:pPr>
                              <w:r w:rsidRPr="00DD26CF">
                                <w:rPr>
                                  <w:sz w:val="24"/>
                                </w:rPr>
                                <w:t>Hạt nhân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83" name="Text Box 15083"/>
                        <wps:cNvSpPr txBox="1"/>
                        <wps:spPr>
                          <a:xfrm>
                            <a:off x="1463040" y="2644140"/>
                            <a:ext cx="1100455" cy="346710"/>
                          </a:xfrm>
                          <a:prstGeom prst="rect">
                            <a:avLst/>
                          </a:prstGeom>
                          <a:noFill/>
                          <a:ln w="6350">
                            <a:noFill/>
                          </a:ln>
                        </wps:spPr>
                        <wps:txbx>
                          <w:txbxContent>
                            <w:p w14:paraId="7498D891" w14:textId="77777777" w:rsidR="00B936C1" w:rsidRPr="00DD26CF" w:rsidRDefault="00B936C1" w:rsidP="00B936C1">
                              <w:pPr>
                                <w:spacing w:line="240" w:lineRule="auto"/>
                                <w:rPr>
                                  <w:sz w:val="24"/>
                                </w:rPr>
                              </w:pPr>
                              <w:r w:rsidRPr="00DD26CF">
                                <w:rPr>
                                  <w:sz w:val="24"/>
                                </w:rPr>
                                <w:t>Vỏ nguyên tử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86" name="Straight Arrow Connector 15086"/>
                        <wps:cNvCnPr/>
                        <wps:spPr>
                          <a:xfrm flipH="1">
                            <a:off x="1242060" y="274320"/>
                            <a:ext cx="736255" cy="812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5197" name="Group 15197"/>
                        <wpg:cNvGrpSpPr/>
                        <wpg:grpSpPr>
                          <a:xfrm>
                            <a:off x="0" y="167640"/>
                            <a:ext cx="2116455" cy="2235200"/>
                            <a:chOff x="0" y="0"/>
                            <a:chExt cx="2116455" cy="2235200"/>
                          </a:xfrm>
                        </wpg:grpSpPr>
                        <wpg:grpSp>
                          <wpg:cNvPr id="15081" name="Group 15081"/>
                          <wpg:cNvGrpSpPr/>
                          <wpg:grpSpPr>
                            <a:xfrm>
                              <a:off x="0" y="0"/>
                              <a:ext cx="2116455" cy="2235200"/>
                              <a:chOff x="0" y="0"/>
                              <a:chExt cx="2116666" cy="2235200"/>
                            </a:xfrm>
                          </wpg:grpSpPr>
                          <wps:wsp>
                            <wps:cNvPr id="15030" name="Google Shape;15030;p50"/>
                            <wps:cNvSpPr/>
                            <wps:spPr>
                              <a:xfrm>
                                <a:off x="0" y="118534"/>
                                <a:ext cx="2116666" cy="2116666"/>
                              </a:xfrm>
                              <a:prstGeom prst="ellipse">
                                <a:avLst/>
                              </a:prstGeom>
                              <a:noFill/>
                              <a:ln w="19050"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5045" name="Google Shape;15045;p50"/>
                            <wps:cNvSpPr/>
                            <wps:spPr>
                              <a:xfrm>
                                <a:off x="287868" y="389467"/>
                                <a:ext cx="1552222" cy="1552222"/>
                              </a:xfrm>
                              <a:prstGeom prst="ellipse">
                                <a:avLst/>
                              </a:prstGeom>
                              <a:noFill/>
                              <a:ln w="19050"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cNvPr id="254" name="Group 1"/>
                            <wpg:cNvGrpSpPr/>
                            <wpg:grpSpPr>
                              <a:xfrm>
                                <a:off x="755253" y="831273"/>
                                <a:ext cx="471646" cy="404424"/>
                                <a:chOff x="1054196" y="1049032"/>
                                <a:chExt cx="611466" cy="524447"/>
                              </a:xfrm>
                            </wpg:grpSpPr>
                            <wps:wsp>
                              <wps:cNvPr id="14977" name="Google Shape;15049;p50"/>
                              <wps:cNvSpPr/>
                              <wps:spPr>
                                <a:xfrm rot="686888" flipH="1">
                                  <a:off x="1054196" y="1362874"/>
                                  <a:ext cx="68579" cy="101070"/>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4981" name="Google Shape;15053;p50"/>
                              <wps:cNvSpPr/>
                              <wps:spPr>
                                <a:xfrm rot="686888" flipH="1">
                                  <a:off x="1145610" y="1248882"/>
                                  <a:ext cx="68579" cy="101070"/>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4986" name="Google Shape;15058;p50"/>
                              <wps:cNvSpPr/>
                              <wps:spPr>
                                <a:xfrm rot="686888" flipH="1">
                                  <a:off x="1264673" y="1341137"/>
                                  <a:ext cx="68579" cy="101070"/>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4990" name="Google Shape;15062;p50"/>
                              <wps:cNvSpPr/>
                              <wps:spPr>
                                <a:xfrm rot="686888" flipH="1">
                                  <a:off x="1145610" y="1472408"/>
                                  <a:ext cx="68579" cy="101071"/>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4999" name="Google Shape;15071;p50"/>
                              <wps:cNvSpPr/>
                              <wps:spPr>
                                <a:xfrm rot="686888" flipH="1">
                                  <a:off x="1356086" y="1472408"/>
                                  <a:ext cx="68579" cy="101070"/>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5004" name="Google Shape;15076;p50"/>
                              <wps:cNvSpPr/>
                              <wps:spPr>
                                <a:xfrm rot="686888" flipH="1">
                                  <a:off x="1264673" y="1163025"/>
                                  <a:ext cx="68579" cy="101070"/>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5008" name="Google Shape;15080;p50"/>
                              <wps:cNvSpPr/>
                              <wps:spPr>
                                <a:xfrm rot="686888" flipH="1">
                                  <a:off x="1356087" y="1049032"/>
                                  <a:ext cx="68579" cy="101069"/>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5022" name="Google Shape;15094;p50"/>
                              <wps:cNvSpPr/>
                              <wps:spPr>
                                <a:xfrm rot="686888" flipH="1">
                                  <a:off x="1475149" y="1386549"/>
                                  <a:ext cx="68579" cy="101071"/>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5026" name="Google Shape;15097;p50"/>
                              <wps:cNvSpPr/>
                              <wps:spPr>
                                <a:xfrm rot="686888" flipH="1">
                                  <a:off x="1597085" y="1226125"/>
                                  <a:ext cx="68577" cy="101069"/>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g:grpSp>
                            <wpg:cNvPr id="15029" name="Google Shape;15100;p50"/>
                            <wpg:cNvGrpSpPr/>
                            <wpg:grpSpPr>
                              <a:xfrm>
                                <a:off x="753533" y="0"/>
                                <a:ext cx="209217" cy="209217"/>
                                <a:chOff x="869400" y="0"/>
                                <a:chExt cx="271470" cy="271470"/>
                              </a:xfrm>
                            </wpg:grpSpPr>
                            <wpg:grpSp>
                              <wpg:cNvPr id="15031" name="Google Shape;15101;p50"/>
                              <wpg:cNvGrpSpPr/>
                              <wpg:grpSpPr>
                                <a:xfrm rot="10800000">
                                  <a:off x="869400" y="0"/>
                                  <a:ext cx="271470" cy="271470"/>
                                  <a:chOff x="869400" y="0"/>
                                  <a:chExt cx="192600" cy="192600"/>
                                </a:xfrm>
                              </wpg:grpSpPr>
                              <wps:wsp>
                                <wps:cNvPr id="15032" name="Google Shape;15102;p50"/>
                                <wps:cNvSpPr/>
                                <wps:spPr>
                                  <a:xfrm>
                                    <a:off x="869400" y="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033" name="Google Shape;15103;p50"/>
                                <wps:cNvSpPr/>
                                <wps:spPr>
                                  <a:xfrm rot="-10113112" flipH="1">
                                    <a:off x="972829" y="883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034" name="Google Shape;15104;p50"/>
                              <wps:cNvCnPr/>
                              <wps:spPr>
                                <a:xfrm>
                                  <a:off x="946663" y="135805"/>
                                  <a:ext cx="117000" cy="0"/>
                                </a:xfrm>
                                <a:prstGeom prst="straightConnector1">
                                  <a:avLst/>
                                </a:prstGeom>
                                <a:noFill/>
                                <a:ln w="19050" cap="flat" cmpd="sng">
                                  <a:solidFill>
                                    <a:schemeClr val="dk1"/>
                                  </a:solidFill>
                                  <a:prstDash val="solid"/>
                                  <a:round/>
                                  <a:headEnd type="none" w="med" len="med"/>
                                  <a:tailEnd type="none" w="med" len="med"/>
                                </a:ln>
                              </wps:spPr>
                              <wps:bodyPr/>
                            </wps:wsp>
                          </wpg:grpSp>
                          <wpg:grpSp>
                            <wpg:cNvPr id="15035" name="Google Shape;15105;p50"/>
                            <wpg:cNvGrpSpPr/>
                            <wpg:grpSpPr>
                              <a:xfrm>
                                <a:off x="296333" y="635000"/>
                                <a:ext cx="209217" cy="209217"/>
                                <a:chOff x="386300" y="750600"/>
                                <a:chExt cx="271470" cy="271470"/>
                              </a:xfrm>
                            </wpg:grpSpPr>
                            <wpg:grpSp>
                              <wpg:cNvPr id="15036" name="Google Shape;15106;p50"/>
                              <wpg:cNvGrpSpPr/>
                              <wpg:grpSpPr>
                                <a:xfrm rot="10800000">
                                  <a:off x="386300" y="750600"/>
                                  <a:ext cx="271470" cy="271470"/>
                                  <a:chOff x="386300" y="750600"/>
                                  <a:chExt cx="192600" cy="192600"/>
                                </a:xfrm>
                              </wpg:grpSpPr>
                              <wps:wsp>
                                <wps:cNvPr id="15037" name="Google Shape;15107;p50"/>
                                <wps:cNvSpPr/>
                                <wps:spPr>
                                  <a:xfrm>
                                    <a:off x="386300" y="75060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038" name="Google Shape;15108;p50"/>
                                <wps:cNvSpPr/>
                                <wps:spPr>
                                  <a:xfrm rot="-10113112" flipH="1">
                                    <a:off x="489729" y="8389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039" name="Google Shape;15109;p50"/>
                              <wps:cNvCnPr/>
                              <wps:spPr>
                                <a:xfrm>
                                  <a:off x="463563" y="886405"/>
                                  <a:ext cx="117000" cy="0"/>
                                </a:xfrm>
                                <a:prstGeom prst="straightConnector1">
                                  <a:avLst/>
                                </a:prstGeom>
                                <a:noFill/>
                                <a:ln w="19050" cap="flat" cmpd="sng">
                                  <a:solidFill>
                                    <a:schemeClr val="dk1"/>
                                  </a:solidFill>
                                  <a:prstDash val="solid"/>
                                  <a:round/>
                                  <a:headEnd type="none" w="med" len="med"/>
                                  <a:tailEnd type="none" w="med" len="med"/>
                                </a:ln>
                              </wps:spPr>
                              <wps:bodyPr/>
                            </wps:wsp>
                          </wpg:grpSp>
                          <wpg:grpSp>
                            <wpg:cNvPr id="15040" name="Google Shape;15110;p50"/>
                            <wpg:cNvGrpSpPr/>
                            <wpg:grpSpPr>
                              <a:xfrm>
                                <a:off x="42333" y="1608667"/>
                                <a:ext cx="209217" cy="209217"/>
                                <a:chOff x="0" y="1870400"/>
                                <a:chExt cx="271470" cy="271470"/>
                              </a:xfrm>
                            </wpg:grpSpPr>
                            <wpg:grpSp>
                              <wpg:cNvPr id="15041" name="Google Shape;15111;p50"/>
                              <wpg:cNvGrpSpPr/>
                              <wpg:grpSpPr>
                                <a:xfrm rot="10800000">
                                  <a:off x="0" y="1870400"/>
                                  <a:ext cx="271470" cy="271470"/>
                                  <a:chOff x="0" y="1870400"/>
                                  <a:chExt cx="192600" cy="192600"/>
                                </a:xfrm>
                              </wpg:grpSpPr>
                              <wps:wsp>
                                <wps:cNvPr id="15042" name="Google Shape;15112;p50"/>
                                <wps:cNvSpPr/>
                                <wps:spPr>
                                  <a:xfrm>
                                    <a:off x="0" y="187040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043" name="Google Shape;15113;p50"/>
                                <wps:cNvSpPr/>
                                <wps:spPr>
                                  <a:xfrm rot="-10113112" flipH="1">
                                    <a:off x="103429" y="19587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044" name="Google Shape;15114;p50"/>
                              <wps:cNvCnPr/>
                              <wps:spPr>
                                <a:xfrm>
                                  <a:off x="77263" y="2006205"/>
                                  <a:ext cx="117000" cy="0"/>
                                </a:xfrm>
                                <a:prstGeom prst="straightConnector1">
                                  <a:avLst/>
                                </a:prstGeom>
                                <a:noFill/>
                                <a:ln w="19050" cap="flat" cmpd="sng">
                                  <a:solidFill>
                                    <a:schemeClr val="dk1"/>
                                  </a:solidFill>
                                  <a:prstDash val="solid"/>
                                  <a:round/>
                                  <a:headEnd type="none" w="med" len="med"/>
                                  <a:tailEnd type="none" w="med" len="med"/>
                                </a:ln>
                              </wps:spPr>
                              <wps:bodyPr/>
                            </wps:wsp>
                          </wpg:grpSp>
                          <wpg:grpSp>
                            <wpg:cNvPr id="15046" name="Google Shape;15115;p50"/>
                            <wpg:cNvGrpSpPr/>
                            <wpg:grpSpPr>
                              <a:xfrm>
                                <a:off x="1464735" y="1591734"/>
                                <a:ext cx="209217" cy="209217"/>
                                <a:chOff x="1735748" y="2617400"/>
                                <a:chExt cx="271470" cy="271470"/>
                              </a:xfrm>
                            </wpg:grpSpPr>
                            <wpg:grpSp>
                              <wpg:cNvPr id="15047" name="Google Shape;15116;p50"/>
                              <wpg:cNvGrpSpPr/>
                              <wpg:grpSpPr>
                                <a:xfrm rot="10800000">
                                  <a:off x="1735748" y="2617400"/>
                                  <a:ext cx="271470" cy="271470"/>
                                  <a:chOff x="1660620" y="2617400"/>
                                  <a:chExt cx="192600" cy="192600"/>
                                </a:xfrm>
                              </wpg:grpSpPr>
                              <wps:wsp>
                                <wps:cNvPr id="15048" name="Google Shape;15117;p50"/>
                                <wps:cNvSpPr/>
                                <wps:spPr>
                                  <a:xfrm>
                                    <a:off x="1660620" y="261740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049" name="Google Shape;15118;p50"/>
                                <wps:cNvSpPr/>
                                <wps:spPr>
                                  <a:xfrm rot="-10113112" flipH="1">
                                    <a:off x="1795229" y="27057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050" name="Google Shape;15119;p50"/>
                              <wps:cNvCnPr/>
                              <wps:spPr>
                                <a:xfrm>
                                  <a:off x="1802022" y="2753204"/>
                                  <a:ext cx="117000" cy="0"/>
                                </a:xfrm>
                                <a:prstGeom prst="straightConnector1">
                                  <a:avLst/>
                                </a:prstGeom>
                                <a:noFill/>
                                <a:ln w="19050" cap="flat" cmpd="sng">
                                  <a:solidFill>
                                    <a:schemeClr val="dk1"/>
                                  </a:solidFill>
                                  <a:prstDash val="solid"/>
                                  <a:round/>
                                  <a:headEnd type="none" w="med" len="med"/>
                                  <a:tailEnd type="none" w="med" len="med"/>
                                </a:ln>
                              </wps:spPr>
                              <wps:bodyPr/>
                            </wps:wsp>
                          </wpg:grpSp>
                          <wpg:grpSp>
                            <wpg:cNvPr id="15051" name="Google Shape;15120;p50"/>
                            <wpg:cNvGrpSpPr/>
                            <wpg:grpSpPr>
                              <a:xfrm>
                                <a:off x="1871133" y="1684867"/>
                                <a:ext cx="209217" cy="209217"/>
                                <a:chOff x="2057138" y="1890800"/>
                                <a:chExt cx="271470" cy="271470"/>
                              </a:xfrm>
                            </wpg:grpSpPr>
                            <wpg:grpSp>
                              <wpg:cNvPr id="15052" name="Google Shape;15121;p50"/>
                              <wpg:cNvGrpSpPr/>
                              <wpg:grpSpPr>
                                <a:xfrm rot="10800000">
                                  <a:off x="2057138" y="1890800"/>
                                  <a:ext cx="271470" cy="271470"/>
                                  <a:chOff x="2057138" y="1890800"/>
                                  <a:chExt cx="192600" cy="192600"/>
                                </a:xfrm>
                              </wpg:grpSpPr>
                              <wps:wsp>
                                <wps:cNvPr id="15053" name="Google Shape;15122;p50"/>
                                <wps:cNvSpPr/>
                                <wps:spPr>
                                  <a:xfrm>
                                    <a:off x="2057138" y="1890800"/>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054" name="Google Shape;15123;p50"/>
                                <wps:cNvSpPr/>
                                <wps:spPr>
                                  <a:xfrm rot="-10113112" flipH="1">
                                    <a:off x="2160567" y="1979120"/>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055" name="Google Shape;15124;p50"/>
                              <wps:cNvCnPr/>
                              <wps:spPr>
                                <a:xfrm>
                                  <a:off x="2134401" y="2026605"/>
                                  <a:ext cx="117000" cy="0"/>
                                </a:xfrm>
                                <a:prstGeom prst="straightConnector1">
                                  <a:avLst/>
                                </a:prstGeom>
                                <a:noFill/>
                                <a:ln w="19050" cap="flat" cmpd="sng">
                                  <a:solidFill>
                                    <a:schemeClr val="dk1"/>
                                  </a:solidFill>
                                  <a:prstDash val="solid"/>
                                  <a:round/>
                                  <a:headEnd type="none" w="med" len="med"/>
                                  <a:tailEnd type="none" w="med" len="med"/>
                                </a:ln>
                              </wps:spPr>
                              <wps:bodyPr/>
                            </wps:wsp>
                          </wpg:grpSp>
                          <wpg:grpSp>
                            <wpg:cNvPr id="15056" name="Google Shape;15125;p50"/>
                            <wpg:cNvGrpSpPr/>
                            <wpg:grpSpPr>
                              <a:xfrm>
                                <a:off x="1845733" y="431800"/>
                                <a:ext cx="209217" cy="209217"/>
                                <a:chOff x="2328600" y="479125"/>
                                <a:chExt cx="271470" cy="271470"/>
                              </a:xfrm>
                            </wpg:grpSpPr>
                            <wpg:grpSp>
                              <wpg:cNvPr id="15057" name="Google Shape;15126;p50"/>
                              <wpg:cNvGrpSpPr/>
                              <wpg:grpSpPr>
                                <a:xfrm rot="10800000">
                                  <a:off x="2328600" y="479125"/>
                                  <a:ext cx="271470" cy="271470"/>
                                  <a:chOff x="2328600" y="479125"/>
                                  <a:chExt cx="192600" cy="192600"/>
                                </a:xfrm>
                              </wpg:grpSpPr>
                              <wps:wsp>
                                <wps:cNvPr id="15058" name="Google Shape;15127;p50"/>
                                <wps:cNvSpPr/>
                                <wps:spPr>
                                  <a:xfrm>
                                    <a:off x="2328600" y="479125"/>
                                    <a:ext cx="192600" cy="192600"/>
                                  </a:xfrm>
                                  <a:prstGeom prst="ellipse">
                                    <a:avLst/>
                                  </a:prstGeom>
                                  <a:solidFill>
                                    <a:schemeClr val="accent5"/>
                                  </a:solidFill>
                                  <a:ln w="19050" cap="flat" cmpd="sng">
                                    <a:solidFill>
                                      <a:srgbClr val="434343"/>
                                    </a:solidFill>
                                    <a:prstDash val="solid"/>
                                    <a:round/>
                                    <a:headEnd type="none" w="sm" len="sm"/>
                                    <a:tailEnd type="none" w="sm" len="sm"/>
                                  </a:ln>
                                </wps:spPr>
                                <wps:bodyPr spcFirstLastPara="1" wrap="square" lIns="91425" tIns="91425" rIns="91425" bIns="91425" anchor="ctr" anchorCtr="0">
                                  <a:noAutofit/>
                                </wps:bodyPr>
                              </wps:wsp>
                              <wps:wsp>
                                <wps:cNvPr id="15059" name="Google Shape;15128;p50"/>
                                <wps:cNvSpPr/>
                                <wps:spPr>
                                  <a:xfrm rot="-10113112" flipH="1">
                                    <a:off x="2432029" y="567445"/>
                                    <a:ext cx="48655" cy="71707"/>
                                  </a:xfrm>
                                  <a:custGeom>
                                    <a:avLst/>
                                    <a:gdLst/>
                                    <a:ahLst/>
                                    <a:cxnLst/>
                                    <a:rect l="l" t="t" r="r" b="b"/>
                                    <a:pathLst>
                                      <a:path w="1946" h="2868" fill="none" extrusionOk="0">
                                        <a:moveTo>
                                          <a:pt x="1547" y="2868"/>
                                        </a:moveTo>
                                        <a:cubicBezTo>
                                          <a:pt x="1946" y="1597"/>
                                          <a:pt x="1345" y="424"/>
                                          <a:pt x="1" y="0"/>
                                        </a:cubicBezTo>
                                      </a:path>
                                    </a:pathLst>
                                  </a:custGeom>
                                  <a:noFill/>
                                  <a:ln w="18275" cap="rnd"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s:wsp>
                              <wps:cNvPr id="15060" name="Google Shape;15129;p50"/>
                              <wps:cNvCnPr/>
                              <wps:spPr>
                                <a:xfrm>
                                  <a:off x="2405863" y="614930"/>
                                  <a:ext cx="117000" cy="0"/>
                                </a:xfrm>
                                <a:prstGeom prst="straightConnector1">
                                  <a:avLst/>
                                </a:prstGeom>
                                <a:noFill/>
                                <a:ln w="19050" cap="flat" cmpd="sng">
                                  <a:solidFill>
                                    <a:schemeClr val="dk1"/>
                                  </a:solidFill>
                                  <a:prstDash val="solid"/>
                                  <a:round/>
                                  <a:headEnd type="none" w="med" len="med"/>
                                  <a:tailEnd type="none" w="med" len="med"/>
                                </a:ln>
                              </wps:spPr>
                              <wps:bodyPr/>
                            </wps:wsp>
                          </wpg:grpSp>
                        </wpg:grpSp>
                        <wps:wsp>
                          <wps:cNvPr id="15195" name="Oval 15195"/>
                          <wps:cNvSpPr/>
                          <wps:spPr>
                            <a:xfrm>
                              <a:off x="880533" y="914400"/>
                              <a:ext cx="406397" cy="406397"/>
                            </a:xfrm>
                            <a:prstGeom prst="ellipse">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96" name="Text Box 15196"/>
                          <wps:cNvSpPr txBox="1"/>
                          <wps:spPr>
                            <a:xfrm>
                              <a:off x="912707" y="959684"/>
                              <a:ext cx="401381" cy="361113"/>
                            </a:xfrm>
                            <a:prstGeom prst="rect">
                              <a:avLst/>
                            </a:prstGeom>
                            <a:noFill/>
                            <a:ln w="6350">
                              <a:noFill/>
                            </a:ln>
                          </wps:spPr>
                          <wps:txbx>
                            <w:txbxContent>
                              <w:p w14:paraId="2E1D9AFC" w14:textId="67E5B600" w:rsidR="00461894" w:rsidRPr="00461894" w:rsidRDefault="00461894">
                                <w:pPr>
                                  <w:rPr>
                                    <w:b/>
                                    <w:bCs/>
                                  </w:rPr>
                                </w:pPr>
                                <w:r w:rsidRPr="00461894">
                                  <w:rPr>
                                    <w:b/>
                                    <w:bC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531B252" id="Group 11" o:spid="_x0000_s1090" style="position:absolute;left:0;text-align:left;margin-left:291.2pt;margin-top:-382.4pt;width:203.4pt;height:235.5pt;z-index:251943936" coordsize="25831,29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3CL/gwAAE5/AAAOAAAAZHJzL2Uyb0RvYy54bWzsXWuP2zYW/b7A/gfB35sRKerldlKkSdNd&#10;IGiKTRb9rJHlsVFb8sqazKS/fs/lQ7JkMR47jjNtmAJT2RIl8fo+Dg/vJX/48WG98j4U9XZZldcT&#10;9syfeEWZV7NleXs9+e/7198lE2/bZOUsW1VlcT35WGwnPz7/5z9+uN9MC14tqtWsqD3cpNxO7zfX&#10;k0XTbKZXV9t8Uayz7bNqU5Q4Oa/qddbgY317Nauze9x9vbrivh9d3Vf1bFNXebHd4ttX6uTkubz/&#10;fF7kzdv5fFs03up6gndr5N9a/r2hv1fPf8imt3W2WSxz/RrZCW+xzpYlHtre6lXWZN5dvdy71XqZ&#10;19W2mjfP8mp9Vc3ny7yQfUBvmD/ozS91dbeRfbmd3t9uWjFBtAM5nXzb/NcPv9Sbd5vfakjifnML&#10;WchP1JeHeb2m/+MtvQcpso+tyIqHxsvxJQ+TgCWQbI5zPE39JNRCzReQ/F67fPHzgZZX5sFXvde5&#10;30BBtp0Mtp8ng3eLbFNI0W6nkMFvtbecQX9DP+ETr8zWUNX31MefqgdPfSvlIy8maXnNA06hBWkQ&#10;vdsWX44IjcU8jQXksy+6JAwEnZGSS9IwkoJru59NN/W2+aWo1h4dXE9qKLPUsezDm22Dx+JScwk9&#10;eVutlrPXy9VKfiADKl6uau9DBtVfNfJF0aJ31ar07q8nUYDfjBqVFTVXd16VeEDXMTpqHm4elJgi&#10;0+ubavYRwqgrZVjbTf56iZd9k22b37IaloT+wTs0b/FnvqrwsEofTbxFVf859j1djx8XZyfePSzz&#10;erL9311WFxNv9e8SP3vKpNga+UGEMccz6t0zN7tnyrv1ywoSYPBDm1we0vXNyhzO62r9O5zIC3oq&#10;TmVljmdfTxpz+LJR/gJOKC9evJAXwXg3WfOmfLfJ6dYkPPop3j/8ntUb/Xs10J9fK6No2XTws6lr&#10;ldhf3DXVfCl/UxK0kqqWP5ReadhFtD8Y1f7A/N4wlaO0X0SBr7WfR0IwHEO9sqlxH4z5vghDZQSB&#10;iGL2mUbQqnA2PVW5Y9NZp9x/M+WOjHK/a+psebtovBd1Xd17L6uyhHOtaunqW+cGZX9Z6sDYd/De&#10;fLXc/MtYvo6PjAvuw4mTq+exCOCXeroeBxE3qp4wnvgHVH2rX7J9O+VnBm6EAgRZFPnrbNpky9XP&#10;5cxrPm4QwZp6mZW3q4LeA65/xKVvm4+rQjX/TzGHc5chjb6QCKwLILM/TABZlbiSrpgjVrSNVACx&#10;NtLXUrNCorLHNmyvlk+syqZtuF6WVS097+CpzYN51bm63gQy1dfOwZJU6JP2sBr7KBi0iwlYGhvF&#10;kYgMWkJfoTkhFFx5HIJiURwN/SBnLGr9IOdBCGyrtOcgjLK0bHHEEEZZu+kniJEK+phu0lendnOg&#10;/Z/XwyiC7Uqg1MnG2sPLAMUAlq6lVVUwMk9G+u8BFgP/+41CwaRdOmRKMfa9CKl0D1szRphQ/e4m&#10;QpLcut7rD6S5BiZ3IFDjjmIF57QlcLuHOYyz2IuSLPXxxl5OaGu+yoB98vVmBuRV3ioT+wS27FxD&#10;D1sSHnqVbRcKgMpTqmcY1JQz9CCbLops1nmrEgNEID48dA2oV2A4iQN5Xd+r2a4b93A6iO8jUyi7&#10;BV1y4BGFLgE16UOLLumDQpf6jAGLeVMP4CL1r6yeDLATePNxbRXh0drKkziJMLBHoAuSFKitr7Is&#10;DDn+KYM1H5zKjqj2X1RlLSGEh6JVMmIuvFOCRwzlCTEKgW6BWeCxHHp0AwYRI1DqWCB8Ibh2l22Y&#10;ZH4oWIorcAPmi9QPuNLOjnmIGBMmnoRcCCH1t3Wow4B5iXAi0rjDGINwItLHGagahUewzAS2OYpQ&#10;d2UDNJrEg2ATJWGcarsFHRUPEWp+pxiJ3dACzmum+AiEm4U5yh9Kc0i8BdFvK0m/IbRgOA1vCfrt&#10;Rv0yGElTO7opHZKdMHgVMAQA0tLREHy8nijHj8BY3xHd+PYPGopTqzVIhfeVbN8Q48RC/KQShlNr&#10;5Xm6a/K7m2X+U/Fnr4V8HqlMqJAdXkXdKiDPiROtpunv5ZdGPru3hB5RL2SEbnuGL3dltx9/Ex7j&#10;OTL+1uXs0+G3vr1piZ3X8p/uo4u/YG40XUPa8GTir0h3sPXAvMPgbObNRBiBQJGujwu4Ae36DJZ0&#10;5u3M28Hr/gzTUTMnhszV4zozawDzRrQah9dhcjbzBoMaAQ9J8w4EY8EAdzvzdubtzPtLmHdq5Xoi&#10;fjbz3o3eIubCl9C1G/oMzduwnGaadhdgGpLYgXMC3h3ed+AcjKSaqu54cJoYHUzbfkvkmEhTjHnH&#10;o3fMzmbeASb4CSbQIPMx5m3Gls683di7ndFz3Lc9W8oCzkNkGFjNOzqbee+Cc4asB0wVyLkLN/Z2&#10;1JpmLt3U1udkLdrNG2z3ePROHjkR+wjmXEZvRSr3ZhUs5h2lmpJ10dtFbxe9H5HrbDVvmkgeN+9U&#10;nC16izhkAqMAAudBEoU4/mT0dmNv5ibGhul2DpyfAM65lTlP47OZNyZ1UZigJ8Z4xMbAOYI7JZgx&#10;zHu76A0v6Oa9B9m0fyvz7pJcVBarLPtpE1rNxFbocxs1hsT9zjyPyoKNwyAM1DTWMEfUTznTdsjV&#10;sYzCbXJPEqUCibEUpnXTLquHx6DVKIcRJ/WxyvxQELzrMNXptKVFI10OujTY/lQ9XMMxXVajCuYj&#10;0Rv/ZKKKzvbc74YZRox3Ahy2Kabab9pJgKU8IulIN6aOPyWBS+Q1IRnWBt+Y/8ipE8rkOCi4A30/&#10;JUm2l00zyDHP8rwoG0nxYEqhd6UqOzkuoXY3o0cE9J/L6HnqGbXkwkbHJcw/KqPnO7gVFjAGOxnL&#10;2UtjnpAThldLkr2aEoGxCuWN4WzMYr+fyNjPOXNTgjpoyFw8NyVoqQh64vnyXRinyH2hEGabPwAT&#10;2AECWelhqRfbCWFgw6PIJPGEiT+YJmCwYhPDhzOApthX13kcVx+2n3KaPqGSj3WBnFdZ80FHEvRZ&#10;ij72roQ5jxS2KTUm+KO1RB71EtdtkDeAQ7U49p1SiaMgL0+jQENeKrbGDyy72KK+Q7gXlFRAWkFu&#10;PkSN4RcEv7bhOEbFna4f7rwd/Fr60spiFMbvIGBL+6cOgzGssSjVI2mOHR9iEYERocPC0rpcddnl&#10;IqRtCg6j385rfKoWUvmLA1hYJEDDGguj8GxYYO3AsCte+aaKR78KGLYTgsM6tcNgGMuDhBoMJwmK&#10;4h0YpuK3PYhrnWjau/LsYJgWbxnHLexU/ldwg4UZZUQOq4c18at43DESWOFglsRYWebLAWFhZYHZ&#10;mVjgkX4YBHeQBh5p+8QBsLDywOx4Hnik+0Z0Dvw68GtWdLkMPQSy3uYiz0kEg1YWGvyyNExo2bMe&#10;ieDQr0O/Dv3qhUS/1OqQwkoFs+Op4DjmGvzSSqbcoV+5+s8epv2a6NfKhrJTqWAsPSJiopjB5aJc&#10;lcV7Cz4dIoPRJIyFWn4HuUxYXfQLomArbcnORAdbe2MA3UEsjPWxyHqkRC3yOAAKu3G0yg25EG6w&#10;kmbseErYKgQjxgMicAkSbsmxdtXtc6yJEGLtJSsuPicpzOIUy40pVpjHvlwP2AFjWgXJFV59m4VX&#10;XTi7XI4ErR5p4QmPp4VZ4nOf6j6AkbAuFrKeBuuUuSyJr54lEVr5UX4qMQxKF5lwOjcmSkBoDBa4&#10;OUgNYwwVo35HgesEmxF8QWgcWglNfiaC2Nobg+kOQmPrHZ44WUwLQI57E348WWwVghGjg8aOMr4s&#10;ZbyzUOqgxICfkzLmmGAL4UQl15DGKXOcsV6900FjB40vlT5MCfqWYHY8Z8xRmCd8YC+Cxj4H9eVy&#10;Jp5azkRoZY35yaxxgo2ONDQWtOHWYPLvMDIOsJIyWpHeCIoEWm06IDgOJpFQcmz9XGjljPmZOGNu&#10;6YwBdONd2ckhtt2gk8YBTNgNsS/JGIdWxpgfzxjbZGCEeEACjjB2hPGZCePQShjzcxLGnLZm0oQx&#10;0LFAobvjix1fLHfMstX4W+egB3vVfCr/8skus9kFs8vxxbRPmgUUH88XY63cEBVSEtxEWMcHWzP1&#10;LNrRxRehi7+CHiETzujRW2x0Kndmk+6cBneP2nkrQQmmBtZyY9GB6gg/Cmj7N6qw1sdQrRYVn4KC&#10;epWYVNXVWz5gsNBAt5ld76r+5lozbLNFGj/ufcb2+ONqV6/+JrFqUQO1y+B2kc0KtXUX1StKqeD2&#10;7dvph41tBahvMH5v9ZZHbgdoXkw1PmFLwG772wNbAqoyJPim/SWR8eVfdCfb/c3JvG9gL1u5CZQK&#10;MTs7OdO3UKMd9/DYnZwxZqYFFmgAnYYppqf6MQakTECbvJCjCLDDFDNLeJgVIAfV24d2c+55CWI4&#10;jt+lWa4fTz11G9leZiPb3QAoj7Fpu3SUeoN52hV+9zOO7zfTgleLajUr6uf/BwAA//8DAFBLAwQU&#10;AAYACAAAACEAMRt2reQAAAANAQAADwAAAGRycy9kb3ducmV2LnhtbEyPTU+DQBCG7yb+h82YeGsX&#10;6IeALE3TqKfGxNbEeNvCFEjZWcJugf57x5MeZ+bJO8+bbSbTigF711hSEM4DEEiFLRuqFHweX2cx&#10;COc1lbq1hApu6GCT399lOi3tSB84HHwlOIRcqhXU3neplK6o0Wg3tx0S3862N9rz2Fey7PXI4aaV&#10;URCspdEN8Ydad7irsbgcrkbB26jH7SJ8GfaX8+72fVy9f+1DVOrxYdo+g/A4+T8YfvVZHXJ2Otkr&#10;lU60ClZxtGRUwexpveQSjCRxEoE48SpKFjHIPJP/W+Q/AAAA//8DAFBLAQItABQABgAIAAAAIQC2&#10;gziS/gAAAOEBAAATAAAAAAAAAAAAAAAAAAAAAABbQ29udGVudF9UeXBlc10ueG1sUEsBAi0AFAAG&#10;AAgAAAAhADj9If/WAAAAlAEAAAsAAAAAAAAAAAAAAAAALwEAAF9yZWxzLy5yZWxzUEsBAi0AFAAG&#10;AAgAAAAhADp/cIv+DAAATn8AAA4AAAAAAAAAAAAAAAAALgIAAGRycy9lMm9Eb2MueG1sUEsBAi0A&#10;FAAGAAgAAAAhADEbdq3kAAAADQEAAA8AAAAAAAAAAAAAAAAAWA8AAGRycy9kb3ducmV2LnhtbFBL&#10;BQYAAAAABAAEAPMAAABpEAAAAAA=&#10;">
                <v:shape id="Text Box 15082" o:spid="_x0000_s1091" type="#_x0000_t202" style="position:absolute;left:17297;width:853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hixQAAAN4AAAAPAAAAZHJzL2Rvd25yZXYueG1sRE9Na8JA&#10;EL0L/Q/LFLyIblRsJbpKEW1LbzVq6W3IjklodjZk1yT+e7cgeJvH+5zlujOlaKh2hWUF41EEgji1&#10;uuBMwSHZDecgnEfWWFomBVdysF499ZYYa9vyNzV7n4kQwi5GBbn3VSylS3My6Ea2Ig7c2dYGfYB1&#10;JnWNbQg3pZxE0Ys0WHBoyLGiTU7p3/5iFPwOsp8v170f2+lsWm0/muT1pBOl+s/d2wKEp84/xHf3&#10;pw7zZ9F8Av/vhBvk6gYAAP//AwBQSwECLQAUAAYACAAAACEA2+H2y+4AAACFAQAAEwAAAAAAAAAA&#10;AAAAAAAAAAAAW0NvbnRlbnRfVHlwZXNdLnhtbFBLAQItABQABgAIAAAAIQBa9CxbvwAAABUBAAAL&#10;AAAAAAAAAAAAAAAAAB8BAABfcmVscy8ucmVsc1BLAQItABQABgAIAAAAIQDcGYhixQAAAN4AAAAP&#10;AAAAAAAAAAAAAAAAAAcCAABkcnMvZG93bnJldi54bWxQSwUGAAAAAAMAAwC3AAAA+QIAAAAA&#10;" fillcolor="white [3201]" stroked="f" strokeweight=".5pt">
                  <v:textbox>
                    <w:txbxContent>
                      <w:p w14:paraId="75042A4A" w14:textId="77777777" w:rsidR="00B936C1" w:rsidRPr="00DD26CF" w:rsidRDefault="00B936C1" w:rsidP="00B936C1">
                        <w:pPr>
                          <w:rPr>
                            <w:sz w:val="24"/>
                          </w:rPr>
                        </w:pPr>
                        <w:r w:rsidRPr="00DD26CF">
                          <w:rPr>
                            <w:sz w:val="24"/>
                          </w:rPr>
                          <w:t>Hạt nhân</w:t>
                        </w:r>
                      </w:p>
                    </w:txbxContent>
                  </v:textbox>
                </v:shape>
                <v:shape id="Text Box 15083" o:spid="_x0000_s1092" type="#_x0000_t202" style="position:absolute;left:14630;top:26441;width:11004;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paNxQAAAN4AAAAPAAAAZHJzL2Rvd25yZXYueG1sRE9Li8Iw&#10;EL4L+x/CCHvTVBelVKNIQVwWPfi47G22GdtiM+k2Uau/3giCt/n4njOdt6YSF2pcaVnBoB+BIM6s&#10;LjlXcNgvezEI55E1VpZJwY0czGcfnSkm2l55S5edz0UIYZeggsL7OpHSZQUZdH1bEwfuaBuDPsAm&#10;l7rBawg3lRxG0VgaLDk0FFhTWlB22p2Ngp90ucHt39DE9ypdrY+L+v/wO1Lqs9suJiA8tf4tfrm/&#10;dZg/iuIveL4TbpCzBwAAAP//AwBQSwECLQAUAAYACAAAACEA2+H2y+4AAACFAQAAEwAAAAAAAAAA&#10;AAAAAAAAAAAAW0NvbnRlbnRfVHlwZXNdLnhtbFBLAQItABQABgAIAAAAIQBa9CxbvwAAABUBAAAL&#10;AAAAAAAAAAAAAAAAAB8BAABfcmVscy8ucmVsc1BLAQItABQABgAIAAAAIQCyepaNxQAAAN4AAAAP&#10;AAAAAAAAAAAAAAAAAAcCAABkcnMvZG93bnJldi54bWxQSwUGAAAAAAMAAwC3AAAA+QIAAAAA&#10;" filled="f" stroked="f" strokeweight=".5pt">
                  <v:textbox>
                    <w:txbxContent>
                      <w:p w14:paraId="7498D891" w14:textId="77777777" w:rsidR="00B936C1" w:rsidRPr="00DD26CF" w:rsidRDefault="00B936C1" w:rsidP="00B936C1">
                        <w:pPr>
                          <w:spacing w:line="240" w:lineRule="auto"/>
                          <w:rPr>
                            <w:sz w:val="24"/>
                          </w:rPr>
                        </w:pPr>
                        <w:r w:rsidRPr="00DD26CF">
                          <w:rPr>
                            <w:sz w:val="24"/>
                          </w:rPr>
                          <w:t>Vỏ nguyên tử</w:t>
                        </w:r>
                      </w:p>
                    </w:txbxContent>
                  </v:textbox>
                </v:shape>
                <v:shape id="Straight Arrow Connector 15086" o:spid="_x0000_s1093" type="#_x0000_t32" style="position:absolute;left:12420;top:2743;width:7363;height:81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64wxAAAAN4AAAAPAAAAZHJzL2Rvd25yZXYueG1sRE9Na8JA&#10;EL0X+h+WKXgpuqlRK9FVilLaq1HE3sbsNAnNzobMqum/7xYKvc3jfc5y3btGXamT2rOBp1ECirjw&#10;tubSwGH/OpyDkoBssfFMBr5JYL26v1tiZv2Nd3TNQ6liCEuGBqoQ2kxrKSpyKCPfEkfu03cOQ4Rd&#10;qW2HtxjuGj1Okpl2WHNsqLClTUXFV35xBtIwkfFucnqW/KM8P9ptmsrxzZjBQ/+yABWoD//iP/e7&#10;jfOnyXwGv+/EG/TqBwAA//8DAFBLAQItABQABgAIAAAAIQDb4fbL7gAAAIUBAAATAAAAAAAAAAAA&#10;AAAAAAAAAABbQ29udGVudF9UeXBlc10ueG1sUEsBAi0AFAAGAAgAAAAhAFr0LFu/AAAAFQEAAAsA&#10;AAAAAAAAAAAAAAAAHwEAAF9yZWxzLy5yZWxzUEsBAi0AFAAGAAgAAAAhAJ5DrjDEAAAA3gAAAA8A&#10;AAAAAAAAAAAAAAAABwIAAGRycy9kb3ducmV2LnhtbFBLBQYAAAAAAwADALcAAAD4AgAAAAA=&#10;" strokecolor="black [3200]" strokeweight=".5pt">
                  <v:stroke endarrow="block" joinstyle="miter"/>
                </v:shape>
                <v:group id="Group 15197" o:spid="_x0000_s1094" style="position:absolute;top:1676;width:21164;height:22352" coordsize="21164,2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dACxQAAAN4AAAAPAAAAZHJzL2Rvd25yZXYueG1sRE9Na8JA&#10;EL0X+h+WKfSmm1S0NXUVERUPUmgUxNuQHZNgdjZkt0n8964g9DaP9zmzRW8q0VLjSssK4mEEgjiz&#10;uuRcwfGwGXyBcB5ZY2WZFNzIwWL++jLDRNuOf6lNfS5CCLsEFRTe14mULivIoBvamjhwF9sY9AE2&#10;udQNdiHcVPIjiibSYMmhocCaVgVl1/TPKNh22C1H8brdXy+r2/kw/jntY1Lq/a1ffoPw1Pt/8dO9&#10;02H+OJ5+wuOdcIOc3wEAAP//AwBQSwECLQAUAAYACAAAACEA2+H2y+4AAACFAQAAEwAAAAAAAAAA&#10;AAAAAAAAAAAAW0NvbnRlbnRfVHlwZXNdLnhtbFBLAQItABQABgAIAAAAIQBa9CxbvwAAABUBAAAL&#10;AAAAAAAAAAAAAAAAAB8BAABfcmVscy8ucmVsc1BLAQItABQABgAIAAAAIQB6MdACxQAAAN4AAAAP&#10;AAAAAAAAAAAAAAAAAAcCAABkcnMvZG93bnJldi54bWxQSwUGAAAAAAMAAwC3AAAA+QIAAAAA&#10;">
                  <v:group id="Group 15081" o:spid="_x0000_s1095" style="position:absolute;width:21164;height:22352" coordsize="21166,2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HStxAAAAN4AAAAPAAAAZHJzL2Rvd25yZXYueG1sRE9Ni8Iw&#10;EL0L/ocwwt40rYsi1SgiungQwSosexuasS02k9Jk2/rvjbCwt3m8z1ltelOJlhpXWlYQTyIQxJnV&#10;JecKbtfDeAHCeWSNlWVS8CQHm/VwsMJE244v1KY+FyGEXYIKCu/rREqXFWTQTWxNHLi7bQz6AJtc&#10;6ga7EG4qOY2iuTRYcmgosKZdQdkj/TUKvjrstp/xvj097rvnz3V2/j7FpNTHqN8uQXjq/b/4z33U&#10;Yf4sWsTwfifcINcvAAAA//8DAFBLAQItABQABgAIAAAAIQDb4fbL7gAAAIUBAAATAAAAAAAAAAAA&#10;AAAAAAAAAABbQ29udGVudF9UeXBlc10ueG1sUEsBAi0AFAAGAAgAAAAhAFr0LFu/AAAAFQEAAAsA&#10;AAAAAAAAAAAAAAAAHwEAAF9yZWxzLy5yZWxzUEsBAi0AFAAGAAgAAAAhAGmsdK3EAAAA3gAAAA8A&#10;AAAAAAAAAAAAAAAABwIAAGRycy9kb3ducmV2LnhtbFBLBQYAAAAAAwADALcAAAD4AgAAAAA=&#10;">
                    <v:oval id="Google Shape;15030;p50" o:spid="_x0000_s1096" style="position:absolute;top:1185;width:21166;height:21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wLHxgAAAN4AAAAPAAAAZHJzL2Rvd25yZXYueG1sRI9Pa8JA&#10;EMXvBb/DMoK3uqmlUtOsUgpC1EPR2kNuQ3byh2ZnQ3ar8dt3DkJvM8x77zcv24yuUxcaQuvZwNM8&#10;AUVcettybeD8tX18BRUissXOMxm4UYDNevKQYWr9lY90OcVaSQiHFA00Mfap1qFsyGGY+55YbpUf&#10;HEZZh1rbAa8S7jq9SJKldtiyEBrs6aOh8uf064Rb7PiTD2PxXSxX7Ip9XuXWGzObju9voCKN8V98&#10;d+dW3n9JnqWA1JEZ9PoPAAD//wMAUEsBAi0AFAAGAAgAAAAhANvh9svuAAAAhQEAABMAAAAAAAAA&#10;AAAAAAAAAAAAAFtDb250ZW50X1R5cGVzXS54bWxQSwECLQAUAAYACAAAACEAWvQsW78AAAAVAQAA&#10;CwAAAAAAAAAAAAAAAAAfAQAAX3JlbHMvLnJlbHNQSwECLQAUAAYACAAAACEAZGcCx8YAAADeAAAA&#10;DwAAAAAAAAAAAAAAAAAHAgAAZHJzL2Rvd25yZXYueG1sUEsFBgAAAAADAAMAtwAAAPoCAAAAAA==&#10;" filled="f" strokecolor="black [3200]" strokeweight="1.5pt">
                      <v:stroke startarrowwidth="narrow" startarrowlength="short" endarrowwidth="narrow" endarrowlength="short"/>
                      <v:textbox inset="2.53958mm,2.53958mm,2.53958mm,2.53958mm"/>
                    </v:oval>
                    <v:oval id="Google Shape;15045;p50" o:spid="_x0000_s1097" style="position:absolute;left:2878;top:3894;width:15522;height:1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tIixwAAAN4AAAAPAAAAZHJzL2Rvd25yZXYueG1sRI9Ba8JA&#10;EIXvhf6HZQq9mU2LCTZmlVIopHoQtR5yG7JjEpqdDdlV4793BaG3Gd6b973Jl6PpxJkG11pW8BbF&#10;IIgrq1uuFfzuvyczEM4ja+wsk4IrOVgunp9yzLS98JbOO1+LEMIuQwWN930mpasaMugi2xMH7WgH&#10;gz6sQy31gJcQbjr5HsepNNhyIDTY01dD1d/uZAK3/OENr8fyUKYfbMpVcSy0Ver1Zfycg/A0+n/z&#10;47rQoX4STxO4vxNmkIsbAAAA//8DAFBLAQItABQABgAIAAAAIQDb4fbL7gAAAIUBAAATAAAAAAAA&#10;AAAAAAAAAAAAAABbQ29udGVudF9UeXBlc10ueG1sUEsBAi0AFAAGAAgAAAAhAFr0LFu/AAAAFQEA&#10;AAsAAAAAAAAAAAAAAAAAHwEAAF9yZWxzLy5yZWxzUEsBAi0AFAAGAAgAAAAhACwW0iLHAAAA3gAA&#10;AA8AAAAAAAAAAAAAAAAABwIAAGRycy9kb3ducmV2LnhtbFBLBQYAAAAAAwADALcAAAD7AgAAAAA=&#10;" filled="f" strokecolor="black [3200]" strokeweight="1.5pt">
                      <v:stroke startarrowwidth="narrow" startarrowlength="short" endarrowwidth="narrow" endarrowlength="short"/>
                      <v:textbox inset="2.53958mm,2.53958mm,2.53958mm,2.53958mm"/>
                    </v:oval>
                    <v:group id="Group 1" o:spid="_x0000_s1098" style="position:absolute;left:7552;top:8312;width:4716;height:4044" coordorigin="10541,10490" coordsize="6114,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Google Shape;15049;p50" o:spid="_x0000_s1099" style="position:absolute;left:10541;top:13628;width:686;height:1011;rotation:-75026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3m6xgAAAN4AAAAPAAAAZHJzL2Rvd25yZXYueG1sRI9Ba8JA&#10;EIXvhf6HZQq91U1FtEY3oUqlXrUVPQ7ZMQnJzobdrYn/3hWE3mZ4b973ZpkPphUXcr62rOB9lIAg&#10;LqyuuVTw+7N5+wDhA7LG1jIpuJKHPHt+WmKqbc87uuxDKWII+xQVVCF0qZS+qMigH9mOOGpn6wyG&#10;uLpSaod9DDetHCfJVBqsORIq7GhdUdHs/0yEjE/NxuuJPbTfu6ur+2a6On4p9foyfC5ABBrCv/lx&#10;vdWx/mQ+m8H9nTiDzG4AAAD//wMAUEsBAi0AFAAGAAgAAAAhANvh9svuAAAAhQEAABMAAAAAAAAA&#10;AAAAAAAAAAAAAFtDb250ZW50X1R5cGVzXS54bWxQSwECLQAUAAYACAAAACEAWvQsW78AAAAVAQAA&#10;CwAAAAAAAAAAAAAAAAAfAQAAX3JlbHMvLnJlbHNQSwECLQAUAAYACAAAACEALmN5usYAAADeAAAA&#10;DwAAAAAAAAAAAAAAAAAHAgAAZHJzL2Rvd25yZXYueG1sUEsFBgAAAAADAAMAtwAAAPoCAAAAAA==&#10;" path="m1547,2868nfc1946,1597,1345,424,1,e" filled="f" strokecolor="white" strokeweight=".50764mm">
                        <v:stroke startarrowwidth="narrow" startarrowlength="short" endarrowwidth="narrow" endarrowlength="short" endcap="round"/>
                        <v:path arrowok="t" o:extrusionok="f"/>
                      </v:shape>
                      <v:shape id="Google Shape;15053;p50" o:spid="_x0000_s1100" style="position:absolute;left:11456;top:12488;width:685;height:1011;rotation:-75026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zRyxQAAAN4AAAAPAAAAZHJzL2Rvd25yZXYueG1sRI9Pi8Iw&#10;EMXvwn6HMAveNFVE3GqUXVHWq38WPQ7N2JY2k5JEW7/9RhC8zfDevN+bxaoztbiT86VlBaNhAoI4&#10;s7rkXMHpuB3MQPiArLG2TAoe5GG1/OgtMNW25T3dDyEXMYR9igqKEJpUSp8VZNAPbUMctat1BkNc&#10;XS61wzaGm1qOk2QqDZYcCQU2tC4oqw43EyHjS7X1emL/6t/9w5VtNf05b5Tqf3bfcxCBuvA2v653&#10;OtaffM1G8HwnziCX/wAAAP//AwBQSwECLQAUAAYACAAAACEA2+H2y+4AAACFAQAAEwAAAAAAAAAA&#10;AAAAAAAAAAAAW0NvbnRlbnRfVHlwZXNdLnhtbFBLAQItABQABgAIAAAAIQBa9CxbvwAAABUBAAAL&#10;AAAAAAAAAAAAAAAAAB8BAABfcmVscy8ucmVsc1BLAQItABQABgAIAAAAIQD7EzRyxQAAAN4AAAAP&#10;AAAAAAAAAAAAAAAAAAcCAABkcnMvZG93bnJldi54bWxQSwUGAAAAAAMAAwC3AAAA+QIAAAAA&#10;" path="m1547,2868nfc1946,1597,1345,424,1,e" filled="f" strokecolor="white" strokeweight=".50764mm">
                        <v:stroke startarrowwidth="narrow" startarrowlength="short" endarrowwidth="narrow" endarrowlength="short" endcap="round"/>
                        <v:path arrowok="t" o:extrusionok="f"/>
                      </v:shape>
                      <v:shape id="Google Shape;15058;p50" o:spid="_x0000_s1101" style="position:absolute;left:12646;top:13411;width:686;height:1011;rotation:-75026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wGxQAAAN4AAAAPAAAAZHJzL2Rvd25yZXYueG1sRI9Pa8JA&#10;EMXvQr/DMoXedFORoNFVrCj26j/0OGTHJCQ7G3a3Jn57t1DobYb35v3eLFa9acSDnK8sK/gcJSCI&#10;c6srLhScT7vhFIQPyBoby6TgSR5Wy7fBAjNtOz7Q4xgKEUPYZ6igDKHNpPR5SQb9yLbEUbtbZzDE&#10;1RVSO+xiuGnkOElSabDiSCixpU1JeX38MREyvtU7ryf20uwPT1d1dfp13Sr18d6v5yAC9eHf/Hf9&#10;rWP9yWyawu87cQa5fAEAAP//AwBQSwECLQAUAAYACAAAACEA2+H2y+4AAACFAQAAEwAAAAAAAAAA&#10;AAAAAAAAAAAAW0NvbnRlbnRfVHlwZXNdLnhtbFBLAQItABQABgAIAAAAIQBa9CxbvwAAABUBAAAL&#10;AAAAAAAAAAAAAAAAAB8BAABfcmVscy8ucmVsc1BLAQItABQABgAIAAAAIQB0+qwGxQAAAN4AAAAP&#10;AAAAAAAAAAAAAAAAAAcCAABkcnMvZG93bnJldi54bWxQSwUGAAAAAAMAAwC3AAAA+QIAAAAA&#10;" path="m1547,2868nfc1946,1597,1345,424,1,e" filled="f" strokecolor="white" strokeweight=".50764mm">
                        <v:stroke startarrowwidth="narrow" startarrowlength="short" endarrowwidth="narrow" endarrowlength="short" endcap="round"/>
                        <v:path arrowok="t" o:extrusionok="f"/>
                      </v:shape>
                      <v:shape id="Google Shape;15062;p50" o:spid="_x0000_s1102" style="position:absolute;left:11456;top:14724;width:685;height:1010;rotation:-75026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gc0xQAAAN4AAAAPAAAAZHJzL2Rvd25yZXYueG1sRI9Bb8Iw&#10;DIXvk/YfIk/abaRDCK2FgBgCbVfYEBytxrRVG6dKMlr+/XyYtJstv/c+v+V6dJ26UYiNZwOvkwwU&#10;celtw5WB76/9yxuomJAtdp7JwJ0irFePD0ssrB/4QLdjqpSEcCzQQJ1SX2gdy5ocxonvieV29cFh&#10;kjVU2gYcJNx1epplc+2wYSHU2NO2prI9/jiBTC/tPtqZP3Ufh3tohnb+ft4Z8/w0bhagEo3pX/zn&#10;/rTy/izPpYDUkRn06hcAAP//AwBQSwECLQAUAAYACAAAACEA2+H2y+4AAACFAQAAEwAAAAAAAAAA&#10;AAAAAAAAAAAAW0NvbnRlbnRfVHlwZXNdLnhtbFBLAQItABQABgAIAAAAIQBa9CxbvwAAABUBAAAL&#10;AAAAAAAAAAAAAAAAAB8BAABfcmVscy8ucmVsc1BLAQItABQABgAIAAAAIQARhgc0xQAAAN4AAAAP&#10;AAAAAAAAAAAAAAAAAAcCAABkcnMvZG93bnJldi54bWxQSwUGAAAAAAMAAwC3AAAA+QIAAAAA&#10;" path="m1547,2868nfc1946,1597,1345,424,1,e" filled="f" strokecolor="white" strokeweight=".50764mm">
                        <v:stroke startarrowwidth="narrow" startarrowlength="short" endarrowwidth="narrow" endarrowlength="short" endcap="round"/>
                        <v:path arrowok="t" o:extrusionok="f"/>
                      </v:shape>
                      <v:shape id="Google Shape;15071;p50" o:spid="_x0000_s1103" style="position:absolute;left:13560;top:14724;width:686;height:1010;rotation:-75026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K6pxQAAAN4AAAAPAAAAZHJzL2Rvd25yZXYueG1sRI9Ba8JA&#10;EIXvgv9hGaE3s1FEmugqtijtVW3R45Adk5DsbNhdTfz33UKhtxnem/e9WW8H04oHOV9bVjBLUhDE&#10;hdU1lwq+zofpKwgfkDW2lknBkzxsN+PRGnNtez7S4xRKEUPY56igCqHLpfRFRQZ9YjviqN2sMxji&#10;6kqpHfYx3LRynqZLabDmSKiwo/eKiuZ0NxEyvzYHrxf2u/04Pl3dN8u3y16pl8mwW4EINIR/89/1&#10;p471F1mWwe87cQa5+QEAAP//AwBQSwECLQAUAAYACAAAACEA2+H2y+4AAACFAQAAEwAAAAAAAAAA&#10;AAAAAAAAAAAAW0NvbnRlbnRfVHlwZXNdLnhtbFBLAQItABQABgAIAAAAIQBa9CxbvwAAABUBAAAL&#10;AAAAAAAAAAAAAAAAAB8BAABfcmVscy8ucmVsc1BLAQItABQABgAIAAAAIQCAvK6pxQAAAN4AAAAP&#10;AAAAAAAAAAAAAAAAAAcCAABkcnMvZG93bnJldi54bWxQSwUGAAAAAAMAAwC3AAAA+QIAAAAA&#10;" path="m1547,2868nfc1946,1597,1345,424,1,e" filled="f" strokecolor="white" strokeweight=".50764mm">
                        <v:stroke startarrowwidth="narrow" startarrowlength="short" endarrowwidth="narrow" endarrowlength="short" endcap="round"/>
                        <v:path arrowok="t" o:extrusionok="f"/>
                      </v:shape>
                      <v:shape id="Google Shape;15076;p50" o:spid="_x0000_s1104" style="position:absolute;left:12646;top:11630;width:686;height:1010;rotation:-75026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zmnxQAAAN4AAAAPAAAAZHJzL2Rvd25yZXYueG1sRI9PawIx&#10;EMXvBb9DGKG3mlRUymqUKkp79U/R47AZd5fdTJYkuuu3b4RCbzO8N+/3ZrHqbSPu5EPlWMP7SIEg&#10;zp2puNBwOu7ePkCEiGywcUwaHhRgtRy8LDAzruM93Q+xECmEQ4YayhjbTMqQl2QxjFxLnLSr8xZj&#10;Wn0hjccuhdtGjpWaSYsVJ0KJLW1KyuvDzSbI+FLvgpm4n+Zr//BVV8/W563Wr8P+cw4iUh//zX/X&#10;3ybVnyo1gec7aQa5/AUAAP//AwBQSwECLQAUAAYACAAAACEA2+H2y+4AAACFAQAAEwAAAAAAAAAA&#10;AAAAAAAAAAAAW0NvbnRlbnRfVHlwZXNdLnhtbFBLAQItABQABgAIAAAAIQBa9CxbvwAAABUBAAAL&#10;AAAAAAAAAAAAAAAAAB8BAABfcmVscy8ucmVsc1BLAQItABQABgAIAAAAIQAukzmnxQAAAN4AAAAP&#10;AAAAAAAAAAAAAAAAAAcCAABkcnMvZG93bnJldi54bWxQSwUGAAAAAAMAAwC3AAAA+QIAAAAA&#10;" path="m1547,2868nfc1946,1597,1345,424,1,e" filled="f" strokecolor="white" strokeweight=".50764mm">
                        <v:stroke startarrowwidth="narrow" startarrowlength="short" endarrowwidth="narrow" endarrowlength="short" endcap="round"/>
                        <v:path arrowok="t" o:extrusionok="f"/>
                      </v:shape>
                      <v:shape id="Google Shape;15080;p50" o:spid="_x0000_s1105" style="position:absolute;left:13560;top:10490;width:686;height:1011;rotation:-75026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jOixAAAAN4AAAAPAAAAZHJzL2Rvd25yZXYueG1sRI9Nb8Iw&#10;DIbvk/YfIk/iNpIhhqZCQNs0xK6wTXC0GtNWbZwqyWj59/gwaTdbfj8erzaj79SFYmoCW3iaGlDE&#10;ZXANVxa+v7aPL6BSRnbYBSYLV0qwWd/frbBwYeA9XQ65UhLCqUALdc59oXUqa/KYpqEnlts5RI9Z&#10;1lhpF3GQcN/pmTEL7bFhaaixp/eayvbw66Vkdmq3yc3DT7fbX2MztIu344e1k4fxdQkq05j/xX/u&#10;Tyf4z8YIr7wjM+j1DQAA//8DAFBLAQItABQABgAIAAAAIQDb4fbL7gAAAIUBAAATAAAAAAAAAAAA&#10;AAAAAAAAAABbQ29udGVudF9UeXBlc10ueG1sUEsBAi0AFAAGAAgAAAAhAFr0LFu/AAAAFQEAAAsA&#10;AAAAAAAAAAAAAAAAHwEAAF9yZWxzLy5yZWxzUEsBAi0AFAAGAAgAAAAhAK/eM6LEAAAA3gAAAA8A&#10;AAAAAAAAAAAAAAAABwIAAGRycy9kb3ducmV2LnhtbFBLBQYAAAAAAwADALcAAAD4AgAAAAA=&#10;" path="m1547,2868nfc1946,1597,1345,424,1,e" filled="f" strokecolor="white" strokeweight=".50764mm">
                        <v:stroke startarrowwidth="narrow" startarrowlength="short" endarrowwidth="narrow" endarrowlength="short" endcap="round"/>
                        <v:path arrowok="t" o:extrusionok="f"/>
                      </v:shape>
                      <v:shape id="Google Shape;15094;p50" o:spid="_x0000_s1106" style="position:absolute;left:14751;top:13865;width:686;height:1011;rotation:-75026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goxgAAAN4AAAAPAAAAZHJzL2Rvd25yZXYueG1sRI9Ba8Mw&#10;DIXvhf0Ho8FujbPQlpHVDVtpWK9tN7ajiLUkJJaD7Tbpv68Lg90k3tP7ntbFZHpxIedbywqekxQE&#10;cWV1y7WCz1M5fwHhA7LG3jIpuJKHYvMwW2Ou7cgHuhxDLWII+xwVNCEMuZS+asigT+xAHLVf6wyG&#10;uLpaaodjDDe9zNJ0JQ22HAkNDrRtqOqOZxMh2U9Xer2wX/3H4erasVu9f++Uenqc3l5BBJrCv/nv&#10;eq9j/WWaZXB/J84gNzcAAAD//wMAUEsBAi0AFAAGAAgAAAAhANvh9svuAAAAhQEAABMAAAAAAAAA&#10;AAAAAAAAAAAAAFtDb250ZW50X1R5cGVzXS54bWxQSwECLQAUAAYACAAAACEAWvQsW78AAAAVAQAA&#10;CwAAAAAAAAAAAAAAAAAfAQAAX3JlbHMvLnJlbHNQSwECLQAUAAYACAAAACEAhYNYKMYAAADeAAAA&#10;DwAAAAAAAAAAAAAAAAAHAgAAZHJzL2Rvd25yZXYueG1sUEsFBgAAAAADAAMAtwAAAPoCAAAAAA==&#10;" path="m1547,2868nfc1946,1597,1345,424,1,e" filled="f" strokecolor="white" strokeweight=".50764mm">
                        <v:stroke startarrowwidth="narrow" startarrowlength="short" endarrowwidth="narrow" endarrowlength="short" endcap="round"/>
                        <v:path arrowok="t" o:extrusionok="f"/>
                      </v:shape>
                      <v:shape id="Google Shape;15097;p50" o:spid="_x0000_s1107" style="position:absolute;left:15970;top:12261;width:686;height:1010;rotation:-75026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F4rxQAAAN4AAAAPAAAAZHJzL2Rvd25yZXYueG1sRI9Ba8JA&#10;EIXvgv9hGaE33RjaUKKrqCjtVa3occiOSUh2NuxuTfz33UKhtxnem/e9Wa4H04oHOV9bVjCfJSCI&#10;C6trLhV8nQ/TdxA+IGtsLZOCJ3lYr8ajJeba9nykxymUIoawz1FBFUKXS+mLigz6me2Io3a3zmCI&#10;qyuldtjHcNPKNEkyabDmSKiwo11FRXP6NhGS3pqD16/20n4cn67um2x73Sv1Mhk2CxCBhvBv/rv+&#10;1LH+W5Jm8PtOnEGufgAAAP//AwBQSwECLQAUAAYACAAAACEA2+H2y+4AAACFAQAAEwAAAAAAAAAA&#10;AAAAAAAAAAAAW0NvbnRlbnRfVHlwZXNdLnhtbFBLAQItABQABgAIAAAAIQBa9CxbvwAAABUBAAAL&#10;AAAAAAAAAAAAAAAAAB8BAABfcmVscy8ucmVsc1BLAQItABQABgAIAAAAIQD6uF4rxQAAAN4AAAAP&#10;AAAAAAAAAAAAAAAAAAcCAABkcnMvZG93bnJldi54bWxQSwUGAAAAAAMAAwC3AAAA+QIAAAAA&#10;" path="m1547,2868nfc1946,1597,1345,424,1,e" filled="f" strokecolor="white" strokeweight=".50764mm">
                        <v:stroke startarrowwidth="narrow" startarrowlength="short" endarrowwidth="narrow" endarrowlength="short" endcap="round"/>
                        <v:path arrowok="t" o:extrusionok="f"/>
                      </v:shape>
                    </v:group>
                    <v:group id="Google Shape;15100;p50" o:spid="_x0000_s1108" style="position:absolute;left:7535;width:2092;height:2092" coordorigin="8694" coordsize="2714,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CeRxAAAAN4AAAAPAAAAZHJzL2Rvd25yZXYueG1sRE9Ni8Iw&#10;EL0L+x/CCHvTtC6KW40isi57EEFdEG9DM7bFZlKa2NZ/bwTB2zze58yXnSlFQ7UrLCuIhxEI4tTq&#10;gjMF/8fNYArCeWSNpWVScCcHy8VHb46Jti3vqTn4TIQQdgkqyL2vEildmpNBN7QVceAutjboA6wz&#10;qWtsQ7gp5SiKJtJgwaEhx4rWOaXXw80o+G2xXX3FP832elnfz8fx7rSNSanPfreagfDU+bf45f7T&#10;Yf44Gn3D851wg1w8AAAA//8DAFBLAQItABQABgAIAAAAIQDb4fbL7gAAAIUBAAATAAAAAAAAAAAA&#10;AAAAAAAAAABbQ29udGVudF9UeXBlc10ueG1sUEsBAi0AFAAGAAgAAAAhAFr0LFu/AAAAFQEAAAsA&#10;AAAAAAAAAAAAAAAAHwEAAF9yZWxzLy5yZWxzUEsBAi0AFAAGAAgAAAAhALG8J5HEAAAA3gAAAA8A&#10;AAAAAAAAAAAAAAAABwIAAGRycy9kb3ducmV2LnhtbFBLBQYAAAAAAwADALcAAAD4AgAAAAA=&#10;">
                      <v:group id="Google Shape;15101;p50" o:spid="_x0000_s1109" style="position:absolute;left:8694;width:2714;height:2714;rotation:180" coordorigin="8694" coordsize="1926,1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TVwgAAAN4AAAAPAAAAZHJzL2Rvd25yZXYueG1sRE9Li8Iw&#10;EL4v+B/CLHhbU3Ur0jWKCIs9LfgAr0MzNt1tJiXJav33RhC8zcf3nMWqt624kA+NYwXjUQaCuHK6&#10;4VrB8fD9MQcRIrLG1jEpuFGA1XLwtsBCuyvv6LKPtUghHApUYGLsCilDZchiGLmOOHFn5y3GBH0t&#10;tcdrCretnGTZTFpsODUY7GhjqPrb/1sF+jNMj1SWaz/5+T3kTb419fmk1PC9X3+BiNTHl/jpLnWa&#10;n2fTMTzeSTfI5R0AAP//AwBQSwECLQAUAAYACAAAACEA2+H2y+4AAACFAQAAEwAAAAAAAAAAAAAA&#10;AAAAAAAAW0NvbnRlbnRfVHlwZXNdLnhtbFBLAQItABQABgAIAAAAIQBa9CxbvwAAABUBAAALAAAA&#10;AAAAAAAAAAAAAB8BAABfcmVscy8ucmVsc1BLAQItABQABgAIAAAAIQAGERTVwgAAAN4AAAAPAAAA&#10;AAAAAAAAAAAAAAcCAABkcnMvZG93bnJldi54bWxQSwUGAAAAAAMAAwC3AAAA9gIAAAAA&#10;">
                        <v:oval id="Google Shape;15102;p50" o:spid="_x0000_s1110" style="position:absolute;left:8694;width:1926;height:1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qwgAAAN4AAAAPAAAAZHJzL2Rvd25yZXYueG1sRE9LawIx&#10;EL4X+h/CCL3VrNbnahQptHitret12IzJ4maybFJ3+++NUPA2H99z1tve1eJKbag8KxgNMxDEpdcV&#10;GwU/3x+vCxAhImusPZOCPwqw3Tw/rTHXvuMvuh6iESmEQ44KbIxNLmUoLTkMQ98QJ+7sW4cxwdZI&#10;3WKXwl0tx1k2kw4rTg0WG3q3VF4Ov04B1dNuVuyOn4WxclJQ1S1Pc6PUy6DfrUBE6uND/O/e6zR/&#10;mr2N4f5OukFubgAAAP//AwBQSwECLQAUAAYACAAAACEA2+H2y+4AAACFAQAAEwAAAAAAAAAAAAAA&#10;AAAAAAAAW0NvbnRlbnRfVHlwZXNdLnhtbFBLAQItABQABgAIAAAAIQBa9CxbvwAAABUBAAALAAAA&#10;AAAAAAAAAAAAAB8BAABfcmVscy8ucmVsc1BLAQItABQABgAIAAAAIQCY/LAqwgAAAN4AAAAPAAAA&#10;AAAAAAAAAAAAAAcCAABkcnMvZG93bnJldi54bWxQSwUGAAAAAAMAAwC3AAAA9gIAAAAA&#10;" fillcolor="#4472c4 [3208]" strokecolor="#434343" strokeweight="1.5pt">
                          <v:stroke startarrowwidth="narrow" startarrowlength="short" endarrowwidth="narrow" endarrowlength="short"/>
                          <v:textbox inset="2.53958mm,2.53958mm,2.53958mm,2.53958mm"/>
                        </v:oval>
                        <v:shape id="Google Shape;15103;p50" o:spid="_x0000_s1111" style="position:absolute;left:9728;top:883;width:486;height:71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IwwAAAN4AAAAPAAAAZHJzL2Rvd25yZXYueG1sRE9Li8Iw&#10;EL4L+x/CLHjTdBVFuqZFFkTx5gPE22wz25ZtJrWJtvrrjSB4m4/vOfO0M5W4UuNKywq+hhEI4szq&#10;knMFh/1yMAPhPLLGyjIpuJGDNPnozTHWtuUtXXc+FyGEXYwKCu/rWEqXFWTQDW1NHLg/2xj0ATa5&#10;1A22IdxUchRFU2mw5NBQYE0/BWX/u4tRUFeL8+9qc8KMp0d9X9t8uy9bpfqf3eIbhKfOv8Uv91qH&#10;+ZNoPIbnO+EGmTwAAAD//wMAUEsBAi0AFAAGAAgAAAAhANvh9svuAAAAhQEAABMAAAAAAAAAAAAA&#10;AAAAAAAAAFtDb250ZW50X1R5cGVzXS54bWxQSwECLQAUAAYACAAAACEAWvQsW78AAAAVAQAACwAA&#10;AAAAAAAAAAAAAAAfAQAAX3JlbHMvLnJlbHNQSwECLQAUAAYACAAAACEAZP5ByM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v:shape id="Google Shape;15104;p50" o:spid="_x0000_s1112" type="#_x0000_t32" style="position:absolute;left:9466;top:1358;width:1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2iwwAAAN4AAAAPAAAAZHJzL2Rvd25yZXYueG1sRE9Na8JA&#10;EL0X/A/LCL3VXa0tIbqGICg92WpFPA7ZMQlmZ0N2a+K/7xYK3ubxPmeZDbYRN+p87VjDdKJAEBfO&#10;1FxqOH5vXhIQPiAbbByThjt5yFajpyWmxvW8p9shlCKGsE9RQxVCm0rpi4os+olriSN3cZ3FEGFX&#10;StNhH8NtI2dKvUuLNceGCltaV1RcDz9WA+773e4rT+i03Spf4vEz2Zyl1s/jIV+ACDSEh/jf/WHi&#10;/Df1Ooe/d+INcvULAAD//wMAUEsBAi0AFAAGAAgAAAAhANvh9svuAAAAhQEAABMAAAAAAAAAAAAA&#10;AAAAAAAAAFtDb250ZW50X1R5cGVzXS54bWxQSwECLQAUAAYACAAAACEAWvQsW78AAAAVAQAACwAA&#10;AAAAAAAAAAAAAAAfAQAAX3JlbHMvLnJlbHNQSwECLQAUAAYACAAAACEAAXp9osMAAADeAAAADwAA&#10;AAAAAAAAAAAAAAAHAgAAZHJzL2Rvd25yZXYueG1sUEsFBgAAAAADAAMAtwAAAPcCAAAAAA==&#10;" strokecolor="black [3200]" strokeweight="1.5pt"/>
                    </v:group>
                    <v:group id="Google Shape;15105;p50" o:spid="_x0000_s1113" style="position:absolute;left:2963;top:6350;width:2092;height:2092" coordorigin="3863,7506" coordsize="2714,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LtJxAAAAN4AAAAPAAAAZHJzL2Rvd25yZXYueG1sRE9Ni8Iw&#10;EL0v+B/CCN7WtEoXqUYRUfEgC6uCeBuasS02k9LEtv57s7Cwt3m8z1mselOJlhpXWlYQjyMQxJnV&#10;JecKLufd5wyE88gaK8uk4EUOVsvBxwJTbTv+ofbkcxFC2KWooPC+TqV0WUEG3djWxIG728agD7DJ&#10;pW6wC+GmkpMo+pIGSw4NBda0KSh7nJ5Gwb7Dbj2Nt+3xcd+8bufk+3qMSanRsF/PQXjq/b/4z33Q&#10;YX4STRP4fSfcIJdvAAAA//8DAFBLAQItABQABgAIAAAAIQDb4fbL7gAAAIUBAAATAAAAAAAAAAAA&#10;AAAAAAAAAABbQ29udGVudF9UeXBlc10ueG1sUEsBAi0AFAAGAAgAAAAhAFr0LFu/AAAAFQEAAAsA&#10;AAAAAAAAAAAAAAAAHwEAAF9yZWxzLy5yZWxzUEsBAi0AFAAGAAgAAAAhALUou0nEAAAA3gAAAA8A&#10;AAAAAAAAAAAAAAAABwIAAGRycy9kb3ducmV2LnhtbFBLBQYAAAAAAwADALcAAAD4AgAAAAA=&#10;">
                      <v:group id="Google Shape;15106;p50" o:spid="_x0000_s1114" style="position:absolute;left:3863;top:7506;width:2714;height:2714;rotation:180" coordorigin="3863,7506" coordsize="1926,1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yhwgAAAN4AAAAPAAAAZHJzL2Rvd25yZXYueG1sRE9Li8Iw&#10;EL4v+B/CLHhb09WtSDWKCIs9LfgAr0MzNt1tJiXJav33RhC8zcf3nMWqt624kA+NYwWfowwEceV0&#10;w7WC4+H7YwYiRGSNrWNScKMAq+XgbYGFdlfe0WUfa5FCOBSowMTYFVKGypDFMHIdceLOzluMCfpa&#10;ao/XFG5bOc6yqbTYcGow2NHGUPW3/7cK9FeYHKks137883vIm3xr6vNJqeF7v56DiNTHl/jpLnWa&#10;n2eTKTzeSTfI5R0AAP//AwBQSwECLQAUAAYACAAAACEA2+H2y+4AAACFAQAAEwAAAAAAAAAAAAAA&#10;AAAAAAAAW0NvbnRlbnRfVHlwZXNdLnhtbFBLAQItABQABgAIAAAAIQBa9CxbvwAAABUBAAALAAAA&#10;AAAAAAAAAAAAAB8BAABfcmVscy8ucmVsc1BLAQItABQABgAIAAAAIQCJ+IyhwgAAAN4AAAAPAAAA&#10;AAAAAAAAAAAAAAcCAABkcnMvZG93bnJldi54bWxQSwUGAAAAAAMAAwC3AAAA9gIAAAAA&#10;">
                        <v:oval id="Google Shape;15107;p50" o:spid="_x0000_s1115" style="position:absolute;left:3863;top:7506;width:1926;height:1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xOywgAAAN4AAAAPAAAAZHJzL2Rvd25yZXYueG1sRE9LawIx&#10;EL4X/A9hhN5qtr5djSJCS6+1db0OmzFZupksm+hu/70pFLzNx/ecza53tbhRGyrPCl5HGQji0uuK&#10;jYLvr7eXJYgQkTXWnknBLwXYbQdPG8y17/iTbsdoRArhkKMCG2OTSxlKSw7DyDfEibv41mFMsDVS&#10;t9ilcFfLcZbNpcOKU4PFhg6Wyp/j1SmgetbNi/3pvTBWTguqutV5YZR6Hvb7NYhIfXyI/90fOs2f&#10;ZZMF/L2TbpDbOwAAAP//AwBQSwECLQAUAAYACAAAACEA2+H2y+4AAACFAQAAEwAAAAAAAAAAAAAA&#10;AAAAAAAAW0NvbnRlbnRfVHlwZXNdLnhtbFBLAQItABQABgAIAAAAIQBa9CxbvwAAABUBAAALAAAA&#10;AAAAAAAAAAAAAB8BAABfcmVscy8ucmVsc1BLAQItABQABgAIAAAAIQCIixOywgAAAN4AAAAPAAAA&#10;AAAAAAAAAAAAAAcCAABkcnMvZG93bnJldi54bWxQSwUGAAAAAAMAAwC3AAAA9gIAAAAA&#10;" fillcolor="#4472c4 [3208]" strokecolor="#434343" strokeweight="1.5pt">
                          <v:stroke startarrowwidth="narrow" startarrowlength="short" endarrowwidth="narrow" endarrowlength="short"/>
                          <v:textbox inset="2.53958mm,2.53958mm,2.53958mm,2.53958mm"/>
                        </v:oval>
                        <v:shape id="Google Shape;15108;p50" o:spid="_x0000_s1116" style="position:absolute;left:4897;top:8389;width:486;height:71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tO5xwAAAN4AAAAPAAAAZHJzL2Rvd25yZXYueG1sRI/NasNA&#10;DITvgbzDokJv8boJDcXNxphASegtPxB6U72KbeLVut5N7Pbpq0OhN4kZzXxa5aNr1Z360Hg28JSk&#10;oIhLbxuuDJyOb7MXUCEiW2w9k4FvCpCvp5MVZtYPvKf7IVZKQjhkaKCOscu0DmVNDkPiO2LRLr53&#10;GGXtK217HCTctXqepkvtsGFpqLGjTU3l9XBzBrq2+Prcvn9gycuz/dn5an9sBmMeH8biFVSkMf6b&#10;/653VvCf04Xwyjsyg17/AgAA//8DAFBLAQItABQABgAIAAAAIQDb4fbL7gAAAIUBAAATAAAAAAAA&#10;AAAAAAAAAAAAAABbQ29udGVudF9UeXBlc10ueG1sUEsBAi0AFAAGAAgAAAAhAFr0LFu/AAAAFQEA&#10;AAsAAAAAAAAAAAAAAAAAHwEAAF9yZWxzLy5yZWxzUEsBAi0AFAAGAAgAAAAhAGpa07nHAAAA3gAA&#10;AA8AAAAAAAAAAAAAAAAABwIAAGRycy9kb3ducmV2LnhtbFBLBQYAAAAAAwADALcAAAD7AgAAAAA=&#10;" path="m1547,2868nfc1946,1597,1345,424,1,e" filled="f" strokecolor="white" strokeweight=".50764mm">
                          <v:stroke startarrowwidth="narrow" startarrowlength="short" endarrowwidth="narrow" endarrowlength="short" endcap="round"/>
                          <v:path arrowok="t" o:extrusionok="f"/>
                        </v:shape>
                      </v:group>
                      <v:shape id="Google Shape;15109;p50" o:spid="_x0000_s1117" type="#_x0000_t32" style="position:absolute;left:4635;top:8864;width:1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I8wwAAAN4AAAAPAAAAZHJzL2Rvd25yZXYueG1sRE9Na8JA&#10;EL0L/Q/LFLzpblsqMbqKFBRPalTE45Adk9DsbMhuTfrv3ULB2zze58yXva3FnVpfOdbwNlYgiHNn&#10;Ki40nE/rUQLCB2SDtWPS8EselouXwRxT4zrO6H4MhYgh7FPUUIbQpFL6vCSLfuwa4sjdXGsxRNgW&#10;0rTYxXBby3elJtJixbGhxIa+Ssq/jz9WA2bdbndYJXTZbJQv8LxP1lep9fC1X81ABOrDU/zv3po4&#10;/1N9TOHvnXiDXDwAAAD//wMAUEsBAi0AFAAGAAgAAAAhANvh9svuAAAAhQEAABMAAAAAAAAAAAAA&#10;AAAAAAAAAFtDb250ZW50X1R5cGVzXS54bWxQSwECLQAUAAYACAAAACEAWvQsW78AAAAVAQAACwAA&#10;AAAAAAAAAAAAAAAfAQAAX3JlbHMvLnJlbHNQSwECLQAUAAYACAAAACEA73vSPMMAAADeAAAADwAA&#10;AAAAAAAAAAAAAAAHAgAAZHJzL2Rvd25yZXYueG1sUEsFBgAAAAADAAMAtwAAAPcCAAAAAA==&#10;" strokecolor="black [3200]" strokeweight="1.5pt"/>
                    </v:group>
                    <v:group id="Google Shape;15110;p50" o:spid="_x0000_s1118" style="position:absolute;left:423;top:16086;width:2092;height:2092" coordorigin=",18704" coordsize="2714,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WusxwAAAN4AAAAPAAAAZHJzL2Rvd25yZXYueG1sRI9Ba8JA&#10;EIXvQv/DMoXedJO2SkldRaQtPYigFsTbkB2TYHY2ZLdJ/PfOQfA2w7x5733z5eBq1VEbKs8G0kkC&#10;ijj3tuLCwN/he/wBKkRki7VnMnClAMvF02iOmfU976jbx0KJCYcMDZQxNpnWIS/JYZj4hlhuZ986&#10;jLK2hbYt9mLuav2aJDPtsGJJKLGhdUn5Zf/vDPz02K/e0q9uczmvr6fDdHvcpGTMy/Ow+gQVaYgP&#10;8f3710r9afIuAIIjM+jFDQAA//8DAFBLAQItABQABgAIAAAAIQDb4fbL7gAAAIUBAAATAAAAAAAA&#10;AAAAAAAAAAAAAABbQ29udGVudF9UeXBlc10ueG1sUEsBAi0AFAAGAAgAAAAhAFr0LFu/AAAAFQEA&#10;AAsAAAAAAAAAAAAAAAAAHwEAAF9yZWxzLy5yZWxzUEsBAi0AFAAGAAgAAAAhAP1Za6zHAAAA3gAA&#10;AA8AAAAAAAAAAAAAAAAABwIAAGRycy9kb3ducmV2LnhtbFBLBQYAAAAAAwADALcAAAD7AgAAAAA=&#10;">
                      <v:group id="Google Shape;15111;p50" o:spid="_x0000_s1119" style="position:absolute;top:18704;width:2714;height:2714;rotation:180" coordorigin=",18704" coordsize="1926,1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2eowwAAAN4AAAAPAAAAZHJzL2Rvd25yZXYueG1sRE9LawIx&#10;EL4L/Q9hCt4062NFtkaRQnFPQl3B67AZN9tuJkuS6vrvTaHQ23x8z9nsBtuJG/nQOlYwm2YgiGun&#10;W24UnKuPyRpEiMgaO8ek4EEBdtuX0QYL7e78SbdTbEQK4VCgAhNjX0gZakMWw9T1xIm7Om8xJugb&#10;qT3eU7jt5DzLVtJiy6nBYE/vhurv049VoJdhcaay3Pv58avK2/xgmutFqfHrsH8DEWmI/+I/d6nT&#10;/DxbzuD3nXSD3D4BAAD//wMAUEsBAi0AFAAGAAgAAAAhANvh9svuAAAAhQEAABMAAAAAAAAAAAAA&#10;AAAAAAAAAFtDb250ZW50X1R5cGVzXS54bWxQSwECLQAUAAYACAAAACEAWvQsW78AAAAVAQAACwAA&#10;AAAAAAAAAAAAAAAfAQAAX3JlbHMvLnJlbHNQSwECLQAUAAYACAAAACEAXhdnqMMAAADeAAAADwAA&#10;AAAAAAAAAAAAAAAHAgAAZHJzL2Rvd25yZXYueG1sUEsFBgAAAAADAAMAtwAAAPcCAAAAAA==&#10;">
                        <v:oval id="Google Shape;15112;p50" o:spid="_x0000_s1120" style="position:absolute;top:18704;width:1926;height:1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NXwgAAAN4AAAAPAAAAZHJzL2Rvd25yZXYueG1sRE9LawIx&#10;EL4X/A9hhN5qVvFRt0YRoaVXH12vw2aaLG4myya623/fCIK3+fies9r0rhY3akPlWcF4lIEgLr2u&#10;2Cg4HT/f3kGEiKyx9kwK/ijAZj14WWGufcd7uh2iESmEQ44KbIxNLmUoLTkMI98QJ+7Xtw5jgq2R&#10;usUuhbtaTrJsLh1WnBosNrSzVF4OV6eA6lk3L7Y/X4WxclpQ1S3PC6PU67DffoCI1Men+OH+1mn+&#10;LJtO4P5OukGu/wEAAP//AwBQSwECLQAUAAYACAAAACEA2+H2y+4AAACFAQAAEwAAAAAAAAAAAAAA&#10;AAAAAAAAW0NvbnRlbnRfVHlwZXNdLnhtbFBLAQItABQABgAIAAAAIQBa9CxbvwAAABUBAAALAAAA&#10;AAAAAAAAAAAAAB8BAABfcmVscy8ucmVsc1BLAQItABQABgAIAAAAIQDA+sNXwgAAAN4AAAAPAAAA&#10;AAAAAAAAAAAAAAcCAABkcnMvZG93bnJldi54bWxQSwUGAAAAAAMAAwC3AAAA9gIAAAAA&#10;" fillcolor="#4472c4 [3208]" strokecolor="#434343" strokeweight="1.5pt">
                          <v:stroke startarrowwidth="narrow" startarrowlength="short" endarrowwidth="narrow" endarrowlength="short"/>
                          <v:textbox inset="2.53958mm,2.53958mm,2.53958mm,2.53958mm"/>
                        </v:oval>
                        <v:shape id="Google Shape;15113;p50" o:spid="_x0000_s1121" style="position:absolute;left:1034;top:19587;width:486;height:71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K1xAAAAN4AAAAPAAAAZHJzL2Rvd25yZXYueG1sRE9Na8JA&#10;EL0L/Q/LFLyZTWsVSbOKFIrBm6Yg3sbsNAnNzqbZ1cT+elcQepvH+5x0NZhGXKhztWUFL1EMgriw&#10;uuZSwVf+OVmAcB5ZY2OZFFzJwWr5NEox0bbnHV32vhQhhF2CCirv20RKV1Rk0EW2JQ7ct+0M+gC7&#10;UuoO+xBuGvkax3NpsObQUGFLHxUVP/uzUdA269/TZnvEgucH/ZfZcpfXvVLj52H9DsLT4P/FD3em&#10;w/xZ/DaF+zvhBrm8AQAA//8DAFBLAQItABQABgAIAAAAIQDb4fbL7gAAAIUBAAATAAAAAAAAAAAA&#10;AAAAAAAAAABbQ29udGVudF9UeXBlc10ueG1sUEsBAi0AFAAGAAgAAAAhAFr0LFu/AAAAFQEAAAsA&#10;AAAAAAAAAAAAAAAAHwEAAF9yZWxzLy5yZWxzUEsBAi0AFAAGAAgAAAAhADz4MrXEAAAA3gAAAA8A&#10;AAAAAAAAAAAAAAAABwIAAGRycy9kb3ducmV2LnhtbFBLBQYAAAAAAwADALcAAAD4AgAAAAA=&#10;" path="m1547,2868nfc1946,1597,1345,424,1,e" filled="f" strokecolor="white" strokeweight=".50764mm">
                          <v:stroke startarrowwidth="narrow" startarrowlength="short" endarrowwidth="narrow" endarrowlength="short" endcap="round"/>
                          <v:path arrowok="t" o:extrusionok="f"/>
                        </v:shape>
                      </v:group>
                      <v:shape id="Google Shape;15114;p50" o:spid="_x0000_s1122" type="#_x0000_t32" style="position:absolute;left:772;top:20062;width:1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7fwwAAAN4AAAAPAAAAZHJzL2Rvd25yZXYueG1sRE/JasMw&#10;EL0H+g9iCr3FUksSjGslhEJCT242So+DNbVNrZGxVNv9+yoQyG0eb518M9lWDNT7xrGG50SBIC6d&#10;abjScDnv5ikIH5ANto5Jwx952KwfZjlmxo18pOEUKhFD2GeooQ6hy6T0ZU0WfeI64sh9u95iiLCv&#10;pOlxjOG2lS9KraTFhmNDjR291VT+nH6tBjyORXHYpvS53ytf4eUj3X1JrZ8ep+0riEBTuItv7ncT&#10;5y/VYgHXd+INcv0PAAD//wMAUEsBAi0AFAAGAAgAAAAhANvh9svuAAAAhQEAABMAAAAAAAAAAAAA&#10;AAAAAAAAAFtDb250ZW50X1R5cGVzXS54bWxQSwECLQAUAAYACAAAACEAWvQsW78AAAAVAQAACwAA&#10;AAAAAAAAAAAAAAAfAQAAX3JlbHMvLnJlbHNQSwECLQAUAAYACAAAACEAWXwO38MAAADeAAAADwAA&#10;AAAAAAAAAAAAAAAHAgAAZHJzL2Rvd25yZXYueG1sUEsFBgAAAAADAAMAtwAAAPcCAAAAAA==&#10;" strokecolor="black [3200]" strokeweight="1.5pt"/>
                    </v:group>
                    <v:group id="Google Shape;15115;p50" o:spid="_x0000_s1123" style="position:absolute;left:14647;top:15917;width:2092;height:2092" coordorigin="17357,26174" coordsize="2714,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DxAAAAN4AAAAPAAAAZHJzL2Rvd25yZXYueG1sRE9Li8Iw&#10;EL4v+B/CCHtb0/pCqlFE1sWDCKuCeBuasS02k9Jk2/rvjSDsbT6+5yxWnSlFQ7UrLCuIBxEI4tTq&#10;gjMF59P2awbCeWSNpWVS8CAHq2XvY4GJti3/UnP0mQgh7BJUkHtfJVK6NCeDbmAr4sDdbG3QB1hn&#10;UtfYhnBTymEUTaXBgkNDjhVtckrvxz+j4KfFdj2Kv5v9/bZ5XE+Tw2Ufk1Kf/W49B+Gp8//it3un&#10;w/xJNJ7C651wg1w+AQAA//8DAFBLAQItABQABgAIAAAAIQDb4fbL7gAAAIUBAAATAAAAAAAAAAAA&#10;AAAAAAAAAABbQ29udGVudF9UeXBlc10ueG1sUEsBAi0AFAAGAAgAAAAhAFr0LFu/AAAAFQEAAAsA&#10;AAAAAAAAAAAAAAAAHwEAAF9yZWxzLy5yZWxzUEsBAi0AFAAGAAgAAAAhAB38VkPEAAAA3gAAAA8A&#10;AAAAAAAAAAAAAAAABwIAAGRycy9kb3ducmV2LnhtbFBLBQYAAAAAAwADALcAAAD4AgAAAAA=&#10;">
                      <v:group id="Google Shape;15116;p50" o:spid="_x0000_s1124" style="position:absolute;left:17357;top:26174;width:2715;height:2714;rotation:180" coordorigin="16606,26174" coordsize="1926,1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pHwwAAAN4AAAAPAAAAZHJzL2Rvd25yZXYueG1sRE9LawIx&#10;EL4L/Q9hhN40q3W1bI0iBemeCj7A67AZN9tuJksSdfvvjVDwNh/fc5br3rbiSj40jhVMxhkI4srp&#10;hmsFx8N29A4iRGSNrWNS8EcB1quXwRIL7W68o+s+1iKFcChQgYmxK6QMlSGLYew64sSdnbcYE/S1&#10;1B5vKdy2cpplc2mx4dRgsKNPQ9Xv/mIV6Fl4O1JZbvz0++eQN/mXqc8npV6H/eYDRKQ+PsX/7lKn&#10;+Xk2W8DjnXSDXN0BAAD//wMAUEsBAi0AFAAGAAgAAAAhANvh9svuAAAAhQEAABMAAAAAAAAAAAAA&#10;AAAAAAAAAFtDb250ZW50X1R5cGVzXS54bWxQSwECLQAUAAYACAAAACEAWvQsW78AAAAVAQAACwAA&#10;AAAAAAAAAAAAAAAfAQAAX3JlbHMvLnJlbHNQSwECLQAUAAYACAAAACEAvrJaR8MAAADeAAAADwAA&#10;AAAAAAAAAAAAAAAHAgAAZHJzL2Rvd25yZXYueG1sUEsFBgAAAAADAAMAtwAAAPcCAAAAAA==&#10;">
                        <v:oval id="Google Shape;15117;p50" o:spid="_x0000_s1125" style="position:absolute;left:16606;top:26174;width:1926;height:1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vS9xQAAAN4AAAAPAAAAZHJzL2Rvd25yZXYueG1sRI9Bb8Iw&#10;DIXvk/YfIk/abaQgYFtHQAiJadfB1l2txksqGqdqAi3/Hh8m7WbrPb/3ebUZQ6su1KcmsoHppABF&#10;XEfbsDPwddw/vYBKGdliG5kMXCnBZn1/t8LSxoE/6XLITkkIpxIN+Jy7UutUewqYJrEjFu039gGz&#10;rL3TtsdBwkOrZ0Wx1AEblgaPHe081afDORigdjEsq+33e+W8nlfUDK8/z86Yx4dx+wYq05j/zX/X&#10;H1bwF8VceOUdmUGvbwAAAP//AwBQSwECLQAUAAYACAAAACEA2+H2y+4AAACFAQAAEwAAAAAAAAAA&#10;AAAAAAAAAAAAW0NvbnRlbnRfVHlwZXNdLnhtbFBLAQItABQABgAIAAAAIQBa9CxbvwAAABUBAAAL&#10;AAAAAAAAAAAAAAAAAB8BAABfcmVscy8ucmVsc1BLAQItABQABgAIAAAAIQChEvS9xQAAAN4AAAAP&#10;AAAAAAAAAAAAAAAAAAcCAABkcnMvZG93bnJldi54bWxQSwUGAAAAAAMAAwC3AAAA+QIAAAAA&#10;" fillcolor="#4472c4 [3208]" strokecolor="#434343" strokeweight="1.5pt">
                          <v:stroke startarrowwidth="narrow" startarrowlength="short" endarrowwidth="narrow" endarrowlength="short"/>
                          <v:textbox inset="2.53958mm,2.53958mm,2.53958mm,2.53958mm"/>
                        </v:oval>
                        <v:shape id="Google Shape;15118;p50" o:spid="_x0000_s1126" style="position:absolute;left:17952;top:27057;width:486;height:71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AVfxAAAAN4AAAAPAAAAZHJzL2Rvd25yZXYueG1sRE9Na8JA&#10;EL0L/odlCt50U1FpU1cRQRRv0ULpbZqdJqHZ2bi7JrG/visIvc3jfc5y3ZtatOR8ZVnB8yQBQZxb&#10;XXGh4P28G7+A8AFZY22ZFNzIw3o1HCwx1bbjjNpTKEQMYZ+igjKEJpXS5yUZ9BPbEEfu2zqDIUJX&#10;SO2wi+GmltMkWUiDFceGEhvalpT/nK5GQVNvLl/74yfmvPjQvwdbZOeqU2r01G/eQATqw7/44T7o&#10;OH+ezF7h/k68Qa7+AAAA//8DAFBLAQItABQABgAIAAAAIQDb4fbL7gAAAIUBAAATAAAAAAAAAAAA&#10;AAAAAAAAAABbQ29udGVudF9UeXBlc10ueG1sUEsBAi0AFAAGAAgAAAAhAFr0LFu/AAAAFQEAAAsA&#10;AAAAAAAAAAAAAAAAHwEAAF9yZWxzLy5yZWxzUEsBAi0AFAAGAAgAAAAhAF0QBV/EAAAA3gAAAA8A&#10;AAAAAAAAAAAAAAAABwIAAGRycy9kb3ducmV2LnhtbFBLBQYAAAAAAwADALcAAAD4AgAAAAA=&#10;" path="m1547,2868nfc1946,1597,1345,424,1,e" filled="f" strokecolor="white" strokeweight=".50764mm">
                          <v:stroke startarrowwidth="narrow" startarrowlength="short" endarrowwidth="narrow" endarrowlength="short" endcap="round"/>
                          <v:path arrowok="t" o:extrusionok="f"/>
                        </v:shape>
                      </v:group>
                      <v:shape id="Google Shape;15119;p50" o:spid="_x0000_s1127" type="#_x0000_t32" style="position:absolute;left:18020;top:27532;width:1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4BxQAAAN4AAAAPAAAAZHJzL2Rvd25yZXYueG1sRI9Pa8JA&#10;EMXvhX6HZQq91d0WlBBdRQTFk/Uf4nHIjkkwOxuyq0m/fedQ6G2GefPe+80Wg2/Uk7pYB7bwOTKg&#10;iIvgai4tnE/rjwxUTMgOm8Bk4YciLOavLzPMXej5QM9jKpWYcMzRQpVSm2sdi4o8xlFoieV2C53H&#10;JGtXatdhL+a+0V/GTLTHmiWhwpZWFRX348NbwEO/2+2XGV02GxNLPH9n66u29v1tWE5BJRrSv/jv&#10;e+uk/tiMBUBwZAY9/wUAAP//AwBQSwECLQAUAAYACAAAACEA2+H2y+4AAACFAQAAEwAAAAAAAAAA&#10;AAAAAAAAAAAAW0NvbnRlbnRfVHlwZXNdLnhtbFBLAQItABQABgAIAAAAIQBa9CxbvwAAABUBAAAL&#10;AAAAAAAAAAAAAAAAAB8BAABfcmVscy8ucmVsc1BLAQItABQABgAIAAAAIQCjnp4BxQAAAN4AAAAP&#10;AAAAAAAAAAAAAAAAAAcCAABkcnMvZG93bnJldi54bWxQSwUGAAAAAAMAAwC3AAAA+QIAAAAA&#10;" strokecolor="black [3200]" strokeweight="1.5pt"/>
                    </v:group>
                    <v:group id="Google Shape;15120;p50" o:spid="_x0000_s1128" style="position:absolute;left:18711;top:16848;width:2092;height:2092" coordorigin="20571,18908" coordsize="2714,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FjqxQAAAN4AAAAPAAAAZHJzL2Rvd25yZXYueG1sRE9La8JA&#10;EL4L/odlhN50k5YUia4iYksPodBEKL0N2TEJZmdDdpvHv+8WCr3Nx/ec/XEyrRiod41lBfEmAkFc&#10;Wt1wpeBavKy3IJxH1thaJgUzOTgelos9ptqO/EFD7isRQtilqKD2vkuldGVNBt3GdsSBu9neoA+w&#10;r6TucQzhppWPUfQsDTYcGmrs6FxTec+/jYLXEcfTU3wZsvvtPH8VyftnFpNSD6vptAPhafL/4j/3&#10;mw7zkyiJ4fedcIM8/AAAAP//AwBQSwECLQAUAAYACAAAACEA2+H2y+4AAACFAQAAEwAAAAAAAAAA&#10;AAAAAAAAAAAAW0NvbnRlbnRfVHlwZXNdLnhtbFBLAQItABQABgAIAAAAIQBa9CxbvwAAABUBAAAL&#10;AAAAAAAAAAAAAAAAAB8BAABfcmVscy8ucmVsc1BLAQItABQABgAIAAAAIQAXzFjqxQAAAN4AAAAP&#10;AAAAAAAAAAAAAAAAAAcCAABkcnMvZG93bnJldi54bWxQSwUGAAAAAAMAAwC3AAAA+QIAAAAA&#10;">
                      <v:group id="Google Shape;15121;p50" o:spid="_x0000_s1129" style="position:absolute;left:20571;top:18908;width:2715;height:2714;rotation:180" coordorigin="20571,18908" coordsize="1926,1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G8CwwAAAN4AAAAPAAAAZHJzL2Rvd25yZXYueG1sRE/fa8Iw&#10;EH4X/B/CCXvTdJ2V0TUVEcb6JEyFvR7N2XRrLiWJ2v33y2Cwt/v4fl61newgbuRD71jB4yoDQdw6&#10;3XOn4Hx6XT6DCBFZ4+CYFHxTgG09n1VYanfnd7odYydSCIcSFZgYx1LK0BqyGFZuJE7cxXmLMUHf&#10;Se3xnsLtIPMs20iLPacGgyPtDbVfx6tVoNfh6UxNs/P54fNU9MWb6S4fSj0spt0LiEhT/Bf/uRud&#10;5hdZkcPvO+kGWf8AAAD//wMAUEsBAi0AFAAGAAgAAAAhANvh9svuAAAAhQEAABMAAAAAAAAAAAAA&#10;AAAAAAAAAFtDb250ZW50X1R5cGVzXS54bWxQSwECLQAUAAYACAAAACEAWvQsW78AAAAVAQAACwAA&#10;AAAAAAAAAAAAAAAfAQAAX3JlbHMvLnJlbHNQSwECLQAUAAYACAAAACEAKxxvAsMAAADeAAAADwAA&#10;AAAAAAAAAAAAAAAHAgAAZHJzL2Rvd25yZXYueG1sUEsFBgAAAAADAAMAtwAAAPcCAAAAAA==&#10;">
                        <v:oval id="Google Shape;15122;p50" o:spid="_x0000_s1130" style="position:absolute;left:20571;top:18908;width:1926;height:1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ARwwAAAN4AAAAPAAAAZHJzL2Rvd25yZXYueG1sRE/JasMw&#10;EL0X+g9iCr01chZncaOEEGjptWniXAdrKplYI2Mpsfv3UaHQ2zzeOuvt4Bpxoy7UnhWMRxkI4srr&#10;mo2C49fbyxJEiMgaG8+k4IcCbDePD2sstO/5k26HaEQK4VCgAhtjW0gZKksOw8i3xIn79p3DmGBn&#10;pO6wT+GukZMsm0uHNacGiy3tLVWXw9UpoCbv5+Xu9F4aK2cl1f3qvDBKPT8Nu1cQkYb4L/5zf+g0&#10;P8/yKfy+k26QmzsAAAD//wMAUEsBAi0AFAAGAAgAAAAhANvh9svuAAAAhQEAABMAAAAAAAAAAAAA&#10;AAAAAAAAAFtDb250ZW50X1R5cGVzXS54bWxQSwECLQAUAAYACAAAACEAWvQsW78AAAAVAQAACwAA&#10;AAAAAAAAAAAAAAAfAQAAX3JlbHMvLnJlbHNQSwECLQAUAAYACAAAACEAKm/wEcMAAADeAAAADwAA&#10;AAAAAAAAAAAAAAAHAgAAZHJzL2Rvd25yZXYueG1sUEsFBgAAAAADAAMAtwAAAPcCAAAAAA==&#10;" fillcolor="#4472c4 [3208]" strokecolor="#434343" strokeweight="1.5pt">
                          <v:stroke startarrowwidth="narrow" startarrowlength="short" endarrowwidth="narrow" endarrowlength="short"/>
                          <v:textbox inset="2.53958mm,2.53958mm,2.53958mm,2.53958mm"/>
                        </v:oval>
                        <v:shape id="Google Shape;15123;p50" o:spid="_x0000_s1131" style="position:absolute;left:21605;top:19791;width:487;height:71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wcxAAAAN4AAAAPAAAAZHJzL2Rvd25yZXYueG1sRE9Na8JA&#10;EL0L/odlBG/NRqkiaVYRQRRviYJ4m2anSWh2Nma3Ju2v7xYK3ubxPifdDKYRD+pcbVnBLIpBEBdW&#10;11wquJz3LysQziNrbCyTgm9ysFmPRykm2vac0SP3pQgh7BJUUHnfJlK6oiKDLrItceA+bGfQB9iV&#10;UnfYh3DTyHkcL6XBmkNDhS3tKio+8y+joG229/fD6YYFL6/652jL7Fz3Sk0nw/YNhKfBP8X/7qMO&#10;8xfx4hX+3gk3yPUvAAAA//8DAFBLAQItABQABgAIAAAAIQDb4fbL7gAAAIUBAAATAAAAAAAAAAAA&#10;AAAAAAAAAABbQ29udGVudF9UeXBlc10ueG1sUEsBAi0AFAAGAAgAAAAhAFr0LFu/AAAAFQEAAAsA&#10;AAAAAAAAAAAAAAAAHwEAAF9yZWxzLy5yZWxzUEsBAi0AFAAGAAgAAAAhADbIPBzEAAAA3gAAAA8A&#10;AAAAAAAAAAAAAAAABwIAAGRycy9kb3ducmV2LnhtbFBLBQYAAAAAAwADALcAAAD4AgAAAAA=&#10;" path="m1547,2868nfc1946,1597,1345,424,1,e" filled="f" strokecolor="white" strokeweight=".50764mm">
                          <v:stroke startarrowwidth="narrow" startarrowlength="short" endarrowwidth="narrow" endarrowlength="short" endcap="round"/>
                          <v:path arrowok="t" o:extrusionok="f"/>
                        </v:shape>
                      </v:group>
                      <v:shape id="Google Shape;15124;p50" o:spid="_x0000_s1132" type="#_x0000_t32" style="position:absolute;left:21344;top:20266;width:1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2ZwwAAAN4AAAAPAAAAZHJzL2Rvd25yZXYueG1sRE9Na8Mw&#10;DL0P+h+MCr0t9gYpIatbyiChp3btwthRxFoSFssh9pr038+FwW56vE9tdrPtxZVG3znW8JQoEMS1&#10;Mx03Gqr34jED4QOywd4xabiRh9128bDB3LiJz3S9hEbEEPY5amhDGHIpfd2SRZ+4gThyX260GCIc&#10;G2lGnGK47eWzUmtpsePY0OJAry3V35cfqwHP0/H4ts/ooyyVb7A6ZcWn1Hq1nPcvIALN4V/85z6Y&#10;OD9VaQr3d+INcvsLAAD//wMAUEsBAi0AFAAGAAgAAAAhANvh9svuAAAAhQEAABMAAAAAAAAAAAAA&#10;AAAAAAAAAFtDb250ZW50X1R5cGVzXS54bWxQSwECLQAUAAYACAAAACEAWvQsW78AAAAVAQAACwAA&#10;AAAAAAAAAAAAAAAfAQAAX3JlbHMvLnJlbHNQSwECLQAUAAYACAAAACEAs+k9mcMAAADeAAAADwAA&#10;AAAAAAAAAAAAAAAHAgAAZHJzL2Rvd25yZXYueG1sUEsFBgAAAAADAAMAtwAAAPcCAAAAAA==&#10;" strokecolor="black [3200]" strokeweight="1.5pt"/>
                    </v:group>
                    <v:group id="Google Shape;15125;p50" o:spid="_x0000_s1133" style="position:absolute;left:18457;top:4318;width:2092;height:2092" coordorigin="23286,4791" coordsize="2714,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cCexAAAAN4AAAAPAAAAZHJzL2Rvd25yZXYueG1sRE9Ni8Iw&#10;EL0v+B/CCHtb0yoVqUYRcWUPIqwK4m1oxrbYTEqTbeu/N4Kwt3m8z1mselOJlhpXWlYQjyIQxJnV&#10;JecKzqfvrxkI55E1VpZJwYMcrJaDjwWm2nb8S+3R5yKEsEtRQeF9nUrpsoIMupGtiQN3s41BH2CT&#10;S91gF8JNJcdRNJUGSw4NBda0KSi7H/+Mgl2H3XoSb9v9/bZ5XE/J4bKPSanPYb+eg/DU+3/x2/2j&#10;w/wkSqbweifcIJdPAAAA//8DAFBLAQItABQABgAIAAAAIQDb4fbL7gAAAIUBAAATAAAAAAAAAAAA&#10;AAAAAAAAAABbQ29udGVudF9UeXBlc10ueG1sUEsBAi0AFAAGAAgAAAAhAFr0LFu/AAAAFQEAAAsA&#10;AAAAAAAAAAAAAAAAHwEAAF9yZWxzLy5yZWxzUEsBAi0AFAAGAAgAAAAhAJglwJ7EAAAA3gAAAA8A&#10;AAAAAAAAAAAAAAAABwIAAGRycy9kb3ducmV2LnhtbFBLBQYAAAAAAwADALcAAAD4AgAAAAA=&#10;">
                      <v:group id="Google Shape;15126;p50" o:spid="_x0000_s1134" style="position:absolute;left:23286;top:4791;width:2714;height:2714;rotation:180" coordorigin="23286,4791" coordsize="1926,1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8yawwAAAN4AAAAPAAAAZHJzL2Rvd25yZXYueG1sRE9NawIx&#10;EL0X/A9hBG81q+2qrEYRobinQlXwOmzGzepmsiRRt/++KRR6m8f7nNWmt614kA+NYwWTcQaCuHK6&#10;4VrB6fjxugARIrLG1jEp+KYAm/XgZYWFdk/+osch1iKFcChQgYmxK6QMlSGLYew64sRdnLcYE/S1&#10;1B6fKdy2cpplM2mx4dRgsKOdoep2uFsF+j28nagst376eT3mTb439eWs1GjYb5cgIvXxX/znLnWa&#10;n2f5HH7fSTfI9Q8AAAD//wMAUEsBAi0AFAAGAAgAAAAhANvh9svuAAAAhQEAABMAAAAAAAAAAAAA&#10;AAAAAAAAAFtDb250ZW50X1R5cGVzXS54bWxQSwECLQAUAAYACAAAACEAWvQsW78AAAAVAQAACwAA&#10;AAAAAAAAAAAAAAAfAQAAX3JlbHMvLnJlbHNQSwECLQAUAAYACAAAACEAO2vMmsMAAADeAAAADwAA&#10;AAAAAAAAAAAAAAAHAgAAZHJzL2Rvd25yZXYueG1sUEsFBgAAAAADAAMAtwAAAPcCAAAAAA==&#10;">
                        <v:oval id="Google Shape;15127;p50" o:spid="_x0000_s1135" style="position:absolute;left:23286;top:4791;width:1926;height:1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2JgxQAAAN4AAAAPAAAAZHJzL2Rvd25yZXYueG1sRI9BT8Mw&#10;DIXvk/gPkZF221LQOqAsmyakTbsyoFytxiQVjVM1YS3/Hh8mcbP1nt/7vNlNoVMXGlIb2cDdsgBF&#10;3ETbsjPw/nZYPIJKGdliF5kM/FKC3fZmtsHKxpFf6XLOTkkIpwoN+Jz7SuvUeAqYlrEnFu0rDgGz&#10;rIPTdsBRwkOn74tirQO2LA0ee3rx1Hyff4IB6spxXe8/jrXzelVTOz59Pjhj5rfT/hlUpin/m6/X&#10;Jyv4ZVEKr7wjM+jtHwAAAP//AwBQSwECLQAUAAYACAAAACEA2+H2y+4AAACFAQAAEwAAAAAAAAAA&#10;AAAAAAAAAAAAW0NvbnRlbnRfVHlwZXNdLnhtbFBLAQItABQABgAIAAAAIQBa9CxbvwAAABUBAAAL&#10;AAAAAAAAAAAAAAAAAB8BAABfcmVscy8ucmVsc1BLAQItABQABgAIAAAAIQAky2JgxQAAAN4AAAAP&#10;AAAAAAAAAAAAAAAAAAcCAABkcnMvZG93bnJldi54bWxQSwUGAAAAAAMAAwC3AAAA+QIAAAAA&#10;" fillcolor="#4472c4 [3208]" strokecolor="#434343" strokeweight="1.5pt">
                          <v:stroke startarrowwidth="narrow" startarrowlength="short" endarrowwidth="narrow" endarrowlength="short"/>
                          <v:textbox inset="2.53958mm,2.53958mm,2.53958mm,2.53958mm"/>
                        </v:oval>
                        <v:shape id="Google Shape;15128;p50" o:spid="_x0000_s1136" style="position:absolute;left:24320;top:5674;width:486;height:717;rotation:11046215fd;flip:x;visibility:visible;mso-wrap-style:square;v-text-anchor:middle" coordsize="1946,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OCwwAAAN4AAAAPAAAAZHJzL2Rvd25yZXYueG1sRE9Li8Iw&#10;EL4L+x/CLHjTdAVFu6ZFFkTx5gPE22wz25ZtJrWJtvrrjSB4m4/vOfO0M5W4UuNKywq+hhEI4szq&#10;knMFh/1yMAXhPLLGyjIpuJGDNPnozTHWtuUtXXc+FyGEXYwKCu/rWEqXFWTQDW1NHLg/2xj0ATa5&#10;1A22IdxUchRFE2mw5NBQYE0/BWX/u4tRUFeL8+9qc8KMJ0d9X9t8uy9bpfqf3eIbhKfOv8Uv91qH&#10;+eNoPIPnO+EGmTwAAAD//wMAUEsBAi0AFAAGAAgAAAAhANvh9svuAAAAhQEAABMAAAAAAAAAAAAA&#10;AAAAAAAAAFtDb250ZW50X1R5cGVzXS54bWxQSwECLQAUAAYACAAAACEAWvQsW78AAAAVAQAACwAA&#10;AAAAAAAAAAAAAAAfAQAAX3JlbHMvLnJlbHNQSwECLQAUAAYACAAAACEA2MmTgsMAAADeAAAADwAA&#10;AAAAAAAAAAAAAAAHAgAAZHJzL2Rvd25yZXYueG1sUEsFBgAAAAADAAMAtwAAAPcCAAAAAA==&#10;" path="m1547,2868nfc1946,1597,1345,424,1,e" filled="f" strokecolor="white" strokeweight=".50764mm">
                          <v:stroke startarrowwidth="narrow" startarrowlength="short" endarrowwidth="narrow" endarrowlength="short" endcap="round"/>
                          <v:path arrowok="t" o:extrusionok="f"/>
                        </v:shape>
                      </v:group>
                      <v:shape id="Google Shape;15129;p50" o:spid="_x0000_s1137" type="#_x0000_t32" style="position:absolute;left:24058;top:6149;width:1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S8xQAAAN4AAAAPAAAAZHJzL2Rvd25yZXYueG1sRI9Pa8JA&#10;EMXvQr/DMoXedLeFSoiuIoLSk61/EI9DdkyC2dmQ3Zr023cOgrcZ5s177zdfDr5Rd+piHdjC+8SA&#10;Ii6Cq7m0cDpuxhmomJAdNoHJwh9FWC5eRnPMXeh5T/dDKpWYcMzRQpVSm2sdi4o8xkloieV2DZ3H&#10;JGtXatdhL+a+0R/GTLXHmiWhwpbWFRW3w6+3gPt+t/tZZXTebk0s8fSdbS7a2rfXYTUDlWhIT/Hj&#10;+8tJ/U8zFQDBkRn04h8AAP//AwBQSwECLQAUAAYACAAAACEA2+H2y+4AAACFAQAAEwAAAAAAAAAA&#10;AAAAAAAAAAAAW0NvbnRlbnRfVHlwZXNdLnhtbFBLAQItABQABgAIAAAAIQBa9CxbvwAAABUBAAAL&#10;AAAAAAAAAAAAAAAAAB8BAABfcmVscy8ucmVsc1BLAQItABQABgAIAAAAIQBt8lS8xQAAAN4AAAAP&#10;AAAAAAAAAAAAAAAAAAcCAABkcnMvZG93bnJldi54bWxQSwUGAAAAAAMAAwC3AAAA+QIAAAAA&#10;" strokecolor="black [3200]" strokeweight="1.5pt"/>
                    </v:group>
                  </v:group>
                  <v:oval id="Oval 15195" o:spid="_x0000_s1138" style="position:absolute;left:8805;top:9144;width:4064;height:4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bFUxQAAAN4AAAAPAAAAZHJzL2Rvd25yZXYueG1sRE9LawIx&#10;EL4X+h/CFLzVrAVbXY0iFtEWPNTXediMm8XNZEmiu/XXN4VCb/PxPWc672wtbuRD5VjBoJ+BIC6c&#10;rrhUcNivnkcgQkTWWDsmBd8UYD57fJhirl3LX3TbxVKkEA45KjAxNrmUoTBkMfRdQ5y4s/MWY4K+&#10;lNpjm8JtLV+y7FVarDg1GGxoaai47K5WgbR+Ya73j7fR6d6ul3g6bj/fj0r1nrrFBESkLv6L/9wb&#10;neYPB+Mh/L6TbpCzHwAAAP//AwBQSwECLQAUAAYACAAAACEA2+H2y+4AAACFAQAAEwAAAAAAAAAA&#10;AAAAAAAAAAAAW0NvbnRlbnRfVHlwZXNdLnhtbFBLAQItABQABgAIAAAAIQBa9CxbvwAAABUBAAAL&#10;AAAAAAAAAAAAAAAAAB8BAABfcmVscy8ucmVsc1BLAQItABQABgAIAAAAIQCV9bFUxQAAAN4AAAAP&#10;AAAAAAAAAAAAAAAAAAcCAABkcnMvZG93bnJldi54bWxQSwUGAAAAAAMAAwC3AAAA+QIAAAAA&#10;" filled="f" strokecolor="black [3213]" strokeweight="1pt">
                    <v:stroke dashstyle="dash" joinstyle="miter"/>
                  </v:oval>
                  <v:shape id="Text Box 15196" o:spid="_x0000_s1139" type="#_x0000_t202" style="position:absolute;left:9127;top:9596;width:4013;height:3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axVxQAAAN4AAAAPAAAAZHJzL2Rvd25yZXYueG1sRE9Li8Iw&#10;EL4L+x/CCHvTVEFxq1GkIC6LHnxc9jY2Y1tsJt0m1q6/3giCt/n4njNbtKYUDdWusKxg0I9AEKdW&#10;F5wpOB5WvQkI55E1lpZJwT85WMw/OjOMtb3xjpq9z0QIYRejgtz7KpbSpTkZdH1bEQfubGuDPsA6&#10;k7rGWwg3pRxG0VgaLDg05FhRklN62V+Ngp9ktcXdaWgm9zJZb87L6u/4O1Lqs9supyA8tf4tfrm/&#10;dZg/GnyN4flOuEHOHwAAAP//AwBQSwECLQAUAAYACAAAACEA2+H2y+4AAACFAQAAEwAAAAAAAAAA&#10;AAAAAAAAAAAAW0NvbnRlbnRfVHlwZXNdLnhtbFBLAQItABQABgAIAAAAIQBa9CxbvwAAABUBAAAL&#10;AAAAAAAAAAAAAAAAAB8BAABfcmVscy8ucmVsc1BLAQItABQABgAIAAAAIQBRNaxVxQAAAN4AAAAP&#10;AAAAAAAAAAAAAAAAAAcCAABkcnMvZG93bnJldi54bWxQSwUGAAAAAAMAAwC3AAAA+QIAAAAA&#10;" filled="f" stroked="f" strokeweight=".5pt">
                    <v:textbox>
                      <w:txbxContent>
                        <w:p w14:paraId="2E1D9AFC" w14:textId="67E5B600" w:rsidR="00461894" w:rsidRPr="00461894" w:rsidRDefault="00461894">
                          <w:pPr>
                            <w:rPr>
                              <w:b/>
                              <w:bCs/>
                            </w:rPr>
                          </w:pPr>
                          <w:r w:rsidRPr="00461894">
                            <w:rPr>
                              <w:b/>
                              <w:bCs/>
                            </w:rPr>
                            <w:t>+6</w:t>
                          </w:r>
                        </w:p>
                      </w:txbxContent>
                    </v:textbox>
                  </v:shape>
                </v:group>
              </v:group>
            </w:pict>
          </mc:Fallback>
        </mc:AlternateContent>
      </w:r>
      <w:r w:rsidR="00130A40">
        <w:rPr>
          <w:b/>
          <w:bCs/>
          <w:color w:val="000000"/>
          <w:sz w:val="24"/>
        </w:rPr>
        <w:t xml:space="preserve">c. </w:t>
      </w:r>
      <w:r w:rsidR="00130A40" w:rsidRPr="00130A40">
        <w:rPr>
          <w:b/>
          <w:bCs/>
          <w:color w:val="000000"/>
          <w:sz w:val="24"/>
        </w:rPr>
        <w:t>Sản</w:t>
      </w:r>
      <w:r w:rsidR="00130A40" w:rsidRPr="00130A40">
        <w:rPr>
          <w:b/>
          <w:bCs/>
          <w:color w:val="000000"/>
          <w:sz w:val="24"/>
          <w:lang w:val="vi-VN"/>
        </w:rPr>
        <w:t xml:space="preserve"> p</w:t>
      </w:r>
      <w:r w:rsidR="00130A40" w:rsidRPr="00130A40">
        <w:rPr>
          <w:b/>
          <w:color w:val="000000"/>
          <w:sz w:val="24"/>
          <w:lang w:val="vi-VN"/>
        </w:rPr>
        <w:t xml:space="preserve">hẩm: </w:t>
      </w:r>
      <w:r w:rsidR="009A7A5D">
        <w:rPr>
          <w:b/>
          <w:color w:val="000000"/>
          <w:sz w:val="24"/>
        </w:rPr>
        <w:t>Kết quả phiếu học tập của HS</w:t>
      </w:r>
    </w:p>
    <w:p w14:paraId="0FAEC049" w14:textId="7F10F7C7" w:rsidR="00766774" w:rsidRDefault="00766774" w:rsidP="004F5832">
      <w:pPr>
        <w:spacing w:line="312" w:lineRule="auto"/>
        <w:rPr>
          <w:b/>
          <w:color w:val="000000"/>
          <w:sz w:val="24"/>
        </w:rPr>
      </w:pPr>
      <w:r>
        <w:rPr>
          <w:b/>
          <w:color w:val="000000"/>
          <w:sz w:val="24"/>
        </w:rPr>
        <w:t xml:space="preserve">LT 2 SGK tr.11: </w:t>
      </w:r>
    </w:p>
    <w:p w14:paraId="796D19E5" w14:textId="77777777" w:rsidR="00766774" w:rsidRDefault="00766774" w:rsidP="00766774">
      <w:pPr>
        <w:spacing w:line="312" w:lineRule="auto"/>
        <w:rPr>
          <w:sz w:val="24"/>
        </w:rPr>
      </w:pPr>
      <w:r>
        <w:rPr>
          <w:sz w:val="24"/>
        </w:rPr>
        <w:t>2. Hoàn thành thông tin trong bảng sau</w:t>
      </w:r>
    </w:p>
    <w:tbl>
      <w:tblPr>
        <w:tblStyle w:val="TableGrid"/>
        <w:tblW w:w="0" w:type="auto"/>
        <w:tblLook w:val="04A0" w:firstRow="1" w:lastRow="0" w:firstColumn="1" w:lastColumn="0" w:noHBand="0" w:noVBand="1"/>
      </w:tblPr>
      <w:tblGrid>
        <w:gridCol w:w="1914"/>
        <w:gridCol w:w="1914"/>
        <w:gridCol w:w="1914"/>
        <w:gridCol w:w="1624"/>
        <w:gridCol w:w="2205"/>
      </w:tblGrid>
      <w:tr w:rsidR="00766774" w14:paraId="37224975" w14:textId="77777777" w:rsidTr="00766774">
        <w:tc>
          <w:tcPr>
            <w:tcW w:w="1914" w:type="dxa"/>
            <w:shd w:val="clear" w:color="auto" w:fill="auto"/>
          </w:tcPr>
          <w:p w14:paraId="69876D23" w14:textId="77777777" w:rsidR="00766774" w:rsidRPr="00437974" w:rsidRDefault="00766774" w:rsidP="003C770D">
            <w:pPr>
              <w:spacing w:line="312" w:lineRule="auto"/>
              <w:jc w:val="center"/>
              <w:rPr>
                <w:b/>
                <w:bCs/>
                <w:sz w:val="24"/>
              </w:rPr>
            </w:pPr>
            <w:r w:rsidRPr="00437974">
              <w:rPr>
                <w:b/>
                <w:bCs/>
                <w:sz w:val="24"/>
              </w:rPr>
              <w:t>Nguyên tử</w:t>
            </w:r>
          </w:p>
        </w:tc>
        <w:tc>
          <w:tcPr>
            <w:tcW w:w="1914" w:type="dxa"/>
            <w:shd w:val="clear" w:color="auto" w:fill="auto"/>
          </w:tcPr>
          <w:p w14:paraId="0B72B6CD" w14:textId="77777777" w:rsidR="00766774" w:rsidRPr="00437974" w:rsidRDefault="00766774" w:rsidP="003C770D">
            <w:pPr>
              <w:spacing w:line="312" w:lineRule="auto"/>
              <w:jc w:val="center"/>
              <w:rPr>
                <w:b/>
                <w:bCs/>
                <w:sz w:val="24"/>
              </w:rPr>
            </w:pPr>
            <w:r>
              <w:rPr>
                <w:b/>
                <w:bCs/>
                <w:sz w:val="24"/>
              </w:rPr>
              <w:t>Số proton</w:t>
            </w:r>
          </w:p>
        </w:tc>
        <w:tc>
          <w:tcPr>
            <w:tcW w:w="1914" w:type="dxa"/>
            <w:shd w:val="clear" w:color="auto" w:fill="auto"/>
          </w:tcPr>
          <w:p w14:paraId="4ADB9D34" w14:textId="77777777" w:rsidR="00766774" w:rsidRPr="00437974" w:rsidRDefault="00766774" w:rsidP="003C770D">
            <w:pPr>
              <w:spacing w:line="312" w:lineRule="auto"/>
              <w:jc w:val="center"/>
              <w:rPr>
                <w:b/>
                <w:bCs/>
                <w:sz w:val="24"/>
              </w:rPr>
            </w:pPr>
            <w:r>
              <w:rPr>
                <w:b/>
                <w:bCs/>
                <w:sz w:val="24"/>
              </w:rPr>
              <w:t>Số neutron</w:t>
            </w:r>
          </w:p>
        </w:tc>
        <w:tc>
          <w:tcPr>
            <w:tcW w:w="1624" w:type="dxa"/>
            <w:shd w:val="clear" w:color="auto" w:fill="auto"/>
          </w:tcPr>
          <w:p w14:paraId="662ABFB6" w14:textId="77777777" w:rsidR="00766774" w:rsidRPr="00437974" w:rsidRDefault="00766774" w:rsidP="003C770D">
            <w:pPr>
              <w:spacing w:line="312" w:lineRule="auto"/>
              <w:jc w:val="center"/>
              <w:rPr>
                <w:b/>
                <w:bCs/>
                <w:sz w:val="24"/>
              </w:rPr>
            </w:pPr>
            <w:r>
              <w:rPr>
                <w:b/>
                <w:bCs/>
                <w:sz w:val="24"/>
              </w:rPr>
              <w:t>Số electron</w:t>
            </w:r>
          </w:p>
        </w:tc>
        <w:tc>
          <w:tcPr>
            <w:tcW w:w="2205" w:type="dxa"/>
            <w:shd w:val="clear" w:color="auto" w:fill="auto"/>
          </w:tcPr>
          <w:p w14:paraId="11099192" w14:textId="77777777" w:rsidR="00766774" w:rsidRPr="00437974" w:rsidRDefault="00766774" w:rsidP="003C770D">
            <w:pPr>
              <w:spacing w:line="312" w:lineRule="auto"/>
              <w:jc w:val="center"/>
              <w:rPr>
                <w:b/>
                <w:bCs/>
                <w:sz w:val="24"/>
              </w:rPr>
            </w:pPr>
            <w:r>
              <w:rPr>
                <w:b/>
                <w:bCs/>
                <w:sz w:val="24"/>
              </w:rPr>
              <w:t>Điện tích hạt nhân</w:t>
            </w:r>
          </w:p>
        </w:tc>
      </w:tr>
      <w:tr w:rsidR="00766774" w14:paraId="13923E83" w14:textId="77777777" w:rsidTr="003C770D">
        <w:tc>
          <w:tcPr>
            <w:tcW w:w="1914" w:type="dxa"/>
          </w:tcPr>
          <w:p w14:paraId="3968E8EB" w14:textId="77777777" w:rsidR="00766774" w:rsidRDefault="00766774" w:rsidP="003C770D">
            <w:pPr>
              <w:spacing w:line="312" w:lineRule="auto"/>
              <w:jc w:val="center"/>
              <w:rPr>
                <w:sz w:val="24"/>
              </w:rPr>
            </w:pPr>
            <w:r>
              <w:rPr>
                <w:sz w:val="24"/>
              </w:rPr>
              <w:t>Hydrogen</w:t>
            </w:r>
          </w:p>
        </w:tc>
        <w:tc>
          <w:tcPr>
            <w:tcW w:w="1914" w:type="dxa"/>
          </w:tcPr>
          <w:p w14:paraId="08BC49EE" w14:textId="77777777" w:rsidR="00766774" w:rsidRDefault="00766774" w:rsidP="003C770D">
            <w:pPr>
              <w:spacing w:line="312" w:lineRule="auto"/>
              <w:jc w:val="center"/>
              <w:rPr>
                <w:sz w:val="24"/>
              </w:rPr>
            </w:pPr>
            <w:r>
              <w:rPr>
                <w:sz w:val="24"/>
              </w:rPr>
              <w:t>1</w:t>
            </w:r>
          </w:p>
        </w:tc>
        <w:tc>
          <w:tcPr>
            <w:tcW w:w="1914" w:type="dxa"/>
          </w:tcPr>
          <w:p w14:paraId="3A6CD8AC" w14:textId="77777777" w:rsidR="00766774" w:rsidRDefault="00766774" w:rsidP="003C770D">
            <w:pPr>
              <w:spacing w:line="312" w:lineRule="auto"/>
              <w:jc w:val="center"/>
              <w:rPr>
                <w:sz w:val="24"/>
              </w:rPr>
            </w:pPr>
            <w:r>
              <w:rPr>
                <w:sz w:val="24"/>
              </w:rPr>
              <w:t>0</w:t>
            </w:r>
          </w:p>
        </w:tc>
        <w:tc>
          <w:tcPr>
            <w:tcW w:w="1624" w:type="dxa"/>
          </w:tcPr>
          <w:p w14:paraId="7CC11493" w14:textId="77777777" w:rsidR="00766774" w:rsidRPr="00766774" w:rsidRDefault="00766774" w:rsidP="003C770D">
            <w:pPr>
              <w:spacing w:line="312" w:lineRule="auto"/>
              <w:jc w:val="center"/>
              <w:rPr>
                <w:b/>
                <w:bCs/>
                <w:i/>
                <w:iCs/>
                <w:sz w:val="24"/>
              </w:rPr>
            </w:pPr>
            <w:r w:rsidRPr="00766774">
              <w:rPr>
                <w:b/>
                <w:bCs/>
                <w:i/>
                <w:iCs/>
                <w:color w:val="FF0000"/>
                <w:sz w:val="24"/>
              </w:rPr>
              <w:t>1</w:t>
            </w:r>
          </w:p>
        </w:tc>
        <w:tc>
          <w:tcPr>
            <w:tcW w:w="2205" w:type="dxa"/>
          </w:tcPr>
          <w:p w14:paraId="163F404B" w14:textId="77777777" w:rsidR="00766774" w:rsidRPr="00766774" w:rsidRDefault="00766774" w:rsidP="003C770D">
            <w:pPr>
              <w:spacing w:line="312" w:lineRule="auto"/>
              <w:jc w:val="center"/>
              <w:rPr>
                <w:b/>
                <w:bCs/>
                <w:i/>
                <w:iCs/>
                <w:color w:val="FF0000"/>
                <w:sz w:val="24"/>
              </w:rPr>
            </w:pPr>
            <w:r w:rsidRPr="00766774">
              <w:rPr>
                <w:b/>
                <w:bCs/>
                <w:i/>
                <w:iCs/>
                <w:color w:val="FF0000"/>
                <w:sz w:val="24"/>
              </w:rPr>
              <w:t>+1</w:t>
            </w:r>
          </w:p>
        </w:tc>
      </w:tr>
      <w:tr w:rsidR="00766774" w14:paraId="13038703" w14:textId="77777777" w:rsidTr="003C770D">
        <w:tc>
          <w:tcPr>
            <w:tcW w:w="1914" w:type="dxa"/>
          </w:tcPr>
          <w:p w14:paraId="6C74E315" w14:textId="77777777" w:rsidR="00766774" w:rsidRDefault="00766774" w:rsidP="003C770D">
            <w:pPr>
              <w:spacing w:line="312" w:lineRule="auto"/>
              <w:jc w:val="center"/>
              <w:rPr>
                <w:sz w:val="24"/>
              </w:rPr>
            </w:pPr>
            <w:r>
              <w:rPr>
                <w:sz w:val="24"/>
              </w:rPr>
              <w:t>Carbon</w:t>
            </w:r>
          </w:p>
        </w:tc>
        <w:tc>
          <w:tcPr>
            <w:tcW w:w="1914" w:type="dxa"/>
          </w:tcPr>
          <w:p w14:paraId="5B387F02" w14:textId="77777777" w:rsidR="00766774" w:rsidRPr="00766774" w:rsidRDefault="00766774" w:rsidP="003C770D">
            <w:pPr>
              <w:spacing w:line="312" w:lineRule="auto"/>
              <w:jc w:val="center"/>
              <w:rPr>
                <w:b/>
                <w:bCs/>
                <w:i/>
                <w:iCs/>
                <w:sz w:val="24"/>
              </w:rPr>
            </w:pPr>
            <w:r w:rsidRPr="00766774">
              <w:rPr>
                <w:b/>
                <w:bCs/>
                <w:i/>
                <w:iCs/>
                <w:color w:val="FF0000"/>
                <w:sz w:val="24"/>
              </w:rPr>
              <w:t>6</w:t>
            </w:r>
          </w:p>
        </w:tc>
        <w:tc>
          <w:tcPr>
            <w:tcW w:w="1914" w:type="dxa"/>
          </w:tcPr>
          <w:p w14:paraId="216D5C99" w14:textId="77777777" w:rsidR="00766774" w:rsidRDefault="00766774" w:rsidP="003C770D">
            <w:pPr>
              <w:spacing w:line="312" w:lineRule="auto"/>
              <w:jc w:val="center"/>
              <w:rPr>
                <w:sz w:val="24"/>
              </w:rPr>
            </w:pPr>
            <w:r>
              <w:rPr>
                <w:sz w:val="24"/>
              </w:rPr>
              <w:t>6</w:t>
            </w:r>
          </w:p>
        </w:tc>
        <w:tc>
          <w:tcPr>
            <w:tcW w:w="1624" w:type="dxa"/>
          </w:tcPr>
          <w:p w14:paraId="7B86307F" w14:textId="77777777" w:rsidR="00766774" w:rsidRDefault="00766774" w:rsidP="003C770D">
            <w:pPr>
              <w:spacing w:line="312" w:lineRule="auto"/>
              <w:jc w:val="center"/>
              <w:rPr>
                <w:sz w:val="24"/>
              </w:rPr>
            </w:pPr>
            <w:r>
              <w:rPr>
                <w:sz w:val="24"/>
              </w:rPr>
              <w:t>6</w:t>
            </w:r>
          </w:p>
        </w:tc>
        <w:tc>
          <w:tcPr>
            <w:tcW w:w="2205" w:type="dxa"/>
          </w:tcPr>
          <w:p w14:paraId="65FF6CF3" w14:textId="77777777" w:rsidR="00766774" w:rsidRPr="00766774" w:rsidRDefault="00766774" w:rsidP="003C770D">
            <w:pPr>
              <w:spacing w:line="312" w:lineRule="auto"/>
              <w:jc w:val="center"/>
              <w:rPr>
                <w:b/>
                <w:bCs/>
                <w:i/>
                <w:iCs/>
                <w:color w:val="FF0000"/>
                <w:sz w:val="24"/>
              </w:rPr>
            </w:pPr>
            <w:r w:rsidRPr="00766774">
              <w:rPr>
                <w:b/>
                <w:bCs/>
                <w:i/>
                <w:iCs/>
                <w:color w:val="FF0000"/>
                <w:sz w:val="24"/>
              </w:rPr>
              <w:t>+6</w:t>
            </w:r>
          </w:p>
        </w:tc>
      </w:tr>
      <w:tr w:rsidR="00766774" w14:paraId="124DF963" w14:textId="77777777" w:rsidTr="003C770D">
        <w:tc>
          <w:tcPr>
            <w:tcW w:w="1914" w:type="dxa"/>
          </w:tcPr>
          <w:p w14:paraId="095F44AD" w14:textId="77777777" w:rsidR="00766774" w:rsidRDefault="00766774" w:rsidP="003C770D">
            <w:pPr>
              <w:spacing w:line="312" w:lineRule="auto"/>
              <w:jc w:val="center"/>
              <w:rPr>
                <w:sz w:val="24"/>
              </w:rPr>
            </w:pPr>
            <w:r>
              <w:rPr>
                <w:sz w:val="24"/>
              </w:rPr>
              <w:t>Phosphorus</w:t>
            </w:r>
          </w:p>
        </w:tc>
        <w:tc>
          <w:tcPr>
            <w:tcW w:w="1914" w:type="dxa"/>
          </w:tcPr>
          <w:p w14:paraId="26DA585F" w14:textId="77777777" w:rsidR="00766774" w:rsidRDefault="00766774" w:rsidP="003C770D">
            <w:pPr>
              <w:spacing w:line="312" w:lineRule="auto"/>
              <w:jc w:val="center"/>
              <w:rPr>
                <w:sz w:val="24"/>
              </w:rPr>
            </w:pPr>
            <w:r>
              <w:rPr>
                <w:sz w:val="24"/>
              </w:rPr>
              <w:t>15</w:t>
            </w:r>
          </w:p>
        </w:tc>
        <w:tc>
          <w:tcPr>
            <w:tcW w:w="1914" w:type="dxa"/>
          </w:tcPr>
          <w:p w14:paraId="217CFED8" w14:textId="77777777" w:rsidR="00766774" w:rsidRDefault="00766774" w:rsidP="003C770D">
            <w:pPr>
              <w:spacing w:line="312" w:lineRule="auto"/>
              <w:jc w:val="center"/>
              <w:rPr>
                <w:sz w:val="24"/>
              </w:rPr>
            </w:pPr>
            <w:r>
              <w:rPr>
                <w:sz w:val="24"/>
              </w:rPr>
              <w:t>16</w:t>
            </w:r>
          </w:p>
        </w:tc>
        <w:tc>
          <w:tcPr>
            <w:tcW w:w="1624" w:type="dxa"/>
          </w:tcPr>
          <w:p w14:paraId="53495F23" w14:textId="77777777" w:rsidR="00766774" w:rsidRPr="00766774" w:rsidRDefault="00766774" w:rsidP="003C770D">
            <w:pPr>
              <w:spacing w:line="312" w:lineRule="auto"/>
              <w:jc w:val="center"/>
              <w:rPr>
                <w:b/>
                <w:bCs/>
                <w:i/>
                <w:iCs/>
                <w:sz w:val="24"/>
              </w:rPr>
            </w:pPr>
            <w:r w:rsidRPr="00766774">
              <w:rPr>
                <w:b/>
                <w:bCs/>
                <w:i/>
                <w:iCs/>
                <w:color w:val="FF0000"/>
                <w:sz w:val="24"/>
              </w:rPr>
              <w:t>15</w:t>
            </w:r>
          </w:p>
        </w:tc>
        <w:tc>
          <w:tcPr>
            <w:tcW w:w="2205" w:type="dxa"/>
          </w:tcPr>
          <w:p w14:paraId="40D3A42C" w14:textId="77777777" w:rsidR="00766774" w:rsidRPr="00766774" w:rsidRDefault="00766774" w:rsidP="003C770D">
            <w:pPr>
              <w:spacing w:line="312" w:lineRule="auto"/>
              <w:jc w:val="center"/>
              <w:rPr>
                <w:b/>
                <w:bCs/>
                <w:i/>
                <w:iCs/>
                <w:color w:val="FF0000"/>
                <w:sz w:val="24"/>
              </w:rPr>
            </w:pPr>
            <w:r w:rsidRPr="00766774">
              <w:rPr>
                <w:b/>
                <w:bCs/>
                <w:i/>
                <w:iCs/>
                <w:color w:val="FF0000"/>
                <w:sz w:val="24"/>
              </w:rPr>
              <w:t>+15</w:t>
            </w:r>
          </w:p>
        </w:tc>
      </w:tr>
    </w:tbl>
    <w:p w14:paraId="69A64885" w14:textId="72D63AA7" w:rsidR="00E94460" w:rsidRDefault="00E94460" w:rsidP="004F5832">
      <w:pPr>
        <w:spacing w:line="312" w:lineRule="auto"/>
        <w:rPr>
          <w:b/>
          <w:bCs/>
          <w:sz w:val="24"/>
        </w:rPr>
      </w:pPr>
      <w:r w:rsidRPr="000D64E8">
        <w:rPr>
          <w:b/>
          <w:bCs/>
          <w:sz w:val="24"/>
        </w:rPr>
        <w:t>d. Tổ chức thực hiện:</w:t>
      </w:r>
    </w:p>
    <w:tbl>
      <w:tblPr>
        <w:tblStyle w:val="TableGrid"/>
        <w:tblW w:w="0" w:type="auto"/>
        <w:tblLook w:val="04A0" w:firstRow="1" w:lastRow="0" w:firstColumn="1" w:lastColumn="0" w:noHBand="0" w:noVBand="1"/>
      </w:tblPr>
      <w:tblGrid>
        <w:gridCol w:w="5240"/>
        <w:gridCol w:w="4331"/>
      </w:tblGrid>
      <w:tr w:rsidR="000E4FFC" w14:paraId="4A000615" w14:textId="77777777" w:rsidTr="000E4FFC">
        <w:tc>
          <w:tcPr>
            <w:tcW w:w="5240" w:type="dxa"/>
          </w:tcPr>
          <w:p w14:paraId="571BC319" w14:textId="23497188" w:rsidR="000E4FFC" w:rsidRPr="000E4FFC" w:rsidRDefault="000E4FFC" w:rsidP="000E4FFC">
            <w:pPr>
              <w:spacing w:line="312" w:lineRule="auto"/>
              <w:jc w:val="center"/>
              <w:rPr>
                <w:sz w:val="24"/>
              </w:rPr>
            </w:pPr>
            <w:r w:rsidRPr="000E4FFC">
              <w:rPr>
                <w:b/>
                <w:bCs/>
                <w:sz w:val="24"/>
              </w:rPr>
              <w:t>Hoạt động của GV</w:t>
            </w:r>
          </w:p>
        </w:tc>
        <w:tc>
          <w:tcPr>
            <w:tcW w:w="4331" w:type="dxa"/>
          </w:tcPr>
          <w:p w14:paraId="5F188054" w14:textId="2040D33A" w:rsidR="000E4FFC" w:rsidRPr="000E4FFC" w:rsidRDefault="000E4FFC" w:rsidP="000E4FFC">
            <w:pPr>
              <w:spacing w:line="312" w:lineRule="auto"/>
              <w:jc w:val="center"/>
              <w:rPr>
                <w:sz w:val="24"/>
              </w:rPr>
            </w:pPr>
            <w:r w:rsidRPr="000E4FFC">
              <w:rPr>
                <w:b/>
                <w:bCs/>
                <w:sz w:val="24"/>
              </w:rPr>
              <w:t>Hoạt động của HS</w:t>
            </w:r>
          </w:p>
        </w:tc>
      </w:tr>
      <w:tr w:rsidR="005A38AE" w14:paraId="3091908B" w14:textId="77777777" w:rsidTr="000E4FFC">
        <w:tc>
          <w:tcPr>
            <w:tcW w:w="5240" w:type="dxa"/>
          </w:tcPr>
          <w:p w14:paraId="7DF63F39" w14:textId="77777777" w:rsidR="005A38AE" w:rsidRPr="000E4FFC" w:rsidRDefault="005A38AE" w:rsidP="00766774">
            <w:pPr>
              <w:spacing w:line="312" w:lineRule="auto"/>
              <w:rPr>
                <w:b/>
                <w:bCs/>
                <w:sz w:val="24"/>
              </w:rPr>
            </w:pPr>
            <w:r w:rsidRPr="000E4FFC">
              <w:rPr>
                <w:b/>
                <w:bCs/>
                <w:sz w:val="24"/>
              </w:rPr>
              <w:t>* Chuyển giao nhiệm vụ:</w:t>
            </w:r>
          </w:p>
          <w:p w14:paraId="213B1443" w14:textId="0FB37E46" w:rsidR="009E5677" w:rsidRPr="000E4FFC" w:rsidRDefault="009E5677" w:rsidP="00766774">
            <w:pPr>
              <w:spacing w:line="312" w:lineRule="auto"/>
              <w:rPr>
                <w:sz w:val="24"/>
              </w:rPr>
            </w:pPr>
            <w:r w:rsidRPr="000E4FFC">
              <w:rPr>
                <w:sz w:val="24"/>
              </w:rPr>
              <w:t xml:space="preserve">- GV chiếu hình ảnh và giới thiệu </w:t>
            </w:r>
            <w:r w:rsidR="0065699D" w:rsidRPr="000E4FFC">
              <w:rPr>
                <w:sz w:val="24"/>
              </w:rPr>
              <w:t xml:space="preserve">lịch sử </w:t>
            </w:r>
            <w:r w:rsidR="00B672ED" w:rsidRPr="000E4FFC">
              <w:rPr>
                <w:sz w:val="24"/>
              </w:rPr>
              <w:t>khám phá và nghiên cứu</w:t>
            </w:r>
            <w:r w:rsidR="0065699D" w:rsidRPr="000E4FFC">
              <w:rPr>
                <w:sz w:val="24"/>
              </w:rPr>
              <w:t xml:space="preserve"> </w:t>
            </w:r>
            <w:r w:rsidR="009D3FC4" w:rsidRPr="000E4FFC">
              <w:rPr>
                <w:sz w:val="24"/>
              </w:rPr>
              <w:t xml:space="preserve"> nguyên tử.</w:t>
            </w:r>
          </w:p>
          <w:p w14:paraId="5AEE9C6B" w14:textId="77777777" w:rsidR="008F3646" w:rsidRPr="000E4FFC" w:rsidRDefault="009E5677" w:rsidP="00766774">
            <w:pPr>
              <w:spacing w:line="312" w:lineRule="auto"/>
              <w:rPr>
                <w:sz w:val="24"/>
              </w:rPr>
            </w:pPr>
            <w:r w:rsidRPr="000E4FFC">
              <w:rPr>
                <w:sz w:val="24"/>
              </w:rPr>
              <w:t xml:space="preserve">- </w:t>
            </w:r>
            <w:r w:rsidR="005C4AC0" w:rsidRPr="000E4FFC">
              <w:rPr>
                <w:sz w:val="24"/>
              </w:rPr>
              <w:t xml:space="preserve">GV chia lớp thành </w:t>
            </w:r>
            <w:r w:rsidR="008F3646" w:rsidRPr="000E4FFC">
              <w:rPr>
                <w:sz w:val="24"/>
              </w:rPr>
              <w:t>6</w:t>
            </w:r>
            <w:r w:rsidR="005C4AC0" w:rsidRPr="000E4FFC">
              <w:rPr>
                <w:sz w:val="24"/>
              </w:rPr>
              <w:t xml:space="preserve"> nhóm</w:t>
            </w:r>
            <w:r w:rsidR="002D5BE0" w:rsidRPr="000E4FFC">
              <w:rPr>
                <w:sz w:val="24"/>
              </w:rPr>
              <w:t xml:space="preserve"> (mỗi nhóm 4 HS</w:t>
            </w:r>
            <w:r w:rsidR="008F3646" w:rsidRPr="000E4FFC">
              <w:rPr>
                <w:sz w:val="24"/>
              </w:rPr>
              <w:t xml:space="preserve"> – 6HS</w:t>
            </w:r>
            <w:r w:rsidR="002D5BE0" w:rsidRPr="000E4FFC">
              <w:rPr>
                <w:sz w:val="24"/>
              </w:rPr>
              <w:t xml:space="preserve">), </w:t>
            </w:r>
            <w:r w:rsidR="008F3646" w:rsidRPr="000E4FFC">
              <w:rPr>
                <w:sz w:val="24"/>
              </w:rPr>
              <w:t>sử dụng kĩ thuật mảnh ghép.</w:t>
            </w:r>
          </w:p>
          <w:p w14:paraId="58DE9F3E" w14:textId="77777777" w:rsidR="008F3646" w:rsidRPr="000E4FFC" w:rsidRDefault="008F3646" w:rsidP="00766774">
            <w:pPr>
              <w:spacing w:line="312" w:lineRule="auto"/>
              <w:rPr>
                <w:b/>
                <w:bCs/>
                <w:i/>
                <w:sz w:val="24"/>
                <w:lang w:val="vi-VN"/>
              </w:rPr>
            </w:pPr>
            <w:r w:rsidRPr="000E4FFC">
              <w:rPr>
                <w:b/>
                <w:bCs/>
                <w:i/>
                <w:sz w:val="24"/>
                <w:lang w:val="vi-VN"/>
              </w:rPr>
              <w:t>Vòng 1: Nhóm chuyên gia</w:t>
            </w:r>
          </w:p>
          <w:p w14:paraId="2FF056B7" w14:textId="18A92048" w:rsidR="008F3646" w:rsidRPr="000E4FFC" w:rsidRDefault="008F3646" w:rsidP="00766774">
            <w:pPr>
              <w:spacing w:line="312" w:lineRule="auto"/>
              <w:rPr>
                <w:sz w:val="24"/>
              </w:rPr>
            </w:pPr>
            <w:r w:rsidRPr="000E4FFC">
              <w:rPr>
                <w:sz w:val="24"/>
              </w:rPr>
              <w:t>- Nhóm 1, 4: hoàn thành PHT số 1</w:t>
            </w:r>
          </w:p>
          <w:p w14:paraId="2B482F51" w14:textId="5BA2B592" w:rsidR="008F3646" w:rsidRPr="000E4FFC" w:rsidRDefault="008F3646" w:rsidP="00766774">
            <w:pPr>
              <w:spacing w:line="312" w:lineRule="auto"/>
              <w:rPr>
                <w:sz w:val="24"/>
              </w:rPr>
            </w:pPr>
            <w:r w:rsidRPr="000E4FFC">
              <w:rPr>
                <w:sz w:val="24"/>
              </w:rPr>
              <w:t>- Nhóm 2, 5: hoàn thành PHT số 2</w:t>
            </w:r>
          </w:p>
          <w:p w14:paraId="0C1C8998" w14:textId="7B0902D9" w:rsidR="008F3646" w:rsidRPr="000E4FFC" w:rsidRDefault="008F3646" w:rsidP="00766774">
            <w:pPr>
              <w:spacing w:line="312" w:lineRule="auto"/>
              <w:rPr>
                <w:sz w:val="24"/>
              </w:rPr>
            </w:pPr>
            <w:r w:rsidRPr="000E4FFC">
              <w:rPr>
                <w:sz w:val="24"/>
              </w:rPr>
              <w:t>- Nhóm 3, 6: hoàn thành PHT số 3</w:t>
            </w:r>
          </w:p>
          <w:p w14:paraId="2CDD972A" w14:textId="53387D4B" w:rsidR="008F3646" w:rsidRPr="000E4FFC" w:rsidRDefault="00D00AF3" w:rsidP="00766774">
            <w:pPr>
              <w:spacing w:line="312" w:lineRule="auto"/>
              <w:rPr>
                <w:sz w:val="24"/>
              </w:rPr>
            </w:pPr>
            <w:r w:rsidRPr="000E4FFC">
              <w:rPr>
                <w:sz w:val="24"/>
              </w:rPr>
              <w:lastRenderedPageBreak/>
              <w:t xml:space="preserve">- Các nhóm chuyên gia nhóm đọc thông tin SGK,  thảo luận hoàn thành nhiệm vụ  học tập. </w:t>
            </w:r>
          </w:p>
          <w:p w14:paraId="1B1DAAAD" w14:textId="788E094E" w:rsidR="00D00AF3" w:rsidRPr="000E4FFC" w:rsidRDefault="00D00AF3" w:rsidP="00766774">
            <w:pPr>
              <w:spacing w:line="312" w:lineRule="auto"/>
              <w:rPr>
                <w:sz w:val="24"/>
              </w:rPr>
            </w:pPr>
            <w:r w:rsidRPr="000E4FFC">
              <w:rPr>
                <w:sz w:val="24"/>
              </w:rPr>
              <w:t>- Gv hỗ trợ đối với những nhóm còn yếu.</w:t>
            </w:r>
          </w:p>
          <w:p w14:paraId="215CDA0C" w14:textId="77777777" w:rsidR="00D00AF3" w:rsidRPr="000E4FFC" w:rsidRDefault="00D00AF3" w:rsidP="00766774">
            <w:pPr>
              <w:spacing w:line="312" w:lineRule="auto"/>
              <w:rPr>
                <w:b/>
                <w:bCs/>
                <w:i/>
                <w:sz w:val="24"/>
                <w:lang w:val="vi-VN"/>
              </w:rPr>
            </w:pPr>
            <w:r w:rsidRPr="000E4FFC">
              <w:rPr>
                <w:b/>
                <w:bCs/>
                <w:i/>
                <w:sz w:val="24"/>
                <w:lang w:val="vi-VN"/>
              </w:rPr>
              <w:t>Vòng 2: Các nhóm mảnh ghép</w:t>
            </w:r>
          </w:p>
          <w:p w14:paraId="481C39BC" w14:textId="51114931" w:rsidR="0087714F" w:rsidRPr="000E4FFC" w:rsidRDefault="0087714F" w:rsidP="00766774">
            <w:pPr>
              <w:spacing w:line="312" w:lineRule="auto"/>
              <w:rPr>
                <w:sz w:val="24"/>
                <w:lang w:val="vi-VN"/>
              </w:rPr>
            </w:pPr>
            <w:r w:rsidRPr="000E4FFC">
              <w:rPr>
                <w:sz w:val="24"/>
              </w:rPr>
              <w:t xml:space="preserve">- </w:t>
            </w:r>
            <w:r w:rsidRPr="000E4FFC">
              <w:rPr>
                <w:sz w:val="24"/>
                <w:lang w:val="vi-VN"/>
              </w:rPr>
              <w:t>Mỗi thành viên của các nhóm chuyên gia tập hợp với thành viên của nhóm chuyên gia khác để tạo thành các nhóm mảnh ghép (số lượng các nhóm mảnh ghép phụ thuộc vào số lượng thành viên mỗi nhóm chuyên gia ban đầu).</w:t>
            </w:r>
          </w:p>
          <w:p w14:paraId="55BAF3B4" w14:textId="7DDFBC08" w:rsidR="00D00AF3" w:rsidRPr="000E4FFC" w:rsidRDefault="0087714F" w:rsidP="00766774">
            <w:pPr>
              <w:spacing w:line="312" w:lineRule="auto"/>
              <w:rPr>
                <w:sz w:val="24"/>
              </w:rPr>
            </w:pPr>
            <w:r w:rsidRPr="000E4FFC">
              <w:rPr>
                <w:sz w:val="24"/>
                <w:lang w:val="vi-VN"/>
              </w:rPr>
              <w:t>- Các nhóm mảnh ghép trao đổi, thảo luận về các câu hỏi GV đưa ra.</w:t>
            </w:r>
          </w:p>
          <w:p w14:paraId="7A32BAE9" w14:textId="77777777" w:rsidR="00921DC5" w:rsidRPr="000E4FFC" w:rsidRDefault="00921DC5" w:rsidP="00766774">
            <w:pPr>
              <w:pStyle w:val="ListParagraph"/>
              <w:numPr>
                <w:ilvl w:val="0"/>
                <w:numId w:val="17"/>
              </w:numPr>
              <w:spacing w:line="312" w:lineRule="auto"/>
              <w:ind w:left="318" w:hanging="284"/>
              <w:jc w:val="both"/>
              <w:rPr>
                <w:i/>
                <w:iCs/>
                <w:sz w:val="24"/>
                <w:szCs w:val="24"/>
              </w:rPr>
            </w:pPr>
            <w:r w:rsidRPr="000E4FFC">
              <w:rPr>
                <w:i/>
                <w:iCs/>
                <w:sz w:val="24"/>
                <w:szCs w:val="24"/>
              </w:rPr>
              <w:t>Nguyên tử có cấu tạo gồm mấy phần? gọi tên mỗi phần đó?</w:t>
            </w:r>
          </w:p>
          <w:p w14:paraId="07396E04" w14:textId="414AFDCB" w:rsidR="00921DC5" w:rsidRPr="000E4FFC" w:rsidRDefault="00921DC5" w:rsidP="00766774">
            <w:pPr>
              <w:pStyle w:val="ListParagraph"/>
              <w:numPr>
                <w:ilvl w:val="0"/>
                <w:numId w:val="17"/>
              </w:numPr>
              <w:spacing w:line="312" w:lineRule="auto"/>
              <w:ind w:left="318" w:hanging="284"/>
              <w:jc w:val="both"/>
              <w:rPr>
                <w:i/>
                <w:iCs/>
                <w:sz w:val="24"/>
                <w:szCs w:val="24"/>
              </w:rPr>
            </w:pPr>
            <w:r w:rsidRPr="000E4FFC">
              <w:rPr>
                <w:i/>
                <w:iCs/>
                <w:sz w:val="24"/>
                <w:szCs w:val="24"/>
              </w:rPr>
              <w:t>Nguyên tử được cấu tạo bởi những loại hạt nào? Chúng có đặc điểm gì?</w:t>
            </w:r>
          </w:p>
          <w:p w14:paraId="413E3C30" w14:textId="77777777" w:rsidR="00921DC5" w:rsidRPr="000E4FFC" w:rsidRDefault="00921DC5" w:rsidP="00766774">
            <w:pPr>
              <w:pStyle w:val="ListParagraph"/>
              <w:numPr>
                <w:ilvl w:val="0"/>
                <w:numId w:val="17"/>
              </w:numPr>
              <w:spacing w:line="312" w:lineRule="auto"/>
              <w:ind w:left="318" w:hanging="284"/>
              <w:jc w:val="both"/>
              <w:rPr>
                <w:i/>
                <w:iCs/>
                <w:sz w:val="24"/>
                <w:szCs w:val="24"/>
              </w:rPr>
            </w:pPr>
            <w:r w:rsidRPr="000E4FFC">
              <w:rPr>
                <w:i/>
                <w:iCs/>
                <w:sz w:val="24"/>
                <w:szCs w:val="24"/>
              </w:rPr>
              <w:t>Vì sao nguyên tử luôn trung hoà về điện ?</w:t>
            </w:r>
          </w:p>
          <w:p w14:paraId="1B76D805" w14:textId="0B4DE17C" w:rsidR="005A38AE" w:rsidRPr="000E4FFC" w:rsidRDefault="005A38AE" w:rsidP="00766774">
            <w:pPr>
              <w:spacing w:line="312" w:lineRule="auto"/>
              <w:rPr>
                <w:b/>
                <w:bCs/>
                <w:sz w:val="24"/>
              </w:rPr>
            </w:pPr>
            <w:r w:rsidRPr="000E4FFC">
              <w:rPr>
                <w:b/>
                <w:bCs/>
                <w:sz w:val="24"/>
              </w:rPr>
              <w:t xml:space="preserve">* Báo cáo, thảo luận: </w:t>
            </w:r>
          </w:p>
          <w:p w14:paraId="3B3F285B" w14:textId="0A77CC2E" w:rsidR="005C4AC0" w:rsidRDefault="00A726C3" w:rsidP="00766774">
            <w:pPr>
              <w:spacing w:line="312" w:lineRule="auto"/>
              <w:rPr>
                <w:bCs/>
                <w:iCs/>
                <w:sz w:val="24"/>
              </w:rPr>
            </w:pPr>
            <w:r w:rsidRPr="000E4FFC">
              <w:rPr>
                <w:b/>
                <w:bCs/>
                <w:sz w:val="24"/>
              </w:rPr>
              <w:t xml:space="preserve">- </w:t>
            </w:r>
            <w:r w:rsidR="005C4AC0" w:rsidRPr="000E4FFC">
              <w:rPr>
                <w:bCs/>
                <w:iCs/>
                <w:sz w:val="24"/>
              </w:rPr>
              <w:t>GV mời đại diện các nhóm lên báo cáo, cá nh</w:t>
            </w:r>
            <w:r w:rsidR="006C3D8E" w:rsidRPr="000E4FFC">
              <w:rPr>
                <w:bCs/>
                <w:iCs/>
                <w:sz w:val="24"/>
              </w:rPr>
              <w:t>â</w:t>
            </w:r>
            <w:r w:rsidR="005C4AC0" w:rsidRPr="000E4FFC">
              <w:rPr>
                <w:bCs/>
                <w:iCs/>
                <w:sz w:val="24"/>
              </w:rPr>
              <w:t>n báo cáo</w:t>
            </w:r>
          </w:p>
          <w:p w14:paraId="687CACF3" w14:textId="77777777" w:rsidR="000E4FFC" w:rsidRPr="000E4FFC" w:rsidRDefault="000E4FFC" w:rsidP="00766774">
            <w:pPr>
              <w:tabs>
                <w:tab w:val="left" w:pos="172"/>
              </w:tabs>
              <w:spacing w:line="312" w:lineRule="auto"/>
              <w:rPr>
                <w:iCs/>
                <w:sz w:val="24"/>
              </w:rPr>
            </w:pPr>
            <w:r w:rsidRPr="000E4FFC">
              <w:rPr>
                <w:iCs/>
                <w:sz w:val="24"/>
              </w:rPr>
              <w:t>- GV cho  HS các nhóm nhận xét, bổ sung, đánh giá.</w:t>
            </w:r>
          </w:p>
          <w:p w14:paraId="0BD32F60" w14:textId="77777777" w:rsidR="000E4FFC" w:rsidRPr="000E4FFC" w:rsidRDefault="000E4FFC" w:rsidP="00766774">
            <w:pPr>
              <w:spacing w:line="312" w:lineRule="auto"/>
              <w:rPr>
                <w:sz w:val="24"/>
              </w:rPr>
            </w:pPr>
            <w:r w:rsidRPr="000E4FFC">
              <w:rPr>
                <w:b/>
                <w:bCs/>
                <w:sz w:val="24"/>
              </w:rPr>
              <w:t xml:space="preserve">* </w:t>
            </w:r>
            <w:r w:rsidRPr="000E4FFC">
              <w:rPr>
                <w:b/>
                <w:sz w:val="24"/>
                <w:lang w:val="de-DE"/>
              </w:rPr>
              <w:t>Kết luận, nhận định:</w:t>
            </w:r>
            <w:r w:rsidRPr="000E4FFC">
              <w:rPr>
                <w:sz w:val="24"/>
              </w:rPr>
              <w:t xml:space="preserve"> </w:t>
            </w:r>
          </w:p>
          <w:p w14:paraId="191A8206" w14:textId="47B091D2" w:rsidR="0054760D" w:rsidRPr="000E4FFC" w:rsidRDefault="006C3D8E" w:rsidP="00766774">
            <w:pPr>
              <w:tabs>
                <w:tab w:val="left" w:pos="172"/>
              </w:tabs>
              <w:spacing w:line="312" w:lineRule="auto"/>
              <w:rPr>
                <w:sz w:val="24"/>
              </w:rPr>
            </w:pPr>
            <w:r w:rsidRPr="000E4FFC">
              <w:rPr>
                <w:sz w:val="24"/>
              </w:rPr>
              <w:t>- GV nhận xét, đánh giá kết quả hoạt động của mỗi nhóm, c</w:t>
            </w:r>
            <w:r w:rsidR="00A726C3" w:rsidRPr="000E4FFC">
              <w:rPr>
                <w:sz w:val="24"/>
              </w:rPr>
              <w:t xml:space="preserve">huẩn hoá </w:t>
            </w:r>
            <w:r w:rsidRPr="000E4FFC">
              <w:rPr>
                <w:sz w:val="24"/>
              </w:rPr>
              <w:t>nội dung kiến thức.</w:t>
            </w:r>
          </w:p>
        </w:tc>
        <w:tc>
          <w:tcPr>
            <w:tcW w:w="4331" w:type="dxa"/>
          </w:tcPr>
          <w:p w14:paraId="7C1BCC0B" w14:textId="77777777" w:rsidR="000E4FFC" w:rsidRPr="000E4FFC" w:rsidRDefault="000E4FFC" w:rsidP="00766774">
            <w:pPr>
              <w:spacing w:line="312" w:lineRule="auto"/>
              <w:rPr>
                <w:b/>
                <w:bCs/>
                <w:sz w:val="24"/>
              </w:rPr>
            </w:pPr>
            <w:r w:rsidRPr="000E4FFC">
              <w:rPr>
                <w:b/>
                <w:bCs/>
                <w:sz w:val="24"/>
              </w:rPr>
              <w:lastRenderedPageBreak/>
              <w:t xml:space="preserve">* Thực hiện nhiệm vụ: </w:t>
            </w:r>
          </w:p>
          <w:p w14:paraId="2B63CAD9" w14:textId="188C1BDE" w:rsidR="000E4FFC" w:rsidRPr="000E4FFC" w:rsidRDefault="000E4FFC" w:rsidP="00766774">
            <w:pPr>
              <w:spacing w:line="312" w:lineRule="auto"/>
              <w:rPr>
                <w:b/>
                <w:bCs/>
                <w:sz w:val="24"/>
              </w:rPr>
            </w:pPr>
            <w:r w:rsidRPr="000E4FFC">
              <w:rPr>
                <w:b/>
                <w:bCs/>
                <w:sz w:val="24"/>
              </w:rPr>
              <w:t xml:space="preserve">- </w:t>
            </w:r>
            <w:r w:rsidRPr="000E4FFC">
              <w:rPr>
                <w:sz w:val="24"/>
              </w:rPr>
              <w:t>HS lắng nghe, tìm hiểu về lịch sử nghiên cứu nguyên tử.</w:t>
            </w:r>
          </w:p>
          <w:p w14:paraId="27093B13" w14:textId="3FF7394D" w:rsidR="000E4FFC" w:rsidRPr="000E4FFC" w:rsidRDefault="000E4FFC" w:rsidP="00766774">
            <w:pPr>
              <w:spacing w:line="312" w:lineRule="auto"/>
              <w:rPr>
                <w:sz w:val="24"/>
              </w:rPr>
            </w:pPr>
            <w:r w:rsidRPr="000E4FFC">
              <w:rPr>
                <w:sz w:val="24"/>
              </w:rPr>
              <w:t>- HS chia nhóm, tiếp nhận nhiệm vụ</w:t>
            </w:r>
          </w:p>
          <w:p w14:paraId="400BC837" w14:textId="77777777" w:rsidR="000E4FFC" w:rsidRPr="000E4FFC" w:rsidRDefault="000E4FFC" w:rsidP="00766774">
            <w:pPr>
              <w:spacing w:line="312" w:lineRule="auto"/>
              <w:rPr>
                <w:b/>
                <w:bCs/>
                <w:sz w:val="24"/>
              </w:rPr>
            </w:pPr>
          </w:p>
          <w:p w14:paraId="516FCE30" w14:textId="77777777" w:rsidR="000E4FFC" w:rsidRPr="000E4FFC" w:rsidRDefault="000E4FFC" w:rsidP="00766774">
            <w:pPr>
              <w:spacing w:line="312" w:lineRule="auto"/>
              <w:rPr>
                <w:b/>
                <w:bCs/>
                <w:i/>
                <w:sz w:val="24"/>
                <w:lang w:val="vi-VN"/>
              </w:rPr>
            </w:pPr>
            <w:r w:rsidRPr="000E4FFC">
              <w:rPr>
                <w:b/>
                <w:bCs/>
                <w:i/>
                <w:sz w:val="24"/>
                <w:lang w:val="vi-VN"/>
              </w:rPr>
              <w:t>Vòng 1: Nhóm chuyên gia</w:t>
            </w:r>
          </w:p>
          <w:p w14:paraId="4945DB95" w14:textId="77777777" w:rsidR="000E4FFC" w:rsidRPr="000E4FFC" w:rsidRDefault="000E4FFC" w:rsidP="00766774">
            <w:pPr>
              <w:spacing w:line="312" w:lineRule="auto"/>
              <w:rPr>
                <w:sz w:val="24"/>
              </w:rPr>
            </w:pPr>
            <w:r w:rsidRPr="000E4FFC">
              <w:rPr>
                <w:sz w:val="24"/>
              </w:rPr>
              <w:t>- HS hoạt động cá nhân suy nghĩ câu trả lời, thảo luận nhóm thống nhất đáp án ghi vào PHT của nhóm</w:t>
            </w:r>
          </w:p>
          <w:p w14:paraId="57EA89B9" w14:textId="77777777" w:rsidR="000E4FFC" w:rsidRPr="000E4FFC" w:rsidRDefault="000E4FFC" w:rsidP="00766774">
            <w:pPr>
              <w:spacing w:line="312" w:lineRule="auto"/>
              <w:rPr>
                <w:sz w:val="24"/>
              </w:rPr>
            </w:pPr>
          </w:p>
          <w:p w14:paraId="665E19B5" w14:textId="77777777" w:rsidR="000E4FFC" w:rsidRPr="000E4FFC" w:rsidRDefault="000E4FFC" w:rsidP="00766774">
            <w:pPr>
              <w:spacing w:line="312" w:lineRule="auto"/>
              <w:rPr>
                <w:sz w:val="24"/>
              </w:rPr>
            </w:pPr>
          </w:p>
          <w:p w14:paraId="699EF03D" w14:textId="77777777" w:rsidR="000E4FFC" w:rsidRDefault="000E4FFC" w:rsidP="00766774">
            <w:pPr>
              <w:spacing w:line="312" w:lineRule="auto"/>
              <w:rPr>
                <w:sz w:val="24"/>
              </w:rPr>
            </w:pPr>
          </w:p>
          <w:p w14:paraId="29905802" w14:textId="77777777" w:rsidR="00EA4E96" w:rsidRPr="000E4FFC" w:rsidRDefault="00EA4E96" w:rsidP="00766774">
            <w:pPr>
              <w:spacing w:line="312" w:lineRule="auto"/>
              <w:rPr>
                <w:sz w:val="24"/>
              </w:rPr>
            </w:pPr>
          </w:p>
          <w:p w14:paraId="1805BC4C" w14:textId="77777777" w:rsidR="000E4FFC" w:rsidRPr="000E4FFC" w:rsidRDefault="000E4FFC" w:rsidP="00766774">
            <w:pPr>
              <w:spacing w:line="312" w:lineRule="auto"/>
              <w:rPr>
                <w:b/>
                <w:bCs/>
                <w:i/>
                <w:sz w:val="24"/>
                <w:lang w:val="vi-VN"/>
              </w:rPr>
            </w:pPr>
            <w:r w:rsidRPr="000E4FFC">
              <w:rPr>
                <w:b/>
                <w:bCs/>
                <w:i/>
                <w:sz w:val="24"/>
                <w:lang w:val="vi-VN"/>
              </w:rPr>
              <w:t>Vòng 2: Các nhóm mảnh ghép</w:t>
            </w:r>
          </w:p>
          <w:p w14:paraId="2F1568EE" w14:textId="77777777" w:rsidR="000E4FFC" w:rsidRPr="000E4FFC" w:rsidRDefault="000E4FFC" w:rsidP="00766774">
            <w:pPr>
              <w:spacing w:line="312" w:lineRule="auto"/>
              <w:rPr>
                <w:sz w:val="24"/>
              </w:rPr>
            </w:pPr>
            <w:r w:rsidRPr="000E4FFC">
              <w:rPr>
                <w:sz w:val="24"/>
              </w:rPr>
              <w:t>- HS di chuyển đến nhóm mới theo yêu cầu của GV</w:t>
            </w:r>
          </w:p>
          <w:p w14:paraId="63674A93" w14:textId="5E194A8D" w:rsidR="000E4FFC" w:rsidRPr="000E4FFC" w:rsidRDefault="000E4FFC" w:rsidP="00766774">
            <w:pPr>
              <w:spacing w:line="312" w:lineRule="auto"/>
              <w:rPr>
                <w:sz w:val="24"/>
              </w:rPr>
            </w:pPr>
            <w:r w:rsidRPr="000E4FFC">
              <w:rPr>
                <w:sz w:val="24"/>
              </w:rPr>
              <w:t>- Các chuyên gia trình bày kết quả của nhóm mình trong vòng 1. Sau khi nghe chuyên gia trình bày, HS thảo luận trả lời câu hỏi GV nêu ra.</w:t>
            </w:r>
          </w:p>
          <w:p w14:paraId="64482CAA" w14:textId="77777777" w:rsidR="00A726C3" w:rsidRPr="000E4FFC" w:rsidRDefault="00A726C3" w:rsidP="00766774">
            <w:pPr>
              <w:spacing w:line="312" w:lineRule="auto"/>
              <w:rPr>
                <w:sz w:val="24"/>
              </w:rPr>
            </w:pPr>
          </w:p>
          <w:p w14:paraId="1A2D88E1" w14:textId="77777777" w:rsidR="000E4FFC" w:rsidRPr="000E4FFC" w:rsidRDefault="000E4FFC" w:rsidP="00766774">
            <w:pPr>
              <w:spacing w:line="312" w:lineRule="auto"/>
              <w:rPr>
                <w:sz w:val="24"/>
              </w:rPr>
            </w:pPr>
          </w:p>
          <w:p w14:paraId="033AC84D" w14:textId="77777777" w:rsidR="000E4FFC" w:rsidRPr="000E4FFC" w:rsidRDefault="000E4FFC" w:rsidP="00766774">
            <w:pPr>
              <w:spacing w:line="312" w:lineRule="auto"/>
              <w:rPr>
                <w:sz w:val="24"/>
              </w:rPr>
            </w:pPr>
          </w:p>
          <w:p w14:paraId="2EFAC6C0" w14:textId="77777777" w:rsidR="000E4FFC" w:rsidRDefault="000E4FFC" w:rsidP="00766774">
            <w:pPr>
              <w:spacing w:line="312" w:lineRule="auto"/>
              <w:rPr>
                <w:sz w:val="24"/>
              </w:rPr>
            </w:pPr>
          </w:p>
          <w:p w14:paraId="48958EC3" w14:textId="77777777" w:rsidR="00766774" w:rsidRDefault="00766774" w:rsidP="00766774">
            <w:pPr>
              <w:spacing w:line="312" w:lineRule="auto"/>
              <w:rPr>
                <w:sz w:val="24"/>
              </w:rPr>
            </w:pPr>
          </w:p>
          <w:p w14:paraId="3C0027B0" w14:textId="77777777" w:rsidR="00EA4E96" w:rsidRPr="000E4FFC" w:rsidRDefault="00EA4E96" w:rsidP="00766774">
            <w:pPr>
              <w:spacing w:line="312" w:lineRule="auto"/>
              <w:rPr>
                <w:sz w:val="24"/>
              </w:rPr>
            </w:pPr>
          </w:p>
          <w:p w14:paraId="28AC7845" w14:textId="77777777" w:rsidR="000E4FFC" w:rsidRPr="000E4FFC" w:rsidRDefault="000E4FFC" w:rsidP="00766774">
            <w:pPr>
              <w:spacing w:line="312" w:lineRule="auto"/>
              <w:rPr>
                <w:b/>
                <w:bCs/>
                <w:sz w:val="24"/>
              </w:rPr>
            </w:pPr>
            <w:r w:rsidRPr="000E4FFC">
              <w:rPr>
                <w:b/>
                <w:bCs/>
                <w:sz w:val="24"/>
              </w:rPr>
              <w:t xml:space="preserve">* Báo cáo, thảo luận: </w:t>
            </w:r>
          </w:p>
          <w:p w14:paraId="63E4DA15" w14:textId="77777777" w:rsidR="000E4FFC" w:rsidRPr="000E4FFC" w:rsidRDefault="000E4FFC" w:rsidP="00766774">
            <w:pPr>
              <w:spacing w:line="312" w:lineRule="auto"/>
              <w:rPr>
                <w:sz w:val="24"/>
              </w:rPr>
            </w:pPr>
            <w:r w:rsidRPr="000E4FFC">
              <w:rPr>
                <w:sz w:val="24"/>
              </w:rPr>
              <w:t xml:space="preserve">- Đại diện  nhóm trình bày kết quả thảo luận. </w:t>
            </w:r>
          </w:p>
          <w:p w14:paraId="092020A8" w14:textId="5AF9AB69" w:rsidR="005A38AE" w:rsidRPr="000E4FFC" w:rsidRDefault="000E4FFC" w:rsidP="00766774">
            <w:pPr>
              <w:spacing w:line="312" w:lineRule="auto"/>
              <w:rPr>
                <w:sz w:val="24"/>
              </w:rPr>
            </w:pPr>
            <w:r w:rsidRPr="000E4FFC">
              <w:rPr>
                <w:bCs/>
                <w:iCs/>
                <w:sz w:val="24"/>
              </w:rPr>
              <w:t>- HS các nhóm còn lại dùng bút khác màu ghi bổ sung những nội dung kiến thức còn thiếu hoặc sai sót.</w:t>
            </w:r>
          </w:p>
        </w:tc>
      </w:tr>
      <w:tr w:rsidR="000E4FFC" w14:paraId="14AD65F1" w14:textId="77777777" w:rsidTr="007D26C7">
        <w:tc>
          <w:tcPr>
            <w:tcW w:w="9571" w:type="dxa"/>
            <w:gridSpan w:val="2"/>
          </w:tcPr>
          <w:p w14:paraId="543CD8CA" w14:textId="1E74E539" w:rsidR="000E4FFC" w:rsidRPr="009E7E5F" w:rsidRDefault="000E4FFC" w:rsidP="000E4FFC">
            <w:pPr>
              <w:spacing w:line="312" w:lineRule="auto"/>
              <w:rPr>
                <w:b/>
                <w:bCs/>
                <w:sz w:val="24"/>
              </w:rPr>
            </w:pPr>
            <w:r w:rsidRPr="009E7E5F">
              <w:rPr>
                <w:b/>
                <w:bCs/>
                <w:sz w:val="24"/>
              </w:rPr>
              <w:lastRenderedPageBreak/>
              <w:t>I</w:t>
            </w:r>
            <w:r>
              <w:rPr>
                <w:b/>
                <w:bCs/>
                <w:sz w:val="24"/>
              </w:rPr>
              <w:t>I</w:t>
            </w:r>
            <w:r w:rsidRPr="009E7E5F">
              <w:rPr>
                <w:b/>
                <w:bCs/>
                <w:sz w:val="24"/>
              </w:rPr>
              <w:t xml:space="preserve">. </w:t>
            </w:r>
            <w:r>
              <w:rPr>
                <w:b/>
                <w:bCs/>
                <w:sz w:val="24"/>
              </w:rPr>
              <w:t>CÂU TẠO NGUYÊN TỬ</w:t>
            </w:r>
          </w:p>
          <w:p w14:paraId="42EE7710" w14:textId="77777777" w:rsidR="000E4FFC" w:rsidRPr="00E91D3E" w:rsidRDefault="000E4FFC" w:rsidP="000E4FFC">
            <w:pPr>
              <w:rPr>
                <w:sz w:val="24"/>
                <w:lang w:val="vi-VN"/>
              </w:rPr>
            </w:pPr>
            <w:r>
              <w:rPr>
                <w:sz w:val="24"/>
              </w:rPr>
              <w:t xml:space="preserve">- </w:t>
            </w:r>
            <w:r w:rsidRPr="00E91D3E">
              <w:rPr>
                <w:sz w:val="24"/>
                <w:lang w:val="vi-VN"/>
              </w:rPr>
              <w:t xml:space="preserve">Nguyên tử có </w:t>
            </w:r>
            <w:r w:rsidRPr="00E91D3E">
              <w:rPr>
                <w:b/>
                <w:bCs/>
                <w:sz w:val="24"/>
                <w:lang w:val="vi-VN"/>
              </w:rPr>
              <w:t>cấu tạo rỗng</w:t>
            </w:r>
            <w:r w:rsidRPr="00E91D3E">
              <w:rPr>
                <w:sz w:val="24"/>
                <w:lang w:val="vi-VN"/>
              </w:rPr>
              <w:t xml:space="preserve">, gồm </w:t>
            </w:r>
            <w:r w:rsidRPr="00E91D3E">
              <w:rPr>
                <w:b/>
                <w:bCs/>
                <w:sz w:val="24"/>
                <w:lang w:val="vi-VN"/>
              </w:rPr>
              <w:t>hạt nhân ở trung tâm và lớp vỏ là các electron</w:t>
            </w:r>
            <w:r w:rsidRPr="00E91D3E">
              <w:rPr>
                <w:sz w:val="24"/>
                <w:lang w:val="vi-VN"/>
              </w:rPr>
              <w:t xml:space="preserve"> chuyển động xung quanh hạt nhân. </w:t>
            </w:r>
          </w:p>
          <w:p w14:paraId="515A7E06" w14:textId="77777777" w:rsidR="000E4FFC" w:rsidRDefault="000E4FFC" w:rsidP="000E4FFC">
            <w:pPr>
              <w:spacing w:line="312" w:lineRule="auto"/>
              <w:rPr>
                <w:sz w:val="24"/>
              </w:rPr>
            </w:pPr>
            <w:r>
              <w:rPr>
                <w:sz w:val="24"/>
              </w:rPr>
              <w:t xml:space="preserve">- </w:t>
            </w:r>
            <w:r w:rsidRPr="00443C6E">
              <w:rPr>
                <w:sz w:val="24"/>
              </w:rPr>
              <w:t>Vỏ nguyên tử được tạo bởi một hay nhiều electron</w:t>
            </w:r>
            <w:r>
              <w:rPr>
                <w:sz w:val="24"/>
              </w:rPr>
              <w:t xml:space="preserve">. </w:t>
            </w:r>
            <w:r w:rsidRPr="00443C6E">
              <w:rPr>
                <w:sz w:val="24"/>
              </w:rPr>
              <w:t>Kí hiệu: e.</w:t>
            </w:r>
            <w:r>
              <w:rPr>
                <w:sz w:val="24"/>
              </w:rPr>
              <w:t xml:space="preserve"> </w:t>
            </w:r>
            <w:r w:rsidRPr="00443C6E">
              <w:rPr>
                <w:sz w:val="24"/>
              </w:rPr>
              <w:t>Mang điện tích âm</w:t>
            </w:r>
            <w:r>
              <w:rPr>
                <w:sz w:val="24"/>
              </w:rPr>
              <w:t>, giá trị -1</w:t>
            </w:r>
          </w:p>
          <w:p w14:paraId="17A18486" w14:textId="77777777" w:rsidR="000E4FFC" w:rsidRPr="00443C6E" w:rsidRDefault="000E4FFC" w:rsidP="000E4FFC">
            <w:pPr>
              <w:spacing w:line="312" w:lineRule="auto"/>
              <w:rPr>
                <w:sz w:val="24"/>
              </w:rPr>
            </w:pPr>
            <w:r>
              <w:rPr>
                <w:sz w:val="24"/>
              </w:rPr>
              <w:t xml:space="preserve">- </w:t>
            </w:r>
            <w:r w:rsidRPr="00443C6E">
              <w:rPr>
                <w:sz w:val="24"/>
              </w:rPr>
              <w:t>Hạt nhân nguyên tử được tạo bởi các proton và neutron.</w:t>
            </w:r>
          </w:p>
          <w:p w14:paraId="2A65C214" w14:textId="77777777" w:rsidR="000E4FFC" w:rsidRDefault="000E4FFC" w:rsidP="000E4FFC">
            <w:pPr>
              <w:spacing w:line="312" w:lineRule="auto"/>
              <w:rPr>
                <w:sz w:val="24"/>
              </w:rPr>
            </w:pPr>
            <w:r>
              <w:rPr>
                <w:sz w:val="24"/>
              </w:rPr>
              <w:t xml:space="preserve">+ </w:t>
            </w:r>
            <w:r w:rsidRPr="00443C6E">
              <w:rPr>
                <w:sz w:val="24"/>
              </w:rPr>
              <w:t>Proton:</w:t>
            </w:r>
            <w:r>
              <w:rPr>
                <w:sz w:val="24"/>
              </w:rPr>
              <w:t xml:space="preserve"> </w:t>
            </w:r>
            <w:r w:rsidRPr="00443C6E">
              <w:rPr>
                <w:sz w:val="24"/>
              </w:rPr>
              <w:t>Kí hiệu: p.</w:t>
            </w:r>
            <w:r>
              <w:rPr>
                <w:sz w:val="24"/>
              </w:rPr>
              <w:t xml:space="preserve"> </w:t>
            </w:r>
            <w:r w:rsidRPr="00443C6E">
              <w:rPr>
                <w:sz w:val="24"/>
              </w:rPr>
              <w:t>Mang điện tích dương</w:t>
            </w:r>
            <w:r>
              <w:rPr>
                <w:sz w:val="24"/>
              </w:rPr>
              <w:t>, giá trị +1</w:t>
            </w:r>
          </w:p>
          <w:p w14:paraId="1CD331FD" w14:textId="77777777" w:rsidR="000E4FFC" w:rsidRDefault="000E4FFC" w:rsidP="000E4FFC">
            <w:pPr>
              <w:spacing w:line="312" w:lineRule="auto"/>
              <w:rPr>
                <w:sz w:val="24"/>
              </w:rPr>
            </w:pPr>
            <w:r>
              <w:rPr>
                <w:sz w:val="24"/>
              </w:rPr>
              <w:t xml:space="preserve">+ </w:t>
            </w:r>
            <w:r w:rsidRPr="00443C6E">
              <w:rPr>
                <w:sz w:val="24"/>
              </w:rPr>
              <w:t>Neutron:</w:t>
            </w:r>
            <w:r>
              <w:rPr>
                <w:sz w:val="24"/>
              </w:rPr>
              <w:t xml:space="preserve"> </w:t>
            </w:r>
            <w:r w:rsidRPr="00443C6E">
              <w:rPr>
                <w:sz w:val="24"/>
              </w:rPr>
              <w:t>Kí hiệu: n.</w:t>
            </w:r>
            <w:r>
              <w:rPr>
                <w:sz w:val="24"/>
              </w:rPr>
              <w:t xml:space="preserve"> </w:t>
            </w:r>
            <w:r w:rsidRPr="00443C6E">
              <w:rPr>
                <w:sz w:val="24"/>
              </w:rPr>
              <w:t>Không mang điện tích.</w:t>
            </w:r>
          </w:p>
          <w:p w14:paraId="6D317DA4" w14:textId="77777777" w:rsidR="000E4FFC" w:rsidRDefault="000E4FFC" w:rsidP="000E4FFC">
            <w:pPr>
              <w:spacing w:line="312" w:lineRule="auto"/>
              <w:rPr>
                <w:sz w:val="24"/>
              </w:rPr>
            </w:pPr>
            <w:r>
              <w:rPr>
                <w:sz w:val="24"/>
              </w:rPr>
              <w:t xml:space="preserve">- </w:t>
            </w:r>
            <w:r w:rsidRPr="0035282E">
              <w:rPr>
                <w:sz w:val="24"/>
              </w:rPr>
              <w:t>Điện tích của hạt nhân bằng tổng điện tích của các proton.</w:t>
            </w:r>
          </w:p>
          <w:p w14:paraId="1EADE867" w14:textId="77777777" w:rsidR="000E4FFC" w:rsidRDefault="000E4FFC" w:rsidP="000E4FFC">
            <w:pPr>
              <w:spacing w:line="312" w:lineRule="auto"/>
              <w:rPr>
                <w:sz w:val="24"/>
              </w:rPr>
            </w:pPr>
            <w:r>
              <w:rPr>
                <w:sz w:val="24"/>
              </w:rPr>
              <w:t xml:space="preserve">- Số đơn vị điện tích hạt nhân = số p </w:t>
            </w:r>
          </w:p>
          <w:p w14:paraId="06AF7879" w14:textId="4713FE8D" w:rsidR="000E4FFC" w:rsidRPr="009E7E5F" w:rsidRDefault="000E4FFC" w:rsidP="000E4FFC">
            <w:pPr>
              <w:spacing w:line="312" w:lineRule="auto"/>
              <w:rPr>
                <w:b/>
                <w:bCs/>
                <w:sz w:val="24"/>
              </w:rPr>
            </w:pPr>
            <w:r>
              <w:rPr>
                <w:sz w:val="24"/>
              </w:rPr>
              <w:t xml:space="preserve">- Nguyên tử trung hoà về điện </w:t>
            </w:r>
            <w:r>
              <w:rPr>
                <w:rFonts w:ascii="Cambria Math" w:hAnsi="Cambria Math"/>
                <w:sz w:val="24"/>
              </w:rPr>
              <w:t>⇒</w:t>
            </w:r>
            <w:r>
              <w:rPr>
                <w:sz w:val="24"/>
              </w:rPr>
              <w:t xml:space="preserve"> số e = số p</w:t>
            </w:r>
          </w:p>
        </w:tc>
      </w:tr>
      <w:tr w:rsidR="000E4FFC" w14:paraId="2FA39D22" w14:textId="77777777" w:rsidTr="000E4FFC">
        <w:tc>
          <w:tcPr>
            <w:tcW w:w="5240" w:type="dxa"/>
          </w:tcPr>
          <w:p w14:paraId="19358EED" w14:textId="2C88C8FF" w:rsidR="00766774" w:rsidRPr="00766774" w:rsidRDefault="00766774" w:rsidP="00766774">
            <w:pPr>
              <w:spacing w:line="312" w:lineRule="auto"/>
              <w:rPr>
                <w:sz w:val="24"/>
              </w:rPr>
            </w:pPr>
            <w:r>
              <w:rPr>
                <w:bCs/>
                <w:sz w:val="24"/>
              </w:rPr>
              <w:t xml:space="preserve">- </w:t>
            </w:r>
            <w:r w:rsidRPr="00766774">
              <w:rPr>
                <w:bCs/>
                <w:sz w:val="24"/>
              </w:rPr>
              <w:t xml:space="preserve">GV yêu cầu các nhóm thảo luận, trả lời câu hỏi </w:t>
            </w:r>
            <w:r w:rsidRPr="00766774">
              <w:rPr>
                <w:b/>
                <w:bCs/>
                <w:sz w:val="24"/>
              </w:rPr>
              <w:t>LT2  tr.</w:t>
            </w:r>
            <w:r>
              <w:rPr>
                <w:b/>
                <w:bCs/>
                <w:sz w:val="24"/>
              </w:rPr>
              <w:t>11</w:t>
            </w:r>
          </w:p>
          <w:p w14:paraId="36B8E028" w14:textId="77777777" w:rsidR="00766774" w:rsidRPr="00766774" w:rsidRDefault="00766774" w:rsidP="00766774">
            <w:pPr>
              <w:spacing w:line="312" w:lineRule="auto"/>
              <w:rPr>
                <w:bCs/>
                <w:sz w:val="24"/>
                <w:lang w:val="vi-VN"/>
              </w:rPr>
            </w:pPr>
            <w:r w:rsidRPr="00766774">
              <w:rPr>
                <w:bCs/>
                <w:sz w:val="24"/>
              </w:rPr>
              <w:t>- GV</w:t>
            </w:r>
            <w:r w:rsidRPr="00766774">
              <w:rPr>
                <w:bCs/>
                <w:sz w:val="24"/>
                <w:lang w:val="vi-VN"/>
              </w:rPr>
              <w:t xml:space="preserve"> yêu cầu đại diện </w:t>
            </w:r>
            <w:r w:rsidRPr="00766774">
              <w:rPr>
                <w:bCs/>
                <w:sz w:val="24"/>
              </w:rPr>
              <w:t>nhóm</w:t>
            </w:r>
            <w:r w:rsidRPr="00766774">
              <w:rPr>
                <w:bCs/>
                <w:sz w:val="24"/>
                <w:lang w:val="vi-VN"/>
              </w:rPr>
              <w:t xml:space="preserve"> lên bảng trình bày </w:t>
            </w:r>
            <w:r w:rsidRPr="00766774">
              <w:rPr>
                <w:bCs/>
                <w:sz w:val="24"/>
              </w:rPr>
              <w:t>làm bài tập</w:t>
            </w:r>
            <w:r w:rsidRPr="00766774">
              <w:rPr>
                <w:bCs/>
                <w:sz w:val="24"/>
                <w:lang w:val="vi-VN"/>
              </w:rPr>
              <w:t>.</w:t>
            </w:r>
            <w:r w:rsidRPr="00766774">
              <w:rPr>
                <w:bCs/>
                <w:sz w:val="24"/>
              </w:rPr>
              <w:t xml:space="preserve"> HS còn lại nhận xét, bổ sung </w:t>
            </w:r>
          </w:p>
          <w:p w14:paraId="2D6B7EDD" w14:textId="6D7C3200" w:rsidR="000E4FFC" w:rsidRPr="00766774" w:rsidRDefault="00766774" w:rsidP="00766774">
            <w:pPr>
              <w:spacing w:line="312" w:lineRule="auto"/>
              <w:rPr>
                <w:b/>
                <w:bCs/>
                <w:sz w:val="24"/>
              </w:rPr>
            </w:pPr>
            <w:r w:rsidRPr="00766774">
              <w:rPr>
                <w:bCs/>
                <w:sz w:val="24"/>
              </w:rPr>
              <w:t xml:space="preserve">- </w:t>
            </w:r>
            <w:r w:rsidRPr="00766774">
              <w:rPr>
                <w:bCs/>
                <w:sz w:val="24"/>
                <w:lang w:val="vi-VN"/>
              </w:rPr>
              <w:t xml:space="preserve">GV nhận xét, </w:t>
            </w:r>
            <w:r w:rsidRPr="00766774">
              <w:rPr>
                <w:bCs/>
                <w:sz w:val="24"/>
                <w:lang w:val="vi"/>
              </w:rPr>
              <w:t>chữa các câu trả lời sai (nếu có)</w:t>
            </w:r>
            <w:r w:rsidRPr="00766774">
              <w:rPr>
                <w:bCs/>
                <w:sz w:val="24"/>
              </w:rPr>
              <w:t xml:space="preserve"> </w:t>
            </w:r>
            <w:r w:rsidRPr="00766774">
              <w:rPr>
                <w:bCs/>
                <w:sz w:val="24"/>
                <w:lang w:val="vi-VN"/>
              </w:rPr>
              <w:t>và cho điểm</w:t>
            </w:r>
            <w:r w:rsidRPr="00766774">
              <w:rPr>
                <w:bCs/>
                <w:sz w:val="24"/>
              </w:rPr>
              <w:t>. Chốt lại nội dung kiến thức</w:t>
            </w:r>
          </w:p>
        </w:tc>
        <w:tc>
          <w:tcPr>
            <w:tcW w:w="4331" w:type="dxa"/>
          </w:tcPr>
          <w:p w14:paraId="7393E706" w14:textId="77777777" w:rsidR="00766774" w:rsidRPr="00766774" w:rsidRDefault="00766774" w:rsidP="00766774">
            <w:pPr>
              <w:spacing w:line="312" w:lineRule="auto"/>
              <w:rPr>
                <w:noProof/>
                <w:sz w:val="24"/>
              </w:rPr>
            </w:pPr>
            <w:r w:rsidRPr="00393D84">
              <w:rPr>
                <w:noProof/>
                <w:lang w:val="nl-NL"/>
              </w:rPr>
              <w:t xml:space="preserve">- </w:t>
            </w:r>
            <w:r w:rsidRPr="00766774">
              <w:rPr>
                <w:noProof/>
                <w:sz w:val="24"/>
                <w:lang w:val="vi-VN"/>
              </w:rPr>
              <w:t xml:space="preserve">HS tiếp nhận nhiệm vụ, </w:t>
            </w:r>
            <w:r w:rsidRPr="00766774">
              <w:rPr>
                <w:noProof/>
                <w:sz w:val="24"/>
              </w:rPr>
              <w:t>dựa vào kiến thức đã học thảo luận nhóm để làm bài tập</w:t>
            </w:r>
          </w:p>
          <w:p w14:paraId="5EEBDC96" w14:textId="77777777" w:rsidR="00766774" w:rsidRPr="00766774" w:rsidRDefault="00766774" w:rsidP="00766774">
            <w:pPr>
              <w:spacing w:line="312" w:lineRule="auto"/>
              <w:rPr>
                <w:noProof/>
                <w:sz w:val="24"/>
                <w:lang w:val="nl-NL"/>
              </w:rPr>
            </w:pPr>
            <w:r w:rsidRPr="00766774">
              <w:rPr>
                <w:noProof/>
                <w:sz w:val="24"/>
                <w:lang w:val="nl-NL"/>
              </w:rPr>
              <w:t>- Đại diện các nhóm lên bảng làm bài tập. HS khác theo dõi, nhận xét, bổ sung</w:t>
            </w:r>
          </w:p>
          <w:p w14:paraId="197A5F21" w14:textId="77777777" w:rsidR="00766774" w:rsidRPr="00766774" w:rsidRDefault="00766774" w:rsidP="00766774">
            <w:pPr>
              <w:spacing w:line="312" w:lineRule="auto"/>
              <w:rPr>
                <w:noProof/>
                <w:sz w:val="24"/>
                <w:lang w:val="nl-NL"/>
              </w:rPr>
            </w:pPr>
          </w:p>
          <w:p w14:paraId="7B02A5E8" w14:textId="06A03967" w:rsidR="000E4FFC" w:rsidRPr="00766774" w:rsidRDefault="00766774" w:rsidP="00766774">
            <w:pPr>
              <w:spacing w:line="312" w:lineRule="auto"/>
              <w:rPr>
                <w:b/>
                <w:bCs/>
                <w:sz w:val="24"/>
              </w:rPr>
            </w:pPr>
            <w:r w:rsidRPr="00766774">
              <w:rPr>
                <w:noProof/>
                <w:sz w:val="24"/>
                <w:lang w:val="nl-NL"/>
              </w:rPr>
              <w:t>- HS chữa bài vào vở (nếu cần)</w:t>
            </w:r>
          </w:p>
        </w:tc>
      </w:tr>
    </w:tbl>
    <w:p w14:paraId="21BDFDCC" w14:textId="4E3AA89D" w:rsidR="00E94460" w:rsidRPr="000D64E8" w:rsidRDefault="00E94460" w:rsidP="000C747C">
      <w:pPr>
        <w:spacing w:line="312" w:lineRule="auto"/>
        <w:jc w:val="center"/>
        <w:rPr>
          <w:b/>
          <w:color w:val="0000FF"/>
          <w:sz w:val="24"/>
        </w:rPr>
      </w:pPr>
      <w:r w:rsidRPr="000D64E8">
        <w:rPr>
          <w:b/>
          <w:color w:val="0000FF"/>
          <w:sz w:val="24"/>
        </w:rPr>
        <w:t>HOẠT ĐỘNG</w:t>
      </w:r>
      <w:r>
        <w:rPr>
          <w:b/>
          <w:color w:val="0000FF"/>
          <w:sz w:val="24"/>
        </w:rPr>
        <w:t xml:space="preserve"> </w:t>
      </w:r>
      <w:r w:rsidR="000C747C">
        <w:rPr>
          <w:b/>
          <w:color w:val="0000FF"/>
          <w:sz w:val="24"/>
        </w:rPr>
        <w:t xml:space="preserve"> 3: </w:t>
      </w:r>
      <w:r>
        <w:rPr>
          <w:b/>
          <w:color w:val="0000FF"/>
          <w:sz w:val="24"/>
        </w:rPr>
        <w:t xml:space="preserve"> LUYỆN TẬP</w:t>
      </w:r>
    </w:p>
    <w:p w14:paraId="3710ED1E" w14:textId="18D35757" w:rsidR="008A7826" w:rsidRPr="008A7826" w:rsidRDefault="00E94460" w:rsidP="008A7826">
      <w:pPr>
        <w:spacing w:line="312" w:lineRule="auto"/>
        <w:rPr>
          <w:sz w:val="24"/>
          <w:lang w:val="vi-VN"/>
        </w:rPr>
      </w:pPr>
      <w:r w:rsidRPr="000D64E8">
        <w:rPr>
          <w:b/>
          <w:bCs/>
          <w:sz w:val="24"/>
        </w:rPr>
        <w:lastRenderedPageBreak/>
        <w:t>a.</w:t>
      </w:r>
      <w:r w:rsidRPr="000D64E8">
        <w:rPr>
          <w:sz w:val="24"/>
        </w:rPr>
        <w:t xml:space="preserve"> </w:t>
      </w:r>
      <w:r w:rsidRPr="000D64E8">
        <w:rPr>
          <w:b/>
          <w:sz w:val="24"/>
        </w:rPr>
        <w:t>Mục tiêu</w:t>
      </w:r>
      <w:r w:rsidRPr="000D64E8">
        <w:rPr>
          <w:sz w:val="24"/>
        </w:rPr>
        <w:t xml:space="preserve">: </w:t>
      </w:r>
      <w:r w:rsidR="00D32806">
        <w:rPr>
          <w:sz w:val="24"/>
        </w:rPr>
        <w:t>Củng cố, khắc sâu các kiến thức về cấu tạo của nguyên tử.</w:t>
      </w:r>
    </w:p>
    <w:p w14:paraId="6F9D0DA8" w14:textId="26FB7CE1" w:rsidR="00E94460" w:rsidRDefault="00E94460" w:rsidP="00E94460">
      <w:pPr>
        <w:spacing w:line="312" w:lineRule="auto"/>
        <w:rPr>
          <w:sz w:val="24"/>
        </w:rPr>
      </w:pPr>
      <w:r w:rsidRPr="000D64E8">
        <w:rPr>
          <w:b/>
          <w:bCs/>
          <w:sz w:val="24"/>
        </w:rPr>
        <w:t>b.</w:t>
      </w:r>
      <w:r w:rsidRPr="000D64E8">
        <w:rPr>
          <w:sz w:val="24"/>
        </w:rPr>
        <w:t xml:space="preserve"> </w:t>
      </w:r>
      <w:r w:rsidRPr="000D64E8">
        <w:rPr>
          <w:b/>
          <w:sz w:val="24"/>
        </w:rPr>
        <w:t>Nội dung</w:t>
      </w:r>
      <w:r w:rsidRPr="000D64E8">
        <w:rPr>
          <w:sz w:val="24"/>
        </w:rPr>
        <w:t>:</w:t>
      </w:r>
      <w:r w:rsidR="008A7826">
        <w:rPr>
          <w:sz w:val="24"/>
        </w:rPr>
        <w:t xml:space="preserve"> </w:t>
      </w:r>
      <w:r w:rsidR="000C747C">
        <w:rPr>
          <w:sz w:val="24"/>
        </w:rPr>
        <w:t xml:space="preserve">HS thảo luận nhóm, làm bài tập luyện tập </w:t>
      </w:r>
    </w:p>
    <w:p w14:paraId="5A143C32" w14:textId="79C44677" w:rsidR="000C747C" w:rsidRDefault="000C747C" w:rsidP="000C747C">
      <w:pPr>
        <w:spacing w:line="312" w:lineRule="auto"/>
        <w:rPr>
          <w:sz w:val="24"/>
        </w:rPr>
      </w:pPr>
      <w:r w:rsidRPr="000C747C">
        <w:rPr>
          <w:b/>
          <w:bCs/>
          <w:sz w:val="24"/>
        </w:rPr>
        <w:t>Bài 1</w:t>
      </w:r>
      <w:r>
        <w:rPr>
          <w:sz w:val="24"/>
        </w:rPr>
        <w:t xml:space="preserve">: </w:t>
      </w:r>
      <w:r w:rsidRPr="000C747C">
        <w:rPr>
          <w:sz w:val="24"/>
        </w:rPr>
        <w:t>Aluminium là kim loại có nhiều ứng dụng trong thực tiễn, được dùng làm dây dẫn điện, chế tạo các thiết bị, máy móc trong công nghiệp và nhiều đồ dùng sinh hoạt. Cho biết tổng số hạt trong hạt nhân nguyên tử aluminium là 27, số đơn vị điện tích hạt nhân là 13. Nêu cách tính số hạt mỗi loại trong nguyên tử aluminium và cho biết điện tích hạt nhân của aluminium.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475"/>
      </w:tblGrid>
      <w:tr w:rsidR="00924E05" w14:paraId="3C68D96B" w14:textId="77777777" w:rsidTr="003C770D">
        <w:tc>
          <w:tcPr>
            <w:tcW w:w="6096" w:type="dxa"/>
          </w:tcPr>
          <w:p w14:paraId="19EC3A30" w14:textId="170B4871" w:rsidR="00924E05" w:rsidRDefault="00924E05" w:rsidP="003C770D">
            <w:pPr>
              <w:spacing w:line="312" w:lineRule="auto"/>
              <w:rPr>
                <w:sz w:val="24"/>
              </w:rPr>
            </w:pPr>
            <w:r w:rsidRPr="00924E05">
              <w:rPr>
                <w:b/>
                <w:bCs/>
                <w:sz w:val="24"/>
              </w:rPr>
              <w:t>Bài 2</w:t>
            </w:r>
            <w:r>
              <w:rPr>
                <w:sz w:val="24"/>
              </w:rPr>
              <w:t xml:space="preserve">:  </w:t>
            </w:r>
            <w:r w:rsidRPr="00AC2D08">
              <w:rPr>
                <w:sz w:val="24"/>
              </w:rPr>
              <w:t>Quan sát mô hình mô tả nguyên tử phosphorus và điền các dữ kiện còn trống vào trong nhận định sau:</w:t>
            </w:r>
          </w:p>
          <w:p w14:paraId="168100F5" w14:textId="77777777" w:rsidR="00924E05" w:rsidRDefault="00924E05" w:rsidP="003C770D">
            <w:pPr>
              <w:spacing w:line="312" w:lineRule="auto"/>
              <w:rPr>
                <w:sz w:val="24"/>
              </w:rPr>
            </w:pPr>
            <w:r w:rsidRPr="00AC2D08">
              <w:rPr>
                <w:sz w:val="24"/>
              </w:rPr>
              <w:t>Nguyên tử phosphorus có</w:t>
            </w:r>
            <w:r>
              <w:rPr>
                <w:sz w:val="24"/>
              </w:rPr>
              <w:t xml:space="preserve"> …………. </w:t>
            </w:r>
            <w:r w:rsidRPr="00AC2D08">
              <w:rPr>
                <w:sz w:val="24"/>
              </w:rPr>
              <w:t>electron, lớp thứ nhất</w:t>
            </w:r>
            <w:r>
              <w:rPr>
                <w:sz w:val="24"/>
              </w:rPr>
              <w:t xml:space="preserve"> có …………</w:t>
            </w:r>
            <w:r w:rsidRPr="00AC2D08">
              <w:rPr>
                <w:sz w:val="24"/>
              </w:rPr>
              <w:t> electron, lớp thứ hai có </w:t>
            </w:r>
            <w:r>
              <w:rPr>
                <w:sz w:val="24"/>
              </w:rPr>
              <w:t xml:space="preserve">………. </w:t>
            </w:r>
            <w:r w:rsidRPr="00AC2D08">
              <w:rPr>
                <w:sz w:val="24"/>
              </w:rPr>
              <w:t>electron, lớp thứ ba có </w:t>
            </w:r>
            <w:r>
              <w:rPr>
                <w:sz w:val="24"/>
              </w:rPr>
              <w:t xml:space="preserve">……… </w:t>
            </w:r>
            <w:r w:rsidRPr="00AC2D08">
              <w:rPr>
                <w:sz w:val="24"/>
              </w:rPr>
              <w:t>electron. Số electron lớp ngoài cùng của nguyên tử phosphorus là</w:t>
            </w:r>
            <w:r>
              <w:rPr>
                <w:sz w:val="24"/>
              </w:rPr>
              <w:t xml:space="preserve"> ………….. </w:t>
            </w:r>
            <w:r w:rsidRPr="00AC2D08">
              <w:rPr>
                <w:sz w:val="24"/>
              </w:rPr>
              <w:t>electron.</w:t>
            </w:r>
          </w:p>
          <w:p w14:paraId="6E0E6F59" w14:textId="77777777" w:rsidR="00924E05" w:rsidRDefault="00924E05" w:rsidP="003C770D">
            <w:pPr>
              <w:spacing w:line="312" w:lineRule="auto"/>
              <w:rPr>
                <w:sz w:val="24"/>
              </w:rPr>
            </w:pPr>
          </w:p>
        </w:tc>
        <w:tc>
          <w:tcPr>
            <w:tcW w:w="3475" w:type="dxa"/>
          </w:tcPr>
          <w:p w14:paraId="3AD299F3" w14:textId="77777777" w:rsidR="00924E05" w:rsidRDefault="00924E05" w:rsidP="003C770D">
            <w:pPr>
              <w:spacing w:line="312" w:lineRule="auto"/>
              <w:rPr>
                <w:sz w:val="24"/>
              </w:rPr>
            </w:pPr>
            <w:r>
              <w:rPr>
                <w:noProof/>
                <w:sz w:val="24"/>
              </w:rPr>
              <w:drawing>
                <wp:inline distT="0" distB="0" distL="0" distR="0" wp14:anchorId="1D69A50E" wp14:editId="78EDD2FD">
                  <wp:extent cx="1962150" cy="1678728"/>
                  <wp:effectExtent l="0" t="0" r="0" b="0"/>
                  <wp:docPr id="231" name="Picture 231" descr="A diagram of a at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A diagram of a ato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9708" cy="1685195"/>
                          </a:xfrm>
                          <a:prstGeom prst="rect">
                            <a:avLst/>
                          </a:prstGeom>
                        </pic:spPr>
                      </pic:pic>
                    </a:graphicData>
                  </a:graphic>
                </wp:inline>
              </w:drawing>
            </w:r>
          </w:p>
        </w:tc>
      </w:tr>
    </w:tbl>
    <w:p w14:paraId="7721CE41" w14:textId="46E59D6B" w:rsidR="00E94460" w:rsidRDefault="00E94460" w:rsidP="00E94460">
      <w:pPr>
        <w:spacing w:line="312" w:lineRule="auto"/>
        <w:rPr>
          <w:sz w:val="24"/>
        </w:rPr>
      </w:pPr>
      <w:r w:rsidRPr="000D64E8">
        <w:rPr>
          <w:b/>
          <w:bCs/>
          <w:sz w:val="24"/>
        </w:rPr>
        <w:t>c.</w:t>
      </w:r>
      <w:r w:rsidRPr="000D64E8">
        <w:rPr>
          <w:sz w:val="24"/>
        </w:rPr>
        <w:t xml:space="preserve"> </w:t>
      </w:r>
      <w:r w:rsidRPr="000D64E8">
        <w:rPr>
          <w:b/>
          <w:sz w:val="24"/>
        </w:rPr>
        <w:t>Sản phẩm</w:t>
      </w:r>
      <w:r w:rsidRPr="000D64E8">
        <w:rPr>
          <w:sz w:val="24"/>
        </w:rPr>
        <w:t xml:space="preserve">: </w:t>
      </w:r>
    </w:p>
    <w:p w14:paraId="207D5247" w14:textId="310FB4DD" w:rsidR="000C747C" w:rsidRPr="00581C8F" w:rsidRDefault="000C747C" w:rsidP="000C747C">
      <w:pPr>
        <w:spacing w:line="312" w:lineRule="auto"/>
        <w:rPr>
          <w:sz w:val="24"/>
        </w:rPr>
      </w:pPr>
      <w:r w:rsidRPr="00924E05">
        <w:rPr>
          <w:b/>
          <w:bCs/>
          <w:sz w:val="24"/>
        </w:rPr>
        <w:t>Bài 1</w:t>
      </w:r>
      <w:r>
        <w:rPr>
          <w:sz w:val="24"/>
        </w:rPr>
        <w:t xml:space="preserve">: </w:t>
      </w:r>
      <w:r w:rsidRPr="00581C8F">
        <w:rPr>
          <w:sz w:val="24"/>
        </w:rPr>
        <w:t>Tổng số hạt trong hạt nhân = số proton + số neutron</w:t>
      </w:r>
    </w:p>
    <w:p w14:paraId="02CA3953" w14:textId="07F22EFF" w:rsidR="000C747C" w:rsidRDefault="000C747C" w:rsidP="000C747C">
      <w:pPr>
        <w:pStyle w:val="ListParagraph"/>
        <w:spacing w:line="312" w:lineRule="auto"/>
        <w:rPr>
          <w:sz w:val="24"/>
        </w:rPr>
      </w:pPr>
      <w:r>
        <w:rPr>
          <w:sz w:val="24"/>
          <w:lang w:val="en-US"/>
        </w:rPr>
        <w:t>S</w:t>
      </w:r>
      <w:r w:rsidRPr="00581C8F">
        <w:rPr>
          <w:sz w:val="24"/>
        </w:rPr>
        <w:t>ố đơn vị điện tích hạt nhân = số proton = 13</w:t>
      </w:r>
    </w:p>
    <w:p w14:paraId="32DE63F5" w14:textId="50AA3480" w:rsidR="000C747C" w:rsidRPr="00581C8F" w:rsidRDefault="00924E05" w:rsidP="00924E05">
      <w:pPr>
        <w:spacing w:line="312" w:lineRule="auto"/>
        <w:rPr>
          <w:sz w:val="24"/>
        </w:rPr>
      </w:pPr>
      <w:r>
        <w:rPr>
          <w:sz w:val="24"/>
        </w:rPr>
        <w:t xml:space="preserve">           </w:t>
      </w:r>
      <w:r w:rsidR="000C747C" w:rsidRPr="00924E05">
        <w:rPr>
          <w:sz w:val="24"/>
        </w:rPr>
        <w:t>Trong nguyên tử, số electron = số proton = 13</w:t>
      </w:r>
      <w:r>
        <w:rPr>
          <w:sz w:val="24"/>
        </w:rPr>
        <w:t xml:space="preserve">  </w:t>
      </w:r>
      <w:r w:rsidR="000C747C">
        <w:rPr>
          <w:sz w:val="24"/>
        </w:rPr>
        <w:sym w:font="Wingdings 3" w:char="F022"/>
      </w:r>
      <w:r w:rsidR="000C747C">
        <w:rPr>
          <w:sz w:val="24"/>
        </w:rPr>
        <w:t xml:space="preserve"> </w:t>
      </w:r>
      <w:r w:rsidR="000C747C" w:rsidRPr="00581C8F">
        <w:rPr>
          <w:sz w:val="24"/>
        </w:rPr>
        <w:t xml:space="preserve">Số </w:t>
      </w:r>
      <w:r w:rsidR="000C747C">
        <w:rPr>
          <w:sz w:val="24"/>
        </w:rPr>
        <w:t xml:space="preserve">hạt </w:t>
      </w:r>
      <w:r w:rsidR="000C747C" w:rsidRPr="00581C8F">
        <w:rPr>
          <w:sz w:val="24"/>
        </w:rPr>
        <w:t>neutron = 27 – 13 = 14</w:t>
      </w:r>
    </w:p>
    <w:p w14:paraId="18AD720B" w14:textId="67CDBD2D" w:rsidR="000C747C" w:rsidRDefault="000C747C" w:rsidP="000C747C">
      <w:pPr>
        <w:spacing w:line="312" w:lineRule="auto"/>
        <w:rPr>
          <w:sz w:val="24"/>
        </w:rPr>
      </w:pPr>
      <w:r w:rsidRPr="00581C8F">
        <w:rPr>
          <w:sz w:val="24"/>
        </w:rPr>
        <w:t xml:space="preserve">Vậy trong nguyên tử </w:t>
      </w:r>
      <w:r w:rsidR="00296B06">
        <w:rPr>
          <w:sz w:val="24"/>
        </w:rPr>
        <w:t>aluminium</w:t>
      </w:r>
      <w:r w:rsidRPr="00581C8F">
        <w:rPr>
          <w:sz w:val="24"/>
        </w:rPr>
        <w:t xml:space="preserve"> có: 13 hạt electron, 13 hạt proton, 14 hạt neutron</w:t>
      </w:r>
      <w:r>
        <w:rPr>
          <w:sz w:val="24"/>
        </w:rPr>
        <w:t>.</w:t>
      </w:r>
    </w:p>
    <w:p w14:paraId="50FCC0C6" w14:textId="119E8691" w:rsidR="000C747C" w:rsidRDefault="00924E05" w:rsidP="000C747C">
      <w:pPr>
        <w:spacing w:line="312" w:lineRule="auto"/>
        <w:rPr>
          <w:sz w:val="24"/>
        </w:rPr>
      </w:pPr>
      <w:r>
        <w:rPr>
          <w:sz w:val="24"/>
        </w:rPr>
        <w:t xml:space="preserve">        </w:t>
      </w:r>
      <w:r w:rsidR="000C747C">
        <w:rPr>
          <w:sz w:val="24"/>
        </w:rPr>
        <w:t>Điện tích hạt nhân của aluminium là +13</w:t>
      </w:r>
    </w:p>
    <w:p w14:paraId="0C17F8D0" w14:textId="6B1AE005" w:rsidR="003F057C" w:rsidRDefault="00924E05" w:rsidP="00E94460">
      <w:pPr>
        <w:spacing w:line="312" w:lineRule="auto"/>
        <w:rPr>
          <w:sz w:val="24"/>
        </w:rPr>
      </w:pPr>
      <w:r w:rsidRPr="00924E05">
        <w:rPr>
          <w:b/>
          <w:bCs/>
          <w:sz w:val="24"/>
        </w:rPr>
        <w:t>Bài 2</w:t>
      </w:r>
      <w:r>
        <w:rPr>
          <w:sz w:val="24"/>
        </w:rPr>
        <w:t xml:space="preserve">: </w:t>
      </w:r>
      <w:r w:rsidRPr="00AC2D08">
        <w:rPr>
          <w:sz w:val="24"/>
        </w:rPr>
        <w:t>Nguyên tử phosphorus có</w:t>
      </w:r>
      <w:r>
        <w:rPr>
          <w:sz w:val="24"/>
        </w:rPr>
        <w:t xml:space="preserve"> 15 </w:t>
      </w:r>
      <w:r w:rsidRPr="00AC2D08">
        <w:rPr>
          <w:sz w:val="24"/>
        </w:rPr>
        <w:t>electron, lớp thứ nhất</w:t>
      </w:r>
      <w:r>
        <w:rPr>
          <w:sz w:val="24"/>
        </w:rPr>
        <w:t xml:space="preserve"> có 2</w:t>
      </w:r>
      <w:r w:rsidRPr="00AC2D08">
        <w:rPr>
          <w:sz w:val="24"/>
        </w:rPr>
        <w:t> electron, lớp thứ hai có </w:t>
      </w:r>
      <w:r>
        <w:rPr>
          <w:sz w:val="24"/>
        </w:rPr>
        <w:t xml:space="preserve">8 </w:t>
      </w:r>
      <w:r w:rsidRPr="00AC2D08">
        <w:rPr>
          <w:sz w:val="24"/>
        </w:rPr>
        <w:t>electron, lớp thứ ba có </w:t>
      </w:r>
      <w:r>
        <w:rPr>
          <w:sz w:val="24"/>
        </w:rPr>
        <w:t xml:space="preserve">5 </w:t>
      </w:r>
      <w:r w:rsidRPr="00AC2D08">
        <w:rPr>
          <w:sz w:val="24"/>
        </w:rPr>
        <w:t>electron. Số electron lớp ngoài cùng của nguyên tử phosphorus là</w:t>
      </w:r>
      <w:r>
        <w:rPr>
          <w:sz w:val="24"/>
        </w:rPr>
        <w:t xml:space="preserve"> 5 </w:t>
      </w:r>
      <w:r w:rsidRPr="00AC2D08">
        <w:rPr>
          <w:sz w:val="24"/>
        </w:rPr>
        <w:t>electron.</w:t>
      </w:r>
    </w:p>
    <w:p w14:paraId="66F286ED" w14:textId="375F0937" w:rsidR="00E94460" w:rsidRDefault="00E94460" w:rsidP="00E94460">
      <w:pPr>
        <w:spacing w:line="312" w:lineRule="auto"/>
        <w:rPr>
          <w:b/>
          <w:bCs/>
          <w:sz w:val="24"/>
        </w:rPr>
      </w:pPr>
      <w:r w:rsidRPr="000D64E8">
        <w:rPr>
          <w:b/>
          <w:bCs/>
          <w:sz w:val="24"/>
        </w:rPr>
        <w:t>d.</w:t>
      </w:r>
      <w:r w:rsidRPr="000D64E8">
        <w:rPr>
          <w:sz w:val="24"/>
        </w:rPr>
        <w:t xml:space="preserve"> </w:t>
      </w:r>
      <w:r w:rsidRPr="000D64E8">
        <w:rPr>
          <w:b/>
          <w:bCs/>
          <w:sz w:val="24"/>
        </w:rPr>
        <w:t>Tổ chức thực hiện:</w:t>
      </w:r>
    </w:p>
    <w:tbl>
      <w:tblPr>
        <w:tblStyle w:val="TableGrid"/>
        <w:tblW w:w="9634" w:type="dxa"/>
        <w:tblLook w:val="04A0" w:firstRow="1" w:lastRow="0" w:firstColumn="1" w:lastColumn="0" w:noHBand="0" w:noVBand="1"/>
      </w:tblPr>
      <w:tblGrid>
        <w:gridCol w:w="4957"/>
        <w:gridCol w:w="4677"/>
      </w:tblGrid>
      <w:tr w:rsidR="00924E05" w:rsidRPr="001A43E0" w14:paraId="56AC2432" w14:textId="77777777" w:rsidTr="003C770D">
        <w:tc>
          <w:tcPr>
            <w:tcW w:w="4957" w:type="dxa"/>
          </w:tcPr>
          <w:p w14:paraId="0E6376D4" w14:textId="77777777" w:rsidR="00924E05" w:rsidRPr="001A43E0" w:rsidRDefault="00924E05" w:rsidP="003C770D">
            <w:pPr>
              <w:spacing w:line="312" w:lineRule="auto"/>
              <w:jc w:val="center"/>
              <w:rPr>
                <w:b/>
                <w:bCs/>
                <w:sz w:val="24"/>
                <w:lang w:val="vi"/>
              </w:rPr>
            </w:pPr>
            <w:bookmarkStart w:id="4" w:name="_Hlk141606775"/>
            <w:r w:rsidRPr="001A43E0">
              <w:rPr>
                <w:b/>
                <w:bCs/>
                <w:sz w:val="24"/>
                <w:lang w:val="vi"/>
              </w:rPr>
              <w:t>Hoạt động của GV</w:t>
            </w:r>
          </w:p>
        </w:tc>
        <w:tc>
          <w:tcPr>
            <w:tcW w:w="4677" w:type="dxa"/>
          </w:tcPr>
          <w:p w14:paraId="18D24BA1" w14:textId="77777777" w:rsidR="00924E05" w:rsidRPr="001A43E0" w:rsidRDefault="00924E05" w:rsidP="003C770D">
            <w:pPr>
              <w:spacing w:line="312" w:lineRule="auto"/>
              <w:jc w:val="center"/>
              <w:rPr>
                <w:b/>
                <w:bCs/>
                <w:sz w:val="24"/>
                <w:lang w:val="vi"/>
              </w:rPr>
            </w:pPr>
            <w:r w:rsidRPr="001A43E0">
              <w:rPr>
                <w:b/>
                <w:bCs/>
                <w:sz w:val="24"/>
                <w:lang w:val="vi"/>
              </w:rPr>
              <w:t>Hoạt động của HS</w:t>
            </w:r>
          </w:p>
        </w:tc>
      </w:tr>
      <w:tr w:rsidR="00924E05" w:rsidRPr="001A43E0" w14:paraId="2F28AB0A" w14:textId="77777777" w:rsidTr="003C770D">
        <w:tc>
          <w:tcPr>
            <w:tcW w:w="4957" w:type="dxa"/>
          </w:tcPr>
          <w:p w14:paraId="24F581A9" w14:textId="77777777" w:rsidR="00924E05" w:rsidRPr="00BB6E6B" w:rsidRDefault="00924E05" w:rsidP="003C770D">
            <w:pPr>
              <w:spacing w:line="312" w:lineRule="auto"/>
              <w:rPr>
                <w:b/>
                <w:bCs/>
                <w:sz w:val="24"/>
              </w:rPr>
            </w:pPr>
            <w:r w:rsidRPr="00BB6E6B">
              <w:rPr>
                <w:b/>
                <w:bCs/>
                <w:sz w:val="24"/>
              </w:rPr>
              <w:t xml:space="preserve">* Chuyển giao nhiệm vụ: </w:t>
            </w:r>
          </w:p>
          <w:p w14:paraId="797BEEA8" w14:textId="77777777" w:rsidR="00924E05" w:rsidRPr="00BB6E6B" w:rsidRDefault="00924E05" w:rsidP="003C770D">
            <w:pPr>
              <w:spacing w:line="312" w:lineRule="auto"/>
              <w:rPr>
                <w:bCs/>
                <w:sz w:val="24"/>
                <w:lang w:val="vi"/>
              </w:rPr>
            </w:pPr>
            <w:r w:rsidRPr="001A43E0">
              <w:rPr>
                <w:bCs/>
                <w:sz w:val="24"/>
                <w:lang w:val="vi"/>
              </w:rPr>
              <w:t xml:space="preserve">- GV </w:t>
            </w:r>
            <w:r w:rsidRPr="001A43E0">
              <w:rPr>
                <w:bCs/>
                <w:sz w:val="24"/>
              </w:rPr>
              <w:t>chiếu câu hỏi</w:t>
            </w:r>
            <w:r>
              <w:rPr>
                <w:bCs/>
                <w:sz w:val="24"/>
              </w:rPr>
              <w:t xml:space="preserve">, </w:t>
            </w:r>
            <w:r w:rsidRPr="00724C8B">
              <w:rPr>
                <w:bCs/>
                <w:sz w:val="24"/>
                <w:lang w:val="vi"/>
              </w:rPr>
              <w:t xml:space="preserve">yêu cầu HS đọc nội dung câu hỏi LT và thảo luận cặp đôi để hoàn thành  vào vở trong </w:t>
            </w:r>
            <w:r>
              <w:rPr>
                <w:bCs/>
                <w:sz w:val="24"/>
              </w:rPr>
              <w:t>10</w:t>
            </w:r>
            <w:r w:rsidRPr="00724C8B">
              <w:rPr>
                <w:bCs/>
                <w:sz w:val="24"/>
                <w:lang w:val="vi"/>
              </w:rPr>
              <w:t xml:space="preserve"> phút.</w:t>
            </w:r>
          </w:p>
          <w:p w14:paraId="227FA110" w14:textId="77777777" w:rsidR="00924E05" w:rsidRPr="00BB6E6B" w:rsidRDefault="00924E05" w:rsidP="003C770D">
            <w:pPr>
              <w:spacing w:line="312" w:lineRule="auto"/>
              <w:rPr>
                <w:b/>
                <w:sz w:val="24"/>
                <w:lang w:val="de-DE"/>
              </w:rPr>
            </w:pPr>
            <w:r w:rsidRPr="00BB6E6B">
              <w:rPr>
                <w:b/>
                <w:sz w:val="24"/>
                <w:lang w:val="de-DE"/>
              </w:rPr>
              <w:t>* Báo cáo</w:t>
            </w:r>
            <w:r>
              <w:rPr>
                <w:b/>
                <w:sz w:val="24"/>
                <w:lang w:val="de-DE"/>
              </w:rPr>
              <w:t xml:space="preserve">, </w:t>
            </w:r>
            <w:r w:rsidRPr="00BB6E6B">
              <w:rPr>
                <w:b/>
                <w:sz w:val="24"/>
                <w:lang w:val="de-DE"/>
              </w:rPr>
              <w:t xml:space="preserve">thảo luận: </w:t>
            </w:r>
          </w:p>
          <w:p w14:paraId="1552AA5F" w14:textId="77777777" w:rsidR="00924E05" w:rsidRDefault="00924E05" w:rsidP="003C770D">
            <w:pPr>
              <w:spacing w:line="312" w:lineRule="auto"/>
              <w:rPr>
                <w:bCs/>
                <w:sz w:val="24"/>
              </w:rPr>
            </w:pPr>
            <w:r w:rsidRPr="00724C8B">
              <w:rPr>
                <w:bCs/>
                <w:sz w:val="24"/>
              </w:rPr>
              <w:t xml:space="preserve">- Sau 10 phút, GV chụp kết quả </w:t>
            </w:r>
            <w:r>
              <w:rPr>
                <w:bCs/>
                <w:sz w:val="24"/>
              </w:rPr>
              <w:t>bài làm</w:t>
            </w:r>
            <w:r w:rsidRPr="00724C8B">
              <w:rPr>
                <w:bCs/>
                <w:sz w:val="24"/>
              </w:rPr>
              <w:t xml:space="preserve"> </w:t>
            </w:r>
            <w:r>
              <w:rPr>
                <w:bCs/>
                <w:sz w:val="24"/>
              </w:rPr>
              <w:t>5 HS nhanh nhất</w:t>
            </w:r>
            <w:r w:rsidRPr="00724C8B">
              <w:rPr>
                <w:bCs/>
                <w:sz w:val="24"/>
              </w:rPr>
              <w:t xml:space="preserve"> lên màn chiếu và yêu cầu HS chia sẻ kết quả</w:t>
            </w:r>
          </w:p>
          <w:p w14:paraId="1F5EC3E6" w14:textId="77777777" w:rsidR="00924E05" w:rsidRPr="00BB6E6B" w:rsidRDefault="00924E05" w:rsidP="003C770D">
            <w:pPr>
              <w:spacing w:line="312" w:lineRule="auto"/>
              <w:rPr>
                <w:b/>
                <w:sz w:val="24"/>
                <w:lang w:val="de-DE"/>
              </w:rPr>
            </w:pPr>
            <w:r w:rsidRPr="00BB6E6B">
              <w:rPr>
                <w:b/>
                <w:sz w:val="24"/>
                <w:lang w:val="de-DE"/>
              </w:rPr>
              <w:t xml:space="preserve">* Kết luận, nhận định: </w:t>
            </w:r>
          </w:p>
          <w:p w14:paraId="118E09AD" w14:textId="77777777" w:rsidR="00924E05" w:rsidRPr="001A43E0" w:rsidRDefault="00924E05" w:rsidP="003C770D">
            <w:pPr>
              <w:spacing w:line="312" w:lineRule="auto"/>
              <w:rPr>
                <w:bCs/>
                <w:sz w:val="24"/>
                <w:lang w:val="vi"/>
              </w:rPr>
            </w:pPr>
            <w:r w:rsidRPr="00BB6E6B">
              <w:rPr>
                <w:bCs/>
                <w:sz w:val="24"/>
              </w:rPr>
              <w:t xml:space="preserve">- GV </w:t>
            </w:r>
            <w:r w:rsidRPr="00BB6E6B">
              <w:rPr>
                <w:bCs/>
                <w:sz w:val="24"/>
                <w:lang w:val="vi"/>
              </w:rPr>
              <w:t>chữa các câu trả lời sai (nếu có)</w:t>
            </w:r>
            <w:r w:rsidRPr="00BB6E6B">
              <w:rPr>
                <w:bCs/>
                <w:sz w:val="24"/>
              </w:rPr>
              <w:t>. Chốt lại kiến thức.</w:t>
            </w:r>
          </w:p>
        </w:tc>
        <w:tc>
          <w:tcPr>
            <w:tcW w:w="4677" w:type="dxa"/>
          </w:tcPr>
          <w:p w14:paraId="1115F164" w14:textId="77777777" w:rsidR="00924E05" w:rsidRPr="00BB6E6B" w:rsidRDefault="00924E05" w:rsidP="003C770D">
            <w:pPr>
              <w:spacing w:line="312" w:lineRule="auto"/>
              <w:rPr>
                <w:b/>
                <w:sz w:val="24"/>
                <w:lang w:val="de-DE"/>
              </w:rPr>
            </w:pPr>
            <w:r w:rsidRPr="00BB6E6B">
              <w:rPr>
                <w:b/>
                <w:sz w:val="24"/>
                <w:lang w:val="de-DE"/>
              </w:rPr>
              <w:t xml:space="preserve">* Thực hiện nhiệm vụ: </w:t>
            </w:r>
          </w:p>
          <w:p w14:paraId="11DA3E02" w14:textId="77777777" w:rsidR="00924E05" w:rsidRPr="00BB6E6B" w:rsidRDefault="00924E05" w:rsidP="003C770D">
            <w:pPr>
              <w:spacing w:line="312" w:lineRule="auto"/>
              <w:rPr>
                <w:bCs/>
                <w:sz w:val="24"/>
              </w:rPr>
            </w:pPr>
            <w:r w:rsidRPr="00BB6E6B">
              <w:rPr>
                <w:bCs/>
                <w:sz w:val="24"/>
              </w:rPr>
              <w:t xml:space="preserve">- HS quan sát trên bảng, </w:t>
            </w:r>
            <w:r w:rsidRPr="00724C8B">
              <w:rPr>
                <w:bCs/>
                <w:sz w:val="24"/>
              </w:rPr>
              <w:t>tiếp nhận nhiệm vụ, dựa vào kiến thức đã học thảo luận cặp đôi để làm bài tập</w:t>
            </w:r>
            <w:r>
              <w:rPr>
                <w:bCs/>
                <w:sz w:val="24"/>
              </w:rPr>
              <w:t xml:space="preserve"> vào vở</w:t>
            </w:r>
          </w:p>
          <w:p w14:paraId="7C897A6F" w14:textId="77777777" w:rsidR="00924E05" w:rsidRDefault="00924E05" w:rsidP="003C770D">
            <w:pPr>
              <w:spacing w:line="312" w:lineRule="auto"/>
              <w:rPr>
                <w:bCs/>
                <w:sz w:val="24"/>
              </w:rPr>
            </w:pPr>
          </w:p>
          <w:p w14:paraId="412AFEDE" w14:textId="77777777" w:rsidR="00924E05" w:rsidRDefault="00924E05" w:rsidP="003C770D">
            <w:pPr>
              <w:spacing w:line="312" w:lineRule="auto"/>
              <w:rPr>
                <w:bCs/>
                <w:sz w:val="24"/>
              </w:rPr>
            </w:pPr>
            <w:r w:rsidRPr="00BB6E6B">
              <w:rPr>
                <w:bCs/>
                <w:sz w:val="24"/>
              </w:rPr>
              <w:t xml:space="preserve">- HS </w:t>
            </w:r>
            <w:r>
              <w:rPr>
                <w:bCs/>
                <w:sz w:val="24"/>
              </w:rPr>
              <w:t>trình bày bài làm của mình. HS khác nhận xét, bổ sung.</w:t>
            </w:r>
          </w:p>
          <w:p w14:paraId="29805EF2" w14:textId="77777777" w:rsidR="00924E05" w:rsidRDefault="00924E05" w:rsidP="003C770D">
            <w:pPr>
              <w:spacing w:line="312" w:lineRule="auto"/>
              <w:rPr>
                <w:bCs/>
                <w:sz w:val="24"/>
              </w:rPr>
            </w:pPr>
          </w:p>
          <w:p w14:paraId="3CC72AA7" w14:textId="77777777" w:rsidR="00924E05" w:rsidRPr="00BB6E6B" w:rsidRDefault="00924E05" w:rsidP="003C770D">
            <w:pPr>
              <w:spacing w:line="312" w:lineRule="auto"/>
              <w:rPr>
                <w:bCs/>
                <w:sz w:val="24"/>
              </w:rPr>
            </w:pPr>
          </w:p>
          <w:p w14:paraId="3FBC201C" w14:textId="77777777" w:rsidR="00924E05" w:rsidRPr="001A43E0" w:rsidRDefault="00924E05" w:rsidP="003C770D">
            <w:pPr>
              <w:spacing w:line="312" w:lineRule="auto"/>
              <w:rPr>
                <w:bCs/>
                <w:sz w:val="24"/>
                <w:lang w:val="vi"/>
              </w:rPr>
            </w:pPr>
            <w:r w:rsidRPr="00BB6E6B">
              <w:rPr>
                <w:bCs/>
                <w:sz w:val="24"/>
              </w:rPr>
              <w:t>- HS tự đánh giá câu trả lời của bản thân  dựa trên đáp án GV đưa ra</w:t>
            </w:r>
          </w:p>
        </w:tc>
      </w:tr>
    </w:tbl>
    <w:bookmarkEnd w:id="4"/>
    <w:p w14:paraId="012F20EC" w14:textId="121BC51B" w:rsidR="00E94460" w:rsidRPr="000D64E8" w:rsidRDefault="00E94460" w:rsidP="000C747C">
      <w:pPr>
        <w:spacing w:line="312" w:lineRule="auto"/>
        <w:jc w:val="center"/>
        <w:rPr>
          <w:b/>
          <w:color w:val="0000FF"/>
          <w:sz w:val="24"/>
          <w:lang w:val="nl-NL"/>
        </w:rPr>
      </w:pPr>
      <w:r w:rsidRPr="000D64E8">
        <w:rPr>
          <w:b/>
          <w:color w:val="0000FF"/>
          <w:sz w:val="24"/>
        </w:rPr>
        <w:t>HOẠT ĐỘNG</w:t>
      </w:r>
      <w:r>
        <w:rPr>
          <w:b/>
          <w:color w:val="0000FF"/>
          <w:sz w:val="24"/>
        </w:rPr>
        <w:t xml:space="preserve"> </w:t>
      </w:r>
      <w:r w:rsidR="000C747C">
        <w:rPr>
          <w:b/>
          <w:color w:val="0000FF"/>
          <w:sz w:val="24"/>
        </w:rPr>
        <w:t xml:space="preserve">4: </w:t>
      </w:r>
      <w:r w:rsidRPr="000D64E8">
        <w:rPr>
          <w:b/>
          <w:color w:val="0000FF"/>
          <w:sz w:val="24"/>
        </w:rPr>
        <w:t xml:space="preserve"> VẬN DỤNG .</w:t>
      </w:r>
    </w:p>
    <w:p w14:paraId="498B3110" w14:textId="6AA14285" w:rsidR="008A7826" w:rsidRPr="008A7826" w:rsidRDefault="00E94460" w:rsidP="008A7826">
      <w:pPr>
        <w:spacing w:line="312" w:lineRule="auto"/>
        <w:rPr>
          <w:bCs/>
          <w:sz w:val="24"/>
          <w:lang w:val="vi-VN"/>
        </w:rPr>
      </w:pPr>
      <w:r w:rsidRPr="000D64E8">
        <w:rPr>
          <w:b/>
          <w:bCs/>
          <w:sz w:val="24"/>
        </w:rPr>
        <w:t>a.</w:t>
      </w:r>
      <w:r w:rsidRPr="000D64E8">
        <w:rPr>
          <w:sz w:val="24"/>
        </w:rPr>
        <w:t xml:space="preserve"> </w:t>
      </w:r>
      <w:r w:rsidRPr="000D64E8">
        <w:rPr>
          <w:b/>
          <w:sz w:val="24"/>
        </w:rPr>
        <w:t>Mục tiêu</w:t>
      </w:r>
      <w:r w:rsidRPr="000D64E8">
        <w:rPr>
          <w:sz w:val="24"/>
        </w:rPr>
        <w:t xml:space="preserve">: </w:t>
      </w:r>
      <w:r w:rsidR="00924E05">
        <w:rPr>
          <w:sz w:val="24"/>
        </w:rPr>
        <w:t xml:space="preserve">Phát triển năng lực tự học và giải quyết vấn đề và sáng tạo của HS thông qua việc tạo mô hình nguyên tử. </w:t>
      </w:r>
      <w:r w:rsidR="00566B8C">
        <w:rPr>
          <w:sz w:val="24"/>
        </w:rPr>
        <w:t>Vận dụng kiến thức v</w:t>
      </w:r>
      <w:r w:rsidR="005C54C7">
        <w:rPr>
          <w:sz w:val="24"/>
        </w:rPr>
        <w:t>ề cấu tạo nguyên tử giải thích một số vấn đề thực tiễn.</w:t>
      </w:r>
      <w:r w:rsidR="00566B8C">
        <w:rPr>
          <w:sz w:val="24"/>
        </w:rPr>
        <w:t xml:space="preserve"> </w:t>
      </w:r>
    </w:p>
    <w:p w14:paraId="4FC2B171" w14:textId="77777777" w:rsidR="00924E05" w:rsidRDefault="00E94460" w:rsidP="008A7826">
      <w:pPr>
        <w:spacing w:line="312" w:lineRule="auto"/>
        <w:rPr>
          <w:sz w:val="24"/>
        </w:rPr>
      </w:pPr>
      <w:r w:rsidRPr="000D64E8">
        <w:rPr>
          <w:b/>
          <w:bCs/>
          <w:sz w:val="24"/>
        </w:rPr>
        <w:t>b.</w:t>
      </w:r>
      <w:r w:rsidRPr="000D64E8">
        <w:rPr>
          <w:sz w:val="24"/>
        </w:rPr>
        <w:t xml:space="preserve"> </w:t>
      </w:r>
      <w:r w:rsidRPr="000D64E8">
        <w:rPr>
          <w:b/>
          <w:sz w:val="24"/>
        </w:rPr>
        <w:t>Nội dung</w:t>
      </w:r>
      <w:r w:rsidRPr="000D64E8">
        <w:rPr>
          <w:sz w:val="24"/>
        </w:rPr>
        <w:t>:</w:t>
      </w:r>
      <w:r w:rsidR="008A7826">
        <w:rPr>
          <w:sz w:val="24"/>
        </w:rPr>
        <w:t xml:space="preserve"> </w:t>
      </w:r>
    </w:p>
    <w:p w14:paraId="43065FA4" w14:textId="5C1FEC8D" w:rsidR="008A7826" w:rsidRDefault="005C54C7" w:rsidP="00924E05">
      <w:pPr>
        <w:pStyle w:val="ListParagraph"/>
        <w:numPr>
          <w:ilvl w:val="0"/>
          <w:numId w:val="22"/>
        </w:numPr>
        <w:spacing w:line="312" w:lineRule="auto"/>
        <w:rPr>
          <w:sz w:val="24"/>
        </w:rPr>
      </w:pPr>
      <w:r w:rsidRPr="00924E05">
        <w:rPr>
          <w:sz w:val="24"/>
        </w:rPr>
        <w:t>HS làm việc cặp đôi làm bài tập vận dụng SGK trang 14.</w:t>
      </w:r>
    </w:p>
    <w:p w14:paraId="5C0A1253" w14:textId="096DF1AB" w:rsidR="00924E05" w:rsidRPr="00924E05" w:rsidRDefault="00924E05" w:rsidP="00924E05">
      <w:pPr>
        <w:pStyle w:val="ListParagraph"/>
        <w:numPr>
          <w:ilvl w:val="0"/>
          <w:numId w:val="22"/>
        </w:numPr>
        <w:spacing w:line="312" w:lineRule="auto"/>
        <w:rPr>
          <w:sz w:val="24"/>
        </w:rPr>
      </w:pPr>
      <w:r>
        <w:rPr>
          <w:sz w:val="24"/>
        </w:rPr>
        <w:t>HS thiết kế mô hình nguyên tử bằng vật liệu có sẵn.</w:t>
      </w:r>
    </w:p>
    <w:p w14:paraId="0AAAA455" w14:textId="77777777" w:rsidR="00924E05" w:rsidRDefault="00E94460" w:rsidP="008A7826">
      <w:pPr>
        <w:spacing w:line="312" w:lineRule="auto"/>
        <w:rPr>
          <w:sz w:val="24"/>
        </w:rPr>
      </w:pPr>
      <w:r w:rsidRPr="000D64E8">
        <w:rPr>
          <w:b/>
          <w:bCs/>
          <w:sz w:val="24"/>
        </w:rPr>
        <w:lastRenderedPageBreak/>
        <w:t>c.</w:t>
      </w:r>
      <w:r w:rsidRPr="000D64E8">
        <w:rPr>
          <w:sz w:val="24"/>
        </w:rPr>
        <w:t xml:space="preserve"> </w:t>
      </w:r>
      <w:r w:rsidRPr="000D64E8">
        <w:rPr>
          <w:b/>
          <w:sz w:val="24"/>
        </w:rPr>
        <w:t>Sản phẩm</w:t>
      </w:r>
      <w:r w:rsidRPr="000D64E8">
        <w:rPr>
          <w:sz w:val="24"/>
        </w:rPr>
        <w:t>:</w:t>
      </w:r>
    </w:p>
    <w:p w14:paraId="0C9EE46D" w14:textId="4350FB03" w:rsidR="00924E05" w:rsidRPr="00924E05" w:rsidRDefault="00924E05" w:rsidP="008A7826">
      <w:pPr>
        <w:spacing w:line="312" w:lineRule="auto"/>
        <w:rPr>
          <w:b/>
          <w:bCs/>
          <w:sz w:val="24"/>
        </w:rPr>
      </w:pPr>
      <w:r w:rsidRPr="00924E05">
        <w:rPr>
          <w:b/>
          <w:bCs/>
          <w:sz w:val="24"/>
        </w:rPr>
        <w:t xml:space="preserve">VD SGK tr.14: </w:t>
      </w:r>
    </w:p>
    <w:p w14:paraId="3ECF9AB8" w14:textId="77777777" w:rsidR="00924E05" w:rsidRDefault="00924E05" w:rsidP="00924E05">
      <w:pPr>
        <w:spacing w:line="312" w:lineRule="auto"/>
        <w:rPr>
          <w:sz w:val="24"/>
        </w:rPr>
      </w:pPr>
      <w:r>
        <w:rPr>
          <w:sz w:val="24"/>
        </w:rPr>
        <w:t xml:space="preserve">a, </w:t>
      </w:r>
      <w:r w:rsidRPr="001A0A7E">
        <w:rPr>
          <w:sz w:val="24"/>
        </w:rPr>
        <w:t>Trong nguyên tử carbon có: 6 electron (màu xanh nước biển), 6 proton (màu đỏ), 6 neutron (màu xanh lá cây).</w:t>
      </w:r>
    </w:p>
    <w:p w14:paraId="3D6F5518" w14:textId="77777777" w:rsidR="00924E05" w:rsidRDefault="00924E05" w:rsidP="00924E05">
      <w:pPr>
        <w:spacing w:line="312" w:lineRule="auto"/>
        <w:rPr>
          <w:sz w:val="24"/>
        </w:rPr>
      </w:pPr>
      <w:r w:rsidRPr="001C1BBC">
        <w:rPr>
          <w:sz w:val="24"/>
        </w:rPr>
        <w:t>b,</w:t>
      </w:r>
      <w:r>
        <w:rPr>
          <w:sz w:val="24"/>
        </w:rPr>
        <w:t xml:space="preserve"> Kí hiệu HB, 2B, 6B cho biết sự khác nhau về độ đậm nhạt nét chì, độ cứng và kích thước của lõi bút chì. Lõi bút chì là sự kết hợp của đất sét và than chì, trộn đều với nước.</w:t>
      </w:r>
    </w:p>
    <w:p w14:paraId="732041CC" w14:textId="77777777" w:rsidR="00924E05" w:rsidRPr="001A0A7E" w:rsidRDefault="00924E05" w:rsidP="00924E05">
      <w:pPr>
        <w:spacing w:line="312" w:lineRule="auto"/>
        <w:rPr>
          <w:sz w:val="24"/>
        </w:rPr>
      </w:pPr>
      <w:r>
        <w:rPr>
          <w:sz w:val="24"/>
        </w:rPr>
        <w:t xml:space="preserve">- </w:t>
      </w:r>
      <w:r w:rsidRPr="001A0A7E">
        <w:rPr>
          <w:sz w:val="24"/>
        </w:rPr>
        <w:t>Chữ “H” trong “HB” là viết tắt của từ “Hard” có nghĩa là cứng, tức là nhiều đất sét hơn than chì. Còn “B” là viết tắt của “Bold” nghĩa là “đậm”, hoặc “Black” tức là có nhiều than chì hơn đất sét.</w:t>
      </w:r>
    </w:p>
    <w:p w14:paraId="703510BA" w14:textId="37892546" w:rsidR="00924E05" w:rsidRDefault="00924E05" w:rsidP="00924E05">
      <w:pPr>
        <w:spacing w:line="312" w:lineRule="auto"/>
        <w:rPr>
          <w:sz w:val="24"/>
        </w:rPr>
      </w:pPr>
      <w:r>
        <w:rPr>
          <w:sz w:val="24"/>
        </w:rPr>
        <w:t xml:space="preserve">- </w:t>
      </w:r>
      <w:r w:rsidRPr="001A0A7E">
        <w:rPr>
          <w:sz w:val="24"/>
        </w:rPr>
        <w:t>Giá trị “H” càng tăng, độ đậm của nét bút càng giảm, giá trị “B” càng tăng thì màu đen của than chì càng đậm, mịn và nét chì có điểm rộng hơn.</w:t>
      </w:r>
    </w:p>
    <w:p w14:paraId="51B8450E" w14:textId="566069D6" w:rsidR="00924E05" w:rsidRPr="00924E05" w:rsidRDefault="00924E05" w:rsidP="00924E05">
      <w:pPr>
        <w:pStyle w:val="ListParagraph"/>
        <w:numPr>
          <w:ilvl w:val="0"/>
          <w:numId w:val="28"/>
        </w:numPr>
        <w:spacing w:line="312" w:lineRule="auto"/>
        <w:rPr>
          <w:sz w:val="24"/>
        </w:rPr>
      </w:pPr>
      <w:r>
        <w:rPr>
          <w:sz w:val="24"/>
        </w:rPr>
        <w:t>Sản phẩm mô hình nguyên tử đã hoàn thiện của các nhóm</w:t>
      </w:r>
    </w:p>
    <w:p w14:paraId="3D2F691A" w14:textId="5617725B" w:rsidR="00E94460" w:rsidRDefault="00E94460" w:rsidP="00E94460">
      <w:pPr>
        <w:spacing w:line="312" w:lineRule="auto"/>
        <w:rPr>
          <w:b/>
          <w:bCs/>
          <w:sz w:val="24"/>
        </w:rPr>
      </w:pPr>
      <w:r w:rsidRPr="000D64E8">
        <w:rPr>
          <w:b/>
          <w:bCs/>
          <w:sz w:val="24"/>
        </w:rPr>
        <w:t>d.</w:t>
      </w:r>
      <w:r w:rsidRPr="000D64E8">
        <w:rPr>
          <w:sz w:val="24"/>
        </w:rPr>
        <w:t xml:space="preserve"> </w:t>
      </w:r>
      <w:r w:rsidRPr="000D64E8">
        <w:rPr>
          <w:b/>
          <w:bCs/>
          <w:sz w:val="24"/>
        </w:rPr>
        <w:t>Tổ chức thực hiện:</w:t>
      </w:r>
    </w:p>
    <w:tbl>
      <w:tblPr>
        <w:tblStyle w:val="TableGrid"/>
        <w:tblW w:w="0" w:type="auto"/>
        <w:tblLook w:val="04A0" w:firstRow="1" w:lastRow="0" w:firstColumn="1" w:lastColumn="0" w:noHBand="0" w:noVBand="1"/>
      </w:tblPr>
      <w:tblGrid>
        <w:gridCol w:w="5240"/>
        <w:gridCol w:w="4331"/>
      </w:tblGrid>
      <w:tr w:rsidR="00924E05" w14:paraId="40056D19" w14:textId="77777777" w:rsidTr="00924E05">
        <w:tc>
          <w:tcPr>
            <w:tcW w:w="5240" w:type="dxa"/>
          </w:tcPr>
          <w:p w14:paraId="4A50B340" w14:textId="77777777" w:rsidR="00924E05" w:rsidRDefault="00924E05" w:rsidP="003C770D">
            <w:pPr>
              <w:spacing w:line="312" w:lineRule="auto"/>
              <w:jc w:val="center"/>
              <w:rPr>
                <w:b/>
                <w:lang w:val="nl-NL"/>
              </w:rPr>
            </w:pPr>
            <w:bookmarkStart w:id="5" w:name="_Hlk141606808"/>
            <w:r w:rsidRPr="001A43E0">
              <w:rPr>
                <w:b/>
                <w:bCs/>
                <w:sz w:val="24"/>
                <w:lang w:val="vi"/>
              </w:rPr>
              <w:t>Hoạt động của GV</w:t>
            </w:r>
          </w:p>
        </w:tc>
        <w:tc>
          <w:tcPr>
            <w:tcW w:w="4331" w:type="dxa"/>
          </w:tcPr>
          <w:p w14:paraId="14F96E34" w14:textId="77777777" w:rsidR="00924E05" w:rsidRDefault="00924E05" w:rsidP="003C770D">
            <w:pPr>
              <w:spacing w:line="312" w:lineRule="auto"/>
              <w:jc w:val="center"/>
              <w:rPr>
                <w:b/>
                <w:lang w:val="nl-NL"/>
              </w:rPr>
            </w:pPr>
            <w:r w:rsidRPr="001A43E0">
              <w:rPr>
                <w:b/>
                <w:bCs/>
                <w:sz w:val="24"/>
                <w:lang w:val="vi"/>
              </w:rPr>
              <w:t>Hoạt động của HS</w:t>
            </w:r>
          </w:p>
        </w:tc>
      </w:tr>
      <w:tr w:rsidR="00924E05" w14:paraId="4CB32F72" w14:textId="77777777" w:rsidTr="00924E05">
        <w:tc>
          <w:tcPr>
            <w:tcW w:w="5240" w:type="dxa"/>
          </w:tcPr>
          <w:p w14:paraId="2B37385E" w14:textId="77777777" w:rsidR="00924E05" w:rsidRPr="000D078B" w:rsidRDefault="00924E05" w:rsidP="003C770D">
            <w:pPr>
              <w:spacing w:line="312" w:lineRule="auto"/>
              <w:rPr>
                <w:b/>
                <w:bCs/>
                <w:sz w:val="24"/>
              </w:rPr>
            </w:pPr>
            <w:r w:rsidRPr="000D078B">
              <w:rPr>
                <w:b/>
                <w:bCs/>
                <w:sz w:val="24"/>
              </w:rPr>
              <w:t xml:space="preserve">* Chuyển giao nhiệm vụ: </w:t>
            </w:r>
          </w:p>
          <w:p w14:paraId="007A314A" w14:textId="247AC046" w:rsidR="00924E05" w:rsidRPr="000D078B" w:rsidRDefault="00924E05" w:rsidP="003C770D">
            <w:pPr>
              <w:spacing w:line="312" w:lineRule="auto"/>
              <w:rPr>
                <w:bCs/>
                <w:sz w:val="24"/>
              </w:rPr>
            </w:pPr>
            <w:r w:rsidRPr="001A43E0">
              <w:rPr>
                <w:bCs/>
                <w:sz w:val="24"/>
                <w:lang w:val="vi"/>
              </w:rPr>
              <w:t xml:space="preserve">- </w:t>
            </w:r>
            <w:r w:rsidRPr="000D078B">
              <w:rPr>
                <w:bCs/>
                <w:sz w:val="24"/>
              </w:rPr>
              <w:t xml:space="preserve">GV yêu cầu HS thảo luận cặp đôi và trả lời các câu hỏi </w:t>
            </w:r>
            <w:r>
              <w:rPr>
                <w:bCs/>
                <w:sz w:val="24"/>
              </w:rPr>
              <w:t xml:space="preserve">VD tr.14 SGK </w:t>
            </w:r>
            <w:r w:rsidRPr="000D078B">
              <w:rPr>
                <w:bCs/>
                <w:sz w:val="24"/>
              </w:rPr>
              <w:t>vào vở bài tập.</w:t>
            </w:r>
          </w:p>
          <w:p w14:paraId="6AC18DC4" w14:textId="77777777" w:rsidR="00924E05" w:rsidRPr="000D078B" w:rsidRDefault="00924E05" w:rsidP="003C770D">
            <w:pPr>
              <w:spacing w:line="312" w:lineRule="auto"/>
              <w:rPr>
                <w:iCs/>
                <w:sz w:val="24"/>
              </w:rPr>
            </w:pPr>
            <w:r w:rsidRPr="000D078B">
              <w:rPr>
                <w:iCs/>
                <w:sz w:val="24"/>
              </w:rPr>
              <w:t xml:space="preserve">- GV quan sát hỗ trợ khi cần thiết. </w:t>
            </w:r>
          </w:p>
          <w:p w14:paraId="1E6886A7" w14:textId="77777777" w:rsidR="00924E05" w:rsidRDefault="00924E05" w:rsidP="003C770D">
            <w:pPr>
              <w:spacing w:line="312" w:lineRule="auto"/>
              <w:rPr>
                <w:b/>
                <w:sz w:val="24"/>
                <w:lang w:val="de-DE"/>
              </w:rPr>
            </w:pPr>
            <w:r w:rsidRPr="000D078B">
              <w:rPr>
                <w:b/>
                <w:sz w:val="24"/>
                <w:lang w:val="de-DE"/>
              </w:rPr>
              <w:t>* Báo cáo</w:t>
            </w:r>
            <w:r>
              <w:rPr>
                <w:b/>
                <w:sz w:val="24"/>
                <w:lang w:val="de-DE"/>
              </w:rPr>
              <w:t xml:space="preserve">, </w:t>
            </w:r>
            <w:r w:rsidRPr="000D078B">
              <w:rPr>
                <w:b/>
                <w:sz w:val="24"/>
                <w:lang w:val="de-DE"/>
              </w:rPr>
              <w:t xml:space="preserve">thảo luận: </w:t>
            </w:r>
          </w:p>
          <w:p w14:paraId="2B026992" w14:textId="77777777" w:rsidR="00924E05" w:rsidRPr="00F2134D" w:rsidRDefault="00924E05" w:rsidP="003C770D">
            <w:pPr>
              <w:spacing w:line="312" w:lineRule="auto"/>
              <w:rPr>
                <w:b/>
                <w:sz w:val="24"/>
                <w:lang w:val="de-DE"/>
              </w:rPr>
            </w:pPr>
            <w:r w:rsidRPr="000D078B">
              <w:rPr>
                <w:bCs/>
                <w:sz w:val="24"/>
              </w:rPr>
              <w:t xml:space="preserve">- </w:t>
            </w:r>
            <w:r w:rsidRPr="00724C8B">
              <w:rPr>
                <w:bCs/>
                <w:iCs/>
                <w:sz w:val="24"/>
                <w:lang w:val="de-DE"/>
              </w:rPr>
              <w:t xml:space="preserve">Sau </w:t>
            </w:r>
            <w:r>
              <w:rPr>
                <w:bCs/>
                <w:iCs/>
                <w:sz w:val="24"/>
                <w:lang w:val="de-DE"/>
              </w:rPr>
              <w:t>5</w:t>
            </w:r>
            <w:r w:rsidRPr="00724C8B">
              <w:rPr>
                <w:bCs/>
                <w:iCs/>
                <w:sz w:val="24"/>
                <w:lang w:val="de-DE"/>
              </w:rPr>
              <w:t xml:space="preserve"> phút, GV chụp kết quả bài làm </w:t>
            </w:r>
            <w:r>
              <w:rPr>
                <w:bCs/>
                <w:iCs/>
                <w:sz w:val="24"/>
                <w:lang w:val="de-DE"/>
              </w:rPr>
              <w:t xml:space="preserve">3 </w:t>
            </w:r>
            <w:r w:rsidRPr="00724C8B">
              <w:rPr>
                <w:bCs/>
                <w:iCs/>
                <w:sz w:val="24"/>
                <w:lang w:val="de-DE"/>
              </w:rPr>
              <w:t>HS nhanh nhất lên màn chiếu và yêu cầu HS chia sẻ kết quả</w:t>
            </w:r>
          </w:p>
          <w:p w14:paraId="1698C2A9" w14:textId="77777777" w:rsidR="00924E05" w:rsidRPr="000D078B" w:rsidRDefault="00924E05" w:rsidP="003C770D">
            <w:pPr>
              <w:spacing w:line="312" w:lineRule="auto"/>
              <w:rPr>
                <w:b/>
                <w:sz w:val="24"/>
                <w:lang w:val="de-DE"/>
              </w:rPr>
            </w:pPr>
            <w:r w:rsidRPr="000D078B">
              <w:rPr>
                <w:b/>
                <w:sz w:val="24"/>
                <w:lang w:val="de-DE"/>
              </w:rPr>
              <w:t xml:space="preserve">* Kết luận, nhận định: </w:t>
            </w:r>
          </w:p>
          <w:p w14:paraId="0178D1CF" w14:textId="77777777" w:rsidR="00924E05" w:rsidRDefault="00924E05" w:rsidP="003C770D">
            <w:pPr>
              <w:spacing w:line="312" w:lineRule="auto"/>
              <w:rPr>
                <w:bCs/>
                <w:sz w:val="24"/>
              </w:rPr>
            </w:pPr>
            <w:r w:rsidRPr="000D078B">
              <w:rPr>
                <w:bCs/>
                <w:sz w:val="24"/>
              </w:rPr>
              <w:t xml:space="preserve">- GV </w:t>
            </w:r>
            <w:r w:rsidRPr="000D078B">
              <w:rPr>
                <w:bCs/>
                <w:sz w:val="24"/>
                <w:lang w:val="vi"/>
              </w:rPr>
              <w:t>chữa các câu trả lời sai (nếu có)</w:t>
            </w:r>
            <w:r w:rsidRPr="000D078B">
              <w:rPr>
                <w:bCs/>
                <w:sz w:val="24"/>
              </w:rPr>
              <w:t>. Chốt lại kiến thức.</w:t>
            </w:r>
          </w:p>
          <w:p w14:paraId="707768CE" w14:textId="67568FC0" w:rsidR="00924E05" w:rsidRDefault="00924E05" w:rsidP="003C770D">
            <w:pPr>
              <w:spacing w:line="312" w:lineRule="auto"/>
              <w:rPr>
                <w:b/>
                <w:bCs/>
                <w:sz w:val="24"/>
              </w:rPr>
            </w:pPr>
            <w:r w:rsidRPr="00924E05">
              <w:rPr>
                <w:b/>
                <w:bCs/>
                <w:sz w:val="24"/>
              </w:rPr>
              <w:t>Thiết kế mô hình nguyên tử</w:t>
            </w:r>
          </w:p>
          <w:p w14:paraId="2FFCA6F7" w14:textId="23DC1696" w:rsidR="00924E05" w:rsidRPr="00924E05" w:rsidRDefault="00924E05" w:rsidP="00924E05">
            <w:pPr>
              <w:spacing w:line="312" w:lineRule="auto"/>
              <w:rPr>
                <w:sz w:val="24"/>
              </w:rPr>
            </w:pPr>
            <w:r>
              <w:rPr>
                <w:sz w:val="24"/>
              </w:rPr>
              <w:t xml:space="preserve">- </w:t>
            </w:r>
            <w:r w:rsidRPr="00924E05">
              <w:rPr>
                <w:sz w:val="24"/>
              </w:rPr>
              <w:t>GV giới thiệu cho HS thực hiện hoạt động thiết kế mô hình nguyên tử, tự ghép nhóm 2 – 4 HS, cho mỗi nhóm bốc thăm một nguyên tử nguyên tố trong 20 nguyên tố hoá học đầu tiên hoặc thiết kế mô hình nguyên tử Carbon</w:t>
            </w:r>
          </w:p>
          <w:p w14:paraId="0A9E1C96" w14:textId="069C5490" w:rsidR="00924E05" w:rsidRPr="00924E05" w:rsidRDefault="00924E05" w:rsidP="00924E05">
            <w:pPr>
              <w:spacing w:line="312" w:lineRule="auto"/>
              <w:rPr>
                <w:sz w:val="24"/>
              </w:rPr>
            </w:pPr>
            <w:r>
              <w:rPr>
                <w:sz w:val="24"/>
              </w:rPr>
              <w:t xml:space="preserve">- </w:t>
            </w:r>
            <w:r w:rsidRPr="00924E05">
              <w:rPr>
                <w:sz w:val="24"/>
              </w:rPr>
              <w:t>Gv gợi ý nguyên liệu: đất nặn, bìa các tông, các sản phẩm tái chế. Dụng cụ: bút màu, chỉ, compa, kéo</w:t>
            </w:r>
          </w:p>
          <w:p w14:paraId="7D707ED8" w14:textId="7ED5992E" w:rsidR="00924E05" w:rsidRPr="00924E05" w:rsidRDefault="00924E05" w:rsidP="00924E05">
            <w:pPr>
              <w:spacing w:line="312" w:lineRule="auto"/>
              <w:rPr>
                <w:b/>
                <w:bCs/>
                <w:sz w:val="24"/>
                <w:lang w:val="nl-NL"/>
              </w:rPr>
            </w:pPr>
            <w:r>
              <w:rPr>
                <w:sz w:val="24"/>
              </w:rPr>
              <w:t xml:space="preserve">- </w:t>
            </w:r>
            <w:r w:rsidRPr="00924E05">
              <w:rPr>
                <w:sz w:val="24"/>
              </w:rPr>
              <w:t>GV yêu cầu HS xây dựng kế hoạch thiết kế, khuyến khích HS trang trí đẹp mắt và sáng tạo, có động viện và khích lẹ các sản phẩm tốt</w:t>
            </w:r>
          </w:p>
        </w:tc>
        <w:tc>
          <w:tcPr>
            <w:tcW w:w="4331" w:type="dxa"/>
          </w:tcPr>
          <w:p w14:paraId="5FBF202C" w14:textId="77777777" w:rsidR="00924E05" w:rsidRPr="000D078B" w:rsidRDefault="00924E05" w:rsidP="003C770D">
            <w:pPr>
              <w:spacing w:line="312" w:lineRule="auto"/>
              <w:rPr>
                <w:b/>
                <w:sz w:val="24"/>
                <w:lang w:val="de-DE"/>
              </w:rPr>
            </w:pPr>
            <w:r w:rsidRPr="000D078B">
              <w:rPr>
                <w:b/>
                <w:sz w:val="24"/>
                <w:lang w:val="de-DE"/>
              </w:rPr>
              <w:t xml:space="preserve">* Thực hiện nhiệm vụ: </w:t>
            </w:r>
          </w:p>
          <w:p w14:paraId="424233FE" w14:textId="77777777" w:rsidR="00924E05" w:rsidRPr="000D078B" w:rsidRDefault="00924E05" w:rsidP="003C770D">
            <w:pPr>
              <w:spacing w:line="312" w:lineRule="auto"/>
              <w:rPr>
                <w:bCs/>
                <w:iCs/>
                <w:sz w:val="24"/>
                <w:lang w:val="de-DE"/>
              </w:rPr>
            </w:pPr>
            <w:r w:rsidRPr="000D078B">
              <w:rPr>
                <w:bCs/>
                <w:sz w:val="24"/>
              </w:rPr>
              <w:t xml:space="preserve">- </w:t>
            </w:r>
            <w:r w:rsidRPr="000D078B">
              <w:rPr>
                <w:bCs/>
                <w:iCs/>
                <w:sz w:val="24"/>
                <w:lang w:val="de-DE"/>
              </w:rPr>
              <w:t>HS tiếp nhận nhiệm vụ, vận dụng kiến thức đã học, thảo luận và trả lời câu hỏi vào vở</w:t>
            </w:r>
          </w:p>
          <w:p w14:paraId="7BB6F0AE" w14:textId="77777777" w:rsidR="00924E05" w:rsidRDefault="00924E05" w:rsidP="003C770D">
            <w:pPr>
              <w:spacing w:line="312" w:lineRule="auto"/>
              <w:rPr>
                <w:bCs/>
                <w:sz w:val="24"/>
              </w:rPr>
            </w:pPr>
          </w:p>
          <w:p w14:paraId="343C492F" w14:textId="77777777" w:rsidR="00924E05" w:rsidRPr="000D078B" w:rsidRDefault="00924E05" w:rsidP="003C770D">
            <w:pPr>
              <w:spacing w:line="312" w:lineRule="auto"/>
              <w:rPr>
                <w:bCs/>
                <w:sz w:val="24"/>
              </w:rPr>
            </w:pPr>
            <w:r w:rsidRPr="000D078B">
              <w:rPr>
                <w:bCs/>
                <w:sz w:val="24"/>
              </w:rPr>
              <w:t xml:space="preserve">- 3 HS </w:t>
            </w:r>
            <w:r w:rsidRPr="00724C8B">
              <w:rPr>
                <w:bCs/>
                <w:sz w:val="24"/>
              </w:rPr>
              <w:t>trình bày bài làm của mình</w:t>
            </w:r>
            <w:r w:rsidRPr="000D078B">
              <w:rPr>
                <w:bCs/>
                <w:sz w:val="24"/>
              </w:rPr>
              <w:t>. HS khác theo dõi, nhận xét, bổ sung</w:t>
            </w:r>
          </w:p>
          <w:p w14:paraId="07D06CC4" w14:textId="77777777" w:rsidR="00924E05" w:rsidRDefault="00924E05" w:rsidP="003C770D">
            <w:pPr>
              <w:spacing w:line="312" w:lineRule="auto"/>
              <w:rPr>
                <w:bCs/>
                <w:sz w:val="24"/>
              </w:rPr>
            </w:pPr>
          </w:p>
          <w:p w14:paraId="4EC47A84" w14:textId="77777777" w:rsidR="00924E05" w:rsidRDefault="00924E05" w:rsidP="003C770D">
            <w:pPr>
              <w:spacing w:line="312" w:lineRule="auto"/>
              <w:rPr>
                <w:bCs/>
                <w:sz w:val="24"/>
              </w:rPr>
            </w:pPr>
            <w:r w:rsidRPr="000D078B">
              <w:rPr>
                <w:bCs/>
                <w:sz w:val="24"/>
              </w:rPr>
              <w:t>- HS tự đánh giá câu trả lời của bản thân  dựa trên đáp án GV đưa ra</w:t>
            </w:r>
          </w:p>
          <w:p w14:paraId="38F1338D" w14:textId="77777777" w:rsidR="00924E05" w:rsidRDefault="00924E05" w:rsidP="00924E05">
            <w:pPr>
              <w:rPr>
                <w:bCs/>
                <w:sz w:val="24"/>
              </w:rPr>
            </w:pPr>
          </w:p>
          <w:p w14:paraId="5424EED7" w14:textId="77777777" w:rsidR="00924E05" w:rsidRDefault="00924E05" w:rsidP="00924E05">
            <w:pPr>
              <w:rPr>
                <w:lang w:val="nl-NL"/>
              </w:rPr>
            </w:pPr>
          </w:p>
          <w:p w14:paraId="27EB9642" w14:textId="7C7AC0A9" w:rsidR="00924E05" w:rsidRPr="00924E05" w:rsidRDefault="00924E05" w:rsidP="00924E05">
            <w:pPr>
              <w:spacing w:line="312" w:lineRule="auto"/>
              <w:rPr>
                <w:sz w:val="24"/>
              </w:rPr>
            </w:pPr>
            <w:r>
              <w:rPr>
                <w:sz w:val="24"/>
              </w:rPr>
              <w:t xml:space="preserve">- </w:t>
            </w:r>
            <w:r w:rsidRPr="00924E05">
              <w:rPr>
                <w:sz w:val="24"/>
              </w:rPr>
              <w:t>HS thực hiện thiết kế ở nhà, các sản phẩm sẽ báo cáo ở tiết học sau.</w:t>
            </w:r>
          </w:p>
          <w:p w14:paraId="61E942C3" w14:textId="77777777" w:rsidR="00924E05" w:rsidRPr="00924E05" w:rsidRDefault="00924E05" w:rsidP="00924E05">
            <w:pPr>
              <w:rPr>
                <w:lang w:val="nl-NL"/>
              </w:rPr>
            </w:pPr>
          </w:p>
        </w:tc>
      </w:tr>
      <w:bookmarkEnd w:id="5"/>
    </w:tbl>
    <w:p w14:paraId="59BBA292" w14:textId="77777777" w:rsidR="00CB4718" w:rsidRPr="00CB4718" w:rsidRDefault="00CB4718" w:rsidP="00CB4718">
      <w:pPr>
        <w:spacing w:line="312" w:lineRule="auto"/>
        <w:rPr>
          <w:sz w:val="24"/>
        </w:rPr>
      </w:pPr>
    </w:p>
    <w:sectPr w:rsidR="00CB4718" w:rsidRPr="00CB4718" w:rsidSect="00EF0D90">
      <w:pgSz w:w="11906" w:h="16838" w:code="9"/>
      <w:pgMar w:top="1134" w:right="1021" w:bottom="1021" w:left="130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806ED" w14:textId="77777777" w:rsidR="00464502" w:rsidRDefault="00464502" w:rsidP="006846CF">
      <w:pPr>
        <w:spacing w:line="240" w:lineRule="auto"/>
      </w:pPr>
      <w:r>
        <w:separator/>
      </w:r>
    </w:p>
  </w:endnote>
  <w:endnote w:type="continuationSeparator" w:id="0">
    <w:p w14:paraId="24029998" w14:textId="77777777" w:rsidR="00464502" w:rsidRDefault="00464502" w:rsidP="006846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UTM Ambrose">
    <w:altName w:val="Cambria"/>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C37B8" w14:textId="77777777" w:rsidR="00464502" w:rsidRDefault="00464502" w:rsidP="006846CF">
      <w:pPr>
        <w:spacing w:line="240" w:lineRule="auto"/>
      </w:pPr>
      <w:r>
        <w:separator/>
      </w:r>
    </w:p>
  </w:footnote>
  <w:footnote w:type="continuationSeparator" w:id="0">
    <w:p w14:paraId="417C16D6" w14:textId="77777777" w:rsidR="00464502" w:rsidRDefault="00464502" w:rsidP="006846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DECDB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B0D3B"/>
    <w:multiLevelType w:val="hybridMultilevel"/>
    <w:tmpl w:val="F168D0A4"/>
    <w:lvl w:ilvl="0" w:tplc="6A6C19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E6AB7"/>
    <w:multiLevelType w:val="multilevel"/>
    <w:tmpl w:val="29B46D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754E87"/>
    <w:multiLevelType w:val="hybridMultilevel"/>
    <w:tmpl w:val="8CA2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85564"/>
    <w:multiLevelType w:val="hybridMultilevel"/>
    <w:tmpl w:val="45A687DC"/>
    <w:lvl w:ilvl="0" w:tplc="6A6C19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97B15"/>
    <w:multiLevelType w:val="hybridMultilevel"/>
    <w:tmpl w:val="554E20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416C7"/>
    <w:multiLevelType w:val="hybridMultilevel"/>
    <w:tmpl w:val="F1F28382"/>
    <w:lvl w:ilvl="0" w:tplc="6A6C19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94FC2"/>
    <w:multiLevelType w:val="hybridMultilevel"/>
    <w:tmpl w:val="0280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EB468D"/>
    <w:multiLevelType w:val="hybridMultilevel"/>
    <w:tmpl w:val="D49AB146"/>
    <w:lvl w:ilvl="0" w:tplc="6B588F5E">
      <w:start w:val="1"/>
      <w:numFmt w:val="decimal"/>
      <w:pStyle w:val="MTDisplayEquation"/>
      <w:lvlText w:val="%1."/>
      <w:lvlJc w:val="left"/>
      <w:pPr>
        <w:ind w:left="720" w:hanging="360"/>
      </w:pPr>
      <w:rPr>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221E007B"/>
    <w:multiLevelType w:val="hybridMultilevel"/>
    <w:tmpl w:val="3C4EFB68"/>
    <w:lvl w:ilvl="0" w:tplc="0CCA22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B0F2455"/>
    <w:multiLevelType w:val="hybridMultilevel"/>
    <w:tmpl w:val="0E0A03C4"/>
    <w:lvl w:ilvl="0" w:tplc="6A6C19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E32C2"/>
    <w:multiLevelType w:val="hybridMultilevel"/>
    <w:tmpl w:val="F2F8D09C"/>
    <w:lvl w:ilvl="0" w:tplc="C87022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597600"/>
    <w:multiLevelType w:val="hybridMultilevel"/>
    <w:tmpl w:val="44222F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3CCA437D"/>
    <w:multiLevelType w:val="hybridMultilevel"/>
    <w:tmpl w:val="8FB6D1B6"/>
    <w:lvl w:ilvl="0" w:tplc="22020650">
      <w:start w:val="1"/>
      <w:numFmt w:val="bullet"/>
      <w:lvlText w:val=""/>
      <w:lvlJc w:val="left"/>
      <w:pPr>
        <w:tabs>
          <w:tab w:val="num" w:pos="720"/>
        </w:tabs>
        <w:ind w:left="720" w:hanging="360"/>
      </w:pPr>
      <w:rPr>
        <w:rFonts w:ascii="Symbol" w:hAnsi="Symbol" w:hint="default"/>
        <w:color w:val="auto"/>
      </w:rPr>
    </w:lvl>
    <w:lvl w:ilvl="1" w:tplc="794CDAF0" w:tentative="1">
      <w:start w:val="1"/>
      <w:numFmt w:val="bullet"/>
      <w:lvlText w:val="-"/>
      <w:lvlJc w:val="left"/>
      <w:pPr>
        <w:tabs>
          <w:tab w:val="num" w:pos="1440"/>
        </w:tabs>
        <w:ind w:left="1440" w:hanging="360"/>
      </w:pPr>
      <w:rPr>
        <w:rFonts w:ascii="Times New Roman" w:hAnsi="Times New Roman" w:hint="default"/>
      </w:rPr>
    </w:lvl>
    <w:lvl w:ilvl="2" w:tplc="A9E8B772" w:tentative="1">
      <w:start w:val="1"/>
      <w:numFmt w:val="bullet"/>
      <w:lvlText w:val="-"/>
      <w:lvlJc w:val="left"/>
      <w:pPr>
        <w:tabs>
          <w:tab w:val="num" w:pos="2160"/>
        </w:tabs>
        <w:ind w:left="2160" w:hanging="360"/>
      </w:pPr>
      <w:rPr>
        <w:rFonts w:ascii="Times New Roman" w:hAnsi="Times New Roman" w:hint="default"/>
      </w:rPr>
    </w:lvl>
    <w:lvl w:ilvl="3" w:tplc="15304F6A" w:tentative="1">
      <w:start w:val="1"/>
      <w:numFmt w:val="bullet"/>
      <w:lvlText w:val="-"/>
      <w:lvlJc w:val="left"/>
      <w:pPr>
        <w:tabs>
          <w:tab w:val="num" w:pos="2880"/>
        </w:tabs>
        <w:ind w:left="2880" w:hanging="360"/>
      </w:pPr>
      <w:rPr>
        <w:rFonts w:ascii="Times New Roman" w:hAnsi="Times New Roman" w:hint="default"/>
      </w:rPr>
    </w:lvl>
    <w:lvl w:ilvl="4" w:tplc="E80A49F8" w:tentative="1">
      <w:start w:val="1"/>
      <w:numFmt w:val="bullet"/>
      <w:lvlText w:val="-"/>
      <w:lvlJc w:val="left"/>
      <w:pPr>
        <w:tabs>
          <w:tab w:val="num" w:pos="3600"/>
        </w:tabs>
        <w:ind w:left="3600" w:hanging="360"/>
      </w:pPr>
      <w:rPr>
        <w:rFonts w:ascii="Times New Roman" w:hAnsi="Times New Roman" w:hint="default"/>
      </w:rPr>
    </w:lvl>
    <w:lvl w:ilvl="5" w:tplc="2864FACE" w:tentative="1">
      <w:start w:val="1"/>
      <w:numFmt w:val="bullet"/>
      <w:lvlText w:val="-"/>
      <w:lvlJc w:val="left"/>
      <w:pPr>
        <w:tabs>
          <w:tab w:val="num" w:pos="4320"/>
        </w:tabs>
        <w:ind w:left="4320" w:hanging="360"/>
      </w:pPr>
      <w:rPr>
        <w:rFonts w:ascii="Times New Roman" w:hAnsi="Times New Roman" w:hint="default"/>
      </w:rPr>
    </w:lvl>
    <w:lvl w:ilvl="6" w:tplc="50B831B0" w:tentative="1">
      <w:start w:val="1"/>
      <w:numFmt w:val="bullet"/>
      <w:lvlText w:val="-"/>
      <w:lvlJc w:val="left"/>
      <w:pPr>
        <w:tabs>
          <w:tab w:val="num" w:pos="5040"/>
        </w:tabs>
        <w:ind w:left="5040" w:hanging="360"/>
      </w:pPr>
      <w:rPr>
        <w:rFonts w:ascii="Times New Roman" w:hAnsi="Times New Roman" w:hint="default"/>
      </w:rPr>
    </w:lvl>
    <w:lvl w:ilvl="7" w:tplc="A754D730" w:tentative="1">
      <w:start w:val="1"/>
      <w:numFmt w:val="bullet"/>
      <w:lvlText w:val="-"/>
      <w:lvlJc w:val="left"/>
      <w:pPr>
        <w:tabs>
          <w:tab w:val="num" w:pos="5760"/>
        </w:tabs>
        <w:ind w:left="5760" w:hanging="360"/>
      </w:pPr>
      <w:rPr>
        <w:rFonts w:ascii="Times New Roman" w:hAnsi="Times New Roman" w:hint="default"/>
      </w:rPr>
    </w:lvl>
    <w:lvl w:ilvl="8" w:tplc="C890E0A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EE46993"/>
    <w:multiLevelType w:val="hybridMultilevel"/>
    <w:tmpl w:val="E52684CA"/>
    <w:lvl w:ilvl="0" w:tplc="C87022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803AD"/>
    <w:multiLevelType w:val="hybridMultilevel"/>
    <w:tmpl w:val="3A88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D47337"/>
    <w:multiLevelType w:val="hybridMultilevel"/>
    <w:tmpl w:val="C5B68056"/>
    <w:lvl w:ilvl="0" w:tplc="3724CD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AD7826"/>
    <w:multiLevelType w:val="hybridMultilevel"/>
    <w:tmpl w:val="CB645A86"/>
    <w:lvl w:ilvl="0" w:tplc="B282953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2B6709"/>
    <w:multiLevelType w:val="multilevel"/>
    <w:tmpl w:val="239ED2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3C20C00"/>
    <w:multiLevelType w:val="hybridMultilevel"/>
    <w:tmpl w:val="2B90AC36"/>
    <w:lvl w:ilvl="0" w:tplc="6A6C19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522EF"/>
    <w:multiLevelType w:val="hybridMultilevel"/>
    <w:tmpl w:val="AEE04C26"/>
    <w:lvl w:ilvl="0" w:tplc="3724CDA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8013A2"/>
    <w:multiLevelType w:val="hybridMultilevel"/>
    <w:tmpl w:val="A080C6A0"/>
    <w:lvl w:ilvl="0" w:tplc="22B85B28">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3" w15:restartNumberingAfterBreak="0">
    <w:nsid w:val="57A3591D"/>
    <w:multiLevelType w:val="hybridMultilevel"/>
    <w:tmpl w:val="D25A609C"/>
    <w:lvl w:ilvl="0" w:tplc="22B85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8A6742"/>
    <w:multiLevelType w:val="hybridMultilevel"/>
    <w:tmpl w:val="3CC01F48"/>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986EAA"/>
    <w:multiLevelType w:val="multilevel"/>
    <w:tmpl w:val="5846CF60"/>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7BD5C48"/>
    <w:multiLevelType w:val="hybridMultilevel"/>
    <w:tmpl w:val="DDBCFCF4"/>
    <w:lvl w:ilvl="0" w:tplc="C87022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460F8F"/>
    <w:multiLevelType w:val="hybridMultilevel"/>
    <w:tmpl w:val="369A2566"/>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5972136">
    <w:abstractNumId w:val="8"/>
  </w:num>
  <w:num w:numId="2" w16cid:durableId="1382361380">
    <w:abstractNumId w:val="0"/>
  </w:num>
  <w:num w:numId="3" w16cid:durableId="124587830">
    <w:abstractNumId w:val="14"/>
  </w:num>
  <w:num w:numId="4" w16cid:durableId="1584991976">
    <w:abstractNumId w:val="13"/>
  </w:num>
  <w:num w:numId="5" w16cid:durableId="693115882">
    <w:abstractNumId w:val="10"/>
  </w:num>
  <w:num w:numId="6" w16cid:durableId="1973361530">
    <w:abstractNumId w:val="7"/>
  </w:num>
  <w:num w:numId="7" w16cid:durableId="1481650936">
    <w:abstractNumId w:val="1"/>
  </w:num>
  <w:num w:numId="8" w16cid:durableId="1134837557">
    <w:abstractNumId w:val="6"/>
  </w:num>
  <w:num w:numId="9" w16cid:durableId="1814447412">
    <w:abstractNumId w:val="11"/>
  </w:num>
  <w:num w:numId="10" w16cid:durableId="1121460823">
    <w:abstractNumId w:val="4"/>
  </w:num>
  <w:num w:numId="11" w16cid:durableId="806317105">
    <w:abstractNumId w:val="9"/>
  </w:num>
  <w:num w:numId="12" w16cid:durableId="317467045">
    <w:abstractNumId w:val="18"/>
  </w:num>
  <w:num w:numId="13" w16cid:durableId="1149514183">
    <w:abstractNumId w:val="17"/>
  </w:num>
  <w:num w:numId="14" w16cid:durableId="1758094314">
    <w:abstractNumId w:val="21"/>
  </w:num>
  <w:num w:numId="15" w16cid:durableId="1997951290">
    <w:abstractNumId w:val="24"/>
  </w:num>
  <w:num w:numId="16" w16cid:durableId="1195844117">
    <w:abstractNumId w:val="25"/>
  </w:num>
  <w:num w:numId="17" w16cid:durableId="183636536">
    <w:abstractNumId w:val="12"/>
  </w:num>
  <w:num w:numId="18" w16cid:durableId="253131569">
    <w:abstractNumId w:val="20"/>
  </w:num>
  <w:num w:numId="19" w16cid:durableId="33118731">
    <w:abstractNumId w:val="19"/>
  </w:num>
  <w:num w:numId="20" w16cid:durableId="846141744">
    <w:abstractNumId w:val="26"/>
  </w:num>
  <w:num w:numId="21" w16cid:durableId="1539857655">
    <w:abstractNumId w:val="15"/>
  </w:num>
  <w:num w:numId="22" w16cid:durableId="1892420092">
    <w:abstractNumId w:val="16"/>
  </w:num>
  <w:num w:numId="23" w16cid:durableId="1582565466">
    <w:abstractNumId w:val="5"/>
  </w:num>
  <w:num w:numId="24" w16cid:durableId="1589731170">
    <w:abstractNumId w:val="27"/>
  </w:num>
  <w:num w:numId="25" w16cid:durableId="1251503651">
    <w:abstractNumId w:val="2"/>
  </w:num>
  <w:num w:numId="26" w16cid:durableId="796071905">
    <w:abstractNumId w:val="22"/>
  </w:num>
  <w:num w:numId="27" w16cid:durableId="1069619360">
    <w:abstractNumId w:val="23"/>
  </w:num>
  <w:num w:numId="28" w16cid:durableId="46913192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A4F"/>
    <w:rsid w:val="00003A32"/>
    <w:rsid w:val="00004E65"/>
    <w:rsid w:val="00004FD2"/>
    <w:rsid w:val="0000760C"/>
    <w:rsid w:val="00010C4F"/>
    <w:rsid w:val="000138FC"/>
    <w:rsid w:val="00017553"/>
    <w:rsid w:val="00021CE4"/>
    <w:rsid w:val="0002309F"/>
    <w:rsid w:val="00024CC9"/>
    <w:rsid w:val="00024E32"/>
    <w:rsid w:val="00025567"/>
    <w:rsid w:val="00025B51"/>
    <w:rsid w:val="00026C82"/>
    <w:rsid w:val="000270F2"/>
    <w:rsid w:val="00033FFC"/>
    <w:rsid w:val="00042304"/>
    <w:rsid w:val="000424E7"/>
    <w:rsid w:val="00043B28"/>
    <w:rsid w:val="00044AC1"/>
    <w:rsid w:val="0005134E"/>
    <w:rsid w:val="00060483"/>
    <w:rsid w:val="00061868"/>
    <w:rsid w:val="00061EF0"/>
    <w:rsid w:val="00062FA2"/>
    <w:rsid w:val="000643B3"/>
    <w:rsid w:val="000663AB"/>
    <w:rsid w:val="0006699B"/>
    <w:rsid w:val="00067253"/>
    <w:rsid w:val="00067CFB"/>
    <w:rsid w:val="00070BB3"/>
    <w:rsid w:val="00070DDC"/>
    <w:rsid w:val="00072B55"/>
    <w:rsid w:val="0007305D"/>
    <w:rsid w:val="00074A60"/>
    <w:rsid w:val="00081B3F"/>
    <w:rsid w:val="00085C13"/>
    <w:rsid w:val="00087434"/>
    <w:rsid w:val="000926AE"/>
    <w:rsid w:val="00092914"/>
    <w:rsid w:val="00094439"/>
    <w:rsid w:val="000963F3"/>
    <w:rsid w:val="00096C97"/>
    <w:rsid w:val="000A285B"/>
    <w:rsid w:val="000A292B"/>
    <w:rsid w:val="000A3D48"/>
    <w:rsid w:val="000A5736"/>
    <w:rsid w:val="000A6333"/>
    <w:rsid w:val="000B3C78"/>
    <w:rsid w:val="000B3CF1"/>
    <w:rsid w:val="000B480D"/>
    <w:rsid w:val="000B6E75"/>
    <w:rsid w:val="000C0748"/>
    <w:rsid w:val="000C1839"/>
    <w:rsid w:val="000C5EFE"/>
    <w:rsid w:val="000C63DC"/>
    <w:rsid w:val="000C747C"/>
    <w:rsid w:val="000D6339"/>
    <w:rsid w:val="000D64E8"/>
    <w:rsid w:val="000E3135"/>
    <w:rsid w:val="000E4FFC"/>
    <w:rsid w:val="000F1D68"/>
    <w:rsid w:val="000F1E28"/>
    <w:rsid w:val="000F3731"/>
    <w:rsid w:val="000F564F"/>
    <w:rsid w:val="000F63F2"/>
    <w:rsid w:val="000F72E8"/>
    <w:rsid w:val="000F799D"/>
    <w:rsid w:val="0010410A"/>
    <w:rsid w:val="001137BD"/>
    <w:rsid w:val="001149B3"/>
    <w:rsid w:val="0011605E"/>
    <w:rsid w:val="00117189"/>
    <w:rsid w:val="00120450"/>
    <w:rsid w:val="0012059C"/>
    <w:rsid w:val="00124175"/>
    <w:rsid w:val="0012767C"/>
    <w:rsid w:val="00130A40"/>
    <w:rsid w:val="00130FC2"/>
    <w:rsid w:val="0013174F"/>
    <w:rsid w:val="001334EF"/>
    <w:rsid w:val="00135BA1"/>
    <w:rsid w:val="00137806"/>
    <w:rsid w:val="00140D52"/>
    <w:rsid w:val="001411E6"/>
    <w:rsid w:val="00142B35"/>
    <w:rsid w:val="001431A5"/>
    <w:rsid w:val="00150EDF"/>
    <w:rsid w:val="0015208C"/>
    <w:rsid w:val="00154623"/>
    <w:rsid w:val="00154CBC"/>
    <w:rsid w:val="001552AF"/>
    <w:rsid w:val="00160D64"/>
    <w:rsid w:val="00161085"/>
    <w:rsid w:val="00162024"/>
    <w:rsid w:val="001636AC"/>
    <w:rsid w:val="00165C77"/>
    <w:rsid w:val="00165C8D"/>
    <w:rsid w:val="00166DB8"/>
    <w:rsid w:val="001677CA"/>
    <w:rsid w:val="001751C8"/>
    <w:rsid w:val="00175A82"/>
    <w:rsid w:val="001767E7"/>
    <w:rsid w:val="00176D25"/>
    <w:rsid w:val="00176E6A"/>
    <w:rsid w:val="00183307"/>
    <w:rsid w:val="00186CB5"/>
    <w:rsid w:val="00193CF2"/>
    <w:rsid w:val="00195016"/>
    <w:rsid w:val="00195A2C"/>
    <w:rsid w:val="00195E01"/>
    <w:rsid w:val="00196E90"/>
    <w:rsid w:val="0019707B"/>
    <w:rsid w:val="001A0A7E"/>
    <w:rsid w:val="001A0F7E"/>
    <w:rsid w:val="001A6343"/>
    <w:rsid w:val="001A7583"/>
    <w:rsid w:val="001A7716"/>
    <w:rsid w:val="001B327E"/>
    <w:rsid w:val="001B5A88"/>
    <w:rsid w:val="001B7C8D"/>
    <w:rsid w:val="001C01A5"/>
    <w:rsid w:val="001C1BBC"/>
    <w:rsid w:val="001C253D"/>
    <w:rsid w:val="001C3823"/>
    <w:rsid w:val="001C52CB"/>
    <w:rsid w:val="001D07D6"/>
    <w:rsid w:val="001D122E"/>
    <w:rsid w:val="001D20E3"/>
    <w:rsid w:val="001D3465"/>
    <w:rsid w:val="001D695E"/>
    <w:rsid w:val="001D7811"/>
    <w:rsid w:val="001E46AC"/>
    <w:rsid w:val="001E4917"/>
    <w:rsid w:val="001E4F11"/>
    <w:rsid w:val="001E53B3"/>
    <w:rsid w:val="001E65D8"/>
    <w:rsid w:val="001E79B0"/>
    <w:rsid w:val="001F0582"/>
    <w:rsid w:val="0020013E"/>
    <w:rsid w:val="0020211D"/>
    <w:rsid w:val="00204DD9"/>
    <w:rsid w:val="00211136"/>
    <w:rsid w:val="00211E96"/>
    <w:rsid w:val="00214414"/>
    <w:rsid w:val="00217DB2"/>
    <w:rsid w:val="00220259"/>
    <w:rsid w:val="00221562"/>
    <w:rsid w:val="00223B1A"/>
    <w:rsid w:val="002249F1"/>
    <w:rsid w:val="002257DD"/>
    <w:rsid w:val="00234405"/>
    <w:rsid w:val="002371D5"/>
    <w:rsid w:val="00237541"/>
    <w:rsid w:val="00240CCB"/>
    <w:rsid w:val="00240EFC"/>
    <w:rsid w:val="00241F4E"/>
    <w:rsid w:val="00242C44"/>
    <w:rsid w:val="002462F7"/>
    <w:rsid w:val="00247FF8"/>
    <w:rsid w:val="0025375A"/>
    <w:rsid w:val="00253D71"/>
    <w:rsid w:val="00257CB2"/>
    <w:rsid w:val="00263FA1"/>
    <w:rsid w:val="00265289"/>
    <w:rsid w:val="00267605"/>
    <w:rsid w:val="002677FA"/>
    <w:rsid w:val="0027068E"/>
    <w:rsid w:val="00273783"/>
    <w:rsid w:val="00274E9A"/>
    <w:rsid w:val="00275B21"/>
    <w:rsid w:val="00276318"/>
    <w:rsid w:val="00277526"/>
    <w:rsid w:val="0028343B"/>
    <w:rsid w:val="0028379F"/>
    <w:rsid w:val="00284EB1"/>
    <w:rsid w:val="002946E4"/>
    <w:rsid w:val="00294E8F"/>
    <w:rsid w:val="002955F9"/>
    <w:rsid w:val="00296342"/>
    <w:rsid w:val="00296B06"/>
    <w:rsid w:val="002A0394"/>
    <w:rsid w:val="002A0664"/>
    <w:rsid w:val="002A13EA"/>
    <w:rsid w:val="002A3EEB"/>
    <w:rsid w:val="002A55B6"/>
    <w:rsid w:val="002A63DB"/>
    <w:rsid w:val="002A7DE5"/>
    <w:rsid w:val="002B24D1"/>
    <w:rsid w:val="002B3E87"/>
    <w:rsid w:val="002B4C88"/>
    <w:rsid w:val="002B5EC0"/>
    <w:rsid w:val="002B5F41"/>
    <w:rsid w:val="002B63B3"/>
    <w:rsid w:val="002B761C"/>
    <w:rsid w:val="002C4533"/>
    <w:rsid w:val="002C6609"/>
    <w:rsid w:val="002D2C84"/>
    <w:rsid w:val="002D2ED3"/>
    <w:rsid w:val="002D5BE0"/>
    <w:rsid w:val="002D5EA7"/>
    <w:rsid w:val="002E2383"/>
    <w:rsid w:val="002E47FD"/>
    <w:rsid w:val="002F0435"/>
    <w:rsid w:val="002F06EA"/>
    <w:rsid w:val="00300901"/>
    <w:rsid w:val="00301538"/>
    <w:rsid w:val="00307759"/>
    <w:rsid w:val="00310F71"/>
    <w:rsid w:val="00315C11"/>
    <w:rsid w:val="003203DA"/>
    <w:rsid w:val="00321160"/>
    <w:rsid w:val="003228BB"/>
    <w:rsid w:val="00334920"/>
    <w:rsid w:val="00335C4C"/>
    <w:rsid w:val="00336D1B"/>
    <w:rsid w:val="003423B3"/>
    <w:rsid w:val="00343C9E"/>
    <w:rsid w:val="00344A82"/>
    <w:rsid w:val="00346D02"/>
    <w:rsid w:val="0034731F"/>
    <w:rsid w:val="00350131"/>
    <w:rsid w:val="0035040D"/>
    <w:rsid w:val="00350AB9"/>
    <w:rsid w:val="00352395"/>
    <w:rsid w:val="0035282E"/>
    <w:rsid w:val="00353207"/>
    <w:rsid w:val="00353859"/>
    <w:rsid w:val="003562F8"/>
    <w:rsid w:val="003570BC"/>
    <w:rsid w:val="0036070F"/>
    <w:rsid w:val="0036215B"/>
    <w:rsid w:val="00364EE5"/>
    <w:rsid w:val="00365968"/>
    <w:rsid w:val="0036712F"/>
    <w:rsid w:val="0037213A"/>
    <w:rsid w:val="00374765"/>
    <w:rsid w:val="00376128"/>
    <w:rsid w:val="00384474"/>
    <w:rsid w:val="0038565F"/>
    <w:rsid w:val="00387C1E"/>
    <w:rsid w:val="003905BF"/>
    <w:rsid w:val="00392F50"/>
    <w:rsid w:val="00394870"/>
    <w:rsid w:val="003A1DBD"/>
    <w:rsid w:val="003A50FA"/>
    <w:rsid w:val="003A7E2C"/>
    <w:rsid w:val="003B30B9"/>
    <w:rsid w:val="003B3E89"/>
    <w:rsid w:val="003B6197"/>
    <w:rsid w:val="003B776B"/>
    <w:rsid w:val="003C0249"/>
    <w:rsid w:val="003C0A2E"/>
    <w:rsid w:val="003C2799"/>
    <w:rsid w:val="003C3781"/>
    <w:rsid w:val="003C40FD"/>
    <w:rsid w:val="003D3847"/>
    <w:rsid w:val="003D598F"/>
    <w:rsid w:val="003D6886"/>
    <w:rsid w:val="003E2ADE"/>
    <w:rsid w:val="003E36E7"/>
    <w:rsid w:val="003E6E22"/>
    <w:rsid w:val="003E738E"/>
    <w:rsid w:val="003F057C"/>
    <w:rsid w:val="003F0D72"/>
    <w:rsid w:val="003F421C"/>
    <w:rsid w:val="003F6DC4"/>
    <w:rsid w:val="003F7131"/>
    <w:rsid w:val="003F71AC"/>
    <w:rsid w:val="003F7C7C"/>
    <w:rsid w:val="003F7E40"/>
    <w:rsid w:val="00406D38"/>
    <w:rsid w:val="00413450"/>
    <w:rsid w:val="00414ABA"/>
    <w:rsid w:val="00416723"/>
    <w:rsid w:val="00417D52"/>
    <w:rsid w:val="004234BE"/>
    <w:rsid w:val="00423D09"/>
    <w:rsid w:val="0042409A"/>
    <w:rsid w:val="00424385"/>
    <w:rsid w:val="00424F73"/>
    <w:rsid w:val="00425C87"/>
    <w:rsid w:val="0042613B"/>
    <w:rsid w:val="00430B61"/>
    <w:rsid w:val="00433A6E"/>
    <w:rsid w:val="00433EE3"/>
    <w:rsid w:val="0043690F"/>
    <w:rsid w:val="00437974"/>
    <w:rsid w:val="00442A85"/>
    <w:rsid w:val="004435B5"/>
    <w:rsid w:val="00443C6E"/>
    <w:rsid w:val="004440DC"/>
    <w:rsid w:val="00445B67"/>
    <w:rsid w:val="00445FFB"/>
    <w:rsid w:val="004464A7"/>
    <w:rsid w:val="00446B04"/>
    <w:rsid w:val="00451A3F"/>
    <w:rsid w:val="00455886"/>
    <w:rsid w:val="00456A4F"/>
    <w:rsid w:val="00456E00"/>
    <w:rsid w:val="00457005"/>
    <w:rsid w:val="00457F69"/>
    <w:rsid w:val="00461894"/>
    <w:rsid w:val="00464502"/>
    <w:rsid w:val="00465507"/>
    <w:rsid w:val="00471244"/>
    <w:rsid w:val="00471833"/>
    <w:rsid w:val="00473547"/>
    <w:rsid w:val="00476A85"/>
    <w:rsid w:val="00481995"/>
    <w:rsid w:val="00483CDD"/>
    <w:rsid w:val="00483F99"/>
    <w:rsid w:val="00485992"/>
    <w:rsid w:val="00487524"/>
    <w:rsid w:val="004924BC"/>
    <w:rsid w:val="00496C73"/>
    <w:rsid w:val="004A17AE"/>
    <w:rsid w:val="004A719C"/>
    <w:rsid w:val="004A7A7F"/>
    <w:rsid w:val="004B0BDE"/>
    <w:rsid w:val="004B1263"/>
    <w:rsid w:val="004B13FD"/>
    <w:rsid w:val="004B199E"/>
    <w:rsid w:val="004B5926"/>
    <w:rsid w:val="004B693C"/>
    <w:rsid w:val="004C3C9E"/>
    <w:rsid w:val="004D033E"/>
    <w:rsid w:val="004D0FA9"/>
    <w:rsid w:val="004D238A"/>
    <w:rsid w:val="004D4375"/>
    <w:rsid w:val="004E128F"/>
    <w:rsid w:val="004E170B"/>
    <w:rsid w:val="004E5516"/>
    <w:rsid w:val="004F0206"/>
    <w:rsid w:val="004F5832"/>
    <w:rsid w:val="004F6C1D"/>
    <w:rsid w:val="0050208F"/>
    <w:rsid w:val="005073E7"/>
    <w:rsid w:val="005129F1"/>
    <w:rsid w:val="00514505"/>
    <w:rsid w:val="00515B60"/>
    <w:rsid w:val="0052162D"/>
    <w:rsid w:val="00521EC9"/>
    <w:rsid w:val="005238BD"/>
    <w:rsid w:val="00524605"/>
    <w:rsid w:val="00524625"/>
    <w:rsid w:val="005247E4"/>
    <w:rsid w:val="00525EEA"/>
    <w:rsid w:val="0052706C"/>
    <w:rsid w:val="00531E8B"/>
    <w:rsid w:val="00531F48"/>
    <w:rsid w:val="0053203A"/>
    <w:rsid w:val="00534EF0"/>
    <w:rsid w:val="005350EB"/>
    <w:rsid w:val="00536B25"/>
    <w:rsid w:val="00536FD7"/>
    <w:rsid w:val="00541559"/>
    <w:rsid w:val="00544115"/>
    <w:rsid w:val="0054580D"/>
    <w:rsid w:val="00546199"/>
    <w:rsid w:val="0054760D"/>
    <w:rsid w:val="00552AD0"/>
    <w:rsid w:val="00553EE8"/>
    <w:rsid w:val="00557408"/>
    <w:rsid w:val="005612B7"/>
    <w:rsid w:val="00563F61"/>
    <w:rsid w:val="00565C10"/>
    <w:rsid w:val="00566B8C"/>
    <w:rsid w:val="005752D1"/>
    <w:rsid w:val="005772FB"/>
    <w:rsid w:val="005816FD"/>
    <w:rsid w:val="005817A8"/>
    <w:rsid w:val="00581C8F"/>
    <w:rsid w:val="00582896"/>
    <w:rsid w:val="0058399D"/>
    <w:rsid w:val="00586ED1"/>
    <w:rsid w:val="005907C4"/>
    <w:rsid w:val="0059181E"/>
    <w:rsid w:val="00594470"/>
    <w:rsid w:val="005950D0"/>
    <w:rsid w:val="00596D1E"/>
    <w:rsid w:val="005A08ED"/>
    <w:rsid w:val="005A2EED"/>
    <w:rsid w:val="005A38AE"/>
    <w:rsid w:val="005A6079"/>
    <w:rsid w:val="005A65BA"/>
    <w:rsid w:val="005A6FC6"/>
    <w:rsid w:val="005B0D3C"/>
    <w:rsid w:val="005B2D46"/>
    <w:rsid w:val="005B310F"/>
    <w:rsid w:val="005B3A2F"/>
    <w:rsid w:val="005B5B00"/>
    <w:rsid w:val="005B5C40"/>
    <w:rsid w:val="005B7F4A"/>
    <w:rsid w:val="005C0E92"/>
    <w:rsid w:val="005C16FB"/>
    <w:rsid w:val="005C4AC0"/>
    <w:rsid w:val="005C5415"/>
    <w:rsid w:val="005C54C7"/>
    <w:rsid w:val="005C68CA"/>
    <w:rsid w:val="005C6A84"/>
    <w:rsid w:val="005D2C40"/>
    <w:rsid w:val="005D3F30"/>
    <w:rsid w:val="005D48B2"/>
    <w:rsid w:val="005D58C5"/>
    <w:rsid w:val="005D750D"/>
    <w:rsid w:val="005E3296"/>
    <w:rsid w:val="005E3A61"/>
    <w:rsid w:val="005E5DE7"/>
    <w:rsid w:val="005F28FF"/>
    <w:rsid w:val="0060579D"/>
    <w:rsid w:val="00607AC9"/>
    <w:rsid w:val="00610255"/>
    <w:rsid w:val="00610277"/>
    <w:rsid w:val="0061320C"/>
    <w:rsid w:val="00615887"/>
    <w:rsid w:val="00625BFE"/>
    <w:rsid w:val="00625E33"/>
    <w:rsid w:val="00630552"/>
    <w:rsid w:val="006340F5"/>
    <w:rsid w:val="00640655"/>
    <w:rsid w:val="0064209B"/>
    <w:rsid w:val="00643700"/>
    <w:rsid w:val="00646F58"/>
    <w:rsid w:val="00647382"/>
    <w:rsid w:val="006517AB"/>
    <w:rsid w:val="0065208D"/>
    <w:rsid w:val="00655603"/>
    <w:rsid w:val="0065699D"/>
    <w:rsid w:val="00660AF6"/>
    <w:rsid w:val="0066406E"/>
    <w:rsid w:val="00665637"/>
    <w:rsid w:val="00665A4E"/>
    <w:rsid w:val="00666544"/>
    <w:rsid w:val="00673206"/>
    <w:rsid w:val="00673E2E"/>
    <w:rsid w:val="006742EA"/>
    <w:rsid w:val="00675434"/>
    <w:rsid w:val="00681E4F"/>
    <w:rsid w:val="0068240A"/>
    <w:rsid w:val="0068240E"/>
    <w:rsid w:val="006846CF"/>
    <w:rsid w:val="00687EA5"/>
    <w:rsid w:val="00690B75"/>
    <w:rsid w:val="00690C0B"/>
    <w:rsid w:val="00691513"/>
    <w:rsid w:val="00691C3F"/>
    <w:rsid w:val="00693417"/>
    <w:rsid w:val="00693EBD"/>
    <w:rsid w:val="006947E7"/>
    <w:rsid w:val="00697CE7"/>
    <w:rsid w:val="006A02AB"/>
    <w:rsid w:val="006B070C"/>
    <w:rsid w:val="006B17EA"/>
    <w:rsid w:val="006B28B1"/>
    <w:rsid w:val="006B41B2"/>
    <w:rsid w:val="006B6BFA"/>
    <w:rsid w:val="006C1BA9"/>
    <w:rsid w:val="006C3D8E"/>
    <w:rsid w:val="006C42F0"/>
    <w:rsid w:val="006C463C"/>
    <w:rsid w:val="006C6517"/>
    <w:rsid w:val="006D01DF"/>
    <w:rsid w:val="006D1E43"/>
    <w:rsid w:val="006D47C8"/>
    <w:rsid w:val="006D6E5A"/>
    <w:rsid w:val="006D7B52"/>
    <w:rsid w:val="006E050A"/>
    <w:rsid w:val="006E05B7"/>
    <w:rsid w:val="006E1911"/>
    <w:rsid w:val="006E438B"/>
    <w:rsid w:val="006E5C8C"/>
    <w:rsid w:val="006F02E6"/>
    <w:rsid w:val="006F07D3"/>
    <w:rsid w:val="006F70DB"/>
    <w:rsid w:val="00702661"/>
    <w:rsid w:val="00702C92"/>
    <w:rsid w:val="00704012"/>
    <w:rsid w:val="00707B6A"/>
    <w:rsid w:val="00711700"/>
    <w:rsid w:val="00713484"/>
    <w:rsid w:val="00713752"/>
    <w:rsid w:val="00715610"/>
    <w:rsid w:val="00716BD9"/>
    <w:rsid w:val="007229CC"/>
    <w:rsid w:val="007231D1"/>
    <w:rsid w:val="007249F8"/>
    <w:rsid w:val="00726F3A"/>
    <w:rsid w:val="007271C2"/>
    <w:rsid w:val="007273F6"/>
    <w:rsid w:val="00730FC5"/>
    <w:rsid w:val="00731A67"/>
    <w:rsid w:val="00732444"/>
    <w:rsid w:val="00732525"/>
    <w:rsid w:val="00733159"/>
    <w:rsid w:val="0073727E"/>
    <w:rsid w:val="007441DB"/>
    <w:rsid w:val="00744748"/>
    <w:rsid w:val="00745A0D"/>
    <w:rsid w:val="00746084"/>
    <w:rsid w:val="007472E0"/>
    <w:rsid w:val="007540B8"/>
    <w:rsid w:val="00755C4A"/>
    <w:rsid w:val="0075671D"/>
    <w:rsid w:val="007571E6"/>
    <w:rsid w:val="00757A6E"/>
    <w:rsid w:val="00757B10"/>
    <w:rsid w:val="00760DC2"/>
    <w:rsid w:val="00761C8C"/>
    <w:rsid w:val="007628FA"/>
    <w:rsid w:val="007650C8"/>
    <w:rsid w:val="00765B12"/>
    <w:rsid w:val="00765CAB"/>
    <w:rsid w:val="00766774"/>
    <w:rsid w:val="00772163"/>
    <w:rsid w:val="00773CF9"/>
    <w:rsid w:val="00775F76"/>
    <w:rsid w:val="00780598"/>
    <w:rsid w:val="00783377"/>
    <w:rsid w:val="00783BF2"/>
    <w:rsid w:val="00783D80"/>
    <w:rsid w:val="00785949"/>
    <w:rsid w:val="0078649E"/>
    <w:rsid w:val="00793042"/>
    <w:rsid w:val="0079480A"/>
    <w:rsid w:val="00794ABC"/>
    <w:rsid w:val="00795139"/>
    <w:rsid w:val="007A0594"/>
    <w:rsid w:val="007A45DF"/>
    <w:rsid w:val="007B0225"/>
    <w:rsid w:val="007B0876"/>
    <w:rsid w:val="007B1085"/>
    <w:rsid w:val="007B1183"/>
    <w:rsid w:val="007B1DF0"/>
    <w:rsid w:val="007B3600"/>
    <w:rsid w:val="007B3D04"/>
    <w:rsid w:val="007B5371"/>
    <w:rsid w:val="007B64C3"/>
    <w:rsid w:val="007B7DBB"/>
    <w:rsid w:val="007C7BD7"/>
    <w:rsid w:val="007D24A6"/>
    <w:rsid w:val="007D3341"/>
    <w:rsid w:val="007D5F65"/>
    <w:rsid w:val="007F2C16"/>
    <w:rsid w:val="007F5B7D"/>
    <w:rsid w:val="007F740E"/>
    <w:rsid w:val="008029BB"/>
    <w:rsid w:val="00802A59"/>
    <w:rsid w:val="00802F41"/>
    <w:rsid w:val="00803B9B"/>
    <w:rsid w:val="008045F7"/>
    <w:rsid w:val="00805302"/>
    <w:rsid w:val="0080542C"/>
    <w:rsid w:val="00806556"/>
    <w:rsid w:val="00806C7F"/>
    <w:rsid w:val="008130C2"/>
    <w:rsid w:val="008167ED"/>
    <w:rsid w:val="00817E89"/>
    <w:rsid w:val="00825F81"/>
    <w:rsid w:val="00827498"/>
    <w:rsid w:val="00827CD8"/>
    <w:rsid w:val="008353DB"/>
    <w:rsid w:val="00841E86"/>
    <w:rsid w:val="008434A2"/>
    <w:rsid w:val="00845421"/>
    <w:rsid w:val="0084562B"/>
    <w:rsid w:val="00845807"/>
    <w:rsid w:val="00846B4E"/>
    <w:rsid w:val="00846CA7"/>
    <w:rsid w:val="0085040B"/>
    <w:rsid w:val="00854540"/>
    <w:rsid w:val="00854B88"/>
    <w:rsid w:val="008579A2"/>
    <w:rsid w:val="00861036"/>
    <w:rsid w:val="008619E8"/>
    <w:rsid w:val="00863DF7"/>
    <w:rsid w:val="00871FB9"/>
    <w:rsid w:val="008723EC"/>
    <w:rsid w:val="0087403D"/>
    <w:rsid w:val="00874A28"/>
    <w:rsid w:val="00875FBA"/>
    <w:rsid w:val="0087622B"/>
    <w:rsid w:val="0087714F"/>
    <w:rsid w:val="008775D9"/>
    <w:rsid w:val="00880658"/>
    <w:rsid w:val="00882399"/>
    <w:rsid w:val="00886A85"/>
    <w:rsid w:val="0088786A"/>
    <w:rsid w:val="00891097"/>
    <w:rsid w:val="008918CE"/>
    <w:rsid w:val="00893E1E"/>
    <w:rsid w:val="00893E94"/>
    <w:rsid w:val="0089767E"/>
    <w:rsid w:val="008A7826"/>
    <w:rsid w:val="008B0D3E"/>
    <w:rsid w:val="008B37A2"/>
    <w:rsid w:val="008B3946"/>
    <w:rsid w:val="008B579E"/>
    <w:rsid w:val="008B7167"/>
    <w:rsid w:val="008C2C81"/>
    <w:rsid w:val="008C5530"/>
    <w:rsid w:val="008D1D88"/>
    <w:rsid w:val="008D3489"/>
    <w:rsid w:val="008D7AD4"/>
    <w:rsid w:val="008E6108"/>
    <w:rsid w:val="008E73C8"/>
    <w:rsid w:val="008F0AA7"/>
    <w:rsid w:val="008F0F58"/>
    <w:rsid w:val="008F2DE1"/>
    <w:rsid w:val="008F3646"/>
    <w:rsid w:val="008F5C4B"/>
    <w:rsid w:val="008F74D2"/>
    <w:rsid w:val="00900B16"/>
    <w:rsid w:val="00902A8D"/>
    <w:rsid w:val="009049BF"/>
    <w:rsid w:val="00904EFF"/>
    <w:rsid w:val="00906933"/>
    <w:rsid w:val="00910551"/>
    <w:rsid w:val="009106F0"/>
    <w:rsid w:val="00914838"/>
    <w:rsid w:val="009203B0"/>
    <w:rsid w:val="009208CB"/>
    <w:rsid w:val="00921DC5"/>
    <w:rsid w:val="0092411C"/>
    <w:rsid w:val="00924E05"/>
    <w:rsid w:val="00925709"/>
    <w:rsid w:val="0092771C"/>
    <w:rsid w:val="00934ACF"/>
    <w:rsid w:val="009406B1"/>
    <w:rsid w:val="0094095C"/>
    <w:rsid w:val="00942260"/>
    <w:rsid w:val="0094267D"/>
    <w:rsid w:val="00946211"/>
    <w:rsid w:val="00946434"/>
    <w:rsid w:val="0094648E"/>
    <w:rsid w:val="009468B4"/>
    <w:rsid w:val="009503CE"/>
    <w:rsid w:val="009557C4"/>
    <w:rsid w:val="00957077"/>
    <w:rsid w:val="00960585"/>
    <w:rsid w:val="009617F7"/>
    <w:rsid w:val="00963A6F"/>
    <w:rsid w:val="0096411C"/>
    <w:rsid w:val="00966DA2"/>
    <w:rsid w:val="00970BA5"/>
    <w:rsid w:val="00971A4A"/>
    <w:rsid w:val="00977901"/>
    <w:rsid w:val="00981BB8"/>
    <w:rsid w:val="00984737"/>
    <w:rsid w:val="009878E5"/>
    <w:rsid w:val="00991DF5"/>
    <w:rsid w:val="00996F37"/>
    <w:rsid w:val="009A1F4A"/>
    <w:rsid w:val="009A3640"/>
    <w:rsid w:val="009A3785"/>
    <w:rsid w:val="009A4F6A"/>
    <w:rsid w:val="009A527E"/>
    <w:rsid w:val="009A73C9"/>
    <w:rsid w:val="009A78DC"/>
    <w:rsid w:val="009A7A5D"/>
    <w:rsid w:val="009B228B"/>
    <w:rsid w:val="009B6B5A"/>
    <w:rsid w:val="009C00B7"/>
    <w:rsid w:val="009C1102"/>
    <w:rsid w:val="009C37E5"/>
    <w:rsid w:val="009D2198"/>
    <w:rsid w:val="009D284D"/>
    <w:rsid w:val="009D3FC4"/>
    <w:rsid w:val="009D714C"/>
    <w:rsid w:val="009E3788"/>
    <w:rsid w:val="009E5242"/>
    <w:rsid w:val="009E5677"/>
    <w:rsid w:val="009E56F6"/>
    <w:rsid w:val="009E696C"/>
    <w:rsid w:val="009E7E5F"/>
    <w:rsid w:val="009F1D8C"/>
    <w:rsid w:val="009F436A"/>
    <w:rsid w:val="009F4503"/>
    <w:rsid w:val="009F746C"/>
    <w:rsid w:val="009F7EC5"/>
    <w:rsid w:val="00A03269"/>
    <w:rsid w:val="00A05104"/>
    <w:rsid w:val="00A05D95"/>
    <w:rsid w:val="00A062AE"/>
    <w:rsid w:val="00A106E9"/>
    <w:rsid w:val="00A16008"/>
    <w:rsid w:val="00A174DD"/>
    <w:rsid w:val="00A17D71"/>
    <w:rsid w:val="00A2637F"/>
    <w:rsid w:val="00A26AC1"/>
    <w:rsid w:val="00A26C83"/>
    <w:rsid w:val="00A300F9"/>
    <w:rsid w:val="00A42ADE"/>
    <w:rsid w:val="00A43DCF"/>
    <w:rsid w:val="00A44C95"/>
    <w:rsid w:val="00A45326"/>
    <w:rsid w:val="00A475F0"/>
    <w:rsid w:val="00A51595"/>
    <w:rsid w:val="00A541C3"/>
    <w:rsid w:val="00A54E5F"/>
    <w:rsid w:val="00A57E85"/>
    <w:rsid w:val="00A61298"/>
    <w:rsid w:val="00A61A17"/>
    <w:rsid w:val="00A6201A"/>
    <w:rsid w:val="00A625FF"/>
    <w:rsid w:val="00A726C3"/>
    <w:rsid w:val="00A73EA7"/>
    <w:rsid w:val="00A754C7"/>
    <w:rsid w:val="00A76756"/>
    <w:rsid w:val="00A802DB"/>
    <w:rsid w:val="00A8136E"/>
    <w:rsid w:val="00A84072"/>
    <w:rsid w:val="00A87849"/>
    <w:rsid w:val="00A91E22"/>
    <w:rsid w:val="00A94EFE"/>
    <w:rsid w:val="00AA0906"/>
    <w:rsid w:val="00AA0B7E"/>
    <w:rsid w:val="00AA37BE"/>
    <w:rsid w:val="00AA3E2D"/>
    <w:rsid w:val="00AA3E3E"/>
    <w:rsid w:val="00AA4435"/>
    <w:rsid w:val="00AA4566"/>
    <w:rsid w:val="00AA58AF"/>
    <w:rsid w:val="00AA5A35"/>
    <w:rsid w:val="00AA754C"/>
    <w:rsid w:val="00AB04C6"/>
    <w:rsid w:val="00AB0FBC"/>
    <w:rsid w:val="00AB1275"/>
    <w:rsid w:val="00AB1680"/>
    <w:rsid w:val="00AB50C8"/>
    <w:rsid w:val="00AB6041"/>
    <w:rsid w:val="00AC2D08"/>
    <w:rsid w:val="00AC4EB7"/>
    <w:rsid w:val="00AC76CE"/>
    <w:rsid w:val="00AC7E1A"/>
    <w:rsid w:val="00AD0F6E"/>
    <w:rsid w:val="00AD1458"/>
    <w:rsid w:val="00AD359E"/>
    <w:rsid w:val="00AD5909"/>
    <w:rsid w:val="00AD6234"/>
    <w:rsid w:val="00AE0600"/>
    <w:rsid w:val="00AE3DB3"/>
    <w:rsid w:val="00AE7E87"/>
    <w:rsid w:val="00AF1A5D"/>
    <w:rsid w:val="00B0112B"/>
    <w:rsid w:val="00B0540A"/>
    <w:rsid w:val="00B05EE2"/>
    <w:rsid w:val="00B0780A"/>
    <w:rsid w:val="00B12A5A"/>
    <w:rsid w:val="00B16FD1"/>
    <w:rsid w:val="00B260AE"/>
    <w:rsid w:val="00B3265E"/>
    <w:rsid w:val="00B3354E"/>
    <w:rsid w:val="00B35AD3"/>
    <w:rsid w:val="00B36869"/>
    <w:rsid w:val="00B4238A"/>
    <w:rsid w:val="00B43783"/>
    <w:rsid w:val="00B455DD"/>
    <w:rsid w:val="00B47F65"/>
    <w:rsid w:val="00B51D80"/>
    <w:rsid w:val="00B52D21"/>
    <w:rsid w:val="00B538C4"/>
    <w:rsid w:val="00B5517E"/>
    <w:rsid w:val="00B570A7"/>
    <w:rsid w:val="00B61884"/>
    <w:rsid w:val="00B64209"/>
    <w:rsid w:val="00B646F4"/>
    <w:rsid w:val="00B672ED"/>
    <w:rsid w:val="00B70A05"/>
    <w:rsid w:val="00B723C4"/>
    <w:rsid w:val="00B7432A"/>
    <w:rsid w:val="00B7590E"/>
    <w:rsid w:val="00B811F4"/>
    <w:rsid w:val="00B844D3"/>
    <w:rsid w:val="00B86ED1"/>
    <w:rsid w:val="00B90DD6"/>
    <w:rsid w:val="00B9119E"/>
    <w:rsid w:val="00B91A8A"/>
    <w:rsid w:val="00B936C1"/>
    <w:rsid w:val="00B937F9"/>
    <w:rsid w:val="00B95858"/>
    <w:rsid w:val="00BA0B38"/>
    <w:rsid w:val="00BA109D"/>
    <w:rsid w:val="00BA1AE4"/>
    <w:rsid w:val="00BA437D"/>
    <w:rsid w:val="00BA6B3E"/>
    <w:rsid w:val="00BA7C21"/>
    <w:rsid w:val="00BB1FE1"/>
    <w:rsid w:val="00BB3F94"/>
    <w:rsid w:val="00BB79AC"/>
    <w:rsid w:val="00BC04C9"/>
    <w:rsid w:val="00BC1138"/>
    <w:rsid w:val="00BC307B"/>
    <w:rsid w:val="00BC5079"/>
    <w:rsid w:val="00BC7165"/>
    <w:rsid w:val="00BC75FF"/>
    <w:rsid w:val="00BD00ED"/>
    <w:rsid w:val="00BD142D"/>
    <w:rsid w:val="00BD15BA"/>
    <w:rsid w:val="00BD7BE2"/>
    <w:rsid w:val="00BE0C02"/>
    <w:rsid w:val="00BE2A9D"/>
    <w:rsid w:val="00BE2FCA"/>
    <w:rsid w:val="00BE38EC"/>
    <w:rsid w:val="00BE50BC"/>
    <w:rsid w:val="00BE5B98"/>
    <w:rsid w:val="00BE777C"/>
    <w:rsid w:val="00BF2396"/>
    <w:rsid w:val="00BF2A5F"/>
    <w:rsid w:val="00BF35C2"/>
    <w:rsid w:val="00BF6661"/>
    <w:rsid w:val="00BF7BBE"/>
    <w:rsid w:val="00C003F5"/>
    <w:rsid w:val="00C013CF"/>
    <w:rsid w:val="00C0409B"/>
    <w:rsid w:val="00C053DF"/>
    <w:rsid w:val="00C063A9"/>
    <w:rsid w:val="00C07257"/>
    <w:rsid w:val="00C07974"/>
    <w:rsid w:val="00C104EC"/>
    <w:rsid w:val="00C10667"/>
    <w:rsid w:val="00C11036"/>
    <w:rsid w:val="00C17DA4"/>
    <w:rsid w:val="00C205D6"/>
    <w:rsid w:val="00C2388E"/>
    <w:rsid w:val="00C2595D"/>
    <w:rsid w:val="00C26060"/>
    <w:rsid w:val="00C274AD"/>
    <w:rsid w:val="00C27AA0"/>
    <w:rsid w:val="00C31AD0"/>
    <w:rsid w:val="00C35071"/>
    <w:rsid w:val="00C40DEA"/>
    <w:rsid w:val="00C430C1"/>
    <w:rsid w:val="00C44634"/>
    <w:rsid w:val="00C476DF"/>
    <w:rsid w:val="00C51F4B"/>
    <w:rsid w:val="00C52CB9"/>
    <w:rsid w:val="00C5683C"/>
    <w:rsid w:val="00C616BC"/>
    <w:rsid w:val="00C63CA5"/>
    <w:rsid w:val="00C66A63"/>
    <w:rsid w:val="00C67C68"/>
    <w:rsid w:val="00C71843"/>
    <w:rsid w:val="00C72F8F"/>
    <w:rsid w:val="00C81EB7"/>
    <w:rsid w:val="00C8208B"/>
    <w:rsid w:val="00C8214F"/>
    <w:rsid w:val="00C824B2"/>
    <w:rsid w:val="00C872A2"/>
    <w:rsid w:val="00C933D4"/>
    <w:rsid w:val="00C93DB3"/>
    <w:rsid w:val="00C94620"/>
    <w:rsid w:val="00C948EA"/>
    <w:rsid w:val="00C95AEB"/>
    <w:rsid w:val="00C97935"/>
    <w:rsid w:val="00CA02B3"/>
    <w:rsid w:val="00CA150E"/>
    <w:rsid w:val="00CA4C1A"/>
    <w:rsid w:val="00CB06C6"/>
    <w:rsid w:val="00CB42F3"/>
    <w:rsid w:val="00CB46F5"/>
    <w:rsid w:val="00CB4718"/>
    <w:rsid w:val="00CB4E08"/>
    <w:rsid w:val="00CB51BD"/>
    <w:rsid w:val="00CB590A"/>
    <w:rsid w:val="00CB5957"/>
    <w:rsid w:val="00CC1079"/>
    <w:rsid w:val="00CC12BA"/>
    <w:rsid w:val="00CC4248"/>
    <w:rsid w:val="00CC5772"/>
    <w:rsid w:val="00CC5936"/>
    <w:rsid w:val="00CD298B"/>
    <w:rsid w:val="00CD2C9A"/>
    <w:rsid w:val="00CD6326"/>
    <w:rsid w:val="00CE05CE"/>
    <w:rsid w:val="00CE2A0B"/>
    <w:rsid w:val="00CE3C85"/>
    <w:rsid w:val="00CE4001"/>
    <w:rsid w:val="00CE4D1A"/>
    <w:rsid w:val="00CE7488"/>
    <w:rsid w:val="00CF08D0"/>
    <w:rsid w:val="00CF1FF6"/>
    <w:rsid w:val="00CF3245"/>
    <w:rsid w:val="00CF42DC"/>
    <w:rsid w:val="00CF69CD"/>
    <w:rsid w:val="00CF717C"/>
    <w:rsid w:val="00CF7796"/>
    <w:rsid w:val="00D00AF3"/>
    <w:rsid w:val="00D02966"/>
    <w:rsid w:val="00D06545"/>
    <w:rsid w:val="00D068E6"/>
    <w:rsid w:val="00D12F78"/>
    <w:rsid w:val="00D17026"/>
    <w:rsid w:val="00D223D5"/>
    <w:rsid w:val="00D231B4"/>
    <w:rsid w:val="00D235F7"/>
    <w:rsid w:val="00D23D4E"/>
    <w:rsid w:val="00D260D8"/>
    <w:rsid w:val="00D314F9"/>
    <w:rsid w:val="00D319F5"/>
    <w:rsid w:val="00D32806"/>
    <w:rsid w:val="00D35596"/>
    <w:rsid w:val="00D40AB2"/>
    <w:rsid w:val="00D40C65"/>
    <w:rsid w:val="00D45C25"/>
    <w:rsid w:val="00D46332"/>
    <w:rsid w:val="00D473FD"/>
    <w:rsid w:val="00D506F7"/>
    <w:rsid w:val="00D55547"/>
    <w:rsid w:val="00D56E93"/>
    <w:rsid w:val="00D57E24"/>
    <w:rsid w:val="00D70E9A"/>
    <w:rsid w:val="00D737BB"/>
    <w:rsid w:val="00D745EB"/>
    <w:rsid w:val="00D75011"/>
    <w:rsid w:val="00D755F9"/>
    <w:rsid w:val="00D77839"/>
    <w:rsid w:val="00D80F9B"/>
    <w:rsid w:val="00D8331E"/>
    <w:rsid w:val="00D842DB"/>
    <w:rsid w:val="00D844A2"/>
    <w:rsid w:val="00D861DC"/>
    <w:rsid w:val="00D86FD1"/>
    <w:rsid w:val="00D92A43"/>
    <w:rsid w:val="00D93425"/>
    <w:rsid w:val="00D97330"/>
    <w:rsid w:val="00D9795B"/>
    <w:rsid w:val="00DA1D49"/>
    <w:rsid w:val="00DA2368"/>
    <w:rsid w:val="00DA44D1"/>
    <w:rsid w:val="00DA6BD0"/>
    <w:rsid w:val="00DA7CCE"/>
    <w:rsid w:val="00DB1665"/>
    <w:rsid w:val="00DB214A"/>
    <w:rsid w:val="00DB3E1D"/>
    <w:rsid w:val="00DB51DC"/>
    <w:rsid w:val="00DB62E0"/>
    <w:rsid w:val="00DB697A"/>
    <w:rsid w:val="00DC2335"/>
    <w:rsid w:val="00DC34C8"/>
    <w:rsid w:val="00DC4ABA"/>
    <w:rsid w:val="00DC4EC7"/>
    <w:rsid w:val="00DC5A4D"/>
    <w:rsid w:val="00DC7C09"/>
    <w:rsid w:val="00DD26CF"/>
    <w:rsid w:val="00DD442D"/>
    <w:rsid w:val="00DD5C07"/>
    <w:rsid w:val="00DD7E34"/>
    <w:rsid w:val="00DE4F82"/>
    <w:rsid w:val="00DE52A2"/>
    <w:rsid w:val="00DE69FE"/>
    <w:rsid w:val="00DF3DD5"/>
    <w:rsid w:val="00DF57B1"/>
    <w:rsid w:val="00DF5820"/>
    <w:rsid w:val="00E0073F"/>
    <w:rsid w:val="00E00E96"/>
    <w:rsid w:val="00E02D9C"/>
    <w:rsid w:val="00E06C05"/>
    <w:rsid w:val="00E07BD8"/>
    <w:rsid w:val="00E12116"/>
    <w:rsid w:val="00E12778"/>
    <w:rsid w:val="00E13498"/>
    <w:rsid w:val="00E1373E"/>
    <w:rsid w:val="00E14BE8"/>
    <w:rsid w:val="00E14C6C"/>
    <w:rsid w:val="00E1603C"/>
    <w:rsid w:val="00E1661A"/>
    <w:rsid w:val="00E20BFF"/>
    <w:rsid w:val="00E2347C"/>
    <w:rsid w:val="00E25665"/>
    <w:rsid w:val="00E258BB"/>
    <w:rsid w:val="00E3066B"/>
    <w:rsid w:val="00E34217"/>
    <w:rsid w:val="00E35015"/>
    <w:rsid w:val="00E37591"/>
    <w:rsid w:val="00E40B26"/>
    <w:rsid w:val="00E431F0"/>
    <w:rsid w:val="00E43CE3"/>
    <w:rsid w:val="00E506A6"/>
    <w:rsid w:val="00E50EC7"/>
    <w:rsid w:val="00E5172D"/>
    <w:rsid w:val="00E51B64"/>
    <w:rsid w:val="00E528C0"/>
    <w:rsid w:val="00E54F52"/>
    <w:rsid w:val="00E56B9D"/>
    <w:rsid w:val="00E57297"/>
    <w:rsid w:val="00E57335"/>
    <w:rsid w:val="00E61014"/>
    <w:rsid w:val="00E63A13"/>
    <w:rsid w:val="00E678F9"/>
    <w:rsid w:val="00E704A1"/>
    <w:rsid w:val="00E71FB8"/>
    <w:rsid w:val="00E72085"/>
    <w:rsid w:val="00E74A1D"/>
    <w:rsid w:val="00E8154E"/>
    <w:rsid w:val="00E81B8B"/>
    <w:rsid w:val="00E85FC3"/>
    <w:rsid w:val="00E91D3E"/>
    <w:rsid w:val="00E932DB"/>
    <w:rsid w:val="00E937C3"/>
    <w:rsid w:val="00E94460"/>
    <w:rsid w:val="00E94555"/>
    <w:rsid w:val="00E96191"/>
    <w:rsid w:val="00E97726"/>
    <w:rsid w:val="00EA2F6D"/>
    <w:rsid w:val="00EA4E96"/>
    <w:rsid w:val="00EA5087"/>
    <w:rsid w:val="00EA54D4"/>
    <w:rsid w:val="00EA73B5"/>
    <w:rsid w:val="00EA7BAF"/>
    <w:rsid w:val="00EC1166"/>
    <w:rsid w:val="00EC12A9"/>
    <w:rsid w:val="00ED671A"/>
    <w:rsid w:val="00EE06A0"/>
    <w:rsid w:val="00EE09AB"/>
    <w:rsid w:val="00EE18EB"/>
    <w:rsid w:val="00EE1BE7"/>
    <w:rsid w:val="00EE2496"/>
    <w:rsid w:val="00EE4F51"/>
    <w:rsid w:val="00EF08A6"/>
    <w:rsid w:val="00EF0D90"/>
    <w:rsid w:val="00EF278C"/>
    <w:rsid w:val="00EF4D41"/>
    <w:rsid w:val="00EF6010"/>
    <w:rsid w:val="00EF6AB7"/>
    <w:rsid w:val="00F042EA"/>
    <w:rsid w:val="00F07575"/>
    <w:rsid w:val="00F13057"/>
    <w:rsid w:val="00F13937"/>
    <w:rsid w:val="00F14D67"/>
    <w:rsid w:val="00F15E0F"/>
    <w:rsid w:val="00F21059"/>
    <w:rsid w:val="00F231D4"/>
    <w:rsid w:val="00F24434"/>
    <w:rsid w:val="00F267DF"/>
    <w:rsid w:val="00F31379"/>
    <w:rsid w:val="00F32CD0"/>
    <w:rsid w:val="00F346F6"/>
    <w:rsid w:val="00F41571"/>
    <w:rsid w:val="00F415A1"/>
    <w:rsid w:val="00F428F3"/>
    <w:rsid w:val="00F47C99"/>
    <w:rsid w:val="00F504CE"/>
    <w:rsid w:val="00F53286"/>
    <w:rsid w:val="00F544FE"/>
    <w:rsid w:val="00F546D9"/>
    <w:rsid w:val="00F55215"/>
    <w:rsid w:val="00F55F9E"/>
    <w:rsid w:val="00F5672C"/>
    <w:rsid w:val="00F570C2"/>
    <w:rsid w:val="00F62667"/>
    <w:rsid w:val="00F667EC"/>
    <w:rsid w:val="00F71430"/>
    <w:rsid w:val="00F71F52"/>
    <w:rsid w:val="00F72BE2"/>
    <w:rsid w:val="00F8090C"/>
    <w:rsid w:val="00F825D0"/>
    <w:rsid w:val="00F84567"/>
    <w:rsid w:val="00F85257"/>
    <w:rsid w:val="00F852AF"/>
    <w:rsid w:val="00F87A4F"/>
    <w:rsid w:val="00F90903"/>
    <w:rsid w:val="00F909F8"/>
    <w:rsid w:val="00F915B6"/>
    <w:rsid w:val="00F91732"/>
    <w:rsid w:val="00F91C30"/>
    <w:rsid w:val="00F92752"/>
    <w:rsid w:val="00F9778D"/>
    <w:rsid w:val="00FA0E18"/>
    <w:rsid w:val="00FA1BF4"/>
    <w:rsid w:val="00FA35FE"/>
    <w:rsid w:val="00FA390B"/>
    <w:rsid w:val="00FA54F6"/>
    <w:rsid w:val="00FA5CF1"/>
    <w:rsid w:val="00FA7D93"/>
    <w:rsid w:val="00FB30F9"/>
    <w:rsid w:val="00FB38A1"/>
    <w:rsid w:val="00FB3B0B"/>
    <w:rsid w:val="00FB5929"/>
    <w:rsid w:val="00FB63C7"/>
    <w:rsid w:val="00FB6495"/>
    <w:rsid w:val="00FB6A31"/>
    <w:rsid w:val="00FC14BB"/>
    <w:rsid w:val="00FC28F8"/>
    <w:rsid w:val="00FC4A86"/>
    <w:rsid w:val="00FD25B0"/>
    <w:rsid w:val="00FD318A"/>
    <w:rsid w:val="00FD4405"/>
    <w:rsid w:val="00FD4A08"/>
    <w:rsid w:val="00FD580E"/>
    <w:rsid w:val="00FD6B30"/>
    <w:rsid w:val="00FE7828"/>
    <w:rsid w:val="00FE7ADB"/>
    <w:rsid w:val="00FF09D4"/>
    <w:rsid w:val="00FF1220"/>
    <w:rsid w:val="00FF1980"/>
    <w:rsid w:val="00FF46F1"/>
    <w:rsid w:val="00FF572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BA7F0"/>
  <w15:docId w15:val="{4F55015B-CD71-44B7-AAB0-D97161E7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AB"/>
    <w:pPr>
      <w:spacing w:after="0" w:line="360" w:lineRule="auto"/>
      <w:jc w:val="both"/>
    </w:pPr>
    <w:rPr>
      <w:rFonts w:ascii="Times New Roman" w:eastAsia="Times New Roman" w:hAnsi="Times New Roman" w:cs="Times New Roman"/>
      <w:sz w:val="26"/>
      <w:szCs w:val="24"/>
      <w:lang w:val="en-US"/>
    </w:rPr>
  </w:style>
  <w:style w:type="paragraph" w:styleId="Heading1">
    <w:name w:val="heading 1"/>
    <w:basedOn w:val="Normal"/>
    <w:next w:val="Normal"/>
    <w:link w:val="Heading1Char"/>
    <w:autoRedefine/>
    <w:qFormat/>
    <w:rsid w:val="00010C4F"/>
    <w:pPr>
      <w:keepNext/>
      <w:keepLines/>
      <w:spacing w:line="288" w:lineRule="auto"/>
      <w:ind w:right="83"/>
      <w:jc w:val="center"/>
      <w:outlineLvl w:val="0"/>
    </w:pPr>
    <w:rPr>
      <w:rFonts w:ascii="UTM Ambrose" w:eastAsiaTheme="majorEastAsia" w:hAnsi="UTM Ambrose" w:cstheme="majorBidi"/>
      <w:b/>
      <w:bCs/>
      <w:color w:val="0070C0"/>
      <w:sz w:val="28"/>
      <w:szCs w:val="28"/>
      <w:lang w:val="vi-VN"/>
    </w:rPr>
  </w:style>
  <w:style w:type="paragraph" w:styleId="Heading2">
    <w:name w:val="heading 2"/>
    <w:aliases w:val="Heading 2 Char1,Heading 2 Char Char"/>
    <w:basedOn w:val="Normal"/>
    <w:next w:val="Normal"/>
    <w:link w:val="Heading2Char"/>
    <w:autoRedefine/>
    <w:unhideWhenUsed/>
    <w:qFormat/>
    <w:rsid w:val="00DE52A2"/>
    <w:pPr>
      <w:keepNext/>
      <w:keepLines/>
      <w:spacing w:line="288" w:lineRule="auto"/>
      <w:jc w:val="center"/>
      <w:outlineLvl w:val="1"/>
    </w:pPr>
    <w:rPr>
      <w:rFonts w:ascii="UTM Ambrose" w:eastAsiaTheme="majorEastAsia" w:hAnsi="UTM Ambrose" w:cstheme="majorBidi"/>
      <w:b/>
      <w:bCs/>
      <w:color w:val="2E74B5" w:themeColor="accent1" w:themeShade="BF"/>
      <w:sz w:val="28"/>
      <w:szCs w:val="26"/>
      <w:lang w:val="en-ZA"/>
    </w:rPr>
  </w:style>
  <w:style w:type="paragraph" w:styleId="Heading3">
    <w:name w:val="heading 3"/>
    <w:basedOn w:val="Normal"/>
    <w:next w:val="Normal"/>
    <w:link w:val="Heading3Char"/>
    <w:qFormat/>
    <w:rsid w:val="00E678F9"/>
    <w:pPr>
      <w:keepNext/>
      <w:spacing w:before="240" w:after="60" w:line="240" w:lineRule="auto"/>
      <w:jc w:val="left"/>
      <w:outlineLvl w:val="2"/>
    </w:pPr>
    <w:rPr>
      <w:rFonts w:ascii="Arial" w:hAnsi="Arial" w:cs="Arial"/>
      <w:b/>
      <w:bCs/>
      <w:szCs w:val="26"/>
    </w:rPr>
  </w:style>
  <w:style w:type="paragraph" w:styleId="Heading4">
    <w:name w:val="heading 4"/>
    <w:basedOn w:val="Normal"/>
    <w:next w:val="Normal"/>
    <w:link w:val="Heading4Char"/>
    <w:uiPriority w:val="9"/>
    <w:semiHidden/>
    <w:unhideWhenUsed/>
    <w:qFormat/>
    <w:rsid w:val="00BC113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BF2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2A5F"/>
    <w:pPr>
      <w:spacing w:line="276" w:lineRule="auto"/>
      <w:ind w:left="720"/>
      <w:contextualSpacing/>
      <w:jc w:val="left"/>
    </w:pPr>
    <w:rPr>
      <w:rFonts w:eastAsia="Arial"/>
      <w:szCs w:val="22"/>
      <w:lang w:val="vi-VN"/>
    </w:rPr>
  </w:style>
  <w:style w:type="paragraph" w:customStyle="1" w:styleId="MTDisplayEquation">
    <w:name w:val="MTDisplayEquation"/>
    <w:basedOn w:val="ListParagraph"/>
    <w:next w:val="Normal"/>
    <w:link w:val="MTDisplayEquationChar"/>
    <w:rsid w:val="00BF2A5F"/>
    <w:pPr>
      <w:numPr>
        <w:numId w:val="1"/>
      </w:numPr>
      <w:tabs>
        <w:tab w:val="num" w:pos="425"/>
        <w:tab w:val="center" w:pos="5160"/>
        <w:tab w:val="right" w:pos="9920"/>
      </w:tabs>
      <w:ind w:left="425" w:hanging="425"/>
    </w:pPr>
    <w:rPr>
      <w:color w:val="FF0000"/>
      <w:lang w:val="en-US"/>
    </w:rPr>
  </w:style>
  <w:style w:type="character" w:customStyle="1" w:styleId="ListParagraphChar">
    <w:name w:val="List Paragraph Char"/>
    <w:link w:val="ListParagraph"/>
    <w:uiPriority w:val="34"/>
    <w:qFormat/>
    <w:rsid w:val="00BF2A5F"/>
    <w:rPr>
      <w:rFonts w:ascii="Times New Roman" w:eastAsia="Arial" w:hAnsi="Times New Roman" w:cs="Times New Roman"/>
      <w:sz w:val="26"/>
    </w:rPr>
  </w:style>
  <w:style w:type="paragraph" w:styleId="Header">
    <w:name w:val="header"/>
    <w:basedOn w:val="Normal"/>
    <w:link w:val="HeaderChar"/>
    <w:uiPriority w:val="99"/>
    <w:unhideWhenUsed/>
    <w:rsid w:val="006846CF"/>
    <w:pPr>
      <w:tabs>
        <w:tab w:val="center" w:pos="4513"/>
        <w:tab w:val="right" w:pos="9026"/>
      </w:tabs>
      <w:spacing w:line="240" w:lineRule="auto"/>
      <w:jc w:val="left"/>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6846CF"/>
  </w:style>
  <w:style w:type="paragraph" w:styleId="Footer">
    <w:name w:val="footer"/>
    <w:basedOn w:val="Normal"/>
    <w:link w:val="FooterChar"/>
    <w:uiPriority w:val="99"/>
    <w:unhideWhenUsed/>
    <w:qFormat/>
    <w:rsid w:val="006846CF"/>
    <w:pPr>
      <w:tabs>
        <w:tab w:val="center" w:pos="4513"/>
        <w:tab w:val="right" w:pos="9026"/>
      </w:tabs>
      <w:spacing w:line="240" w:lineRule="auto"/>
      <w:jc w:val="left"/>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uiPriority w:val="99"/>
    <w:rsid w:val="006846CF"/>
  </w:style>
  <w:style w:type="paragraph" w:styleId="BalloonText">
    <w:name w:val="Balloon Text"/>
    <w:basedOn w:val="Normal"/>
    <w:link w:val="BalloonTextChar"/>
    <w:semiHidden/>
    <w:unhideWhenUsed/>
    <w:rsid w:val="00715610"/>
    <w:pPr>
      <w:spacing w:line="240" w:lineRule="auto"/>
      <w:jc w:val="left"/>
    </w:pPr>
    <w:rPr>
      <w:rFonts w:ascii="Segoe UI" w:eastAsiaTheme="minorHAnsi" w:hAnsi="Segoe UI" w:cs="Segoe UI"/>
      <w:sz w:val="18"/>
      <w:szCs w:val="18"/>
      <w:lang w:val="vi-VN"/>
    </w:rPr>
  </w:style>
  <w:style w:type="character" w:customStyle="1" w:styleId="BalloonTextChar">
    <w:name w:val="Balloon Text Char"/>
    <w:basedOn w:val="DefaultParagraphFont"/>
    <w:link w:val="BalloonText"/>
    <w:semiHidden/>
    <w:rsid w:val="00715610"/>
    <w:rPr>
      <w:rFonts w:ascii="Segoe UI" w:hAnsi="Segoe UI" w:cs="Segoe UI"/>
      <w:sz w:val="18"/>
      <w:szCs w:val="18"/>
    </w:rPr>
  </w:style>
  <w:style w:type="character" w:customStyle="1" w:styleId="MTDisplayEquationChar">
    <w:name w:val="MTDisplayEquation Char"/>
    <w:basedOn w:val="ListParagraphChar"/>
    <w:link w:val="MTDisplayEquation"/>
    <w:rsid w:val="00A73EA7"/>
    <w:rPr>
      <w:rFonts w:ascii="Times New Roman" w:eastAsia="Arial" w:hAnsi="Times New Roman" w:cs="Times New Roman"/>
      <w:color w:val="FF0000"/>
      <w:sz w:val="26"/>
      <w:lang w:val="en-US"/>
    </w:rPr>
  </w:style>
  <w:style w:type="character" w:customStyle="1" w:styleId="Heading2Char">
    <w:name w:val="Heading 2 Char"/>
    <w:aliases w:val="Heading 2 Char1 Char1,Heading 2 Char Char Char1"/>
    <w:basedOn w:val="DefaultParagraphFont"/>
    <w:link w:val="Heading2"/>
    <w:rsid w:val="00DE52A2"/>
    <w:rPr>
      <w:rFonts w:ascii="UTM Ambrose" w:eastAsiaTheme="majorEastAsia" w:hAnsi="UTM Ambrose" w:cstheme="majorBidi"/>
      <w:b/>
      <w:bCs/>
      <w:color w:val="2E74B5" w:themeColor="accent1" w:themeShade="BF"/>
      <w:sz w:val="28"/>
      <w:szCs w:val="26"/>
      <w:lang w:val="en-ZA"/>
    </w:rPr>
  </w:style>
  <w:style w:type="character" w:styleId="Strong">
    <w:name w:val="Strong"/>
    <w:uiPriority w:val="22"/>
    <w:qFormat/>
    <w:rsid w:val="00070BB3"/>
    <w:rPr>
      <w:b/>
      <w:bCs/>
    </w:rPr>
  </w:style>
  <w:style w:type="paragraph" w:styleId="NormalWeb">
    <w:name w:val="Normal (Web)"/>
    <w:basedOn w:val="Normal"/>
    <w:rsid w:val="00070BB3"/>
    <w:pPr>
      <w:spacing w:before="100" w:beforeAutospacing="1" w:after="100" w:afterAutospacing="1" w:line="240" w:lineRule="auto"/>
      <w:jc w:val="left"/>
    </w:pPr>
    <w:rPr>
      <w:sz w:val="24"/>
    </w:rPr>
  </w:style>
  <w:style w:type="paragraph" w:customStyle="1" w:styleId="Char">
    <w:name w:val="Char"/>
    <w:basedOn w:val="Normal"/>
    <w:uiPriority w:val="99"/>
    <w:semiHidden/>
    <w:rsid w:val="00070BB3"/>
    <w:pPr>
      <w:spacing w:after="160" w:line="240" w:lineRule="exact"/>
      <w:jc w:val="left"/>
    </w:pPr>
    <w:rPr>
      <w:rFonts w:ascii="Arial" w:hAnsi="Arial" w:cs="Arial"/>
      <w:sz w:val="24"/>
    </w:rPr>
  </w:style>
  <w:style w:type="paragraph" w:customStyle="1" w:styleId="CharChar">
    <w:name w:val="Char Char"/>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CharCharChar">
    <w:name w:val="Char Char Char"/>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Style1">
    <w:name w:val="_Style 1"/>
    <w:basedOn w:val="Normal"/>
    <w:qFormat/>
    <w:rsid w:val="00070BB3"/>
    <w:pPr>
      <w:spacing w:after="160" w:line="240" w:lineRule="exact"/>
      <w:jc w:val="left"/>
    </w:pPr>
    <w:rPr>
      <w:rFonts w:ascii="Arial" w:hAnsi="Arial"/>
      <w:sz w:val="22"/>
      <w:szCs w:val="22"/>
    </w:rPr>
  </w:style>
  <w:style w:type="paragraph" w:customStyle="1" w:styleId="Char2">
    <w:name w:val="Char2"/>
    <w:basedOn w:val="Normal"/>
    <w:semiHidden/>
    <w:rsid w:val="00070BB3"/>
    <w:pPr>
      <w:widowControl w:val="0"/>
      <w:spacing w:after="160" w:line="240" w:lineRule="exact"/>
      <w:jc w:val="left"/>
    </w:pPr>
    <w:rPr>
      <w:rFonts w:ascii="Arial" w:eastAsia="SimSun" w:hAnsi="Arial" w:cs="Arial"/>
      <w:kern w:val="2"/>
      <w:sz w:val="24"/>
      <w:lang w:eastAsia="zh-CN"/>
    </w:rPr>
  </w:style>
  <w:style w:type="paragraph" w:customStyle="1" w:styleId="CharCharCharCharCharCharChar">
    <w:name w:val="Char Char Char Char Char Char Char"/>
    <w:basedOn w:val="Normal"/>
    <w:qFormat/>
    <w:rsid w:val="00070BB3"/>
    <w:pPr>
      <w:pageBreakBefore/>
      <w:widowControl w:val="0"/>
      <w:tabs>
        <w:tab w:val="left" w:pos="850"/>
        <w:tab w:val="left" w:pos="1191"/>
        <w:tab w:val="left" w:pos="1531"/>
      </w:tabs>
      <w:spacing w:after="120" w:line="240" w:lineRule="auto"/>
      <w:jc w:val="center"/>
    </w:pPr>
    <w:rPr>
      <w:rFonts w:ascii="Tahoma" w:eastAsia="MS Mincho" w:hAnsi="Tahoma" w:cs="Tahoma"/>
      <w:b/>
      <w:bCs/>
      <w:color w:val="FFFFFF"/>
      <w:spacing w:val="20"/>
      <w:kern w:val="2"/>
      <w:sz w:val="22"/>
      <w:szCs w:val="22"/>
      <w:lang w:val="en-GB" w:eastAsia="zh-CN"/>
    </w:rPr>
  </w:style>
  <w:style w:type="character" w:styleId="PageNumber">
    <w:name w:val="page number"/>
    <w:basedOn w:val="DefaultParagraphFont"/>
    <w:rsid w:val="00070BB3"/>
  </w:style>
  <w:style w:type="paragraph" w:customStyle="1" w:styleId="msonormalc3">
    <w:name w:val="msonormal c3"/>
    <w:basedOn w:val="Normal"/>
    <w:rsid w:val="00070BB3"/>
    <w:pPr>
      <w:spacing w:before="100" w:beforeAutospacing="1" w:after="100" w:afterAutospacing="1" w:line="240" w:lineRule="auto"/>
      <w:jc w:val="left"/>
    </w:pPr>
    <w:rPr>
      <w:sz w:val="24"/>
    </w:rPr>
  </w:style>
  <w:style w:type="character" w:customStyle="1" w:styleId="c1">
    <w:name w:val="c1"/>
    <w:basedOn w:val="DefaultParagraphFont"/>
    <w:rsid w:val="00070BB3"/>
  </w:style>
  <w:style w:type="paragraph" w:customStyle="1" w:styleId="Char1">
    <w:name w:val="Char1"/>
    <w:basedOn w:val="Normal"/>
    <w:semiHidden/>
    <w:rsid w:val="00070BB3"/>
    <w:pPr>
      <w:widowControl w:val="0"/>
      <w:spacing w:after="160" w:line="240" w:lineRule="exact"/>
      <w:jc w:val="left"/>
    </w:pPr>
    <w:rPr>
      <w:rFonts w:ascii="Arial" w:eastAsia="SimSun" w:hAnsi="Arial" w:cs="Arial"/>
      <w:kern w:val="2"/>
      <w:sz w:val="24"/>
      <w:lang w:eastAsia="zh-CN"/>
    </w:rPr>
  </w:style>
  <w:style w:type="paragraph" w:customStyle="1" w:styleId="CharChar1">
    <w:name w:val="Char Char1"/>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BodyText">
    <w:name w:val="Body Text"/>
    <w:basedOn w:val="Normal"/>
    <w:link w:val="BodyTextChar"/>
    <w:rsid w:val="00070BB3"/>
    <w:pPr>
      <w:spacing w:line="240" w:lineRule="auto"/>
    </w:pPr>
    <w:rPr>
      <w:rFonts w:ascii=".VnTime" w:hAnsi=".VnTime"/>
      <w:sz w:val="28"/>
      <w:szCs w:val="20"/>
    </w:rPr>
  </w:style>
  <w:style w:type="character" w:customStyle="1" w:styleId="BodyTextChar">
    <w:name w:val="Body Text Char"/>
    <w:basedOn w:val="DefaultParagraphFont"/>
    <w:link w:val="BodyText"/>
    <w:rsid w:val="00070BB3"/>
    <w:rPr>
      <w:rFonts w:ascii=".VnTime" w:eastAsia="Times New Roman" w:hAnsi=".VnTime" w:cs="Times New Roman"/>
      <w:sz w:val="28"/>
      <w:szCs w:val="20"/>
      <w:lang w:val="en-US"/>
    </w:rPr>
  </w:style>
  <w:style w:type="character" w:styleId="PlaceholderText">
    <w:name w:val="Placeholder Text"/>
    <w:basedOn w:val="DefaultParagraphFont"/>
    <w:uiPriority w:val="99"/>
    <w:semiHidden/>
    <w:rsid w:val="00070BB3"/>
    <w:rPr>
      <w:color w:val="808080"/>
    </w:rPr>
  </w:style>
  <w:style w:type="paragraph" w:customStyle="1" w:styleId="Char6">
    <w:name w:val="Char6"/>
    <w:basedOn w:val="Normal"/>
    <w:semiHidden/>
    <w:rsid w:val="00070BB3"/>
    <w:pPr>
      <w:spacing w:after="160" w:line="240" w:lineRule="exact"/>
      <w:jc w:val="left"/>
    </w:pPr>
    <w:rPr>
      <w:rFonts w:ascii="Arial" w:hAnsi="Arial" w:cs="Arial"/>
      <w:sz w:val="24"/>
    </w:rPr>
  </w:style>
  <w:style w:type="paragraph" w:styleId="ListBullet">
    <w:name w:val="List Bullet"/>
    <w:basedOn w:val="Normal"/>
    <w:uiPriority w:val="99"/>
    <w:unhideWhenUsed/>
    <w:rsid w:val="00070BB3"/>
    <w:pPr>
      <w:numPr>
        <w:numId w:val="2"/>
      </w:numPr>
      <w:spacing w:after="120" w:line="312" w:lineRule="auto"/>
      <w:contextualSpacing/>
    </w:pPr>
    <w:rPr>
      <w:rFonts w:eastAsiaTheme="minorHAnsi" w:cstheme="minorBidi"/>
      <w:sz w:val="28"/>
      <w:szCs w:val="22"/>
      <w:lang w:val="en-ZA"/>
    </w:rPr>
  </w:style>
  <w:style w:type="paragraph" w:customStyle="1" w:styleId="Char5">
    <w:name w:val="Char5"/>
    <w:basedOn w:val="Normal"/>
    <w:uiPriority w:val="99"/>
    <w:semiHidden/>
    <w:rsid w:val="00070BB3"/>
    <w:pPr>
      <w:spacing w:after="160" w:line="240" w:lineRule="exact"/>
      <w:jc w:val="left"/>
    </w:pPr>
    <w:rPr>
      <w:rFonts w:ascii="Arial" w:hAnsi="Arial" w:cs="Arial"/>
      <w:sz w:val="24"/>
    </w:rPr>
  </w:style>
  <w:style w:type="paragraph" w:customStyle="1" w:styleId="Char4">
    <w:name w:val="Char4"/>
    <w:basedOn w:val="Normal"/>
    <w:semiHidden/>
    <w:rsid w:val="00070BB3"/>
    <w:pPr>
      <w:spacing w:after="160" w:line="240" w:lineRule="exact"/>
      <w:jc w:val="left"/>
    </w:pPr>
    <w:rPr>
      <w:rFonts w:ascii="Arial" w:hAnsi="Arial" w:cs="Arial"/>
      <w:sz w:val="24"/>
    </w:rPr>
  </w:style>
  <w:style w:type="paragraph" w:customStyle="1" w:styleId="Char3">
    <w:name w:val="Char3"/>
    <w:basedOn w:val="Normal"/>
    <w:uiPriority w:val="99"/>
    <w:semiHidden/>
    <w:rsid w:val="00070BB3"/>
    <w:pPr>
      <w:spacing w:after="160" w:line="240" w:lineRule="exact"/>
      <w:jc w:val="left"/>
    </w:pPr>
    <w:rPr>
      <w:rFonts w:ascii="Arial" w:hAnsi="Arial" w:cs="Arial"/>
      <w:sz w:val="24"/>
    </w:rPr>
  </w:style>
  <w:style w:type="paragraph" w:customStyle="1" w:styleId="CharCharChar1">
    <w:name w:val="Char Char Char1"/>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NoSpacing">
    <w:name w:val="No Spacing"/>
    <w:link w:val="NoSpacingChar"/>
    <w:uiPriority w:val="1"/>
    <w:qFormat/>
    <w:rsid w:val="00070BB3"/>
    <w:pPr>
      <w:spacing w:after="0" w:line="240" w:lineRule="auto"/>
    </w:pPr>
    <w:rPr>
      <w:rFonts w:ascii="Times New Roman" w:hAnsi="Times New Roman"/>
      <w:sz w:val="28"/>
      <w:lang w:val="en-ZA"/>
    </w:rPr>
  </w:style>
  <w:style w:type="character" w:customStyle="1" w:styleId="Heading1Char">
    <w:name w:val="Heading 1 Char"/>
    <w:basedOn w:val="DefaultParagraphFont"/>
    <w:link w:val="Heading1"/>
    <w:rsid w:val="00010C4F"/>
    <w:rPr>
      <w:rFonts w:ascii="UTM Ambrose" w:eastAsiaTheme="majorEastAsia" w:hAnsi="UTM Ambrose" w:cstheme="majorBidi"/>
      <w:b/>
      <w:bCs/>
      <w:color w:val="0070C0"/>
      <w:sz w:val="28"/>
      <w:szCs w:val="28"/>
    </w:rPr>
  </w:style>
  <w:style w:type="character" w:customStyle="1" w:styleId="NoSpacingChar">
    <w:name w:val="No Spacing Char"/>
    <w:link w:val="NoSpacing"/>
    <w:uiPriority w:val="1"/>
    <w:rsid w:val="00BD7BE2"/>
    <w:rPr>
      <w:rFonts w:ascii="Times New Roman" w:hAnsi="Times New Roman"/>
      <w:sz w:val="28"/>
      <w:lang w:val="en-ZA"/>
    </w:rPr>
  </w:style>
  <w:style w:type="character" w:customStyle="1" w:styleId="apple-converted-space">
    <w:name w:val="apple-converted-space"/>
    <w:basedOn w:val="DefaultParagraphFont"/>
    <w:rsid w:val="00BD7BE2"/>
  </w:style>
  <w:style w:type="paragraph" w:customStyle="1" w:styleId="DefaultParagraphFontParaCharCharCharCharChar">
    <w:name w:val="Default Paragraph Font Para Char Char Char Char Char"/>
    <w:autoRedefine/>
    <w:rsid w:val="001D695E"/>
    <w:pPr>
      <w:tabs>
        <w:tab w:val="left" w:pos="1152"/>
      </w:tabs>
      <w:spacing w:before="120" w:after="120" w:line="312" w:lineRule="auto"/>
    </w:pPr>
    <w:rPr>
      <w:rFonts w:ascii="Arial" w:eastAsia="Times New Roman" w:hAnsi="Arial" w:cs="Arial"/>
      <w:sz w:val="26"/>
      <w:szCs w:val="26"/>
      <w:lang w:val="en-US"/>
    </w:rPr>
  </w:style>
  <w:style w:type="character" w:customStyle="1" w:styleId="mi">
    <w:name w:val="mi"/>
    <w:basedOn w:val="DefaultParagraphFont"/>
    <w:rsid w:val="001D695E"/>
  </w:style>
  <w:style w:type="paragraph" w:customStyle="1" w:styleId="1">
    <w:name w:val="1"/>
    <w:basedOn w:val="Normal"/>
    <w:autoRedefine/>
    <w:rsid w:val="001D695E"/>
    <w:pPr>
      <w:spacing w:after="160" w:line="240" w:lineRule="exact"/>
      <w:ind w:firstLine="567"/>
      <w:jc w:val="left"/>
    </w:pPr>
    <w:rPr>
      <w:rFonts w:ascii="Verdana" w:hAnsi="Verdana" w:cs="Verdana"/>
      <w:sz w:val="20"/>
      <w:szCs w:val="20"/>
    </w:rPr>
  </w:style>
  <w:style w:type="paragraph" w:styleId="TOCHeading">
    <w:name w:val="TOC Heading"/>
    <w:basedOn w:val="Heading1"/>
    <w:next w:val="Normal"/>
    <w:uiPriority w:val="39"/>
    <w:unhideWhenUsed/>
    <w:qFormat/>
    <w:rsid w:val="001D695E"/>
    <w:pPr>
      <w:spacing w:before="240"/>
      <w:outlineLvl w:val="9"/>
    </w:pPr>
    <w:rPr>
      <w:b w:val="0"/>
      <w:bCs w:val="0"/>
      <w:sz w:val="32"/>
      <w:szCs w:val="32"/>
      <w:lang w:val="en-US"/>
    </w:rPr>
  </w:style>
  <w:style w:type="paragraph" w:styleId="TOC1">
    <w:name w:val="toc 1"/>
    <w:basedOn w:val="Normal"/>
    <w:next w:val="Normal"/>
    <w:autoRedefine/>
    <w:uiPriority w:val="39"/>
    <w:unhideWhenUsed/>
    <w:rsid w:val="001D695E"/>
    <w:pPr>
      <w:spacing w:after="100" w:line="259" w:lineRule="auto"/>
      <w:jc w:val="left"/>
    </w:pPr>
    <w:rPr>
      <w:rFonts w:eastAsiaTheme="minorHAnsi"/>
      <w:szCs w:val="20"/>
    </w:rPr>
  </w:style>
  <w:style w:type="paragraph" w:styleId="TOC2">
    <w:name w:val="toc 2"/>
    <w:basedOn w:val="Normal"/>
    <w:next w:val="Normal"/>
    <w:autoRedefine/>
    <w:uiPriority w:val="39"/>
    <w:unhideWhenUsed/>
    <w:rsid w:val="001D695E"/>
    <w:pPr>
      <w:spacing w:after="100" w:line="259" w:lineRule="auto"/>
      <w:ind w:left="260"/>
      <w:jc w:val="left"/>
    </w:pPr>
    <w:rPr>
      <w:rFonts w:eastAsiaTheme="minorHAnsi"/>
      <w:szCs w:val="20"/>
    </w:rPr>
  </w:style>
  <w:style w:type="character" w:styleId="Hyperlink">
    <w:name w:val="Hyperlink"/>
    <w:basedOn w:val="DefaultParagraphFont"/>
    <w:uiPriority w:val="99"/>
    <w:unhideWhenUsed/>
    <w:rsid w:val="001D695E"/>
    <w:rPr>
      <w:color w:val="0563C1" w:themeColor="hyperlink"/>
      <w:u w:val="single"/>
    </w:rPr>
  </w:style>
  <w:style w:type="character" w:customStyle="1" w:styleId="Heading3Char">
    <w:name w:val="Heading 3 Char"/>
    <w:basedOn w:val="DefaultParagraphFont"/>
    <w:link w:val="Heading3"/>
    <w:rsid w:val="00E678F9"/>
    <w:rPr>
      <w:rFonts w:ascii="Arial" w:eastAsia="Times New Roman" w:hAnsi="Arial" w:cs="Arial"/>
      <w:b/>
      <w:bCs/>
      <w:sz w:val="26"/>
      <w:szCs w:val="26"/>
      <w:lang w:val="en-US"/>
    </w:rPr>
  </w:style>
  <w:style w:type="character" w:customStyle="1" w:styleId="mjx-charmjxc-tex-main-r">
    <w:name w:val="mjx-char mjxc-tex-main-r"/>
    <w:basedOn w:val="DefaultParagraphFont"/>
    <w:rsid w:val="00E678F9"/>
  </w:style>
  <w:style w:type="character" w:customStyle="1" w:styleId="mjxassistivemathml">
    <w:name w:val="mjx_assistive_mathml"/>
    <w:basedOn w:val="DefaultParagraphFont"/>
    <w:rsid w:val="00E678F9"/>
  </w:style>
  <w:style w:type="character" w:customStyle="1" w:styleId="mjx-charmjxc-tex-math-i">
    <w:name w:val="mjx-char mjxc-tex-math-i"/>
    <w:basedOn w:val="DefaultParagraphFont"/>
    <w:rsid w:val="00E678F9"/>
  </w:style>
  <w:style w:type="character" w:customStyle="1" w:styleId="apple-style-span">
    <w:name w:val="apple-style-span"/>
    <w:basedOn w:val="DefaultParagraphFont"/>
    <w:rsid w:val="00096C97"/>
  </w:style>
  <w:style w:type="character" w:customStyle="1" w:styleId="mo">
    <w:name w:val="mo"/>
    <w:rsid w:val="00096C97"/>
  </w:style>
  <w:style w:type="character" w:customStyle="1" w:styleId="mn">
    <w:name w:val="mn"/>
    <w:rsid w:val="00096C97"/>
  </w:style>
  <w:style w:type="character" w:customStyle="1" w:styleId="Heading2Char2">
    <w:name w:val="Heading 2 Char2"/>
    <w:aliases w:val="Heading 2 Char Char1,Heading 2 Char1 Char,Heading 2 Char Char Char"/>
    <w:rsid w:val="00096C97"/>
    <w:rPr>
      <w:rFonts w:ascii=".VnTime" w:eastAsia="Calibri" w:hAnsi=".VnTime"/>
      <w:b/>
      <w:sz w:val="26"/>
      <w:szCs w:val="24"/>
      <w:u w:val="single"/>
      <w:lang w:val="en-US" w:eastAsia="en-US" w:bidi="ar-SA"/>
    </w:rPr>
  </w:style>
  <w:style w:type="table" w:customStyle="1" w:styleId="TableGrid1">
    <w:name w:val="Table Grid1"/>
    <w:basedOn w:val="TableNormal"/>
    <w:next w:val="TableGrid"/>
    <w:rsid w:val="00025B5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F79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jaxpreview">
    <w:name w:val="mathjax_preview"/>
    <w:basedOn w:val="DefaultParagraphFont"/>
    <w:rsid w:val="00FA390B"/>
  </w:style>
  <w:style w:type="paragraph" w:customStyle="1" w:styleId="Default">
    <w:name w:val="Default"/>
    <w:rsid w:val="003C378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table" w:customStyle="1" w:styleId="TableGrid3">
    <w:name w:val="Table Grid3"/>
    <w:basedOn w:val="TableNormal"/>
    <w:next w:val="TableGrid"/>
    <w:rsid w:val="009617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617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090C"/>
    <w:rPr>
      <w:sz w:val="16"/>
      <w:szCs w:val="16"/>
    </w:rPr>
  </w:style>
  <w:style w:type="paragraph" w:styleId="CommentText">
    <w:name w:val="annotation text"/>
    <w:basedOn w:val="Normal"/>
    <w:link w:val="CommentTextChar"/>
    <w:uiPriority w:val="99"/>
    <w:semiHidden/>
    <w:unhideWhenUsed/>
    <w:rsid w:val="00F8090C"/>
    <w:pPr>
      <w:spacing w:after="160" w:line="240" w:lineRule="auto"/>
      <w:jc w:val="left"/>
    </w:pPr>
    <w:rPr>
      <w:rFonts w:asciiTheme="minorHAnsi" w:eastAsiaTheme="minorHAnsi" w:hAnsiTheme="minorHAnsi" w:cstheme="minorBidi"/>
      <w:sz w:val="20"/>
      <w:szCs w:val="20"/>
      <w:lang w:val="vi-VN"/>
    </w:rPr>
  </w:style>
  <w:style w:type="character" w:customStyle="1" w:styleId="CommentTextChar">
    <w:name w:val="Comment Text Char"/>
    <w:basedOn w:val="DefaultParagraphFont"/>
    <w:link w:val="CommentText"/>
    <w:uiPriority w:val="99"/>
    <w:semiHidden/>
    <w:rsid w:val="00F8090C"/>
    <w:rPr>
      <w:sz w:val="20"/>
      <w:szCs w:val="20"/>
    </w:rPr>
  </w:style>
  <w:style w:type="paragraph" w:styleId="CommentSubject">
    <w:name w:val="annotation subject"/>
    <w:basedOn w:val="CommentText"/>
    <w:next w:val="CommentText"/>
    <w:link w:val="CommentSubjectChar"/>
    <w:uiPriority w:val="99"/>
    <w:semiHidden/>
    <w:unhideWhenUsed/>
    <w:rsid w:val="00F8090C"/>
    <w:rPr>
      <w:b/>
      <w:bCs/>
    </w:rPr>
  </w:style>
  <w:style w:type="character" w:customStyle="1" w:styleId="CommentSubjectChar">
    <w:name w:val="Comment Subject Char"/>
    <w:basedOn w:val="CommentTextChar"/>
    <w:link w:val="CommentSubject"/>
    <w:uiPriority w:val="99"/>
    <w:semiHidden/>
    <w:rsid w:val="00F8090C"/>
    <w:rPr>
      <w:b/>
      <w:bCs/>
      <w:sz w:val="20"/>
      <w:szCs w:val="20"/>
    </w:rPr>
  </w:style>
  <w:style w:type="character" w:styleId="UnresolvedMention">
    <w:name w:val="Unresolved Mention"/>
    <w:basedOn w:val="DefaultParagraphFont"/>
    <w:uiPriority w:val="99"/>
    <w:semiHidden/>
    <w:unhideWhenUsed/>
    <w:rsid w:val="001C01A5"/>
    <w:rPr>
      <w:color w:val="605E5C"/>
      <w:shd w:val="clear" w:color="auto" w:fill="E1DFDD"/>
    </w:rPr>
  </w:style>
  <w:style w:type="character" w:customStyle="1" w:styleId="Heading4Char">
    <w:name w:val="Heading 4 Char"/>
    <w:basedOn w:val="DefaultParagraphFont"/>
    <w:link w:val="Heading4"/>
    <w:uiPriority w:val="9"/>
    <w:semiHidden/>
    <w:rsid w:val="00BC1138"/>
    <w:rPr>
      <w:rFonts w:asciiTheme="majorHAnsi" w:eastAsiaTheme="majorEastAsia" w:hAnsiTheme="majorHAnsi" w:cstheme="majorBidi"/>
      <w:i/>
      <w:iCs/>
      <w:color w:val="2E74B5" w:themeColor="accent1" w:themeShade="BF"/>
      <w:sz w:val="26"/>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3228">
      <w:bodyDiv w:val="1"/>
      <w:marLeft w:val="0"/>
      <w:marRight w:val="0"/>
      <w:marTop w:val="0"/>
      <w:marBottom w:val="0"/>
      <w:divBdr>
        <w:top w:val="none" w:sz="0" w:space="0" w:color="auto"/>
        <w:left w:val="none" w:sz="0" w:space="0" w:color="auto"/>
        <w:bottom w:val="none" w:sz="0" w:space="0" w:color="auto"/>
        <w:right w:val="none" w:sz="0" w:space="0" w:color="auto"/>
      </w:divBdr>
    </w:div>
    <w:div w:id="3871041">
      <w:bodyDiv w:val="1"/>
      <w:marLeft w:val="0"/>
      <w:marRight w:val="0"/>
      <w:marTop w:val="0"/>
      <w:marBottom w:val="0"/>
      <w:divBdr>
        <w:top w:val="none" w:sz="0" w:space="0" w:color="auto"/>
        <w:left w:val="none" w:sz="0" w:space="0" w:color="auto"/>
        <w:bottom w:val="none" w:sz="0" w:space="0" w:color="auto"/>
        <w:right w:val="none" w:sz="0" w:space="0" w:color="auto"/>
      </w:divBdr>
    </w:div>
    <w:div w:id="6714548">
      <w:bodyDiv w:val="1"/>
      <w:marLeft w:val="0"/>
      <w:marRight w:val="0"/>
      <w:marTop w:val="0"/>
      <w:marBottom w:val="0"/>
      <w:divBdr>
        <w:top w:val="none" w:sz="0" w:space="0" w:color="auto"/>
        <w:left w:val="none" w:sz="0" w:space="0" w:color="auto"/>
        <w:bottom w:val="none" w:sz="0" w:space="0" w:color="auto"/>
        <w:right w:val="none" w:sz="0" w:space="0" w:color="auto"/>
      </w:divBdr>
    </w:div>
    <w:div w:id="24256670">
      <w:bodyDiv w:val="1"/>
      <w:marLeft w:val="0"/>
      <w:marRight w:val="0"/>
      <w:marTop w:val="0"/>
      <w:marBottom w:val="0"/>
      <w:divBdr>
        <w:top w:val="none" w:sz="0" w:space="0" w:color="auto"/>
        <w:left w:val="none" w:sz="0" w:space="0" w:color="auto"/>
        <w:bottom w:val="none" w:sz="0" w:space="0" w:color="auto"/>
        <w:right w:val="none" w:sz="0" w:space="0" w:color="auto"/>
      </w:divBdr>
    </w:div>
    <w:div w:id="24601285">
      <w:bodyDiv w:val="1"/>
      <w:marLeft w:val="0"/>
      <w:marRight w:val="0"/>
      <w:marTop w:val="0"/>
      <w:marBottom w:val="0"/>
      <w:divBdr>
        <w:top w:val="none" w:sz="0" w:space="0" w:color="auto"/>
        <w:left w:val="none" w:sz="0" w:space="0" w:color="auto"/>
        <w:bottom w:val="none" w:sz="0" w:space="0" w:color="auto"/>
        <w:right w:val="none" w:sz="0" w:space="0" w:color="auto"/>
      </w:divBdr>
    </w:div>
    <w:div w:id="27460392">
      <w:bodyDiv w:val="1"/>
      <w:marLeft w:val="0"/>
      <w:marRight w:val="0"/>
      <w:marTop w:val="0"/>
      <w:marBottom w:val="0"/>
      <w:divBdr>
        <w:top w:val="none" w:sz="0" w:space="0" w:color="auto"/>
        <w:left w:val="none" w:sz="0" w:space="0" w:color="auto"/>
        <w:bottom w:val="none" w:sz="0" w:space="0" w:color="auto"/>
        <w:right w:val="none" w:sz="0" w:space="0" w:color="auto"/>
      </w:divBdr>
    </w:div>
    <w:div w:id="30811252">
      <w:bodyDiv w:val="1"/>
      <w:marLeft w:val="0"/>
      <w:marRight w:val="0"/>
      <w:marTop w:val="0"/>
      <w:marBottom w:val="0"/>
      <w:divBdr>
        <w:top w:val="none" w:sz="0" w:space="0" w:color="auto"/>
        <w:left w:val="none" w:sz="0" w:space="0" w:color="auto"/>
        <w:bottom w:val="none" w:sz="0" w:space="0" w:color="auto"/>
        <w:right w:val="none" w:sz="0" w:space="0" w:color="auto"/>
      </w:divBdr>
    </w:div>
    <w:div w:id="32119819">
      <w:bodyDiv w:val="1"/>
      <w:marLeft w:val="0"/>
      <w:marRight w:val="0"/>
      <w:marTop w:val="0"/>
      <w:marBottom w:val="0"/>
      <w:divBdr>
        <w:top w:val="none" w:sz="0" w:space="0" w:color="auto"/>
        <w:left w:val="none" w:sz="0" w:space="0" w:color="auto"/>
        <w:bottom w:val="none" w:sz="0" w:space="0" w:color="auto"/>
        <w:right w:val="none" w:sz="0" w:space="0" w:color="auto"/>
      </w:divBdr>
    </w:div>
    <w:div w:id="35080730">
      <w:bodyDiv w:val="1"/>
      <w:marLeft w:val="0"/>
      <w:marRight w:val="0"/>
      <w:marTop w:val="0"/>
      <w:marBottom w:val="0"/>
      <w:divBdr>
        <w:top w:val="none" w:sz="0" w:space="0" w:color="auto"/>
        <w:left w:val="none" w:sz="0" w:space="0" w:color="auto"/>
        <w:bottom w:val="none" w:sz="0" w:space="0" w:color="auto"/>
        <w:right w:val="none" w:sz="0" w:space="0" w:color="auto"/>
      </w:divBdr>
    </w:div>
    <w:div w:id="40906890">
      <w:bodyDiv w:val="1"/>
      <w:marLeft w:val="0"/>
      <w:marRight w:val="0"/>
      <w:marTop w:val="0"/>
      <w:marBottom w:val="0"/>
      <w:divBdr>
        <w:top w:val="none" w:sz="0" w:space="0" w:color="auto"/>
        <w:left w:val="none" w:sz="0" w:space="0" w:color="auto"/>
        <w:bottom w:val="none" w:sz="0" w:space="0" w:color="auto"/>
        <w:right w:val="none" w:sz="0" w:space="0" w:color="auto"/>
      </w:divBdr>
    </w:div>
    <w:div w:id="44179991">
      <w:bodyDiv w:val="1"/>
      <w:marLeft w:val="0"/>
      <w:marRight w:val="0"/>
      <w:marTop w:val="0"/>
      <w:marBottom w:val="0"/>
      <w:divBdr>
        <w:top w:val="none" w:sz="0" w:space="0" w:color="auto"/>
        <w:left w:val="none" w:sz="0" w:space="0" w:color="auto"/>
        <w:bottom w:val="none" w:sz="0" w:space="0" w:color="auto"/>
        <w:right w:val="none" w:sz="0" w:space="0" w:color="auto"/>
      </w:divBdr>
    </w:div>
    <w:div w:id="46421847">
      <w:bodyDiv w:val="1"/>
      <w:marLeft w:val="0"/>
      <w:marRight w:val="0"/>
      <w:marTop w:val="0"/>
      <w:marBottom w:val="0"/>
      <w:divBdr>
        <w:top w:val="none" w:sz="0" w:space="0" w:color="auto"/>
        <w:left w:val="none" w:sz="0" w:space="0" w:color="auto"/>
        <w:bottom w:val="none" w:sz="0" w:space="0" w:color="auto"/>
        <w:right w:val="none" w:sz="0" w:space="0" w:color="auto"/>
      </w:divBdr>
    </w:div>
    <w:div w:id="46606612">
      <w:bodyDiv w:val="1"/>
      <w:marLeft w:val="0"/>
      <w:marRight w:val="0"/>
      <w:marTop w:val="0"/>
      <w:marBottom w:val="0"/>
      <w:divBdr>
        <w:top w:val="none" w:sz="0" w:space="0" w:color="auto"/>
        <w:left w:val="none" w:sz="0" w:space="0" w:color="auto"/>
        <w:bottom w:val="none" w:sz="0" w:space="0" w:color="auto"/>
        <w:right w:val="none" w:sz="0" w:space="0" w:color="auto"/>
      </w:divBdr>
    </w:div>
    <w:div w:id="48656133">
      <w:bodyDiv w:val="1"/>
      <w:marLeft w:val="0"/>
      <w:marRight w:val="0"/>
      <w:marTop w:val="0"/>
      <w:marBottom w:val="0"/>
      <w:divBdr>
        <w:top w:val="none" w:sz="0" w:space="0" w:color="auto"/>
        <w:left w:val="none" w:sz="0" w:space="0" w:color="auto"/>
        <w:bottom w:val="none" w:sz="0" w:space="0" w:color="auto"/>
        <w:right w:val="none" w:sz="0" w:space="0" w:color="auto"/>
      </w:divBdr>
    </w:div>
    <w:div w:id="53704854">
      <w:bodyDiv w:val="1"/>
      <w:marLeft w:val="0"/>
      <w:marRight w:val="0"/>
      <w:marTop w:val="0"/>
      <w:marBottom w:val="0"/>
      <w:divBdr>
        <w:top w:val="none" w:sz="0" w:space="0" w:color="auto"/>
        <w:left w:val="none" w:sz="0" w:space="0" w:color="auto"/>
        <w:bottom w:val="none" w:sz="0" w:space="0" w:color="auto"/>
        <w:right w:val="none" w:sz="0" w:space="0" w:color="auto"/>
      </w:divBdr>
    </w:div>
    <w:div w:id="53967354">
      <w:bodyDiv w:val="1"/>
      <w:marLeft w:val="0"/>
      <w:marRight w:val="0"/>
      <w:marTop w:val="0"/>
      <w:marBottom w:val="0"/>
      <w:divBdr>
        <w:top w:val="none" w:sz="0" w:space="0" w:color="auto"/>
        <w:left w:val="none" w:sz="0" w:space="0" w:color="auto"/>
        <w:bottom w:val="none" w:sz="0" w:space="0" w:color="auto"/>
        <w:right w:val="none" w:sz="0" w:space="0" w:color="auto"/>
      </w:divBdr>
    </w:div>
    <w:div w:id="56782548">
      <w:bodyDiv w:val="1"/>
      <w:marLeft w:val="0"/>
      <w:marRight w:val="0"/>
      <w:marTop w:val="0"/>
      <w:marBottom w:val="0"/>
      <w:divBdr>
        <w:top w:val="none" w:sz="0" w:space="0" w:color="auto"/>
        <w:left w:val="none" w:sz="0" w:space="0" w:color="auto"/>
        <w:bottom w:val="none" w:sz="0" w:space="0" w:color="auto"/>
        <w:right w:val="none" w:sz="0" w:space="0" w:color="auto"/>
      </w:divBdr>
    </w:div>
    <w:div w:id="57289654">
      <w:bodyDiv w:val="1"/>
      <w:marLeft w:val="0"/>
      <w:marRight w:val="0"/>
      <w:marTop w:val="0"/>
      <w:marBottom w:val="0"/>
      <w:divBdr>
        <w:top w:val="none" w:sz="0" w:space="0" w:color="auto"/>
        <w:left w:val="none" w:sz="0" w:space="0" w:color="auto"/>
        <w:bottom w:val="none" w:sz="0" w:space="0" w:color="auto"/>
        <w:right w:val="none" w:sz="0" w:space="0" w:color="auto"/>
      </w:divBdr>
    </w:div>
    <w:div w:id="65224826">
      <w:bodyDiv w:val="1"/>
      <w:marLeft w:val="0"/>
      <w:marRight w:val="0"/>
      <w:marTop w:val="0"/>
      <w:marBottom w:val="0"/>
      <w:divBdr>
        <w:top w:val="none" w:sz="0" w:space="0" w:color="auto"/>
        <w:left w:val="none" w:sz="0" w:space="0" w:color="auto"/>
        <w:bottom w:val="none" w:sz="0" w:space="0" w:color="auto"/>
        <w:right w:val="none" w:sz="0" w:space="0" w:color="auto"/>
      </w:divBdr>
    </w:div>
    <w:div w:id="71438637">
      <w:bodyDiv w:val="1"/>
      <w:marLeft w:val="0"/>
      <w:marRight w:val="0"/>
      <w:marTop w:val="0"/>
      <w:marBottom w:val="0"/>
      <w:divBdr>
        <w:top w:val="none" w:sz="0" w:space="0" w:color="auto"/>
        <w:left w:val="none" w:sz="0" w:space="0" w:color="auto"/>
        <w:bottom w:val="none" w:sz="0" w:space="0" w:color="auto"/>
        <w:right w:val="none" w:sz="0" w:space="0" w:color="auto"/>
      </w:divBdr>
    </w:div>
    <w:div w:id="76559230">
      <w:bodyDiv w:val="1"/>
      <w:marLeft w:val="0"/>
      <w:marRight w:val="0"/>
      <w:marTop w:val="0"/>
      <w:marBottom w:val="0"/>
      <w:divBdr>
        <w:top w:val="none" w:sz="0" w:space="0" w:color="auto"/>
        <w:left w:val="none" w:sz="0" w:space="0" w:color="auto"/>
        <w:bottom w:val="none" w:sz="0" w:space="0" w:color="auto"/>
        <w:right w:val="none" w:sz="0" w:space="0" w:color="auto"/>
      </w:divBdr>
    </w:div>
    <w:div w:id="80684702">
      <w:bodyDiv w:val="1"/>
      <w:marLeft w:val="0"/>
      <w:marRight w:val="0"/>
      <w:marTop w:val="0"/>
      <w:marBottom w:val="0"/>
      <w:divBdr>
        <w:top w:val="none" w:sz="0" w:space="0" w:color="auto"/>
        <w:left w:val="none" w:sz="0" w:space="0" w:color="auto"/>
        <w:bottom w:val="none" w:sz="0" w:space="0" w:color="auto"/>
        <w:right w:val="none" w:sz="0" w:space="0" w:color="auto"/>
      </w:divBdr>
    </w:div>
    <w:div w:id="81998184">
      <w:bodyDiv w:val="1"/>
      <w:marLeft w:val="0"/>
      <w:marRight w:val="0"/>
      <w:marTop w:val="0"/>
      <w:marBottom w:val="0"/>
      <w:divBdr>
        <w:top w:val="none" w:sz="0" w:space="0" w:color="auto"/>
        <w:left w:val="none" w:sz="0" w:space="0" w:color="auto"/>
        <w:bottom w:val="none" w:sz="0" w:space="0" w:color="auto"/>
        <w:right w:val="none" w:sz="0" w:space="0" w:color="auto"/>
      </w:divBdr>
    </w:div>
    <w:div w:id="99298071">
      <w:bodyDiv w:val="1"/>
      <w:marLeft w:val="0"/>
      <w:marRight w:val="0"/>
      <w:marTop w:val="0"/>
      <w:marBottom w:val="0"/>
      <w:divBdr>
        <w:top w:val="none" w:sz="0" w:space="0" w:color="auto"/>
        <w:left w:val="none" w:sz="0" w:space="0" w:color="auto"/>
        <w:bottom w:val="none" w:sz="0" w:space="0" w:color="auto"/>
        <w:right w:val="none" w:sz="0" w:space="0" w:color="auto"/>
      </w:divBdr>
    </w:div>
    <w:div w:id="101271693">
      <w:bodyDiv w:val="1"/>
      <w:marLeft w:val="0"/>
      <w:marRight w:val="0"/>
      <w:marTop w:val="0"/>
      <w:marBottom w:val="0"/>
      <w:divBdr>
        <w:top w:val="none" w:sz="0" w:space="0" w:color="auto"/>
        <w:left w:val="none" w:sz="0" w:space="0" w:color="auto"/>
        <w:bottom w:val="none" w:sz="0" w:space="0" w:color="auto"/>
        <w:right w:val="none" w:sz="0" w:space="0" w:color="auto"/>
      </w:divBdr>
    </w:div>
    <w:div w:id="116266120">
      <w:bodyDiv w:val="1"/>
      <w:marLeft w:val="0"/>
      <w:marRight w:val="0"/>
      <w:marTop w:val="0"/>
      <w:marBottom w:val="0"/>
      <w:divBdr>
        <w:top w:val="none" w:sz="0" w:space="0" w:color="auto"/>
        <w:left w:val="none" w:sz="0" w:space="0" w:color="auto"/>
        <w:bottom w:val="none" w:sz="0" w:space="0" w:color="auto"/>
        <w:right w:val="none" w:sz="0" w:space="0" w:color="auto"/>
      </w:divBdr>
    </w:div>
    <w:div w:id="128595115">
      <w:bodyDiv w:val="1"/>
      <w:marLeft w:val="0"/>
      <w:marRight w:val="0"/>
      <w:marTop w:val="0"/>
      <w:marBottom w:val="0"/>
      <w:divBdr>
        <w:top w:val="none" w:sz="0" w:space="0" w:color="auto"/>
        <w:left w:val="none" w:sz="0" w:space="0" w:color="auto"/>
        <w:bottom w:val="none" w:sz="0" w:space="0" w:color="auto"/>
        <w:right w:val="none" w:sz="0" w:space="0" w:color="auto"/>
      </w:divBdr>
    </w:div>
    <w:div w:id="135297446">
      <w:bodyDiv w:val="1"/>
      <w:marLeft w:val="0"/>
      <w:marRight w:val="0"/>
      <w:marTop w:val="0"/>
      <w:marBottom w:val="0"/>
      <w:divBdr>
        <w:top w:val="none" w:sz="0" w:space="0" w:color="auto"/>
        <w:left w:val="none" w:sz="0" w:space="0" w:color="auto"/>
        <w:bottom w:val="none" w:sz="0" w:space="0" w:color="auto"/>
        <w:right w:val="none" w:sz="0" w:space="0" w:color="auto"/>
      </w:divBdr>
    </w:div>
    <w:div w:id="135755914">
      <w:bodyDiv w:val="1"/>
      <w:marLeft w:val="0"/>
      <w:marRight w:val="0"/>
      <w:marTop w:val="0"/>
      <w:marBottom w:val="0"/>
      <w:divBdr>
        <w:top w:val="none" w:sz="0" w:space="0" w:color="auto"/>
        <w:left w:val="none" w:sz="0" w:space="0" w:color="auto"/>
        <w:bottom w:val="none" w:sz="0" w:space="0" w:color="auto"/>
        <w:right w:val="none" w:sz="0" w:space="0" w:color="auto"/>
      </w:divBdr>
    </w:div>
    <w:div w:id="149298764">
      <w:bodyDiv w:val="1"/>
      <w:marLeft w:val="0"/>
      <w:marRight w:val="0"/>
      <w:marTop w:val="0"/>
      <w:marBottom w:val="0"/>
      <w:divBdr>
        <w:top w:val="none" w:sz="0" w:space="0" w:color="auto"/>
        <w:left w:val="none" w:sz="0" w:space="0" w:color="auto"/>
        <w:bottom w:val="none" w:sz="0" w:space="0" w:color="auto"/>
        <w:right w:val="none" w:sz="0" w:space="0" w:color="auto"/>
      </w:divBdr>
    </w:div>
    <w:div w:id="150878931">
      <w:bodyDiv w:val="1"/>
      <w:marLeft w:val="0"/>
      <w:marRight w:val="0"/>
      <w:marTop w:val="0"/>
      <w:marBottom w:val="0"/>
      <w:divBdr>
        <w:top w:val="none" w:sz="0" w:space="0" w:color="auto"/>
        <w:left w:val="none" w:sz="0" w:space="0" w:color="auto"/>
        <w:bottom w:val="none" w:sz="0" w:space="0" w:color="auto"/>
        <w:right w:val="none" w:sz="0" w:space="0" w:color="auto"/>
      </w:divBdr>
      <w:divsChild>
        <w:div w:id="1230069868">
          <w:marLeft w:val="0"/>
          <w:marRight w:val="0"/>
          <w:marTop w:val="0"/>
          <w:marBottom w:val="0"/>
          <w:divBdr>
            <w:top w:val="none" w:sz="0" w:space="0" w:color="auto"/>
            <w:left w:val="none" w:sz="0" w:space="0" w:color="auto"/>
            <w:bottom w:val="none" w:sz="0" w:space="0" w:color="auto"/>
            <w:right w:val="none" w:sz="0" w:space="0" w:color="auto"/>
          </w:divBdr>
        </w:div>
        <w:div w:id="869563514">
          <w:marLeft w:val="0"/>
          <w:marRight w:val="0"/>
          <w:marTop w:val="0"/>
          <w:marBottom w:val="0"/>
          <w:divBdr>
            <w:top w:val="none" w:sz="0" w:space="0" w:color="auto"/>
            <w:left w:val="none" w:sz="0" w:space="0" w:color="auto"/>
            <w:bottom w:val="none" w:sz="0" w:space="0" w:color="auto"/>
            <w:right w:val="none" w:sz="0" w:space="0" w:color="auto"/>
          </w:divBdr>
        </w:div>
      </w:divsChild>
    </w:div>
    <w:div w:id="155462600">
      <w:bodyDiv w:val="1"/>
      <w:marLeft w:val="0"/>
      <w:marRight w:val="0"/>
      <w:marTop w:val="0"/>
      <w:marBottom w:val="0"/>
      <w:divBdr>
        <w:top w:val="none" w:sz="0" w:space="0" w:color="auto"/>
        <w:left w:val="none" w:sz="0" w:space="0" w:color="auto"/>
        <w:bottom w:val="none" w:sz="0" w:space="0" w:color="auto"/>
        <w:right w:val="none" w:sz="0" w:space="0" w:color="auto"/>
      </w:divBdr>
    </w:div>
    <w:div w:id="166604186">
      <w:bodyDiv w:val="1"/>
      <w:marLeft w:val="0"/>
      <w:marRight w:val="0"/>
      <w:marTop w:val="0"/>
      <w:marBottom w:val="0"/>
      <w:divBdr>
        <w:top w:val="none" w:sz="0" w:space="0" w:color="auto"/>
        <w:left w:val="none" w:sz="0" w:space="0" w:color="auto"/>
        <w:bottom w:val="none" w:sz="0" w:space="0" w:color="auto"/>
        <w:right w:val="none" w:sz="0" w:space="0" w:color="auto"/>
      </w:divBdr>
    </w:div>
    <w:div w:id="181941587">
      <w:bodyDiv w:val="1"/>
      <w:marLeft w:val="0"/>
      <w:marRight w:val="0"/>
      <w:marTop w:val="0"/>
      <w:marBottom w:val="0"/>
      <w:divBdr>
        <w:top w:val="none" w:sz="0" w:space="0" w:color="auto"/>
        <w:left w:val="none" w:sz="0" w:space="0" w:color="auto"/>
        <w:bottom w:val="none" w:sz="0" w:space="0" w:color="auto"/>
        <w:right w:val="none" w:sz="0" w:space="0" w:color="auto"/>
      </w:divBdr>
    </w:div>
    <w:div w:id="188419742">
      <w:bodyDiv w:val="1"/>
      <w:marLeft w:val="0"/>
      <w:marRight w:val="0"/>
      <w:marTop w:val="0"/>
      <w:marBottom w:val="0"/>
      <w:divBdr>
        <w:top w:val="none" w:sz="0" w:space="0" w:color="auto"/>
        <w:left w:val="none" w:sz="0" w:space="0" w:color="auto"/>
        <w:bottom w:val="none" w:sz="0" w:space="0" w:color="auto"/>
        <w:right w:val="none" w:sz="0" w:space="0" w:color="auto"/>
      </w:divBdr>
    </w:div>
    <w:div w:id="188879901">
      <w:bodyDiv w:val="1"/>
      <w:marLeft w:val="0"/>
      <w:marRight w:val="0"/>
      <w:marTop w:val="0"/>
      <w:marBottom w:val="0"/>
      <w:divBdr>
        <w:top w:val="none" w:sz="0" w:space="0" w:color="auto"/>
        <w:left w:val="none" w:sz="0" w:space="0" w:color="auto"/>
        <w:bottom w:val="none" w:sz="0" w:space="0" w:color="auto"/>
        <w:right w:val="none" w:sz="0" w:space="0" w:color="auto"/>
      </w:divBdr>
    </w:div>
    <w:div w:id="192617958">
      <w:bodyDiv w:val="1"/>
      <w:marLeft w:val="0"/>
      <w:marRight w:val="0"/>
      <w:marTop w:val="0"/>
      <w:marBottom w:val="0"/>
      <w:divBdr>
        <w:top w:val="none" w:sz="0" w:space="0" w:color="auto"/>
        <w:left w:val="none" w:sz="0" w:space="0" w:color="auto"/>
        <w:bottom w:val="none" w:sz="0" w:space="0" w:color="auto"/>
        <w:right w:val="none" w:sz="0" w:space="0" w:color="auto"/>
      </w:divBdr>
    </w:div>
    <w:div w:id="203950701">
      <w:bodyDiv w:val="1"/>
      <w:marLeft w:val="0"/>
      <w:marRight w:val="0"/>
      <w:marTop w:val="0"/>
      <w:marBottom w:val="0"/>
      <w:divBdr>
        <w:top w:val="none" w:sz="0" w:space="0" w:color="auto"/>
        <w:left w:val="none" w:sz="0" w:space="0" w:color="auto"/>
        <w:bottom w:val="none" w:sz="0" w:space="0" w:color="auto"/>
        <w:right w:val="none" w:sz="0" w:space="0" w:color="auto"/>
      </w:divBdr>
    </w:div>
    <w:div w:id="210582203">
      <w:bodyDiv w:val="1"/>
      <w:marLeft w:val="0"/>
      <w:marRight w:val="0"/>
      <w:marTop w:val="0"/>
      <w:marBottom w:val="0"/>
      <w:divBdr>
        <w:top w:val="none" w:sz="0" w:space="0" w:color="auto"/>
        <w:left w:val="none" w:sz="0" w:space="0" w:color="auto"/>
        <w:bottom w:val="none" w:sz="0" w:space="0" w:color="auto"/>
        <w:right w:val="none" w:sz="0" w:space="0" w:color="auto"/>
      </w:divBdr>
    </w:div>
    <w:div w:id="212428535">
      <w:bodyDiv w:val="1"/>
      <w:marLeft w:val="0"/>
      <w:marRight w:val="0"/>
      <w:marTop w:val="0"/>
      <w:marBottom w:val="0"/>
      <w:divBdr>
        <w:top w:val="none" w:sz="0" w:space="0" w:color="auto"/>
        <w:left w:val="none" w:sz="0" w:space="0" w:color="auto"/>
        <w:bottom w:val="none" w:sz="0" w:space="0" w:color="auto"/>
        <w:right w:val="none" w:sz="0" w:space="0" w:color="auto"/>
      </w:divBdr>
    </w:div>
    <w:div w:id="213471100">
      <w:bodyDiv w:val="1"/>
      <w:marLeft w:val="0"/>
      <w:marRight w:val="0"/>
      <w:marTop w:val="0"/>
      <w:marBottom w:val="0"/>
      <w:divBdr>
        <w:top w:val="none" w:sz="0" w:space="0" w:color="auto"/>
        <w:left w:val="none" w:sz="0" w:space="0" w:color="auto"/>
        <w:bottom w:val="none" w:sz="0" w:space="0" w:color="auto"/>
        <w:right w:val="none" w:sz="0" w:space="0" w:color="auto"/>
      </w:divBdr>
    </w:div>
    <w:div w:id="220870909">
      <w:bodyDiv w:val="1"/>
      <w:marLeft w:val="0"/>
      <w:marRight w:val="0"/>
      <w:marTop w:val="0"/>
      <w:marBottom w:val="0"/>
      <w:divBdr>
        <w:top w:val="none" w:sz="0" w:space="0" w:color="auto"/>
        <w:left w:val="none" w:sz="0" w:space="0" w:color="auto"/>
        <w:bottom w:val="none" w:sz="0" w:space="0" w:color="auto"/>
        <w:right w:val="none" w:sz="0" w:space="0" w:color="auto"/>
      </w:divBdr>
    </w:div>
    <w:div w:id="233854222">
      <w:bodyDiv w:val="1"/>
      <w:marLeft w:val="0"/>
      <w:marRight w:val="0"/>
      <w:marTop w:val="0"/>
      <w:marBottom w:val="0"/>
      <w:divBdr>
        <w:top w:val="none" w:sz="0" w:space="0" w:color="auto"/>
        <w:left w:val="none" w:sz="0" w:space="0" w:color="auto"/>
        <w:bottom w:val="none" w:sz="0" w:space="0" w:color="auto"/>
        <w:right w:val="none" w:sz="0" w:space="0" w:color="auto"/>
      </w:divBdr>
    </w:div>
    <w:div w:id="234554195">
      <w:bodyDiv w:val="1"/>
      <w:marLeft w:val="0"/>
      <w:marRight w:val="0"/>
      <w:marTop w:val="0"/>
      <w:marBottom w:val="0"/>
      <w:divBdr>
        <w:top w:val="none" w:sz="0" w:space="0" w:color="auto"/>
        <w:left w:val="none" w:sz="0" w:space="0" w:color="auto"/>
        <w:bottom w:val="none" w:sz="0" w:space="0" w:color="auto"/>
        <w:right w:val="none" w:sz="0" w:space="0" w:color="auto"/>
      </w:divBdr>
    </w:div>
    <w:div w:id="235290398">
      <w:bodyDiv w:val="1"/>
      <w:marLeft w:val="0"/>
      <w:marRight w:val="0"/>
      <w:marTop w:val="0"/>
      <w:marBottom w:val="0"/>
      <w:divBdr>
        <w:top w:val="none" w:sz="0" w:space="0" w:color="auto"/>
        <w:left w:val="none" w:sz="0" w:space="0" w:color="auto"/>
        <w:bottom w:val="none" w:sz="0" w:space="0" w:color="auto"/>
        <w:right w:val="none" w:sz="0" w:space="0" w:color="auto"/>
      </w:divBdr>
    </w:div>
    <w:div w:id="241065280">
      <w:bodyDiv w:val="1"/>
      <w:marLeft w:val="0"/>
      <w:marRight w:val="0"/>
      <w:marTop w:val="0"/>
      <w:marBottom w:val="0"/>
      <w:divBdr>
        <w:top w:val="none" w:sz="0" w:space="0" w:color="auto"/>
        <w:left w:val="none" w:sz="0" w:space="0" w:color="auto"/>
        <w:bottom w:val="none" w:sz="0" w:space="0" w:color="auto"/>
        <w:right w:val="none" w:sz="0" w:space="0" w:color="auto"/>
      </w:divBdr>
    </w:div>
    <w:div w:id="246157105">
      <w:bodyDiv w:val="1"/>
      <w:marLeft w:val="0"/>
      <w:marRight w:val="0"/>
      <w:marTop w:val="0"/>
      <w:marBottom w:val="0"/>
      <w:divBdr>
        <w:top w:val="none" w:sz="0" w:space="0" w:color="auto"/>
        <w:left w:val="none" w:sz="0" w:space="0" w:color="auto"/>
        <w:bottom w:val="none" w:sz="0" w:space="0" w:color="auto"/>
        <w:right w:val="none" w:sz="0" w:space="0" w:color="auto"/>
      </w:divBdr>
    </w:div>
    <w:div w:id="251091175">
      <w:bodyDiv w:val="1"/>
      <w:marLeft w:val="0"/>
      <w:marRight w:val="0"/>
      <w:marTop w:val="0"/>
      <w:marBottom w:val="0"/>
      <w:divBdr>
        <w:top w:val="none" w:sz="0" w:space="0" w:color="auto"/>
        <w:left w:val="none" w:sz="0" w:space="0" w:color="auto"/>
        <w:bottom w:val="none" w:sz="0" w:space="0" w:color="auto"/>
        <w:right w:val="none" w:sz="0" w:space="0" w:color="auto"/>
      </w:divBdr>
    </w:div>
    <w:div w:id="252856220">
      <w:bodyDiv w:val="1"/>
      <w:marLeft w:val="0"/>
      <w:marRight w:val="0"/>
      <w:marTop w:val="0"/>
      <w:marBottom w:val="0"/>
      <w:divBdr>
        <w:top w:val="none" w:sz="0" w:space="0" w:color="auto"/>
        <w:left w:val="none" w:sz="0" w:space="0" w:color="auto"/>
        <w:bottom w:val="none" w:sz="0" w:space="0" w:color="auto"/>
        <w:right w:val="none" w:sz="0" w:space="0" w:color="auto"/>
      </w:divBdr>
    </w:div>
    <w:div w:id="252907588">
      <w:bodyDiv w:val="1"/>
      <w:marLeft w:val="0"/>
      <w:marRight w:val="0"/>
      <w:marTop w:val="0"/>
      <w:marBottom w:val="0"/>
      <w:divBdr>
        <w:top w:val="none" w:sz="0" w:space="0" w:color="auto"/>
        <w:left w:val="none" w:sz="0" w:space="0" w:color="auto"/>
        <w:bottom w:val="none" w:sz="0" w:space="0" w:color="auto"/>
        <w:right w:val="none" w:sz="0" w:space="0" w:color="auto"/>
      </w:divBdr>
    </w:div>
    <w:div w:id="265190206">
      <w:bodyDiv w:val="1"/>
      <w:marLeft w:val="0"/>
      <w:marRight w:val="0"/>
      <w:marTop w:val="0"/>
      <w:marBottom w:val="0"/>
      <w:divBdr>
        <w:top w:val="none" w:sz="0" w:space="0" w:color="auto"/>
        <w:left w:val="none" w:sz="0" w:space="0" w:color="auto"/>
        <w:bottom w:val="none" w:sz="0" w:space="0" w:color="auto"/>
        <w:right w:val="none" w:sz="0" w:space="0" w:color="auto"/>
      </w:divBdr>
    </w:div>
    <w:div w:id="265769638">
      <w:bodyDiv w:val="1"/>
      <w:marLeft w:val="0"/>
      <w:marRight w:val="0"/>
      <w:marTop w:val="0"/>
      <w:marBottom w:val="0"/>
      <w:divBdr>
        <w:top w:val="none" w:sz="0" w:space="0" w:color="auto"/>
        <w:left w:val="none" w:sz="0" w:space="0" w:color="auto"/>
        <w:bottom w:val="none" w:sz="0" w:space="0" w:color="auto"/>
        <w:right w:val="none" w:sz="0" w:space="0" w:color="auto"/>
      </w:divBdr>
    </w:div>
    <w:div w:id="282344485">
      <w:bodyDiv w:val="1"/>
      <w:marLeft w:val="0"/>
      <w:marRight w:val="0"/>
      <w:marTop w:val="0"/>
      <w:marBottom w:val="0"/>
      <w:divBdr>
        <w:top w:val="none" w:sz="0" w:space="0" w:color="auto"/>
        <w:left w:val="none" w:sz="0" w:space="0" w:color="auto"/>
        <w:bottom w:val="none" w:sz="0" w:space="0" w:color="auto"/>
        <w:right w:val="none" w:sz="0" w:space="0" w:color="auto"/>
      </w:divBdr>
    </w:div>
    <w:div w:id="283968676">
      <w:bodyDiv w:val="1"/>
      <w:marLeft w:val="0"/>
      <w:marRight w:val="0"/>
      <w:marTop w:val="0"/>
      <w:marBottom w:val="0"/>
      <w:divBdr>
        <w:top w:val="none" w:sz="0" w:space="0" w:color="auto"/>
        <w:left w:val="none" w:sz="0" w:space="0" w:color="auto"/>
        <w:bottom w:val="none" w:sz="0" w:space="0" w:color="auto"/>
        <w:right w:val="none" w:sz="0" w:space="0" w:color="auto"/>
      </w:divBdr>
    </w:div>
    <w:div w:id="284510306">
      <w:bodyDiv w:val="1"/>
      <w:marLeft w:val="0"/>
      <w:marRight w:val="0"/>
      <w:marTop w:val="0"/>
      <w:marBottom w:val="0"/>
      <w:divBdr>
        <w:top w:val="none" w:sz="0" w:space="0" w:color="auto"/>
        <w:left w:val="none" w:sz="0" w:space="0" w:color="auto"/>
        <w:bottom w:val="none" w:sz="0" w:space="0" w:color="auto"/>
        <w:right w:val="none" w:sz="0" w:space="0" w:color="auto"/>
      </w:divBdr>
    </w:div>
    <w:div w:id="287052614">
      <w:bodyDiv w:val="1"/>
      <w:marLeft w:val="0"/>
      <w:marRight w:val="0"/>
      <w:marTop w:val="0"/>
      <w:marBottom w:val="0"/>
      <w:divBdr>
        <w:top w:val="none" w:sz="0" w:space="0" w:color="auto"/>
        <w:left w:val="none" w:sz="0" w:space="0" w:color="auto"/>
        <w:bottom w:val="none" w:sz="0" w:space="0" w:color="auto"/>
        <w:right w:val="none" w:sz="0" w:space="0" w:color="auto"/>
      </w:divBdr>
    </w:div>
    <w:div w:id="288367116">
      <w:bodyDiv w:val="1"/>
      <w:marLeft w:val="0"/>
      <w:marRight w:val="0"/>
      <w:marTop w:val="0"/>
      <w:marBottom w:val="0"/>
      <w:divBdr>
        <w:top w:val="none" w:sz="0" w:space="0" w:color="auto"/>
        <w:left w:val="none" w:sz="0" w:space="0" w:color="auto"/>
        <w:bottom w:val="none" w:sz="0" w:space="0" w:color="auto"/>
        <w:right w:val="none" w:sz="0" w:space="0" w:color="auto"/>
      </w:divBdr>
    </w:div>
    <w:div w:id="288705901">
      <w:bodyDiv w:val="1"/>
      <w:marLeft w:val="0"/>
      <w:marRight w:val="0"/>
      <w:marTop w:val="0"/>
      <w:marBottom w:val="0"/>
      <w:divBdr>
        <w:top w:val="none" w:sz="0" w:space="0" w:color="auto"/>
        <w:left w:val="none" w:sz="0" w:space="0" w:color="auto"/>
        <w:bottom w:val="none" w:sz="0" w:space="0" w:color="auto"/>
        <w:right w:val="none" w:sz="0" w:space="0" w:color="auto"/>
      </w:divBdr>
    </w:div>
    <w:div w:id="294062387">
      <w:bodyDiv w:val="1"/>
      <w:marLeft w:val="0"/>
      <w:marRight w:val="0"/>
      <w:marTop w:val="0"/>
      <w:marBottom w:val="0"/>
      <w:divBdr>
        <w:top w:val="none" w:sz="0" w:space="0" w:color="auto"/>
        <w:left w:val="none" w:sz="0" w:space="0" w:color="auto"/>
        <w:bottom w:val="none" w:sz="0" w:space="0" w:color="auto"/>
        <w:right w:val="none" w:sz="0" w:space="0" w:color="auto"/>
      </w:divBdr>
      <w:divsChild>
        <w:div w:id="799618186">
          <w:marLeft w:val="547"/>
          <w:marRight w:val="0"/>
          <w:marTop w:val="0"/>
          <w:marBottom w:val="0"/>
          <w:divBdr>
            <w:top w:val="none" w:sz="0" w:space="0" w:color="auto"/>
            <w:left w:val="none" w:sz="0" w:space="0" w:color="auto"/>
            <w:bottom w:val="none" w:sz="0" w:space="0" w:color="auto"/>
            <w:right w:val="none" w:sz="0" w:space="0" w:color="auto"/>
          </w:divBdr>
        </w:div>
        <w:div w:id="1690716732">
          <w:marLeft w:val="547"/>
          <w:marRight w:val="0"/>
          <w:marTop w:val="0"/>
          <w:marBottom w:val="0"/>
          <w:divBdr>
            <w:top w:val="none" w:sz="0" w:space="0" w:color="auto"/>
            <w:left w:val="none" w:sz="0" w:space="0" w:color="auto"/>
            <w:bottom w:val="none" w:sz="0" w:space="0" w:color="auto"/>
            <w:right w:val="none" w:sz="0" w:space="0" w:color="auto"/>
          </w:divBdr>
        </w:div>
        <w:div w:id="1770202612">
          <w:marLeft w:val="547"/>
          <w:marRight w:val="0"/>
          <w:marTop w:val="0"/>
          <w:marBottom w:val="0"/>
          <w:divBdr>
            <w:top w:val="none" w:sz="0" w:space="0" w:color="auto"/>
            <w:left w:val="none" w:sz="0" w:space="0" w:color="auto"/>
            <w:bottom w:val="none" w:sz="0" w:space="0" w:color="auto"/>
            <w:right w:val="none" w:sz="0" w:space="0" w:color="auto"/>
          </w:divBdr>
        </w:div>
      </w:divsChild>
    </w:div>
    <w:div w:id="297029416">
      <w:bodyDiv w:val="1"/>
      <w:marLeft w:val="0"/>
      <w:marRight w:val="0"/>
      <w:marTop w:val="0"/>
      <w:marBottom w:val="0"/>
      <w:divBdr>
        <w:top w:val="none" w:sz="0" w:space="0" w:color="auto"/>
        <w:left w:val="none" w:sz="0" w:space="0" w:color="auto"/>
        <w:bottom w:val="none" w:sz="0" w:space="0" w:color="auto"/>
        <w:right w:val="none" w:sz="0" w:space="0" w:color="auto"/>
      </w:divBdr>
    </w:div>
    <w:div w:id="303657359">
      <w:bodyDiv w:val="1"/>
      <w:marLeft w:val="0"/>
      <w:marRight w:val="0"/>
      <w:marTop w:val="0"/>
      <w:marBottom w:val="0"/>
      <w:divBdr>
        <w:top w:val="none" w:sz="0" w:space="0" w:color="auto"/>
        <w:left w:val="none" w:sz="0" w:space="0" w:color="auto"/>
        <w:bottom w:val="none" w:sz="0" w:space="0" w:color="auto"/>
        <w:right w:val="none" w:sz="0" w:space="0" w:color="auto"/>
      </w:divBdr>
    </w:div>
    <w:div w:id="310016044">
      <w:bodyDiv w:val="1"/>
      <w:marLeft w:val="0"/>
      <w:marRight w:val="0"/>
      <w:marTop w:val="0"/>
      <w:marBottom w:val="0"/>
      <w:divBdr>
        <w:top w:val="none" w:sz="0" w:space="0" w:color="auto"/>
        <w:left w:val="none" w:sz="0" w:space="0" w:color="auto"/>
        <w:bottom w:val="none" w:sz="0" w:space="0" w:color="auto"/>
        <w:right w:val="none" w:sz="0" w:space="0" w:color="auto"/>
      </w:divBdr>
    </w:div>
    <w:div w:id="311643064">
      <w:bodyDiv w:val="1"/>
      <w:marLeft w:val="0"/>
      <w:marRight w:val="0"/>
      <w:marTop w:val="0"/>
      <w:marBottom w:val="0"/>
      <w:divBdr>
        <w:top w:val="none" w:sz="0" w:space="0" w:color="auto"/>
        <w:left w:val="none" w:sz="0" w:space="0" w:color="auto"/>
        <w:bottom w:val="none" w:sz="0" w:space="0" w:color="auto"/>
        <w:right w:val="none" w:sz="0" w:space="0" w:color="auto"/>
      </w:divBdr>
    </w:div>
    <w:div w:id="314072410">
      <w:bodyDiv w:val="1"/>
      <w:marLeft w:val="0"/>
      <w:marRight w:val="0"/>
      <w:marTop w:val="0"/>
      <w:marBottom w:val="0"/>
      <w:divBdr>
        <w:top w:val="none" w:sz="0" w:space="0" w:color="auto"/>
        <w:left w:val="none" w:sz="0" w:space="0" w:color="auto"/>
        <w:bottom w:val="none" w:sz="0" w:space="0" w:color="auto"/>
        <w:right w:val="none" w:sz="0" w:space="0" w:color="auto"/>
      </w:divBdr>
    </w:div>
    <w:div w:id="319627367">
      <w:bodyDiv w:val="1"/>
      <w:marLeft w:val="0"/>
      <w:marRight w:val="0"/>
      <w:marTop w:val="0"/>
      <w:marBottom w:val="0"/>
      <w:divBdr>
        <w:top w:val="none" w:sz="0" w:space="0" w:color="auto"/>
        <w:left w:val="none" w:sz="0" w:space="0" w:color="auto"/>
        <w:bottom w:val="none" w:sz="0" w:space="0" w:color="auto"/>
        <w:right w:val="none" w:sz="0" w:space="0" w:color="auto"/>
      </w:divBdr>
    </w:div>
    <w:div w:id="321856442">
      <w:bodyDiv w:val="1"/>
      <w:marLeft w:val="0"/>
      <w:marRight w:val="0"/>
      <w:marTop w:val="0"/>
      <w:marBottom w:val="0"/>
      <w:divBdr>
        <w:top w:val="none" w:sz="0" w:space="0" w:color="auto"/>
        <w:left w:val="none" w:sz="0" w:space="0" w:color="auto"/>
        <w:bottom w:val="none" w:sz="0" w:space="0" w:color="auto"/>
        <w:right w:val="none" w:sz="0" w:space="0" w:color="auto"/>
      </w:divBdr>
    </w:div>
    <w:div w:id="328219376">
      <w:bodyDiv w:val="1"/>
      <w:marLeft w:val="0"/>
      <w:marRight w:val="0"/>
      <w:marTop w:val="0"/>
      <w:marBottom w:val="0"/>
      <w:divBdr>
        <w:top w:val="none" w:sz="0" w:space="0" w:color="auto"/>
        <w:left w:val="none" w:sz="0" w:space="0" w:color="auto"/>
        <w:bottom w:val="none" w:sz="0" w:space="0" w:color="auto"/>
        <w:right w:val="none" w:sz="0" w:space="0" w:color="auto"/>
      </w:divBdr>
    </w:div>
    <w:div w:id="329453381">
      <w:bodyDiv w:val="1"/>
      <w:marLeft w:val="0"/>
      <w:marRight w:val="0"/>
      <w:marTop w:val="0"/>
      <w:marBottom w:val="0"/>
      <w:divBdr>
        <w:top w:val="none" w:sz="0" w:space="0" w:color="auto"/>
        <w:left w:val="none" w:sz="0" w:space="0" w:color="auto"/>
        <w:bottom w:val="none" w:sz="0" w:space="0" w:color="auto"/>
        <w:right w:val="none" w:sz="0" w:space="0" w:color="auto"/>
      </w:divBdr>
    </w:div>
    <w:div w:id="332339999">
      <w:bodyDiv w:val="1"/>
      <w:marLeft w:val="0"/>
      <w:marRight w:val="0"/>
      <w:marTop w:val="0"/>
      <w:marBottom w:val="0"/>
      <w:divBdr>
        <w:top w:val="none" w:sz="0" w:space="0" w:color="auto"/>
        <w:left w:val="none" w:sz="0" w:space="0" w:color="auto"/>
        <w:bottom w:val="none" w:sz="0" w:space="0" w:color="auto"/>
        <w:right w:val="none" w:sz="0" w:space="0" w:color="auto"/>
      </w:divBdr>
    </w:div>
    <w:div w:id="342123384">
      <w:bodyDiv w:val="1"/>
      <w:marLeft w:val="0"/>
      <w:marRight w:val="0"/>
      <w:marTop w:val="0"/>
      <w:marBottom w:val="0"/>
      <w:divBdr>
        <w:top w:val="none" w:sz="0" w:space="0" w:color="auto"/>
        <w:left w:val="none" w:sz="0" w:space="0" w:color="auto"/>
        <w:bottom w:val="none" w:sz="0" w:space="0" w:color="auto"/>
        <w:right w:val="none" w:sz="0" w:space="0" w:color="auto"/>
      </w:divBdr>
    </w:div>
    <w:div w:id="342130174">
      <w:bodyDiv w:val="1"/>
      <w:marLeft w:val="0"/>
      <w:marRight w:val="0"/>
      <w:marTop w:val="0"/>
      <w:marBottom w:val="0"/>
      <w:divBdr>
        <w:top w:val="none" w:sz="0" w:space="0" w:color="auto"/>
        <w:left w:val="none" w:sz="0" w:space="0" w:color="auto"/>
        <w:bottom w:val="none" w:sz="0" w:space="0" w:color="auto"/>
        <w:right w:val="none" w:sz="0" w:space="0" w:color="auto"/>
      </w:divBdr>
    </w:div>
    <w:div w:id="343093907">
      <w:bodyDiv w:val="1"/>
      <w:marLeft w:val="0"/>
      <w:marRight w:val="0"/>
      <w:marTop w:val="0"/>
      <w:marBottom w:val="0"/>
      <w:divBdr>
        <w:top w:val="none" w:sz="0" w:space="0" w:color="auto"/>
        <w:left w:val="none" w:sz="0" w:space="0" w:color="auto"/>
        <w:bottom w:val="none" w:sz="0" w:space="0" w:color="auto"/>
        <w:right w:val="none" w:sz="0" w:space="0" w:color="auto"/>
      </w:divBdr>
    </w:div>
    <w:div w:id="345250728">
      <w:bodyDiv w:val="1"/>
      <w:marLeft w:val="0"/>
      <w:marRight w:val="0"/>
      <w:marTop w:val="0"/>
      <w:marBottom w:val="0"/>
      <w:divBdr>
        <w:top w:val="none" w:sz="0" w:space="0" w:color="auto"/>
        <w:left w:val="none" w:sz="0" w:space="0" w:color="auto"/>
        <w:bottom w:val="none" w:sz="0" w:space="0" w:color="auto"/>
        <w:right w:val="none" w:sz="0" w:space="0" w:color="auto"/>
      </w:divBdr>
    </w:div>
    <w:div w:id="349382782">
      <w:bodyDiv w:val="1"/>
      <w:marLeft w:val="0"/>
      <w:marRight w:val="0"/>
      <w:marTop w:val="0"/>
      <w:marBottom w:val="0"/>
      <w:divBdr>
        <w:top w:val="none" w:sz="0" w:space="0" w:color="auto"/>
        <w:left w:val="none" w:sz="0" w:space="0" w:color="auto"/>
        <w:bottom w:val="none" w:sz="0" w:space="0" w:color="auto"/>
        <w:right w:val="none" w:sz="0" w:space="0" w:color="auto"/>
      </w:divBdr>
    </w:div>
    <w:div w:id="349571396">
      <w:bodyDiv w:val="1"/>
      <w:marLeft w:val="0"/>
      <w:marRight w:val="0"/>
      <w:marTop w:val="0"/>
      <w:marBottom w:val="0"/>
      <w:divBdr>
        <w:top w:val="none" w:sz="0" w:space="0" w:color="auto"/>
        <w:left w:val="none" w:sz="0" w:space="0" w:color="auto"/>
        <w:bottom w:val="none" w:sz="0" w:space="0" w:color="auto"/>
        <w:right w:val="none" w:sz="0" w:space="0" w:color="auto"/>
      </w:divBdr>
    </w:div>
    <w:div w:id="363360563">
      <w:bodyDiv w:val="1"/>
      <w:marLeft w:val="0"/>
      <w:marRight w:val="0"/>
      <w:marTop w:val="0"/>
      <w:marBottom w:val="0"/>
      <w:divBdr>
        <w:top w:val="none" w:sz="0" w:space="0" w:color="auto"/>
        <w:left w:val="none" w:sz="0" w:space="0" w:color="auto"/>
        <w:bottom w:val="none" w:sz="0" w:space="0" w:color="auto"/>
        <w:right w:val="none" w:sz="0" w:space="0" w:color="auto"/>
      </w:divBdr>
    </w:div>
    <w:div w:id="364716787">
      <w:bodyDiv w:val="1"/>
      <w:marLeft w:val="0"/>
      <w:marRight w:val="0"/>
      <w:marTop w:val="0"/>
      <w:marBottom w:val="0"/>
      <w:divBdr>
        <w:top w:val="none" w:sz="0" w:space="0" w:color="auto"/>
        <w:left w:val="none" w:sz="0" w:space="0" w:color="auto"/>
        <w:bottom w:val="none" w:sz="0" w:space="0" w:color="auto"/>
        <w:right w:val="none" w:sz="0" w:space="0" w:color="auto"/>
      </w:divBdr>
    </w:div>
    <w:div w:id="384110123">
      <w:bodyDiv w:val="1"/>
      <w:marLeft w:val="0"/>
      <w:marRight w:val="0"/>
      <w:marTop w:val="0"/>
      <w:marBottom w:val="0"/>
      <w:divBdr>
        <w:top w:val="none" w:sz="0" w:space="0" w:color="auto"/>
        <w:left w:val="none" w:sz="0" w:space="0" w:color="auto"/>
        <w:bottom w:val="none" w:sz="0" w:space="0" w:color="auto"/>
        <w:right w:val="none" w:sz="0" w:space="0" w:color="auto"/>
      </w:divBdr>
    </w:div>
    <w:div w:id="392656446">
      <w:bodyDiv w:val="1"/>
      <w:marLeft w:val="0"/>
      <w:marRight w:val="0"/>
      <w:marTop w:val="0"/>
      <w:marBottom w:val="0"/>
      <w:divBdr>
        <w:top w:val="none" w:sz="0" w:space="0" w:color="auto"/>
        <w:left w:val="none" w:sz="0" w:space="0" w:color="auto"/>
        <w:bottom w:val="none" w:sz="0" w:space="0" w:color="auto"/>
        <w:right w:val="none" w:sz="0" w:space="0" w:color="auto"/>
      </w:divBdr>
    </w:div>
    <w:div w:id="399913123">
      <w:bodyDiv w:val="1"/>
      <w:marLeft w:val="0"/>
      <w:marRight w:val="0"/>
      <w:marTop w:val="0"/>
      <w:marBottom w:val="0"/>
      <w:divBdr>
        <w:top w:val="none" w:sz="0" w:space="0" w:color="auto"/>
        <w:left w:val="none" w:sz="0" w:space="0" w:color="auto"/>
        <w:bottom w:val="none" w:sz="0" w:space="0" w:color="auto"/>
        <w:right w:val="none" w:sz="0" w:space="0" w:color="auto"/>
      </w:divBdr>
    </w:div>
    <w:div w:id="404574244">
      <w:bodyDiv w:val="1"/>
      <w:marLeft w:val="0"/>
      <w:marRight w:val="0"/>
      <w:marTop w:val="0"/>
      <w:marBottom w:val="0"/>
      <w:divBdr>
        <w:top w:val="none" w:sz="0" w:space="0" w:color="auto"/>
        <w:left w:val="none" w:sz="0" w:space="0" w:color="auto"/>
        <w:bottom w:val="none" w:sz="0" w:space="0" w:color="auto"/>
        <w:right w:val="none" w:sz="0" w:space="0" w:color="auto"/>
      </w:divBdr>
    </w:div>
    <w:div w:id="413087047">
      <w:bodyDiv w:val="1"/>
      <w:marLeft w:val="0"/>
      <w:marRight w:val="0"/>
      <w:marTop w:val="0"/>
      <w:marBottom w:val="0"/>
      <w:divBdr>
        <w:top w:val="none" w:sz="0" w:space="0" w:color="auto"/>
        <w:left w:val="none" w:sz="0" w:space="0" w:color="auto"/>
        <w:bottom w:val="none" w:sz="0" w:space="0" w:color="auto"/>
        <w:right w:val="none" w:sz="0" w:space="0" w:color="auto"/>
      </w:divBdr>
    </w:div>
    <w:div w:id="415051458">
      <w:bodyDiv w:val="1"/>
      <w:marLeft w:val="0"/>
      <w:marRight w:val="0"/>
      <w:marTop w:val="0"/>
      <w:marBottom w:val="0"/>
      <w:divBdr>
        <w:top w:val="none" w:sz="0" w:space="0" w:color="auto"/>
        <w:left w:val="none" w:sz="0" w:space="0" w:color="auto"/>
        <w:bottom w:val="none" w:sz="0" w:space="0" w:color="auto"/>
        <w:right w:val="none" w:sz="0" w:space="0" w:color="auto"/>
      </w:divBdr>
    </w:div>
    <w:div w:id="417137247">
      <w:bodyDiv w:val="1"/>
      <w:marLeft w:val="0"/>
      <w:marRight w:val="0"/>
      <w:marTop w:val="0"/>
      <w:marBottom w:val="0"/>
      <w:divBdr>
        <w:top w:val="none" w:sz="0" w:space="0" w:color="auto"/>
        <w:left w:val="none" w:sz="0" w:space="0" w:color="auto"/>
        <w:bottom w:val="none" w:sz="0" w:space="0" w:color="auto"/>
        <w:right w:val="none" w:sz="0" w:space="0" w:color="auto"/>
      </w:divBdr>
    </w:div>
    <w:div w:id="425882774">
      <w:bodyDiv w:val="1"/>
      <w:marLeft w:val="0"/>
      <w:marRight w:val="0"/>
      <w:marTop w:val="0"/>
      <w:marBottom w:val="0"/>
      <w:divBdr>
        <w:top w:val="none" w:sz="0" w:space="0" w:color="auto"/>
        <w:left w:val="none" w:sz="0" w:space="0" w:color="auto"/>
        <w:bottom w:val="none" w:sz="0" w:space="0" w:color="auto"/>
        <w:right w:val="none" w:sz="0" w:space="0" w:color="auto"/>
      </w:divBdr>
    </w:div>
    <w:div w:id="447314803">
      <w:bodyDiv w:val="1"/>
      <w:marLeft w:val="0"/>
      <w:marRight w:val="0"/>
      <w:marTop w:val="0"/>
      <w:marBottom w:val="0"/>
      <w:divBdr>
        <w:top w:val="none" w:sz="0" w:space="0" w:color="auto"/>
        <w:left w:val="none" w:sz="0" w:space="0" w:color="auto"/>
        <w:bottom w:val="none" w:sz="0" w:space="0" w:color="auto"/>
        <w:right w:val="none" w:sz="0" w:space="0" w:color="auto"/>
      </w:divBdr>
    </w:div>
    <w:div w:id="462121466">
      <w:bodyDiv w:val="1"/>
      <w:marLeft w:val="0"/>
      <w:marRight w:val="0"/>
      <w:marTop w:val="0"/>
      <w:marBottom w:val="0"/>
      <w:divBdr>
        <w:top w:val="none" w:sz="0" w:space="0" w:color="auto"/>
        <w:left w:val="none" w:sz="0" w:space="0" w:color="auto"/>
        <w:bottom w:val="none" w:sz="0" w:space="0" w:color="auto"/>
        <w:right w:val="none" w:sz="0" w:space="0" w:color="auto"/>
      </w:divBdr>
    </w:div>
    <w:div w:id="467744100">
      <w:bodyDiv w:val="1"/>
      <w:marLeft w:val="0"/>
      <w:marRight w:val="0"/>
      <w:marTop w:val="0"/>
      <w:marBottom w:val="0"/>
      <w:divBdr>
        <w:top w:val="none" w:sz="0" w:space="0" w:color="auto"/>
        <w:left w:val="none" w:sz="0" w:space="0" w:color="auto"/>
        <w:bottom w:val="none" w:sz="0" w:space="0" w:color="auto"/>
        <w:right w:val="none" w:sz="0" w:space="0" w:color="auto"/>
      </w:divBdr>
    </w:div>
    <w:div w:id="470709805">
      <w:bodyDiv w:val="1"/>
      <w:marLeft w:val="0"/>
      <w:marRight w:val="0"/>
      <w:marTop w:val="0"/>
      <w:marBottom w:val="0"/>
      <w:divBdr>
        <w:top w:val="none" w:sz="0" w:space="0" w:color="auto"/>
        <w:left w:val="none" w:sz="0" w:space="0" w:color="auto"/>
        <w:bottom w:val="none" w:sz="0" w:space="0" w:color="auto"/>
        <w:right w:val="none" w:sz="0" w:space="0" w:color="auto"/>
      </w:divBdr>
    </w:div>
    <w:div w:id="479930078">
      <w:bodyDiv w:val="1"/>
      <w:marLeft w:val="0"/>
      <w:marRight w:val="0"/>
      <w:marTop w:val="0"/>
      <w:marBottom w:val="0"/>
      <w:divBdr>
        <w:top w:val="none" w:sz="0" w:space="0" w:color="auto"/>
        <w:left w:val="none" w:sz="0" w:space="0" w:color="auto"/>
        <w:bottom w:val="none" w:sz="0" w:space="0" w:color="auto"/>
        <w:right w:val="none" w:sz="0" w:space="0" w:color="auto"/>
      </w:divBdr>
    </w:div>
    <w:div w:id="488324817">
      <w:bodyDiv w:val="1"/>
      <w:marLeft w:val="0"/>
      <w:marRight w:val="0"/>
      <w:marTop w:val="0"/>
      <w:marBottom w:val="0"/>
      <w:divBdr>
        <w:top w:val="none" w:sz="0" w:space="0" w:color="auto"/>
        <w:left w:val="none" w:sz="0" w:space="0" w:color="auto"/>
        <w:bottom w:val="none" w:sz="0" w:space="0" w:color="auto"/>
        <w:right w:val="none" w:sz="0" w:space="0" w:color="auto"/>
      </w:divBdr>
    </w:div>
    <w:div w:id="489906105">
      <w:bodyDiv w:val="1"/>
      <w:marLeft w:val="0"/>
      <w:marRight w:val="0"/>
      <w:marTop w:val="0"/>
      <w:marBottom w:val="0"/>
      <w:divBdr>
        <w:top w:val="none" w:sz="0" w:space="0" w:color="auto"/>
        <w:left w:val="none" w:sz="0" w:space="0" w:color="auto"/>
        <w:bottom w:val="none" w:sz="0" w:space="0" w:color="auto"/>
        <w:right w:val="none" w:sz="0" w:space="0" w:color="auto"/>
      </w:divBdr>
    </w:div>
    <w:div w:id="490827722">
      <w:bodyDiv w:val="1"/>
      <w:marLeft w:val="0"/>
      <w:marRight w:val="0"/>
      <w:marTop w:val="0"/>
      <w:marBottom w:val="0"/>
      <w:divBdr>
        <w:top w:val="none" w:sz="0" w:space="0" w:color="auto"/>
        <w:left w:val="none" w:sz="0" w:space="0" w:color="auto"/>
        <w:bottom w:val="none" w:sz="0" w:space="0" w:color="auto"/>
        <w:right w:val="none" w:sz="0" w:space="0" w:color="auto"/>
      </w:divBdr>
    </w:div>
    <w:div w:id="491067728">
      <w:bodyDiv w:val="1"/>
      <w:marLeft w:val="0"/>
      <w:marRight w:val="0"/>
      <w:marTop w:val="0"/>
      <w:marBottom w:val="0"/>
      <w:divBdr>
        <w:top w:val="none" w:sz="0" w:space="0" w:color="auto"/>
        <w:left w:val="none" w:sz="0" w:space="0" w:color="auto"/>
        <w:bottom w:val="none" w:sz="0" w:space="0" w:color="auto"/>
        <w:right w:val="none" w:sz="0" w:space="0" w:color="auto"/>
      </w:divBdr>
    </w:div>
    <w:div w:id="491334577">
      <w:bodyDiv w:val="1"/>
      <w:marLeft w:val="0"/>
      <w:marRight w:val="0"/>
      <w:marTop w:val="0"/>
      <w:marBottom w:val="0"/>
      <w:divBdr>
        <w:top w:val="none" w:sz="0" w:space="0" w:color="auto"/>
        <w:left w:val="none" w:sz="0" w:space="0" w:color="auto"/>
        <w:bottom w:val="none" w:sz="0" w:space="0" w:color="auto"/>
        <w:right w:val="none" w:sz="0" w:space="0" w:color="auto"/>
      </w:divBdr>
    </w:div>
    <w:div w:id="501316526">
      <w:bodyDiv w:val="1"/>
      <w:marLeft w:val="0"/>
      <w:marRight w:val="0"/>
      <w:marTop w:val="0"/>
      <w:marBottom w:val="0"/>
      <w:divBdr>
        <w:top w:val="none" w:sz="0" w:space="0" w:color="auto"/>
        <w:left w:val="none" w:sz="0" w:space="0" w:color="auto"/>
        <w:bottom w:val="none" w:sz="0" w:space="0" w:color="auto"/>
        <w:right w:val="none" w:sz="0" w:space="0" w:color="auto"/>
      </w:divBdr>
    </w:div>
    <w:div w:id="506135202">
      <w:bodyDiv w:val="1"/>
      <w:marLeft w:val="0"/>
      <w:marRight w:val="0"/>
      <w:marTop w:val="0"/>
      <w:marBottom w:val="0"/>
      <w:divBdr>
        <w:top w:val="none" w:sz="0" w:space="0" w:color="auto"/>
        <w:left w:val="none" w:sz="0" w:space="0" w:color="auto"/>
        <w:bottom w:val="none" w:sz="0" w:space="0" w:color="auto"/>
        <w:right w:val="none" w:sz="0" w:space="0" w:color="auto"/>
      </w:divBdr>
    </w:div>
    <w:div w:id="507523468">
      <w:bodyDiv w:val="1"/>
      <w:marLeft w:val="0"/>
      <w:marRight w:val="0"/>
      <w:marTop w:val="0"/>
      <w:marBottom w:val="0"/>
      <w:divBdr>
        <w:top w:val="none" w:sz="0" w:space="0" w:color="auto"/>
        <w:left w:val="none" w:sz="0" w:space="0" w:color="auto"/>
        <w:bottom w:val="none" w:sz="0" w:space="0" w:color="auto"/>
        <w:right w:val="none" w:sz="0" w:space="0" w:color="auto"/>
      </w:divBdr>
    </w:div>
    <w:div w:id="515313654">
      <w:bodyDiv w:val="1"/>
      <w:marLeft w:val="0"/>
      <w:marRight w:val="0"/>
      <w:marTop w:val="0"/>
      <w:marBottom w:val="0"/>
      <w:divBdr>
        <w:top w:val="none" w:sz="0" w:space="0" w:color="auto"/>
        <w:left w:val="none" w:sz="0" w:space="0" w:color="auto"/>
        <w:bottom w:val="none" w:sz="0" w:space="0" w:color="auto"/>
        <w:right w:val="none" w:sz="0" w:space="0" w:color="auto"/>
      </w:divBdr>
    </w:div>
    <w:div w:id="516382867">
      <w:bodyDiv w:val="1"/>
      <w:marLeft w:val="0"/>
      <w:marRight w:val="0"/>
      <w:marTop w:val="0"/>
      <w:marBottom w:val="0"/>
      <w:divBdr>
        <w:top w:val="none" w:sz="0" w:space="0" w:color="auto"/>
        <w:left w:val="none" w:sz="0" w:space="0" w:color="auto"/>
        <w:bottom w:val="none" w:sz="0" w:space="0" w:color="auto"/>
        <w:right w:val="none" w:sz="0" w:space="0" w:color="auto"/>
      </w:divBdr>
    </w:div>
    <w:div w:id="520554449">
      <w:bodyDiv w:val="1"/>
      <w:marLeft w:val="0"/>
      <w:marRight w:val="0"/>
      <w:marTop w:val="0"/>
      <w:marBottom w:val="0"/>
      <w:divBdr>
        <w:top w:val="none" w:sz="0" w:space="0" w:color="auto"/>
        <w:left w:val="none" w:sz="0" w:space="0" w:color="auto"/>
        <w:bottom w:val="none" w:sz="0" w:space="0" w:color="auto"/>
        <w:right w:val="none" w:sz="0" w:space="0" w:color="auto"/>
      </w:divBdr>
    </w:div>
    <w:div w:id="523790868">
      <w:bodyDiv w:val="1"/>
      <w:marLeft w:val="0"/>
      <w:marRight w:val="0"/>
      <w:marTop w:val="0"/>
      <w:marBottom w:val="0"/>
      <w:divBdr>
        <w:top w:val="none" w:sz="0" w:space="0" w:color="auto"/>
        <w:left w:val="none" w:sz="0" w:space="0" w:color="auto"/>
        <w:bottom w:val="none" w:sz="0" w:space="0" w:color="auto"/>
        <w:right w:val="none" w:sz="0" w:space="0" w:color="auto"/>
      </w:divBdr>
    </w:div>
    <w:div w:id="537006545">
      <w:bodyDiv w:val="1"/>
      <w:marLeft w:val="0"/>
      <w:marRight w:val="0"/>
      <w:marTop w:val="0"/>
      <w:marBottom w:val="0"/>
      <w:divBdr>
        <w:top w:val="none" w:sz="0" w:space="0" w:color="auto"/>
        <w:left w:val="none" w:sz="0" w:space="0" w:color="auto"/>
        <w:bottom w:val="none" w:sz="0" w:space="0" w:color="auto"/>
        <w:right w:val="none" w:sz="0" w:space="0" w:color="auto"/>
      </w:divBdr>
    </w:div>
    <w:div w:id="537544235">
      <w:bodyDiv w:val="1"/>
      <w:marLeft w:val="0"/>
      <w:marRight w:val="0"/>
      <w:marTop w:val="0"/>
      <w:marBottom w:val="0"/>
      <w:divBdr>
        <w:top w:val="none" w:sz="0" w:space="0" w:color="auto"/>
        <w:left w:val="none" w:sz="0" w:space="0" w:color="auto"/>
        <w:bottom w:val="none" w:sz="0" w:space="0" w:color="auto"/>
        <w:right w:val="none" w:sz="0" w:space="0" w:color="auto"/>
      </w:divBdr>
    </w:div>
    <w:div w:id="549538994">
      <w:bodyDiv w:val="1"/>
      <w:marLeft w:val="0"/>
      <w:marRight w:val="0"/>
      <w:marTop w:val="0"/>
      <w:marBottom w:val="0"/>
      <w:divBdr>
        <w:top w:val="none" w:sz="0" w:space="0" w:color="auto"/>
        <w:left w:val="none" w:sz="0" w:space="0" w:color="auto"/>
        <w:bottom w:val="none" w:sz="0" w:space="0" w:color="auto"/>
        <w:right w:val="none" w:sz="0" w:space="0" w:color="auto"/>
      </w:divBdr>
    </w:div>
    <w:div w:id="549879729">
      <w:bodyDiv w:val="1"/>
      <w:marLeft w:val="0"/>
      <w:marRight w:val="0"/>
      <w:marTop w:val="0"/>
      <w:marBottom w:val="0"/>
      <w:divBdr>
        <w:top w:val="none" w:sz="0" w:space="0" w:color="auto"/>
        <w:left w:val="none" w:sz="0" w:space="0" w:color="auto"/>
        <w:bottom w:val="none" w:sz="0" w:space="0" w:color="auto"/>
        <w:right w:val="none" w:sz="0" w:space="0" w:color="auto"/>
      </w:divBdr>
    </w:div>
    <w:div w:id="555091663">
      <w:bodyDiv w:val="1"/>
      <w:marLeft w:val="0"/>
      <w:marRight w:val="0"/>
      <w:marTop w:val="0"/>
      <w:marBottom w:val="0"/>
      <w:divBdr>
        <w:top w:val="none" w:sz="0" w:space="0" w:color="auto"/>
        <w:left w:val="none" w:sz="0" w:space="0" w:color="auto"/>
        <w:bottom w:val="none" w:sz="0" w:space="0" w:color="auto"/>
        <w:right w:val="none" w:sz="0" w:space="0" w:color="auto"/>
      </w:divBdr>
    </w:div>
    <w:div w:id="555555965">
      <w:bodyDiv w:val="1"/>
      <w:marLeft w:val="0"/>
      <w:marRight w:val="0"/>
      <w:marTop w:val="0"/>
      <w:marBottom w:val="0"/>
      <w:divBdr>
        <w:top w:val="none" w:sz="0" w:space="0" w:color="auto"/>
        <w:left w:val="none" w:sz="0" w:space="0" w:color="auto"/>
        <w:bottom w:val="none" w:sz="0" w:space="0" w:color="auto"/>
        <w:right w:val="none" w:sz="0" w:space="0" w:color="auto"/>
      </w:divBdr>
    </w:div>
    <w:div w:id="558711967">
      <w:bodyDiv w:val="1"/>
      <w:marLeft w:val="0"/>
      <w:marRight w:val="0"/>
      <w:marTop w:val="0"/>
      <w:marBottom w:val="0"/>
      <w:divBdr>
        <w:top w:val="none" w:sz="0" w:space="0" w:color="auto"/>
        <w:left w:val="none" w:sz="0" w:space="0" w:color="auto"/>
        <w:bottom w:val="none" w:sz="0" w:space="0" w:color="auto"/>
        <w:right w:val="none" w:sz="0" w:space="0" w:color="auto"/>
      </w:divBdr>
    </w:div>
    <w:div w:id="572468630">
      <w:bodyDiv w:val="1"/>
      <w:marLeft w:val="0"/>
      <w:marRight w:val="0"/>
      <w:marTop w:val="0"/>
      <w:marBottom w:val="0"/>
      <w:divBdr>
        <w:top w:val="none" w:sz="0" w:space="0" w:color="auto"/>
        <w:left w:val="none" w:sz="0" w:space="0" w:color="auto"/>
        <w:bottom w:val="none" w:sz="0" w:space="0" w:color="auto"/>
        <w:right w:val="none" w:sz="0" w:space="0" w:color="auto"/>
      </w:divBdr>
    </w:div>
    <w:div w:id="579951462">
      <w:bodyDiv w:val="1"/>
      <w:marLeft w:val="0"/>
      <w:marRight w:val="0"/>
      <w:marTop w:val="0"/>
      <w:marBottom w:val="0"/>
      <w:divBdr>
        <w:top w:val="none" w:sz="0" w:space="0" w:color="auto"/>
        <w:left w:val="none" w:sz="0" w:space="0" w:color="auto"/>
        <w:bottom w:val="none" w:sz="0" w:space="0" w:color="auto"/>
        <w:right w:val="none" w:sz="0" w:space="0" w:color="auto"/>
      </w:divBdr>
    </w:div>
    <w:div w:id="581914557">
      <w:bodyDiv w:val="1"/>
      <w:marLeft w:val="0"/>
      <w:marRight w:val="0"/>
      <w:marTop w:val="0"/>
      <w:marBottom w:val="0"/>
      <w:divBdr>
        <w:top w:val="none" w:sz="0" w:space="0" w:color="auto"/>
        <w:left w:val="none" w:sz="0" w:space="0" w:color="auto"/>
        <w:bottom w:val="none" w:sz="0" w:space="0" w:color="auto"/>
        <w:right w:val="none" w:sz="0" w:space="0" w:color="auto"/>
      </w:divBdr>
    </w:div>
    <w:div w:id="583537143">
      <w:bodyDiv w:val="1"/>
      <w:marLeft w:val="0"/>
      <w:marRight w:val="0"/>
      <w:marTop w:val="0"/>
      <w:marBottom w:val="0"/>
      <w:divBdr>
        <w:top w:val="none" w:sz="0" w:space="0" w:color="auto"/>
        <w:left w:val="none" w:sz="0" w:space="0" w:color="auto"/>
        <w:bottom w:val="none" w:sz="0" w:space="0" w:color="auto"/>
        <w:right w:val="none" w:sz="0" w:space="0" w:color="auto"/>
      </w:divBdr>
    </w:div>
    <w:div w:id="587693021">
      <w:bodyDiv w:val="1"/>
      <w:marLeft w:val="0"/>
      <w:marRight w:val="0"/>
      <w:marTop w:val="0"/>
      <w:marBottom w:val="0"/>
      <w:divBdr>
        <w:top w:val="none" w:sz="0" w:space="0" w:color="auto"/>
        <w:left w:val="none" w:sz="0" w:space="0" w:color="auto"/>
        <w:bottom w:val="none" w:sz="0" w:space="0" w:color="auto"/>
        <w:right w:val="none" w:sz="0" w:space="0" w:color="auto"/>
      </w:divBdr>
    </w:div>
    <w:div w:id="588316749">
      <w:bodyDiv w:val="1"/>
      <w:marLeft w:val="0"/>
      <w:marRight w:val="0"/>
      <w:marTop w:val="0"/>
      <w:marBottom w:val="0"/>
      <w:divBdr>
        <w:top w:val="none" w:sz="0" w:space="0" w:color="auto"/>
        <w:left w:val="none" w:sz="0" w:space="0" w:color="auto"/>
        <w:bottom w:val="none" w:sz="0" w:space="0" w:color="auto"/>
        <w:right w:val="none" w:sz="0" w:space="0" w:color="auto"/>
      </w:divBdr>
    </w:div>
    <w:div w:id="590358961">
      <w:bodyDiv w:val="1"/>
      <w:marLeft w:val="0"/>
      <w:marRight w:val="0"/>
      <w:marTop w:val="0"/>
      <w:marBottom w:val="0"/>
      <w:divBdr>
        <w:top w:val="none" w:sz="0" w:space="0" w:color="auto"/>
        <w:left w:val="none" w:sz="0" w:space="0" w:color="auto"/>
        <w:bottom w:val="none" w:sz="0" w:space="0" w:color="auto"/>
        <w:right w:val="none" w:sz="0" w:space="0" w:color="auto"/>
      </w:divBdr>
    </w:div>
    <w:div w:id="592275566">
      <w:bodyDiv w:val="1"/>
      <w:marLeft w:val="0"/>
      <w:marRight w:val="0"/>
      <w:marTop w:val="0"/>
      <w:marBottom w:val="0"/>
      <w:divBdr>
        <w:top w:val="none" w:sz="0" w:space="0" w:color="auto"/>
        <w:left w:val="none" w:sz="0" w:space="0" w:color="auto"/>
        <w:bottom w:val="none" w:sz="0" w:space="0" w:color="auto"/>
        <w:right w:val="none" w:sz="0" w:space="0" w:color="auto"/>
      </w:divBdr>
    </w:div>
    <w:div w:id="592318281">
      <w:bodyDiv w:val="1"/>
      <w:marLeft w:val="0"/>
      <w:marRight w:val="0"/>
      <w:marTop w:val="0"/>
      <w:marBottom w:val="0"/>
      <w:divBdr>
        <w:top w:val="none" w:sz="0" w:space="0" w:color="auto"/>
        <w:left w:val="none" w:sz="0" w:space="0" w:color="auto"/>
        <w:bottom w:val="none" w:sz="0" w:space="0" w:color="auto"/>
        <w:right w:val="none" w:sz="0" w:space="0" w:color="auto"/>
      </w:divBdr>
    </w:div>
    <w:div w:id="593394357">
      <w:bodyDiv w:val="1"/>
      <w:marLeft w:val="0"/>
      <w:marRight w:val="0"/>
      <w:marTop w:val="0"/>
      <w:marBottom w:val="0"/>
      <w:divBdr>
        <w:top w:val="none" w:sz="0" w:space="0" w:color="auto"/>
        <w:left w:val="none" w:sz="0" w:space="0" w:color="auto"/>
        <w:bottom w:val="none" w:sz="0" w:space="0" w:color="auto"/>
        <w:right w:val="none" w:sz="0" w:space="0" w:color="auto"/>
      </w:divBdr>
    </w:div>
    <w:div w:id="595528239">
      <w:bodyDiv w:val="1"/>
      <w:marLeft w:val="0"/>
      <w:marRight w:val="0"/>
      <w:marTop w:val="0"/>
      <w:marBottom w:val="0"/>
      <w:divBdr>
        <w:top w:val="none" w:sz="0" w:space="0" w:color="auto"/>
        <w:left w:val="none" w:sz="0" w:space="0" w:color="auto"/>
        <w:bottom w:val="none" w:sz="0" w:space="0" w:color="auto"/>
        <w:right w:val="none" w:sz="0" w:space="0" w:color="auto"/>
      </w:divBdr>
    </w:div>
    <w:div w:id="596331740">
      <w:bodyDiv w:val="1"/>
      <w:marLeft w:val="0"/>
      <w:marRight w:val="0"/>
      <w:marTop w:val="0"/>
      <w:marBottom w:val="0"/>
      <w:divBdr>
        <w:top w:val="none" w:sz="0" w:space="0" w:color="auto"/>
        <w:left w:val="none" w:sz="0" w:space="0" w:color="auto"/>
        <w:bottom w:val="none" w:sz="0" w:space="0" w:color="auto"/>
        <w:right w:val="none" w:sz="0" w:space="0" w:color="auto"/>
      </w:divBdr>
    </w:div>
    <w:div w:id="596444018">
      <w:bodyDiv w:val="1"/>
      <w:marLeft w:val="0"/>
      <w:marRight w:val="0"/>
      <w:marTop w:val="0"/>
      <w:marBottom w:val="0"/>
      <w:divBdr>
        <w:top w:val="none" w:sz="0" w:space="0" w:color="auto"/>
        <w:left w:val="none" w:sz="0" w:space="0" w:color="auto"/>
        <w:bottom w:val="none" w:sz="0" w:space="0" w:color="auto"/>
        <w:right w:val="none" w:sz="0" w:space="0" w:color="auto"/>
      </w:divBdr>
    </w:div>
    <w:div w:id="598757448">
      <w:bodyDiv w:val="1"/>
      <w:marLeft w:val="0"/>
      <w:marRight w:val="0"/>
      <w:marTop w:val="0"/>
      <w:marBottom w:val="0"/>
      <w:divBdr>
        <w:top w:val="none" w:sz="0" w:space="0" w:color="auto"/>
        <w:left w:val="none" w:sz="0" w:space="0" w:color="auto"/>
        <w:bottom w:val="none" w:sz="0" w:space="0" w:color="auto"/>
        <w:right w:val="none" w:sz="0" w:space="0" w:color="auto"/>
      </w:divBdr>
    </w:div>
    <w:div w:id="602497363">
      <w:bodyDiv w:val="1"/>
      <w:marLeft w:val="0"/>
      <w:marRight w:val="0"/>
      <w:marTop w:val="0"/>
      <w:marBottom w:val="0"/>
      <w:divBdr>
        <w:top w:val="none" w:sz="0" w:space="0" w:color="auto"/>
        <w:left w:val="none" w:sz="0" w:space="0" w:color="auto"/>
        <w:bottom w:val="none" w:sz="0" w:space="0" w:color="auto"/>
        <w:right w:val="none" w:sz="0" w:space="0" w:color="auto"/>
      </w:divBdr>
    </w:div>
    <w:div w:id="602999508">
      <w:bodyDiv w:val="1"/>
      <w:marLeft w:val="0"/>
      <w:marRight w:val="0"/>
      <w:marTop w:val="0"/>
      <w:marBottom w:val="0"/>
      <w:divBdr>
        <w:top w:val="none" w:sz="0" w:space="0" w:color="auto"/>
        <w:left w:val="none" w:sz="0" w:space="0" w:color="auto"/>
        <w:bottom w:val="none" w:sz="0" w:space="0" w:color="auto"/>
        <w:right w:val="none" w:sz="0" w:space="0" w:color="auto"/>
      </w:divBdr>
    </w:div>
    <w:div w:id="603267470">
      <w:bodyDiv w:val="1"/>
      <w:marLeft w:val="0"/>
      <w:marRight w:val="0"/>
      <w:marTop w:val="0"/>
      <w:marBottom w:val="0"/>
      <w:divBdr>
        <w:top w:val="none" w:sz="0" w:space="0" w:color="auto"/>
        <w:left w:val="none" w:sz="0" w:space="0" w:color="auto"/>
        <w:bottom w:val="none" w:sz="0" w:space="0" w:color="auto"/>
        <w:right w:val="none" w:sz="0" w:space="0" w:color="auto"/>
      </w:divBdr>
    </w:div>
    <w:div w:id="611479777">
      <w:bodyDiv w:val="1"/>
      <w:marLeft w:val="0"/>
      <w:marRight w:val="0"/>
      <w:marTop w:val="0"/>
      <w:marBottom w:val="0"/>
      <w:divBdr>
        <w:top w:val="none" w:sz="0" w:space="0" w:color="auto"/>
        <w:left w:val="none" w:sz="0" w:space="0" w:color="auto"/>
        <w:bottom w:val="none" w:sz="0" w:space="0" w:color="auto"/>
        <w:right w:val="none" w:sz="0" w:space="0" w:color="auto"/>
      </w:divBdr>
    </w:div>
    <w:div w:id="618610697">
      <w:bodyDiv w:val="1"/>
      <w:marLeft w:val="0"/>
      <w:marRight w:val="0"/>
      <w:marTop w:val="0"/>
      <w:marBottom w:val="0"/>
      <w:divBdr>
        <w:top w:val="none" w:sz="0" w:space="0" w:color="auto"/>
        <w:left w:val="none" w:sz="0" w:space="0" w:color="auto"/>
        <w:bottom w:val="none" w:sz="0" w:space="0" w:color="auto"/>
        <w:right w:val="none" w:sz="0" w:space="0" w:color="auto"/>
      </w:divBdr>
    </w:div>
    <w:div w:id="620571127">
      <w:bodyDiv w:val="1"/>
      <w:marLeft w:val="0"/>
      <w:marRight w:val="0"/>
      <w:marTop w:val="0"/>
      <w:marBottom w:val="0"/>
      <w:divBdr>
        <w:top w:val="none" w:sz="0" w:space="0" w:color="auto"/>
        <w:left w:val="none" w:sz="0" w:space="0" w:color="auto"/>
        <w:bottom w:val="none" w:sz="0" w:space="0" w:color="auto"/>
        <w:right w:val="none" w:sz="0" w:space="0" w:color="auto"/>
      </w:divBdr>
    </w:div>
    <w:div w:id="621423740">
      <w:bodyDiv w:val="1"/>
      <w:marLeft w:val="0"/>
      <w:marRight w:val="0"/>
      <w:marTop w:val="0"/>
      <w:marBottom w:val="0"/>
      <w:divBdr>
        <w:top w:val="none" w:sz="0" w:space="0" w:color="auto"/>
        <w:left w:val="none" w:sz="0" w:space="0" w:color="auto"/>
        <w:bottom w:val="none" w:sz="0" w:space="0" w:color="auto"/>
        <w:right w:val="none" w:sz="0" w:space="0" w:color="auto"/>
      </w:divBdr>
    </w:div>
    <w:div w:id="626938372">
      <w:bodyDiv w:val="1"/>
      <w:marLeft w:val="0"/>
      <w:marRight w:val="0"/>
      <w:marTop w:val="0"/>
      <w:marBottom w:val="0"/>
      <w:divBdr>
        <w:top w:val="none" w:sz="0" w:space="0" w:color="auto"/>
        <w:left w:val="none" w:sz="0" w:space="0" w:color="auto"/>
        <w:bottom w:val="none" w:sz="0" w:space="0" w:color="auto"/>
        <w:right w:val="none" w:sz="0" w:space="0" w:color="auto"/>
      </w:divBdr>
    </w:div>
    <w:div w:id="628556657">
      <w:bodyDiv w:val="1"/>
      <w:marLeft w:val="0"/>
      <w:marRight w:val="0"/>
      <w:marTop w:val="0"/>
      <w:marBottom w:val="0"/>
      <w:divBdr>
        <w:top w:val="none" w:sz="0" w:space="0" w:color="auto"/>
        <w:left w:val="none" w:sz="0" w:space="0" w:color="auto"/>
        <w:bottom w:val="none" w:sz="0" w:space="0" w:color="auto"/>
        <w:right w:val="none" w:sz="0" w:space="0" w:color="auto"/>
      </w:divBdr>
    </w:div>
    <w:div w:id="633873787">
      <w:bodyDiv w:val="1"/>
      <w:marLeft w:val="0"/>
      <w:marRight w:val="0"/>
      <w:marTop w:val="0"/>
      <w:marBottom w:val="0"/>
      <w:divBdr>
        <w:top w:val="none" w:sz="0" w:space="0" w:color="auto"/>
        <w:left w:val="none" w:sz="0" w:space="0" w:color="auto"/>
        <w:bottom w:val="none" w:sz="0" w:space="0" w:color="auto"/>
        <w:right w:val="none" w:sz="0" w:space="0" w:color="auto"/>
      </w:divBdr>
    </w:div>
    <w:div w:id="654184656">
      <w:bodyDiv w:val="1"/>
      <w:marLeft w:val="0"/>
      <w:marRight w:val="0"/>
      <w:marTop w:val="0"/>
      <w:marBottom w:val="0"/>
      <w:divBdr>
        <w:top w:val="none" w:sz="0" w:space="0" w:color="auto"/>
        <w:left w:val="none" w:sz="0" w:space="0" w:color="auto"/>
        <w:bottom w:val="none" w:sz="0" w:space="0" w:color="auto"/>
        <w:right w:val="none" w:sz="0" w:space="0" w:color="auto"/>
      </w:divBdr>
    </w:div>
    <w:div w:id="662005773">
      <w:bodyDiv w:val="1"/>
      <w:marLeft w:val="0"/>
      <w:marRight w:val="0"/>
      <w:marTop w:val="0"/>
      <w:marBottom w:val="0"/>
      <w:divBdr>
        <w:top w:val="none" w:sz="0" w:space="0" w:color="auto"/>
        <w:left w:val="none" w:sz="0" w:space="0" w:color="auto"/>
        <w:bottom w:val="none" w:sz="0" w:space="0" w:color="auto"/>
        <w:right w:val="none" w:sz="0" w:space="0" w:color="auto"/>
      </w:divBdr>
    </w:div>
    <w:div w:id="666054071">
      <w:bodyDiv w:val="1"/>
      <w:marLeft w:val="0"/>
      <w:marRight w:val="0"/>
      <w:marTop w:val="0"/>
      <w:marBottom w:val="0"/>
      <w:divBdr>
        <w:top w:val="none" w:sz="0" w:space="0" w:color="auto"/>
        <w:left w:val="none" w:sz="0" w:space="0" w:color="auto"/>
        <w:bottom w:val="none" w:sz="0" w:space="0" w:color="auto"/>
        <w:right w:val="none" w:sz="0" w:space="0" w:color="auto"/>
      </w:divBdr>
    </w:div>
    <w:div w:id="669990809">
      <w:bodyDiv w:val="1"/>
      <w:marLeft w:val="0"/>
      <w:marRight w:val="0"/>
      <w:marTop w:val="0"/>
      <w:marBottom w:val="0"/>
      <w:divBdr>
        <w:top w:val="none" w:sz="0" w:space="0" w:color="auto"/>
        <w:left w:val="none" w:sz="0" w:space="0" w:color="auto"/>
        <w:bottom w:val="none" w:sz="0" w:space="0" w:color="auto"/>
        <w:right w:val="none" w:sz="0" w:space="0" w:color="auto"/>
      </w:divBdr>
    </w:div>
    <w:div w:id="677342454">
      <w:bodyDiv w:val="1"/>
      <w:marLeft w:val="0"/>
      <w:marRight w:val="0"/>
      <w:marTop w:val="0"/>
      <w:marBottom w:val="0"/>
      <w:divBdr>
        <w:top w:val="none" w:sz="0" w:space="0" w:color="auto"/>
        <w:left w:val="none" w:sz="0" w:space="0" w:color="auto"/>
        <w:bottom w:val="none" w:sz="0" w:space="0" w:color="auto"/>
        <w:right w:val="none" w:sz="0" w:space="0" w:color="auto"/>
      </w:divBdr>
    </w:div>
    <w:div w:id="690571575">
      <w:bodyDiv w:val="1"/>
      <w:marLeft w:val="0"/>
      <w:marRight w:val="0"/>
      <w:marTop w:val="0"/>
      <w:marBottom w:val="0"/>
      <w:divBdr>
        <w:top w:val="none" w:sz="0" w:space="0" w:color="auto"/>
        <w:left w:val="none" w:sz="0" w:space="0" w:color="auto"/>
        <w:bottom w:val="none" w:sz="0" w:space="0" w:color="auto"/>
        <w:right w:val="none" w:sz="0" w:space="0" w:color="auto"/>
      </w:divBdr>
    </w:div>
    <w:div w:id="691614799">
      <w:bodyDiv w:val="1"/>
      <w:marLeft w:val="0"/>
      <w:marRight w:val="0"/>
      <w:marTop w:val="0"/>
      <w:marBottom w:val="0"/>
      <w:divBdr>
        <w:top w:val="none" w:sz="0" w:space="0" w:color="auto"/>
        <w:left w:val="none" w:sz="0" w:space="0" w:color="auto"/>
        <w:bottom w:val="none" w:sz="0" w:space="0" w:color="auto"/>
        <w:right w:val="none" w:sz="0" w:space="0" w:color="auto"/>
      </w:divBdr>
    </w:div>
    <w:div w:id="703023273">
      <w:bodyDiv w:val="1"/>
      <w:marLeft w:val="0"/>
      <w:marRight w:val="0"/>
      <w:marTop w:val="0"/>
      <w:marBottom w:val="0"/>
      <w:divBdr>
        <w:top w:val="none" w:sz="0" w:space="0" w:color="auto"/>
        <w:left w:val="none" w:sz="0" w:space="0" w:color="auto"/>
        <w:bottom w:val="none" w:sz="0" w:space="0" w:color="auto"/>
        <w:right w:val="none" w:sz="0" w:space="0" w:color="auto"/>
      </w:divBdr>
    </w:div>
    <w:div w:id="703285418">
      <w:bodyDiv w:val="1"/>
      <w:marLeft w:val="0"/>
      <w:marRight w:val="0"/>
      <w:marTop w:val="0"/>
      <w:marBottom w:val="0"/>
      <w:divBdr>
        <w:top w:val="none" w:sz="0" w:space="0" w:color="auto"/>
        <w:left w:val="none" w:sz="0" w:space="0" w:color="auto"/>
        <w:bottom w:val="none" w:sz="0" w:space="0" w:color="auto"/>
        <w:right w:val="none" w:sz="0" w:space="0" w:color="auto"/>
      </w:divBdr>
    </w:div>
    <w:div w:id="705763032">
      <w:bodyDiv w:val="1"/>
      <w:marLeft w:val="0"/>
      <w:marRight w:val="0"/>
      <w:marTop w:val="0"/>
      <w:marBottom w:val="0"/>
      <w:divBdr>
        <w:top w:val="none" w:sz="0" w:space="0" w:color="auto"/>
        <w:left w:val="none" w:sz="0" w:space="0" w:color="auto"/>
        <w:bottom w:val="none" w:sz="0" w:space="0" w:color="auto"/>
        <w:right w:val="none" w:sz="0" w:space="0" w:color="auto"/>
      </w:divBdr>
    </w:div>
    <w:div w:id="708919094">
      <w:bodyDiv w:val="1"/>
      <w:marLeft w:val="0"/>
      <w:marRight w:val="0"/>
      <w:marTop w:val="0"/>
      <w:marBottom w:val="0"/>
      <w:divBdr>
        <w:top w:val="none" w:sz="0" w:space="0" w:color="auto"/>
        <w:left w:val="none" w:sz="0" w:space="0" w:color="auto"/>
        <w:bottom w:val="none" w:sz="0" w:space="0" w:color="auto"/>
        <w:right w:val="none" w:sz="0" w:space="0" w:color="auto"/>
      </w:divBdr>
    </w:div>
    <w:div w:id="716200327">
      <w:bodyDiv w:val="1"/>
      <w:marLeft w:val="0"/>
      <w:marRight w:val="0"/>
      <w:marTop w:val="0"/>
      <w:marBottom w:val="0"/>
      <w:divBdr>
        <w:top w:val="none" w:sz="0" w:space="0" w:color="auto"/>
        <w:left w:val="none" w:sz="0" w:space="0" w:color="auto"/>
        <w:bottom w:val="none" w:sz="0" w:space="0" w:color="auto"/>
        <w:right w:val="none" w:sz="0" w:space="0" w:color="auto"/>
      </w:divBdr>
    </w:div>
    <w:div w:id="716272157">
      <w:bodyDiv w:val="1"/>
      <w:marLeft w:val="0"/>
      <w:marRight w:val="0"/>
      <w:marTop w:val="0"/>
      <w:marBottom w:val="0"/>
      <w:divBdr>
        <w:top w:val="none" w:sz="0" w:space="0" w:color="auto"/>
        <w:left w:val="none" w:sz="0" w:space="0" w:color="auto"/>
        <w:bottom w:val="none" w:sz="0" w:space="0" w:color="auto"/>
        <w:right w:val="none" w:sz="0" w:space="0" w:color="auto"/>
      </w:divBdr>
    </w:div>
    <w:div w:id="718865781">
      <w:bodyDiv w:val="1"/>
      <w:marLeft w:val="0"/>
      <w:marRight w:val="0"/>
      <w:marTop w:val="0"/>
      <w:marBottom w:val="0"/>
      <w:divBdr>
        <w:top w:val="none" w:sz="0" w:space="0" w:color="auto"/>
        <w:left w:val="none" w:sz="0" w:space="0" w:color="auto"/>
        <w:bottom w:val="none" w:sz="0" w:space="0" w:color="auto"/>
        <w:right w:val="none" w:sz="0" w:space="0" w:color="auto"/>
      </w:divBdr>
    </w:div>
    <w:div w:id="720634792">
      <w:bodyDiv w:val="1"/>
      <w:marLeft w:val="0"/>
      <w:marRight w:val="0"/>
      <w:marTop w:val="0"/>
      <w:marBottom w:val="0"/>
      <w:divBdr>
        <w:top w:val="none" w:sz="0" w:space="0" w:color="auto"/>
        <w:left w:val="none" w:sz="0" w:space="0" w:color="auto"/>
        <w:bottom w:val="none" w:sz="0" w:space="0" w:color="auto"/>
        <w:right w:val="none" w:sz="0" w:space="0" w:color="auto"/>
      </w:divBdr>
    </w:div>
    <w:div w:id="721368529">
      <w:bodyDiv w:val="1"/>
      <w:marLeft w:val="0"/>
      <w:marRight w:val="0"/>
      <w:marTop w:val="0"/>
      <w:marBottom w:val="0"/>
      <w:divBdr>
        <w:top w:val="none" w:sz="0" w:space="0" w:color="auto"/>
        <w:left w:val="none" w:sz="0" w:space="0" w:color="auto"/>
        <w:bottom w:val="none" w:sz="0" w:space="0" w:color="auto"/>
        <w:right w:val="none" w:sz="0" w:space="0" w:color="auto"/>
      </w:divBdr>
    </w:div>
    <w:div w:id="722405132">
      <w:bodyDiv w:val="1"/>
      <w:marLeft w:val="0"/>
      <w:marRight w:val="0"/>
      <w:marTop w:val="0"/>
      <w:marBottom w:val="0"/>
      <w:divBdr>
        <w:top w:val="none" w:sz="0" w:space="0" w:color="auto"/>
        <w:left w:val="none" w:sz="0" w:space="0" w:color="auto"/>
        <w:bottom w:val="none" w:sz="0" w:space="0" w:color="auto"/>
        <w:right w:val="none" w:sz="0" w:space="0" w:color="auto"/>
      </w:divBdr>
    </w:div>
    <w:div w:id="725102351">
      <w:bodyDiv w:val="1"/>
      <w:marLeft w:val="0"/>
      <w:marRight w:val="0"/>
      <w:marTop w:val="0"/>
      <w:marBottom w:val="0"/>
      <w:divBdr>
        <w:top w:val="none" w:sz="0" w:space="0" w:color="auto"/>
        <w:left w:val="none" w:sz="0" w:space="0" w:color="auto"/>
        <w:bottom w:val="none" w:sz="0" w:space="0" w:color="auto"/>
        <w:right w:val="none" w:sz="0" w:space="0" w:color="auto"/>
      </w:divBdr>
    </w:div>
    <w:div w:id="730079826">
      <w:bodyDiv w:val="1"/>
      <w:marLeft w:val="0"/>
      <w:marRight w:val="0"/>
      <w:marTop w:val="0"/>
      <w:marBottom w:val="0"/>
      <w:divBdr>
        <w:top w:val="none" w:sz="0" w:space="0" w:color="auto"/>
        <w:left w:val="none" w:sz="0" w:space="0" w:color="auto"/>
        <w:bottom w:val="none" w:sz="0" w:space="0" w:color="auto"/>
        <w:right w:val="none" w:sz="0" w:space="0" w:color="auto"/>
      </w:divBdr>
    </w:div>
    <w:div w:id="732120865">
      <w:bodyDiv w:val="1"/>
      <w:marLeft w:val="0"/>
      <w:marRight w:val="0"/>
      <w:marTop w:val="0"/>
      <w:marBottom w:val="0"/>
      <w:divBdr>
        <w:top w:val="none" w:sz="0" w:space="0" w:color="auto"/>
        <w:left w:val="none" w:sz="0" w:space="0" w:color="auto"/>
        <w:bottom w:val="none" w:sz="0" w:space="0" w:color="auto"/>
        <w:right w:val="none" w:sz="0" w:space="0" w:color="auto"/>
      </w:divBdr>
    </w:div>
    <w:div w:id="736630561">
      <w:bodyDiv w:val="1"/>
      <w:marLeft w:val="0"/>
      <w:marRight w:val="0"/>
      <w:marTop w:val="0"/>
      <w:marBottom w:val="0"/>
      <w:divBdr>
        <w:top w:val="none" w:sz="0" w:space="0" w:color="auto"/>
        <w:left w:val="none" w:sz="0" w:space="0" w:color="auto"/>
        <w:bottom w:val="none" w:sz="0" w:space="0" w:color="auto"/>
        <w:right w:val="none" w:sz="0" w:space="0" w:color="auto"/>
      </w:divBdr>
    </w:div>
    <w:div w:id="743338946">
      <w:bodyDiv w:val="1"/>
      <w:marLeft w:val="0"/>
      <w:marRight w:val="0"/>
      <w:marTop w:val="0"/>
      <w:marBottom w:val="0"/>
      <w:divBdr>
        <w:top w:val="none" w:sz="0" w:space="0" w:color="auto"/>
        <w:left w:val="none" w:sz="0" w:space="0" w:color="auto"/>
        <w:bottom w:val="none" w:sz="0" w:space="0" w:color="auto"/>
        <w:right w:val="none" w:sz="0" w:space="0" w:color="auto"/>
      </w:divBdr>
    </w:div>
    <w:div w:id="744836985">
      <w:bodyDiv w:val="1"/>
      <w:marLeft w:val="0"/>
      <w:marRight w:val="0"/>
      <w:marTop w:val="0"/>
      <w:marBottom w:val="0"/>
      <w:divBdr>
        <w:top w:val="none" w:sz="0" w:space="0" w:color="auto"/>
        <w:left w:val="none" w:sz="0" w:space="0" w:color="auto"/>
        <w:bottom w:val="none" w:sz="0" w:space="0" w:color="auto"/>
        <w:right w:val="none" w:sz="0" w:space="0" w:color="auto"/>
      </w:divBdr>
    </w:div>
    <w:div w:id="751512501">
      <w:bodyDiv w:val="1"/>
      <w:marLeft w:val="0"/>
      <w:marRight w:val="0"/>
      <w:marTop w:val="0"/>
      <w:marBottom w:val="0"/>
      <w:divBdr>
        <w:top w:val="none" w:sz="0" w:space="0" w:color="auto"/>
        <w:left w:val="none" w:sz="0" w:space="0" w:color="auto"/>
        <w:bottom w:val="none" w:sz="0" w:space="0" w:color="auto"/>
        <w:right w:val="none" w:sz="0" w:space="0" w:color="auto"/>
      </w:divBdr>
    </w:div>
    <w:div w:id="756754843">
      <w:bodyDiv w:val="1"/>
      <w:marLeft w:val="0"/>
      <w:marRight w:val="0"/>
      <w:marTop w:val="0"/>
      <w:marBottom w:val="0"/>
      <w:divBdr>
        <w:top w:val="none" w:sz="0" w:space="0" w:color="auto"/>
        <w:left w:val="none" w:sz="0" w:space="0" w:color="auto"/>
        <w:bottom w:val="none" w:sz="0" w:space="0" w:color="auto"/>
        <w:right w:val="none" w:sz="0" w:space="0" w:color="auto"/>
      </w:divBdr>
    </w:div>
    <w:div w:id="765999713">
      <w:bodyDiv w:val="1"/>
      <w:marLeft w:val="0"/>
      <w:marRight w:val="0"/>
      <w:marTop w:val="0"/>
      <w:marBottom w:val="0"/>
      <w:divBdr>
        <w:top w:val="none" w:sz="0" w:space="0" w:color="auto"/>
        <w:left w:val="none" w:sz="0" w:space="0" w:color="auto"/>
        <w:bottom w:val="none" w:sz="0" w:space="0" w:color="auto"/>
        <w:right w:val="none" w:sz="0" w:space="0" w:color="auto"/>
      </w:divBdr>
    </w:div>
    <w:div w:id="773088863">
      <w:bodyDiv w:val="1"/>
      <w:marLeft w:val="0"/>
      <w:marRight w:val="0"/>
      <w:marTop w:val="0"/>
      <w:marBottom w:val="0"/>
      <w:divBdr>
        <w:top w:val="none" w:sz="0" w:space="0" w:color="auto"/>
        <w:left w:val="none" w:sz="0" w:space="0" w:color="auto"/>
        <w:bottom w:val="none" w:sz="0" w:space="0" w:color="auto"/>
        <w:right w:val="none" w:sz="0" w:space="0" w:color="auto"/>
      </w:divBdr>
    </w:div>
    <w:div w:id="773134805">
      <w:bodyDiv w:val="1"/>
      <w:marLeft w:val="0"/>
      <w:marRight w:val="0"/>
      <w:marTop w:val="0"/>
      <w:marBottom w:val="0"/>
      <w:divBdr>
        <w:top w:val="none" w:sz="0" w:space="0" w:color="auto"/>
        <w:left w:val="none" w:sz="0" w:space="0" w:color="auto"/>
        <w:bottom w:val="none" w:sz="0" w:space="0" w:color="auto"/>
        <w:right w:val="none" w:sz="0" w:space="0" w:color="auto"/>
      </w:divBdr>
    </w:div>
    <w:div w:id="775441039">
      <w:bodyDiv w:val="1"/>
      <w:marLeft w:val="0"/>
      <w:marRight w:val="0"/>
      <w:marTop w:val="0"/>
      <w:marBottom w:val="0"/>
      <w:divBdr>
        <w:top w:val="none" w:sz="0" w:space="0" w:color="auto"/>
        <w:left w:val="none" w:sz="0" w:space="0" w:color="auto"/>
        <w:bottom w:val="none" w:sz="0" w:space="0" w:color="auto"/>
        <w:right w:val="none" w:sz="0" w:space="0" w:color="auto"/>
      </w:divBdr>
    </w:div>
    <w:div w:id="777796574">
      <w:bodyDiv w:val="1"/>
      <w:marLeft w:val="0"/>
      <w:marRight w:val="0"/>
      <w:marTop w:val="0"/>
      <w:marBottom w:val="0"/>
      <w:divBdr>
        <w:top w:val="none" w:sz="0" w:space="0" w:color="auto"/>
        <w:left w:val="none" w:sz="0" w:space="0" w:color="auto"/>
        <w:bottom w:val="none" w:sz="0" w:space="0" w:color="auto"/>
        <w:right w:val="none" w:sz="0" w:space="0" w:color="auto"/>
      </w:divBdr>
    </w:div>
    <w:div w:id="780034601">
      <w:bodyDiv w:val="1"/>
      <w:marLeft w:val="0"/>
      <w:marRight w:val="0"/>
      <w:marTop w:val="0"/>
      <w:marBottom w:val="0"/>
      <w:divBdr>
        <w:top w:val="none" w:sz="0" w:space="0" w:color="auto"/>
        <w:left w:val="none" w:sz="0" w:space="0" w:color="auto"/>
        <w:bottom w:val="none" w:sz="0" w:space="0" w:color="auto"/>
        <w:right w:val="none" w:sz="0" w:space="0" w:color="auto"/>
      </w:divBdr>
    </w:div>
    <w:div w:id="782186026">
      <w:bodyDiv w:val="1"/>
      <w:marLeft w:val="0"/>
      <w:marRight w:val="0"/>
      <w:marTop w:val="0"/>
      <w:marBottom w:val="0"/>
      <w:divBdr>
        <w:top w:val="none" w:sz="0" w:space="0" w:color="auto"/>
        <w:left w:val="none" w:sz="0" w:space="0" w:color="auto"/>
        <w:bottom w:val="none" w:sz="0" w:space="0" w:color="auto"/>
        <w:right w:val="none" w:sz="0" w:space="0" w:color="auto"/>
      </w:divBdr>
    </w:div>
    <w:div w:id="790437101">
      <w:bodyDiv w:val="1"/>
      <w:marLeft w:val="0"/>
      <w:marRight w:val="0"/>
      <w:marTop w:val="0"/>
      <w:marBottom w:val="0"/>
      <w:divBdr>
        <w:top w:val="none" w:sz="0" w:space="0" w:color="auto"/>
        <w:left w:val="none" w:sz="0" w:space="0" w:color="auto"/>
        <w:bottom w:val="none" w:sz="0" w:space="0" w:color="auto"/>
        <w:right w:val="none" w:sz="0" w:space="0" w:color="auto"/>
      </w:divBdr>
    </w:div>
    <w:div w:id="795368064">
      <w:bodyDiv w:val="1"/>
      <w:marLeft w:val="0"/>
      <w:marRight w:val="0"/>
      <w:marTop w:val="0"/>
      <w:marBottom w:val="0"/>
      <w:divBdr>
        <w:top w:val="none" w:sz="0" w:space="0" w:color="auto"/>
        <w:left w:val="none" w:sz="0" w:space="0" w:color="auto"/>
        <w:bottom w:val="none" w:sz="0" w:space="0" w:color="auto"/>
        <w:right w:val="none" w:sz="0" w:space="0" w:color="auto"/>
      </w:divBdr>
    </w:div>
    <w:div w:id="806583753">
      <w:bodyDiv w:val="1"/>
      <w:marLeft w:val="0"/>
      <w:marRight w:val="0"/>
      <w:marTop w:val="0"/>
      <w:marBottom w:val="0"/>
      <w:divBdr>
        <w:top w:val="none" w:sz="0" w:space="0" w:color="auto"/>
        <w:left w:val="none" w:sz="0" w:space="0" w:color="auto"/>
        <w:bottom w:val="none" w:sz="0" w:space="0" w:color="auto"/>
        <w:right w:val="none" w:sz="0" w:space="0" w:color="auto"/>
      </w:divBdr>
    </w:div>
    <w:div w:id="807935916">
      <w:bodyDiv w:val="1"/>
      <w:marLeft w:val="0"/>
      <w:marRight w:val="0"/>
      <w:marTop w:val="0"/>
      <w:marBottom w:val="0"/>
      <w:divBdr>
        <w:top w:val="none" w:sz="0" w:space="0" w:color="auto"/>
        <w:left w:val="none" w:sz="0" w:space="0" w:color="auto"/>
        <w:bottom w:val="none" w:sz="0" w:space="0" w:color="auto"/>
        <w:right w:val="none" w:sz="0" w:space="0" w:color="auto"/>
      </w:divBdr>
    </w:div>
    <w:div w:id="809401714">
      <w:bodyDiv w:val="1"/>
      <w:marLeft w:val="0"/>
      <w:marRight w:val="0"/>
      <w:marTop w:val="0"/>
      <w:marBottom w:val="0"/>
      <w:divBdr>
        <w:top w:val="none" w:sz="0" w:space="0" w:color="auto"/>
        <w:left w:val="none" w:sz="0" w:space="0" w:color="auto"/>
        <w:bottom w:val="none" w:sz="0" w:space="0" w:color="auto"/>
        <w:right w:val="none" w:sz="0" w:space="0" w:color="auto"/>
      </w:divBdr>
    </w:div>
    <w:div w:id="809596217">
      <w:bodyDiv w:val="1"/>
      <w:marLeft w:val="0"/>
      <w:marRight w:val="0"/>
      <w:marTop w:val="0"/>
      <w:marBottom w:val="0"/>
      <w:divBdr>
        <w:top w:val="none" w:sz="0" w:space="0" w:color="auto"/>
        <w:left w:val="none" w:sz="0" w:space="0" w:color="auto"/>
        <w:bottom w:val="none" w:sz="0" w:space="0" w:color="auto"/>
        <w:right w:val="none" w:sz="0" w:space="0" w:color="auto"/>
      </w:divBdr>
    </w:div>
    <w:div w:id="810253395">
      <w:bodyDiv w:val="1"/>
      <w:marLeft w:val="0"/>
      <w:marRight w:val="0"/>
      <w:marTop w:val="0"/>
      <w:marBottom w:val="0"/>
      <w:divBdr>
        <w:top w:val="none" w:sz="0" w:space="0" w:color="auto"/>
        <w:left w:val="none" w:sz="0" w:space="0" w:color="auto"/>
        <w:bottom w:val="none" w:sz="0" w:space="0" w:color="auto"/>
        <w:right w:val="none" w:sz="0" w:space="0" w:color="auto"/>
      </w:divBdr>
    </w:div>
    <w:div w:id="811026052">
      <w:bodyDiv w:val="1"/>
      <w:marLeft w:val="0"/>
      <w:marRight w:val="0"/>
      <w:marTop w:val="0"/>
      <w:marBottom w:val="0"/>
      <w:divBdr>
        <w:top w:val="none" w:sz="0" w:space="0" w:color="auto"/>
        <w:left w:val="none" w:sz="0" w:space="0" w:color="auto"/>
        <w:bottom w:val="none" w:sz="0" w:space="0" w:color="auto"/>
        <w:right w:val="none" w:sz="0" w:space="0" w:color="auto"/>
      </w:divBdr>
    </w:div>
    <w:div w:id="811291897">
      <w:bodyDiv w:val="1"/>
      <w:marLeft w:val="0"/>
      <w:marRight w:val="0"/>
      <w:marTop w:val="0"/>
      <w:marBottom w:val="0"/>
      <w:divBdr>
        <w:top w:val="none" w:sz="0" w:space="0" w:color="auto"/>
        <w:left w:val="none" w:sz="0" w:space="0" w:color="auto"/>
        <w:bottom w:val="none" w:sz="0" w:space="0" w:color="auto"/>
        <w:right w:val="none" w:sz="0" w:space="0" w:color="auto"/>
      </w:divBdr>
    </w:div>
    <w:div w:id="812068462">
      <w:bodyDiv w:val="1"/>
      <w:marLeft w:val="0"/>
      <w:marRight w:val="0"/>
      <w:marTop w:val="0"/>
      <w:marBottom w:val="0"/>
      <w:divBdr>
        <w:top w:val="none" w:sz="0" w:space="0" w:color="auto"/>
        <w:left w:val="none" w:sz="0" w:space="0" w:color="auto"/>
        <w:bottom w:val="none" w:sz="0" w:space="0" w:color="auto"/>
        <w:right w:val="none" w:sz="0" w:space="0" w:color="auto"/>
      </w:divBdr>
    </w:div>
    <w:div w:id="812715577">
      <w:bodyDiv w:val="1"/>
      <w:marLeft w:val="0"/>
      <w:marRight w:val="0"/>
      <w:marTop w:val="0"/>
      <w:marBottom w:val="0"/>
      <w:divBdr>
        <w:top w:val="none" w:sz="0" w:space="0" w:color="auto"/>
        <w:left w:val="none" w:sz="0" w:space="0" w:color="auto"/>
        <w:bottom w:val="none" w:sz="0" w:space="0" w:color="auto"/>
        <w:right w:val="none" w:sz="0" w:space="0" w:color="auto"/>
      </w:divBdr>
    </w:div>
    <w:div w:id="812869275">
      <w:bodyDiv w:val="1"/>
      <w:marLeft w:val="0"/>
      <w:marRight w:val="0"/>
      <w:marTop w:val="0"/>
      <w:marBottom w:val="0"/>
      <w:divBdr>
        <w:top w:val="none" w:sz="0" w:space="0" w:color="auto"/>
        <w:left w:val="none" w:sz="0" w:space="0" w:color="auto"/>
        <w:bottom w:val="none" w:sz="0" w:space="0" w:color="auto"/>
        <w:right w:val="none" w:sz="0" w:space="0" w:color="auto"/>
      </w:divBdr>
    </w:div>
    <w:div w:id="816535185">
      <w:bodyDiv w:val="1"/>
      <w:marLeft w:val="0"/>
      <w:marRight w:val="0"/>
      <w:marTop w:val="0"/>
      <w:marBottom w:val="0"/>
      <w:divBdr>
        <w:top w:val="none" w:sz="0" w:space="0" w:color="auto"/>
        <w:left w:val="none" w:sz="0" w:space="0" w:color="auto"/>
        <w:bottom w:val="none" w:sz="0" w:space="0" w:color="auto"/>
        <w:right w:val="none" w:sz="0" w:space="0" w:color="auto"/>
      </w:divBdr>
    </w:div>
    <w:div w:id="829909956">
      <w:bodyDiv w:val="1"/>
      <w:marLeft w:val="0"/>
      <w:marRight w:val="0"/>
      <w:marTop w:val="0"/>
      <w:marBottom w:val="0"/>
      <w:divBdr>
        <w:top w:val="none" w:sz="0" w:space="0" w:color="auto"/>
        <w:left w:val="none" w:sz="0" w:space="0" w:color="auto"/>
        <w:bottom w:val="none" w:sz="0" w:space="0" w:color="auto"/>
        <w:right w:val="none" w:sz="0" w:space="0" w:color="auto"/>
      </w:divBdr>
    </w:div>
    <w:div w:id="833254446">
      <w:bodyDiv w:val="1"/>
      <w:marLeft w:val="0"/>
      <w:marRight w:val="0"/>
      <w:marTop w:val="0"/>
      <w:marBottom w:val="0"/>
      <w:divBdr>
        <w:top w:val="none" w:sz="0" w:space="0" w:color="auto"/>
        <w:left w:val="none" w:sz="0" w:space="0" w:color="auto"/>
        <w:bottom w:val="none" w:sz="0" w:space="0" w:color="auto"/>
        <w:right w:val="none" w:sz="0" w:space="0" w:color="auto"/>
      </w:divBdr>
    </w:div>
    <w:div w:id="836726269">
      <w:bodyDiv w:val="1"/>
      <w:marLeft w:val="0"/>
      <w:marRight w:val="0"/>
      <w:marTop w:val="0"/>
      <w:marBottom w:val="0"/>
      <w:divBdr>
        <w:top w:val="none" w:sz="0" w:space="0" w:color="auto"/>
        <w:left w:val="none" w:sz="0" w:space="0" w:color="auto"/>
        <w:bottom w:val="none" w:sz="0" w:space="0" w:color="auto"/>
        <w:right w:val="none" w:sz="0" w:space="0" w:color="auto"/>
      </w:divBdr>
    </w:div>
    <w:div w:id="836772519">
      <w:bodyDiv w:val="1"/>
      <w:marLeft w:val="0"/>
      <w:marRight w:val="0"/>
      <w:marTop w:val="0"/>
      <w:marBottom w:val="0"/>
      <w:divBdr>
        <w:top w:val="none" w:sz="0" w:space="0" w:color="auto"/>
        <w:left w:val="none" w:sz="0" w:space="0" w:color="auto"/>
        <w:bottom w:val="none" w:sz="0" w:space="0" w:color="auto"/>
        <w:right w:val="none" w:sz="0" w:space="0" w:color="auto"/>
      </w:divBdr>
    </w:div>
    <w:div w:id="844785757">
      <w:bodyDiv w:val="1"/>
      <w:marLeft w:val="0"/>
      <w:marRight w:val="0"/>
      <w:marTop w:val="0"/>
      <w:marBottom w:val="0"/>
      <w:divBdr>
        <w:top w:val="none" w:sz="0" w:space="0" w:color="auto"/>
        <w:left w:val="none" w:sz="0" w:space="0" w:color="auto"/>
        <w:bottom w:val="none" w:sz="0" w:space="0" w:color="auto"/>
        <w:right w:val="none" w:sz="0" w:space="0" w:color="auto"/>
      </w:divBdr>
    </w:div>
    <w:div w:id="850142841">
      <w:bodyDiv w:val="1"/>
      <w:marLeft w:val="0"/>
      <w:marRight w:val="0"/>
      <w:marTop w:val="0"/>
      <w:marBottom w:val="0"/>
      <w:divBdr>
        <w:top w:val="none" w:sz="0" w:space="0" w:color="auto"/>
        <w:left w:val="none" w:sz="0" w:space="0" w:color="auto"/>
        <w:bottom w:val="none" w:sz="0" w:space="0" w:color="auto"/>
        <w:right w:val="none" w:sz="0" w:space="0" w:color="auto"/>
      </w:divBdr>
    </w:div>
    <w:div w:id="866404087">
      <w:bodyDiv w:val="1"/>
      <w:marLeft w:val="0"/>
      <w:marRight w:val="0"/>
      <w:marTop w:val="0"/>
      <w:marBottom w:val="0"/>
      <w:divBdr>
        <w:top w:val="none" w:sz="0" w:space="0" w:color="auto"/>
        <w:left w:val="none" w:sz="0" w:space="0" w:color="auto"/>
        <w:bottom w:val="none" w:sz="0" w:space="0" w:color="auto"/>
        <w:right w:val="none" w:sz="0" w:space="0" w:color="auto"/>
      </w:divBdr>
    </w:div>
    <w:div w:id="869612078">
      <w:bodyDiv w:val="1"/>
      <w:marLeft w:val="0"/>
      <w:marRight w:val="0"/>
      <w:marTop w:val="0"/>
      <w:marBottom w:val="0"/>
      <w:divBdr>
        <w:top w:val="none" w:sz="0" w:space="0" w:color="auto"/>
        <w:left w:val="none" w:sz="0" w:space="0" w:color="auto"/>
        <w:bottom w:val="none" w:sz="0" w:space="0" w:color="auto"/>
        <w:right w:val="none" w:sz="0" w:space="0" w:color="auto"/>
      </w:divBdr>
    </w:div>
    <w:div w:id="876432962">
      <w:bodyDiv w:val="1"/>
      <w:marLeft w:val="0"/>
      <w:marRight w:val="0"/>
      <w:marTop w:val="0"/>
      <w:marBottom w:val="0"/>
      <w:divBdr>
        <w:top w:val="none" w:sz="0" w:space="0" w:color="auto"/>
        <w:left w:val="none" w:sz="0" w:space="0" w:color="auto"/>
        <w:bottom w:val="none" w:sz="0" w:space="0" w:color="auto"/>
        <w:right w:val="none" w:sz="0" w:space="0" w:color="auto"/>
      </w:divBdr>
    </w:div>
    <w:div w:id="884220615">
      <w:bodyDiv w:val="1"/>
      <w:marLeft w:val="0"/>
      <w:marRight w:val="0"/>
      <w:marTop w:val="0"/>
      <w:marBottom w:val="0"/>
      <w:divBdr>
        <w:top w:val="none" w:sz="0" w:space="0" w:color="auto"/>
        <w:left w:val="none" w:sz="0" w:space="0" w:color="auto"/>
        <w:bottom w:val="none" w:sz="0" w:space="0" w:color="auto"/>
        <w:right w:val="none" w:sz="0" w:space="0" w:color="auto"/>
      </w:divBdr>
    </w:div>
    <w:div w:id="893076422">
      <w:bodyDiv w:val="1"/>
      <w:marLeft w:val="0"/>
      <w:marRight w:val="0"/>
      <w:marTop w:val="0"/>
      <w:marBottom w:val="0"/>
      <w:divBdr>
        <w:top w:val="none" w:sz="0" w:space="0" w:color="auto"/>
        <w:left w:val="none" w:sz="0" w:space="0" w:color="auto"/>
        <w:bottom w:val="none" w:sz="0" w:space="0" w:color="auto"/>
        <w:right w:val="none" w:sz="0" w:space="0" w:color="auto"/>
      </w:divBdr>
    </w:div>
    <w:div w:id="899906705">
      <w:bodyDiv w:val="1"/>
      <w:marLeft w:val="0"/>
      <w:marRight w:val="0"/>
      <w:marTop w:val="0"/>
      <w:marBottom w:val="0"/>
      <w:divBdr>
        <w:top w:val="none" w:sz="0" w:space="0" w:color="auto"/>
        <w:left w:val="none" w:sz="0" w:space="0" w:color="auto"/>
        <w:bottom w:val="none" w:sz="0" w:space="0" w:color="auto"/>
        <w:right w:val="none" w:sz="0" w:space="0" w:color="auto"/>
      </w:divBdr>
    </w:div>
    <w:div w:id="900409672">
      <w:bodyDiv w:val="1"/>
      <w:marLeft w:val="0"/>
      <w:marRight w:val="0"/>
      <w:marTop w:val="0"/>
      <w:marBottom w:val="0"/>
      <w:divBdr>
        <w:top w:val="none" w:sz="0" w:space="0" w:color="auto"/>
        <w:left w:val="none" w:sz="0" w:space="0" w:color="auto"/>
        <w:bottom w:val="none" w:sz="0" w:space="0" w:color="auto"/>
        <w:right w:val="none" w:sz="0" w:space="0" w:color="auto"/>
      </w:divBdr>
    </w:div>
    <w:div w:id="901405613">
      <w:bodyDiv w:val="1"/>
      <w:marLeft w:val="0"/>
      <w:marRight w:val="0"/>
      <w:marTop w:val="0"/>
      <w:marBottom w:val="0"/>
      <w:divBdr>
        <w:top w:val="none" w:sz="0" w:space="0" w:color="auto"/>
        <w:left w:val="none" w:sz="0" w:space="0" w:color="auto"/>
        <w:bottom w:val="none" w:sz="0" w:space="0" w:color="auto"/>
        <w:right w:val="none" w:sz="0" w:space="0" w:color="auto"/>
      </w:divBdr>
    </w:div>
    <w:div w:id="901601086">
      <w:bodyDiv w:val="1"/>
      <w:marLeft w:val="0"/>
      <w:marRight w:val="0"/>
      <w:marTop w:val="0"/>
      <w:marBottom w:val="0"/>
      <w:divBdr>
        <w:top w:val="none" w:sz="0" w:space="0" w:color="auto"/>
        <w:left w:val="none" w:sz="0" w:space="0" w:color="auto"/>
        <w:bottom w:val="none" w:sz="0" w:space="0" w:color="auto"/>
        <w:right w:val="none" w:sz="0" w:space="0" w:color="auto"/>
      </w:divBdr>
    </w:div>
    <w:div w:id="902377796">
      <w:bodyDiv w:val="1"/>
      <w:marLeft w:val="0"/>
      <w:marRight w:val="0"/>
      <w:marTop w:val="0"/>
      <w:marBottom w:val="0"/>
      <w:divBdr>
        <w:top w:val="none" w:sz="0" w:space="0" w:color="auto"/>
        <w:left w:val="none" w:sz="0" w:space="0" w:color="auto"/>
        <w:bottom w:val="none" w:sz="0" w:space="0" w:color="auto"/>
        <w:right w:val="none" w:sz="0" w:space="0" w:color="auto"/>
      </w:divBdr>
    </w:div>
    <w:div w:id="904069254">
      <w:bodyDiv w:val="1"/>
      <w:marLeft w:val="0"/>
      <w:marRight w:val="0"/>
      <w:marTop w:val="0"/>
      <w:marBottom w:val="0"/>
      <w:divBdr>
        <w:top w:val="none" w:sz="0" w:space="0" w:color="auto"/>
        <w:left w:val="none" w:sz="0" w:space="0" w:color="auto"/>
        <w:bottom w:val="none" w:sz="0" w:space="0" w:color="auto"/>
        <w:right w:val="none" w:sz="0" w:space="0" w:color="auto"/>
      </w:divBdr>
    </w:div>
    <w:div w:id="908883361">
      <w:bodyDiv w:val="1"/>
      <w:marLeft w:val="0"/>
      <w:marRight w:val="0"/>
      <w:marTop w:val="0"/>
      <w:marBottom w:val="0"/>
      <w:divBdr>
        <w:top w:val="none" w:sz="0" w:space="0" w:color="auto"/>
        <w:left w:val="none" w:sz="0" w:space="0" w:color="auto"/>
        <w:bottom w:val="none" w:sz="0" w:space="0" w:color="auto"/>
        <w:right w:val="none" w:sz="0" w:space="0" w:color="auto"/>
      </w:divBdr>
    </w:div>
    <w:div w:id="914436204">
      <w:bodyDiv w:val="1"/>
      <w:marLeft w:val="0"/>
      <w:marRight w:val="0"/>
      <w:marTop w:val="0"/>
      <w:marBottom w:val="0"/>
      <w:divBdr>
        <w:top w:val="none" w:sz="0" w:space="0" w:color="auto"/>
        <w:left w:val="none" w:sz="0" w:space="0" w:color="auto"/>
        <w:bottom w:val="none" w:sz="0" w:space="0" w:color="auto"/>
        <w:right w:val="none" w:sz="0" w:space="0" w:color="auto"/>
      </w:divBdr>
    </w:div>
    <w:div w:id="916942402">
      <w:bodyDiv w:val="1"/>
      <w:marLeft w:val="0"/>
      <w:marRight w:val="0"/>
      <w:marTop w:val="0"/>
      <w:marBottom w:val="0"/>
      <w:divBdr>
        <w:top w:val="none" w:sz="0" w:space="0" w:color="auto"/>
        <w:left w:val="none" w:sz="0" w:space="0" w:color="auto"/>
        <w:bottom w:val="none" w:sz="0" w:space="0" w:color="auto"/>
        <w:right w:val="none" w:sz="0" w:space="0" w:color="auto"/>
      </w:divBdr>
    </w:div>
    <w:div w:id="917714370">
      <w:bodyDiv w:val="1"/>
      <w:marLeft w:val="0"/>
      <w:marRight w:val="0"/>
      <w:marTop w:val="0"/>
      <w:marBottom w:val="0"/>
      <w:divBdr>
        <w:top w:val="none" w:sz="0" w:space="0" w:color="auto"/>
        <w:left w:val="none" w:sz="0" w:space="0" w:color="auto"/>
        <w:bottom w:val="none" w:sz="0" w:space="0" w:color="auto"/>
        <w:right w:val="none" w:sz="0" w:space="0" w:color="auto"/>
      </w:divBdr>
    </w:div>
    <w:div w:id="928538765">
      <w:bodyDiv w:val="1"/>
      <w:marLeft w:val="0"/>
      <w:marRight w:val="0"/>
      <w:marTop w:val="0"/>
      <w:marBottom w:val="0"/>
      <w:divBdr>
        <w:top w:val="none" w:sz="0" w:space="0" w:color="auto"/>
        <w:left w:val="none" w:sz="0" w:space="0" w:color="auto"/>
        <w:bottom w:val="none" w:sz="0" w:space="0" w:color="auto"/>
        <w:right w:val="none" w:sz="0" w:space="0" w:color="auto"/>
      </w:divBdr>
    </w:div>
    <w:div w:id="930315450">
      <w:bodyDiv w:val="1"/>
      <w:marLeft w:val="0"/>
      <w:marRight w:val="0"/>
      <w:marTop w:val="0"/>
      <w:marBottom w:val="0"/>
      <w:divBdr>
        <w:top w:val="none" w:sz="0" w:space="0" w:color="auto"/>
        <w:left w:val="none" w:sz="0" w:space="0" w:color="auto"/>
        <w:bottom w:val="none" w:sz="0" w:space="0" w:color="auto"/>
        <w:right w:val="none" w:sz="0" w:space="0" w:color="auto"/>
      </w:divBdr>
    </w:div>
    <w:div w:id="932277891">
      <w:bodyDiv w:val="1"/>
      <w:marLeft w:val="0"/>
      <w:marRight w:val="0"/>
      <w:marTop w:val="0"/>
      <w:marBottom w:val="0"/>
      <w:divBdr>
        <w:top w:val="none" w:sz="0" w:space="0" w:color="auto"/>
        <w:left w:val="none" w:sz="0" w:space="0" w:color="auto"/>
        <w:bottom w:val="none" w:sz="0" w:space="0" w:color="auto"/>
        <w:right w:val="none" w:sz="0" w:space="0" w:color="auto"/>
      </w:divBdr>
    </w:div>
    <w:div w:id="932782723">
      <w:bodyDiv w:val="1"/>
      <w:marLeft w:val="0"/>
      <w:marRight w:val="0"/>
      <w:marTop w:val="0"/>
      <w:marBottom w:val="0"/>
      <w:divBdr>
        <w:top w:val="none" w:sz="0" w:space="0" w:color="auto"/>
        <w:left w:val="none" w:sz="0" w:space="0" w:color="auto"/>
        <w:bottom w:val="none" w:sz="0" w:space="0" w:color="auto"/>
        <w:right w:val="none" w:sz="0" w:space="0" w:color="auto"/>
      </w:divBdr>
    </w:div>
    <w:div w:id="933052308">
      <w:bodyDiv w:val="1"/>
      <w:marLeft w:val="0"/>
      <w:marRight w:val="0"/>
      <w:marTop w:val="0"/>
      <w:marBottom w:val="0"/>
      <w:divBdr>
        <w:top w:val="none" w:sz="0" w:space="0" w:color="auto"/>
        <w:left w:val="none" w:sz="0" w:space="0" w:color="auto"/>
        <w:bottom w:val="none" w:sz="0" w:space="0" w:color="auto"/>
        <w:right w:val="none" w:sz="0" w:space="0" w:color="auto"/>
      </w:divBdr>
    </w:div>
    <w:div w:id="947615587">
      <w:bodyDiv w:val="1"/>
      <w:marLeft w:val="0"/>
      <w:marRight w:val="0"/>
      <w:marTop w:val="0"/>
      <w:marBottom w:val="0"/>
      <w:divBdr>
        <w:top w:val="none" w:sz="0" w:space="0" w:color="auto"/>
        <w:left w:val="none" w:sz="0" w:space="0" w:color="auto"/>
        <w:bottom w:val="none" w:sz="0" w:space="0" w:color="auto"/>
        <w:right w:val="none" w:sz="0" w:space="0" w:color="auto"/>
      </w:divBdr>
    </w:div>
    <w:div w:id="948926951">
      <w:bodyDiv w:val="1"/>
      <w:marLeft w:val="0"/>
      <w:marRight w:val="0"/>
      <w:marTop w:val="0"/>
      <w:marBottom w:val="0"/>
      <w:divBdr>
        <w:top w:val="none" w:sz="0" w:space="0" w:color="auto"/>
        <w:left w:val="none" w:sz="0" w:space="0" w:color="auto"/>
        <w:bottom w:val="none" w:sz="0" w:space="0" w:color="auto"/>
        <w:right w:val="none" w:sz="0" w:space="0" w:color="auto"/>
      </w:divBdr>
    </w:div>
    <w:div w:id="955718804">
      <w:bodyDiv w:val="1"/>
      <w:marLeft w:val="0"/>
      <w:marRight w:val="0"/>
      <w:marTop w:val="0"/>
      <w:marBottom w:val="0"/>
      <w:divBdr>
        <w:top w:val="none" w:sz="0" w:space="0" w:color="auto"/>
        <w:left w:val="none" w:sz="0" w:space="0" w:color="auto"/>
        <w:bottom w:val="none" w:sz="0" w:space="0" w:color="auto"/>
        <w:right w:val="none" w:sz="0" w:space="0" w:color="auto"/>
      </w:divBdr>
    </w:div>
    <w:div w:id="965163171">
      <w:bodyDiv w:val="1"/>
      <w:marLeft w:val="0"/>
      <w:marRight w:val="0"/>
      <w:marTop w:val="0"/>
      <w:marBottom w:val="0"/>
      <w:divBdr>
        <w:top w:val="none" w:sz="0" w:space="0" w:color="auto"/>
        <w:left w:val="none" w:sz="0" w:space="0" w:color="auto"/>
        <w:bottom w:val="none" w:sz="0" w:space="0" w:color="auto"/>
        <w:right w:val="none" w:sz="0" w:space="0" w:color="auto"/>
      </w:divBdr>
    </w:div>
    <w:div w:id="967931920">
      <w:bodyDiv w:val="1"/>
      <w:marLeft w:val="0"/>
      <w:marRight w:val="0"/>
      <w:marTop w:val="0"/>
      <w:marBottom w:val="0"/>
      <w:divBdr>
        <w:top w:val="none" w:sz="0" w:space="0" w:color="auto"/>
        <w:left w:val="none" w:sz="0" w:space="0" w:color="auto"/>
        <w:bottom w:val="none" w:sz="0" w:space="0" w:color="auto"/>
        <w:right w:val="none" w:sz="0" w:space="0" w:color="auto"/>
      </w:divBdr>
    </w:div>
    <w:div w:id="971206715">
      <w:bodyDiv w:val="1"/>
      <w:marLeft w:val="0"/>
      <w:marRight w:val="0"/>
      <w:marTop w:val="0"/>
      <w:marBottom w:val="0"/>
      <w:divBdr>
        <w:top w:val="none" w:sz="0" w:space="0" w:color="auto"/>
        <w:left w:val="none" w:sz="0" w:space="0" w:color="auto"/>
        <w:bottom w:val="none" w:sz="0" w:space="0" w:color="auto"/>
        <w:right w:val="none" w:sz="0" w:space="0" w:color="auto"/>
      </w:divBdr>
    </w:div>
    <w:div w:id="972053736">
      <w:bodyDiv w:val="1"/>
      <w:marLeft w:val="0"/>
      <w:marRight w:val="0"/>
      <w:marTop w:val="0"/>
      <w:marBottom w:val="0"/>
      <w:divBdr>
        <w:top w:val="none" w:sz="0" w:space="0" w:color="auto"/>
        <w:left w:val="none" w:sz="0" w:space="0" w:color="auto"/>
        <w:bottom w:val="none" w:sz="0" w:space="0" w:color="auto"/>
        <w:right w:val="none" w:sz="0" w:space="0" w:color="auto"/>
      </w:divBdr>
    </w:div>
    <w:div w:id="972295920">
      <w:bodyDiv w:val="1"/>
      <w:marLeft w:val="0"/>
      <w:marRight w:val="0"/>
      <w:marTop w:val="0"/>
      <w:marBottom w:val="0"/>
      <w:divBdr>
        <w:top w:val="none" w:sz="0" w:space="0" w:color="auto"/>
        <w:left w:val="none" w:sz="0" w:space="0" w:color="auto"/>
        <w:bottom w:val="none" w:sz="0" w:space="0" w:color="auto"/>
        <w:right w:val="none" w:sz="0" w:space="0" w:color="auto"/>
      </w:divBdr>
    </w:div>
    <w:div w:id="975263238">
      <w:bodyDiv w:val="1"/>
      <w:marLeft w:val="0"/>
      <w:marRight w:val="0"/>
      <w:marTop w:val="0"/>
      <w:marBottom w:val="0"/>
      <w:divBdr>
        <w:top w:val="none" w:sz="0" w:space="0" w:color="auto"/>
        <w:left w:val="none" w:sz="0" w:space="0" w:color="auto"/>
        <w:bottom w:val="none" w:sz="0" w:space="0" w:color="auto"/>
        <w:right w:val="none" w:sz="0" w:space="0" w:color="auto"/>
      </w:divBdr>
    </w:div>
    <w:div w:id="975993002">
      <w:bodyDiv w:val="1"/>
      <w:marLeft w:val="0"/>
      <w:marRight w:val="0"/>
      <w:marTop w:val="0"/>
      <w:marBottom w:val="0"/>
      <w:divBdr>
        <w:top w:val="none" w:sz="0" w:space="0" w:color="auto"/>
        <w:left w:val="none" w:sz="0" w:space="0" w:color="auto"/>
        <w:bottom w:val="none" w:sz="0" w:space="0" w:color="auto"/>
        <w:right w:val="none" w:sz="0" w:space="0" w:color="auto"/>
      </w:divBdr>
    </w:div>
    <w:div w:id="976300516">
      <w:bodyDiv w:val="1"/>
      <w:marLeft w:val="0"/>
      <w:marRight w:val="0"/>
      <w:marTop w:val="0"/>
      <w:marBottom w:val="0"/>
      <w:divBdr>
        <w:top w:val="none" w:sz="0" w:space="0" w:color="auto"/>
        <w:left w:val="none" w:sz="0" w:space="0" w:color="auto"/>
        <w:bottom w:val="none" w:sz="0" w:space="0" w:color="auto"/>
        <w:right w:val="none" w:sz="0" w:space="0" w:color="auto"/>
      </w:divBdr>
    </w:div>
    <w:div w:id="976573266">
      <w:bodyDiv w:val="1"/>
      <w:marLeft w:val="0"/>
      <w:marRight w:val="0"/>
      <w:marTop w:val="0"/>
      <w:marBottom w:val="0"/>
      <w:divBdr>
        <w:top w:val="none" w:sz="0" w:space="0" w:color="auto"/>
        <w:left w:val="none" w:sz="0" w:space="0" w:color="auto"/>
        <w:bottom w:val="none" w:sz="0" w:space="0" w:color="auto"/>
        <w:right w:val="none" w:sz="0" w:space="0" w:color="auto"/>
      </w:divBdr>
    </w:div>
    <w:div w:id="981353805">
      <w:bodyDiv w:val="1"/>
      <w:marLeft w:val="0"/>
      <w:marRight w:val="0"/>
      <w:marTop w:val="0"/>
      <w:marBottom w:val="0"/>
      <w:divBdr>
        <w:top w:val="none" w:sz="0" w:space="0" w:color="auto"/>
        <w:left w:val="none" w:sz="0" w:space="0" w:color="auto"/>
        <w:bottom w:val="none" w:sz="0" w:space="0" w:color="auto"/>
        <w:right w:val="none" w:sz="0" w:space="0" w:color="auto"/>
      </w:divBdr>
    </w:div>
    <w:div w:id="982661813">
      <w:bodyDiv w:val="1"/>
      <w:marLeft w:val="0"/>
      <w:marRight w:val="0"/>
      <w:marTop w:val="0"/>
      <w:marBottom w:val="0"/>
      <w:divBdr>
        <w:top w:val="none" w:sz="0" w:space="0" w:color="auto"/>
        <w:left w:val="none" w:sz="0" w:space="0" w:color="auto"/>
        <w:bottom w:val="none" w:sz="0" w:space="0" w:color="auto"/>
        <w:right w:val="none" w:sz="0" w:space="0" w:color="auto"/>
      </w:divBdr>
    </w:div>
    <w:div w:id="983049703">
      <w:bodyDiv w:val="1"/>
      <w:marLeft w:val="0"/>
      <w:marRight w:val="0"/>
      <w:marTop w:val="0"/>
      <w:marBottom w:val="0"/>
      <w:divBdr>
        <w:top w:val="none" w:sz="0" w:space="0" w:color="auto"/>
        <w:left w:val="none" w:sz="0" w:space="0" w:color="auto"/>
        <w:bottom w:val="none" w:sz="0" w:space="0" w:color="auto"/>
        <w:right w:val="none" w:sz="0" w:space="0" w:color="auto"/>
      </w:divBdr>
    </w:div>
    <w:div w:id="984432429">
      <w:bodyDiv w:val="1"/>
      <w:marLeft w:val="0"/>
      <w:marRight w:val="0"/>
      <w:marTop w:val="0"/>
      <w:marBottom w:val="0"/>
      <w:divBdr>
        <w:top w:val="none" w:sz="0" w:space="0" w:color="auto"/>
        <w:left w:val="none" w:sz="0" w:space="0" w:color="auto"/>
        <w:bottom w:val="none" w:sz="0" w:space="0" w:color="auto"/>
        <w:right w:val="none" w:sz="0" w:space="0" w:color="auto"/>
      </w:divBdr>
    </w:div>
    <w:div w:id="988636302">
      <w:bodyDiv w:val="1"/>
      <w:marLeft w:val="0"/>
      <w:marRight w:val="0"/>
      <w:marTop w:val="0"/>
      <w:marBottom w:val="0"/>
      <w:divBdr>
        <w:top w:val="none" w:sz="0" w:space="0" w:color="auto"/>
        <w:left w:val="none" w:sz="0" w:space="0" w:color="auto"/>
        <w:bottom w:val="none" w:sz="0" w:space="0" w:color="auto"/>
        <w:right w:val="none" w:sz="0" w:space="0" w:color="auto"/>
      </w:divBdr>
    </w:div>
    <w:div w:id="989213568">
      <w:bodyDiv w:val="1"/>
      <w:marLeft w:val="0"/>
      <w:marRight w:val="0"/>
      <w:marTop w:val="0"/>
      <w:marBottom w:val="0"/>
      <w:divBdr>
        <w:top w:val="none" w:sz="0" w:space="0" w:color="auto"/>
        <w:left w:val="none" w:sz="0" w:space="0" w:color="auto"/>
        <w:bottom w:val="none" w:sz="0" w:space="0" w:color="auto"/>
        <w:right w:val="none" w:sz="0" w:space="0" w:color="auto"/>
      </w:divBdr>
    </w:div>
    <w:div w:id="990522195">
      <w:bodyDiv w:val="1"/>
      <w:marLeft w:val="0"/>
      <w:marRight w:val="0"/>
      <w:marTop w:val="0"/>
      <w:marBottom w:val="0"/>
      <w:divBdr>
        <w:top w:val="none" w:sz="0" w:space="0" w:color="auto"/>
        <w:left w:val="none" w:sz="0" w:space="0" w:color="auto"/>
        <w:bottom w:val="none" w:sz="0" w:space="0" w:color="auto"/>
        <w:right w:val="none" w:sz="0" w:space="0" w:color="auto"/>
      </w:divBdr>
    </w:div>
    <w:div w:id="998339611">
      <w:bodyDiv w:val="1"/>
      <w:marLeft w:val="0"/>
      <w:marRight w:val="0"/>
      <w:marTop w:val="0"/>
      <w:marBottom w:val="0"/>
      <w:divBdr>
        <w:top w:val="none" w:sz="0" w:space="0" w:color="auto"/>
        <w:left w:val="none" w:sz="0" w:space="0" w:color="auto"/>
        <w:bottom w:val="none" w:sz="0" w:space="0" w:color="auto"/>
        <w:right w:val="none" w:sz="0" w:space="0" w:color="auto"/>
      </w:divBdr>
    </w:div>
    <w:div w:id="1003430689">
      <w:bodyDiv w:val="1"/>
      <w:marLeft w:val="0"/>
      <w:marRight w:val="0"/>
      <w:marTop w:val="0"/>
      <w:marBottom w:val="0"/>
      <w:divBdr>
        <w:top w:val="none" w:sz="0" w:space="0" w:color="auto"/>
        <w:left w:val="none" w:sz="0" w:space="0" w:color="auto"/>
        <w:bottom w:val="none" w:sz="0" w:space="0" w:color="auto"/>
        <w:right w:val="none" w:sz="0" w:space="0" w:color="auto"/>
      </w:divBdr>
    </w:div>
    <w:div w:id="1007058815">
      <w:bodyDiv w:val="1"/>
      <w:marLeft w:val="0"/>
      <w:marRight w:val="0"/>
      <w:marTop w:val="0"/>
      <w:marBottom w:val="0"/>
      <w:divBdr>
        <w:top w:val="none" w:sz="0" w:space="0" w:color="auto"/>
        <w:left w:val="none" w:sz="0" w:space="0" w:color="auto"/>
        <w:bottom w:val="none" w:sz="0" w:space="0" w:color="auto"/>
        <w:right w:val="none" w:sz="0" w:space="0" w:color="auto"/>
      </w:divBdr>
    </w:div>
    <w:div w:id="1023747912">
      <w:bodyDiv w:val="1"/>
      <w:marLeft w:val="0"/>
      <w:marRight w:val="0"/>
      <w:marTop w:val="0"/>
      <w:marBottom w:val="0"/>
      <w:divBdr>
        <w:top w:val="none" w:sz="0" w:space="0" w:color="auto"/>
        <w:left w:val="none" w:sz="0" w:space="0" w:color="auto"/>
        <w:bottom w:val="none" w:sz="0" w:space="0" w:color="auto"/>
        <w:right w:val="none" w:sz="0" w:space="0" w:color="auto"/>
      </w:divBdr>
    </w:div>
    <w:div w:id="1026490988">
      <w:bodyDiv w:val="1"/>
      <w:marLeft w:val="0"/>
      <w:marRight w:val="0"/>
      <w:marTop w:val="0"/>
      <w:marBottom w:val="0"/>
      <w:divBdr>
        <w:top w:val="none" w:sz="0" w:space="0" w:color="auto"/>
        <w:left w:val="none" w:sz="0" w:space="0" w:color="auto"/>
        <w:bottom w:val="none" w:sz="0" w:space="0" w:color="auto"/>
        <w:right w:val="none" w:sz="0" w:space="0" w:color="auto"/>
      </w:divBdr>
    </w:div>
    <w:div w:id="1033070287">
      <w:bodyDiv w:val="1"/>
      <w:marLeft w:val="0"/>
      <w:marRight w:val="0"/>
      <w:marTop w:val="0"/>
      <w:marBottom w:val="0"/>
      <w:divBdr>
        <w:top w:val="none" w:sz="0" w:space="0" w:color="auto"/>
        <w:left w:val="none" w:sz="0" w:space="0" w:color="auto"/>
        <w:bottom w:val="none" w:sz="0" w:space="0" w:color="auto"/>
        <w:right w:val="none" w:sz="0" w:space="0" w:color="auto"/>
      </w:divBdr>
    </w:div>
    <w:div w:id="1036733760">
      <w:bodyDiv w:val="1"/>
      <w:marLeft w:val="0"/>
      <w:marRight w:val="0"/>
      <w:marTop w:val="0"/>
      <w:marBottom w:val="0"/>
      <w:divBdr>
        <w:top w:val="none" w:sz="0" w:space="0" w:color="auto"/>
        <w:left w:val="none" w:sz="0" w:space="0" w:color="auto"/>
        <w:bottom w:val="none" w:sz="0" w:space="0" w:color="auto"/>
        <w:right w:val="none" w:sz="0" w:space="0" w:color="auto"/>
      </w:divBdr>
    </w:div>
    <w:div w:id="1039429040">
      <w:bodyDiv w:val="1"/>
      <w:marLeft w:val="0"/>
      <w:marRight w:val="0"/>
      <w:marTop w:val="0"/>
      <w:marBottom w:val="0"/>
      <w:divBdr>
        <w:top w:val="none" w:sz="0" w:space="0" w:color="auto"/>
        <w:left w:val="none" w:sz="0" w:space="0" w:color="auto"/>
        <w:bottom w:val="none" w:sz="0" w:space="0" w:color="auto"/>
        <w:right w:val="none" w:sz="0" w:space="0" w:color="auto"/>
      </w:divBdr>
    </w:div>
    <w:div w:id="1059012573">
      <w:bodyDiv w:val="1"/>
      <w:marLeft w:val="0"/>
      <w:marRight w:val="0"/>
      <w:marTop w:val="0"/>
      <w:marBottom w:val="0"/>
      <w:divBdr>
        <w:top w:val="none" w:sz="0" w:space="0" w:color="auto"/>
        <w:left w:val="none" w:sz="0" w:space="0" w:color="auto"/>
        <w:bottom w:val="none" w:sz="0" w:space="0" w:color="auto"/>
        <w:right w:val="none" w:sz="0" w:space="0" w:color="auto"/>
      </w:divBdr>
    </w:div>
    <w:div w:id="1062673437">
      <w:bodyDiv w:val="1"/>
      <w:marLeft w:val="0"/>
      <w:marRight w:val="0"/>
      <w:marTop w:val="0"/>
      <w:marBottom w:val="0"/>
      <w:divBdr>
        <w:top w:val="none" w:sz="0" w:space="0" w:color="auto"/>
        <w:left w:val="none" w:sz="0" w:space="0" w:color="auto"/>
        <w:bottom w:val="none" w:sz="0" w:space="0" w:color="auto"/>
        <w:right w:val="none" w:sz="0" w:space="0" w:color="auto"/>
      </w:divBdr>
    </w:div>
    <w:div w:id="1069423415">
      <w:bodyDiv w:val="1"/>
      <w:marLeft w:val="0"/>
      <w:marRight w:val="0"/>
      <w:marTop w:val="0"/>
      <w:marBottom w:val="0"/>
      <w:divBdr>
        <w:top w:val="none" w:sz="0" w:space="0" w:color="auto"/>
        <w:left w:val="none" w:sz="0" w:space="0" w:color="auto"/>
        <w:bottom w:val="none" w:sz="0" w:space="0" w:color="auto"/>
        <w:right w:val="none" w:sz="0" w:space="0" w:color="auto"/>
      </w:divBdr>
    </w:div>
    <w:div w:id="1083455803">
      <w:bodyDiv w:val="1"/>
      <w:marLeft w:val="0"/>
      <w:marRight w:val="0"/>
      <w:marTop w:val="0"/>
      <w:marBottom w:val="0"/>
      <w:divBdr>
        <w:top w:val="none" w:sz="0" w:space="0" w:color="auto"/>
        <w:left w:val="none" w:sz="0" w:space="0" w:color="auto"/>
        <w:bottom w:val="none" w:sz="0" w:space="0" w:color="auto"/>
        <w:right w:val="none" w:sz="0" w:space="0" w:color="auto"/>
      </w:divBdr>
    </w:div>
    <w:div w:id="1091585363">
      <w:bodyDiv w:val="1"/>
      <w:marLeft w:val="0"/>
      <w:marRight w:val="0"/>
      <w:marTop w:val="0"/>
      <w:marBottom w:val="0"/>
      <w:divBdr>
        <w:top w:val="none" w:sz="0" w:space="0" w:color="auto"/>
        <w:left w:val="none" w:sz="0" w:space="0" w:color="auto"/>
        <w:bottom w:val="none" w:sz="0" w:space="0" w:color="auto"/>
        <w:right w:val="none" w:sz="0" w:space="0" w:color="auto"/>
      </w:divBdr>
    </w:div>
    <w:div w:id="1091778846">
      <w:bodyDiv w:val="1"/>
      <w:marLeft w:val="0"/>
      <w:marRight w:val="0"/>
      <w:marTop w:val="0"/>
      <w:marBottom w:val="0"/>
      <w:divBdr>
        <w:top w:val="none" w:sz="0" w:space="0" w:color="auto"/>
        <w:left w:val="none" w:sz="0" w:space="0" w:color="auto"/>
        <w:bottom w:val="none" w:sz="0" w:space="0" w:color="auto"/>
        <w:right w:val="none" w:sz="0" w:space="0" w:color="auto"/>
      </w:divBdr>
    </w:div>
    <w:div w:id="1095905810">
      <w:bodyDiv w:val="1"/>
      <w:marLeft w:val="0"/>
      <w:marRight w:val="0"/>
      <w:marTop w:val="0"/>
      <w:marBottom w:val="0"/>
      <w:divBdr>
        <w:top w:val="none" w:sz="0" w:space="0" w:color="auto"/>
        <w:left w:val="none" w:sz="0" w:space="0" w:color="auto"/>
        <w:bottom w:val="none" w:sz="0" w:space="0" w:color="auto"/>
        <w:right w:val="none" w:sz="0" w:space="0" w:color="auto"/>
      </w:divBdr>
    </w:div>
    <w:div w:id="1100104794">
      <w:bodyDiv w:val="1"/>
      <w:marLeft w:val="0"/>
      <w:marRight w:val="0"/>
      <w:marTop w:val="0"/>
      <w:marBottom w:val="0"/>
      <w:divBdr>
        <w:top w:val="none" w:sz="0" w:space="0" w:color="auto"/>
        <w:left w:val="none" w:sz="0" w:space="0" w:color="auto"/>
        <w:bottom w:val="none" w:sz="0" w:space="0" w:color="auto"/>
        <w:right w:val="none" w:sz="0" w:space="0" w:color="auto"/>
      </w:divBdr>
    </w:div>
    <w:div w:id="1105855041">
      <w:bodyDiv w:val="1"/>
      <w:marLeft w:val="0"/>
      <w:marRight w:val="0"/>
      <w:marTop w:val="0"/>
      <w:marBottom w:val="0"/>
      <w:divBdr>
        <w:top w:val="none" w:sz="0" w:space="0" w:color="auto"/>
        <w:left w:val="none" w:sz="0" w:space="0" w:color="auto"/>
        <w:bottom w:val="none" w:sz="0" w:space="0" w:color="auto"/>
        <w:right w:val="none" w:sz="0" w:space="0" w:color="auto"/>
      </w:divBdr>
    </w:div>
    <w:div w:id="1108158611">
      <w:bodyDiv w:val="1"/>
      <w:marLeft w:val="0"/>
      <w:marRight w:val="0"/>
      <w:marTop w:val="0"/>
      <w:marBottom w:val="0"/>
      <w:divBdr>
        <w:top w:val="none" w:sz="0" w:space="0" w:color="auto"/>
        <w:left w:val="none" w:sz="0" w:space="0" w:color="auto"/>
        <w:bottom w:val="none" w:sz="0" w:space="0" w:color="auto"/>
        <w:right w:val="none" w:sz="0" w:space="0" w:color="auto"/>
      </w:divBdr>
    </w:div>
    <w:div w:id="1108499911">
      <w:bodyDiv w:val="1"/>
      <w:marLeft w:val="0"/>
      <w:marRight w:val="0"/>
      <w:marTop w:val="0"/>
      <w:marBottom w:val="0"/>
      <w:divBdr>
        <w:top w:val="none" w:sz="0" w:space="0" w:color="auto"/>
        <w:left w:val="none" w:sz="0" w:space="0" w:color="auto"/>
        <w:bottom w:val="none" w:sz="0" w:space="0" w:color="auto"/>
        <w:right w:val="none" w:sz="0" w:space="0" w:color="auto"/>
      </w:divBdr>
    </w:div>
    <w:div w:id="1109542651">
      <w:bodyDiv w:val="1"/>
      <w:marLeft w:val="0"/>
      <w:marRight w:val="0"/>
      <w:marTop w:val="0"/>
      <w:marBottom w:val="0"/>
      <w:divBdr>
        <w:top w:val="none" w:sz="0" w:space="0" w:color="auto"/>
        <w:left w:val="none" w:sz="0" w:space="0" w:color="auto"/>
        <w:bottom w:val="none" w:sz="0" w:space="0" w:color="auto"/>
        <w:right w:val="none" w:sz="0" w:space="0" w:color="auto"/>
      </w:divBdr>
    </w:div>
    <w:div w:id="1113477185">
      <w:bodyDiv w:val="1"/>
      <w:marLeft w:val="0"/>
      <w:marRight w:val="0"/>
      <w:marTop w:val="0"/>
      <w:marBottom w:val="0"/>
      <w:divBdr>
        <w:top w:val="none" w:sz="0" w:space="0" w:color="auto"/>
        <w:left w:val="none" w:sz="0" w:space="0" w:color="auto"/>
        <w:bottom w:val="none" w:sz="0" w:space="0" w:color="auto"/>
        <w:right w:val="none" w:sz="0" w:space="0" w:color="auto"/>
      </w:divBdr>
    </w:div>
    <w:div w:id="1119179640">
      <w:bodyDiv w:val="1"/>
      <w:marLeft w:val="0"/>
      <w:marRight w:val="0"/>
      <w:marTop w:val="0"/>
      <w:marBottom w:val="0"/>
      <w:divBdr>
        <w:top w:val="none" w:sz="0" w:space="0" w:color="auto"/>
        <w:left w:val="none" w:sz="0" w:space="0" w:color="auto"/>
        <w:bottom w:val="none" w:sz="0" w:space="0" w:color="auto"/>
        <w:right w:val="none" w:sz="0" w:space="0" w:color="auto"/>
      </w:divBdr>
    </w:div>
    <w:div w:id="1120802812">
      <w:bodyDiv w:val="1"/>
      <w:marLeft w:val="0"/>
      <w:marRight w:val="0"/>
      <w:marTop w:val="0"/>
      <w:marBottom w:val="0"/>
      <w:divBdr>
        <w:top w:val="none" w:sz="0" w:space="0" w:color="auto"/>
        <w:left w:val="none" w:sz="0" w:space="0" w:color="auto"/>
        <w:bottom w:val="none" w:sz="0" w:space="0" w:color="auto"/>
        <w:right w:val="none" w:sz="0" w:space="0" w:color="auto"/>
      </w:divBdr>
    </w:div>
    <w:div w:id="1135752085">
      <w:bodyDiv w:val="1"/>
      <w:marLeft w:val="0"/>
      <w:marRight w:val="0"/>
      <w:marTop w:val="0"/>
      <w:marBottom w:val="0"/>
      <w:divBdr>
        <w:top w:val="none" w:sz="0" w:space="0" w:color="auto"/>
        <w:left w:val="none" w:sz="0" w:space="0" w:color="auto"/>
        <w:bottom w:val="none" w:sz="0" w:space="0" w:color="auto"/>
        <w:right w:val="none" w:sz="0" w:space="0" w:color="auto"/>
      </w:divBdr>
    </w:div>
    <w:div w:id="1135758666">
      <w:bodyDiv w:val="1"/>
      <w:marLeft w:val="0"/>
      <w:marRight w:val="0"/>
      <w:marTop w:val="0"/>
      <w:marBottom w:val="0"/>
      <w:divBdr>
        <w:top w:val="none" w:sz="0" w:space="0" w:color="auto"/>
        <w:left w:val="none" w:sz="0" w:space="0" w:color="auto"/>
        <w:bottom w:val="none" w:sz="0" w:space="0" w:color="auto"/>
        <w:right w:val="none" w:sz="0" w:space="0" w:color="auto"/>
      </w:divBdr>
    </w:div>
    <w:div w:id="1142041759">
      <w:bodyDiv w:val="1"/>
      <w:marLeft w:val="0"/>
      <w:marRight w:val="0"/>
      <w:marTop w:val="0"/>
      <w:marBottom w:val="0"/>
      <w:divBdr>
        <w:top w:val="none" w:sz="0" w:space="0" w:color="auto"/>
        <w:left w:val="none" w:sz="0" w:space="0" w:color="auto"/>
        <w:bottom w:val="none" w:sz="0" w:space="0" w:color="auto"/>
        <w:right w:val="none" w:sz="0" w:space="0" w:color="auto"/>
      </w:divBdr>
    </w:div>
    <w:div w:id="1142846520">
      <w:bodyDiv w:val="1"/>
      <w:marLeft w:val="0"/>
      <w:marRight w:val="0"/>
      <w:marTop w:val="0"/>
      <w:marBottom w:val="0"/>
      <w:divBdr>
        <w:top w:val="none" w:sz="0" w:space="0" w:color="auto"/>
        <w:left w:val="none" w:sz="0" w:space="0" w:color="auto"/>
        <w:bottom w:val="none" w:sz="0" w:space="0" w:color="auto"/>
        <w:right w:val="none" w:sz="0" w:space="0" w:color="auto"/>
      </w:divBdr>
    </w:div>
    <w:div w:id="1143162223">
      <w:bodyDiv w:val="1"/>
      <w:marLeft w:val="0"/>
      <w:marRight w:val="0"/>
      <w:marTop w:val="0"/>
      <w:marBottom w:val="0"/>
      <w:divBdr>
        <w:top w:val="none" w:sz="0" w:space="0" w:color="auto"/>
        <w:left w:val="none" w:sz="0" w:space="0" w:color="auto"/>
        <w:bottom w:val="none" w:sz="0" w:space="0" w:color="auto"/>
        <w:right w:val="none" w:sz="0" w:space="0" w:color="auto"/>
      </w:divBdr>
    </w:div>
    <w:div w:id="1145050582">
      <w:bodyDiv w:val="1"/>
      <w:marLeft w:val="0"/>
      <w:marRight w:val="0"/>
      <w:marTop w:val="0"/>
      <w:marBottom w:val="0"/>
      <w:divBdr>
        <w:top w:val="none" w:sz="0" w:space="0" w:color="auto"/>
        <w:left w:val="none" w:sz="0" w:space="0" w:color="auto"/>
        <w:bottom w:val="none" w:sz="0" w:space="0" w:color="auto"/>
        <w:right w:val="none" w:sz="0" w:space="0" w:color="auto"/>
      </w:divBdr>
    </w:div>
    <w:div w:id="1146359109">
      <w:bodyDiv w:val="1"/>
      <w:marLeft w:val="0"/>
      <w:marRight w:val="0"/>
      <w:marTop w:val="0"/>
      <w:marBottom w:val="0"/>
      <w:divBdr>
        <w:top w:val="none" w:sz="0" w:space="0" w:color="auto"/>
        <w:left w:val="none" w:sz="0" w:space="0" w:color="auto"/>
        <w:bottom w:val="none" w:sz="0" w:space="0" w:color="auto"/>
        <w:right w:val="none" w:sz="0" w:space="0" w:color="auto"/>
      </w:divBdr>
    </w:div>
    <w:div w:id="1150095834">
      <w:bodyDiv w:val="1"/>
      <w:marLeft w:val="0"/>
      <w:marRight w:val="0"/>
      <w:marTop w:val="0"/>
      <w:marBottom w:val="0"/>
      <w:divBdr>
        <w:top w:val="none" w:sz="0" w:space="0" w:color="auto"/>
        <w:left w:val="none" w:sz="0" w:space="0" w:color="auto"/>
        <w:bottom w:val="none" w:sz="0" w:space="0" w:color="auto"/>
        <w:right w:val="none" w:sz="0" w:space="0" w:color="auto"/>
      </w:divBdr>
    </w:div>
    <w:div w:id="1150438072">
      <w:bodyDiv w:val="1"/>
      <w:marLeft w:val="0"/>
      <w:marRight w:val="0"/>
      <w:marTop w:val="0"/>
      <w:marBottom w:val="0"/>
      <w:divBdr>
        <w:top w:val="none" w:sz="0" w:space="0" w:color="auto"/>
        <w:left w:val="none" w:sz="0" w:space="0" w:color="auto"/>
        <w:bottom w:val="none" w:sz="0" w:space="0" w:color="auto"/>
        <w:right w:val="none" w:sz="0" w:space="0" w:color="auto"/>
      </w:divBdr>
    </w:div>
    <w:div w:id="1151019488">
      <w:bodyDiv w:val="1"/>
      <w:marLeft w:val="0"/>
      <w:marRight w:val="0"/>
      <w:marTop w:val="0"/>
      <w:marBottom w:val="0"/>
      <w:divBdr>
        <w:top w:val="none" w:sz="0" w:space="0" w:color="auto"/>
        <w:left w:val="none" w:sz="0" w:space="0" w:color="auto"/>
        <w:bottom w:val="none" w:sz="0" w:space="0" w:color="auto"/>
        <w:right w:val="none" w:sz="0" w:space="0" w:color="auto"/>
      </w:divBdr>
    </w:div>
    <w:div w:id="1151748580">
      <w:bodyDiv w:val="1"/>
      <w:marLeft w:val="0"/>
      <w:marRight w:val="0"/>
      <w:marTop w:val="0"/>
      <w:marBottom w:val="0"/>
      <w:divBdr>
        <w:top w:val="none" w:sz="0" w:space="0" w:color="auto"/>
        <w:left w:val="none" w:sz="0" w:space="0" w:color="auto"/>
        <w:bottom w:val="none" w:sz="0" w:space="0" w:color="auto"/>
        <w:right w:val="none" w:sz="0" w:space="0" w:color="auto"/>
      </w:divBdr>
    </w:div>
    <w:div w:id="1152520660">
      <w:bodyDiv w:val="1"/>
      <w:marLeft w:val="0"/>
      <w:marRight w:val="0"/>
      <w:marTop w:val="0"/>
      <w:marBottom w:val="0"/>
      <w:divBdr>
        <w:top w:val="none" w:sz="0" w:space="0" w:color="auto"/>
        <w:left w:val="none" w:sz="0" w:space="0" w:color="auto"/>
        <w:bottom w:val="none" w:sz="0" w:space="0" w:color="auto"/>
        <w:right w:val="none" w:sz="0" w:space="0" w:color="auto"/>
      </w:divBdr>
    </w:div>
    <w:div w:id="1163010225">
      <w:bodyDiv w:val="1"/>
      <w:marLeft w:val="0"/>
      <w:marRight w:val="0"/>
      <w:marTop w:val="0"/>
      <w:marBottom w:val="0"/>
      <w:divBdr>
        <w:top w:val="none" w:sz="0" w:space="0" w:color="auto"/>
        <w:left w:val="none" w:sz="0" w:space="0" w:color="auto"/>
        <w:bottom w:val="none" w:sz="0" w:space="0" w:color="auto"/>
        <w:right w:val="none" w:sz="0" w:space="0" w:color="auto"/>
      </w:divBdr>
    </w:div>
    <w:div w:id="1163158257">
      <w:bodyDiv w:val="1"/>
      <w:marLeft w:val="0"/>
      <w:marRight w:val="0"/>
      <w:marTop w:val="0"/>
      <w:marBottom w:val="0"/>
      <w:divBdr>
        <w:top w:val="none" w:sz="0" w:space="0" w:color="auto"/>
        <w:left w:val="none" w:sz="0" w:space="0" w:color="auto"/>
        <w:bottom w:val="none" w:sz="0" w:space="0" w:color="auto"/>
        <w:right w:val="none" w:sz="0" w:space="0" w:color="auto"/>
      </w:divBdr>
    </w:div>
    <w:div w:id="1168903373">
      <w:bodyDiv w:val="1"/>
      <w:marLeft w:val="0"/>
      <w:marRight w:val="0"/>
      <w:marTop w:val="0"/>
      <w:marBottom w:val="0"/>
      <w:divBdr>
        <w:top w:val="none" w:sz="0" w:space="0" w:color="auto"/>
        <w:left w:val="none" w:sz="0" w:space="0" w:color="auto"/>
        <w:bottom w:val="none" w:sz="0" w:space="0" w:color="auto"/>
        <w:right w:val="none" w:sz="0" w:space="0" w:color="auto"/>
      </w:divBdr>
    </w:div>
    <w:div w:id="1170367742">
      <w:bodyDiv w:val="1"/>
      <w:marLeft w:val="0"/>
      <w:marRight w:val="0"/>
      <w:marTop w:val="0"/>
      <w:marBottom w:val="0"/>
      <w:divBdr>
        <w:top w:val="none" w:sz="0" w:space="0" w:color="auto"/>
        <w:left w:val="none" w:sz="0" w:space="0" w:color="auto"/>
        <w:bottom w:val="none" w:sz="0" w:space="0" w:color="auto"/>
        <w:right w:val="none" w:sz="0" w:space="0" w:color="auto"/>
      </w:divBdr>
    </w:div>
    <w:div w:id="1173835604">
      <w:bodyDiv w:val="1"/>
      <w:marLeft w:val="0"/>
      <w:marRight w:val="0"/>
      <w:marTop w:val="0"/>
      <w:marBottom w:val="0"/>
      <w:divBdr>
        <w:top w:val="none" w:sz="0" w:space="0" w:color="auto"/>
        <w:left w:val="none" w:sz="0" w:space="0" w:color="auto"/>
        <w:bottom w:val="none" w:sz="0" w:space="0" w:color="auto"/>
        <w:right w:val="none" w:sz="0" w:space="0" w:color="auto"/>
      </w:divBdr>
    </w:div>
    <w:div w:id="1184786389">
      <w:bodyDiv w:val="1"/>
      <w:marLeft w:val="0"/>
      <w:marRight w:val="0"/>
      <w:marTop w:val="0"/>
      <w:marBottom w:val="0"/>
      <w:divBdr>
        <w:top w:val="none" w:sz="0" w:space="0" w:color="auto"/>
        <w:left w:val="none" w:sz="0" w:space="0" w:color="auto"/>
        <w:bottom w:val="none" w:sz="0" w:space="0" w:color="auto"/>
        <w:right w:val="none" w:sz="0" w:space="0" w:color="auto"/>
      </w:divBdr>
    </w:div>
    <w:div w:id="1191183640">
      <w:bodyDiv w:val="1"/>
      <w:marLeft w:val="0"/>
      <w:marRight w:val="0"/>
      <w:marTop w:val="0"/>
      <w:marBottom w:val="0"/>
      <w:divBdr>
        <w:top w:val="none" w:sz="0" w:space="0" w:color="auto"/>
        <w:left w:val="none" w:sz="0" w:space="0" w:color="auto"/>
        <w:bottom w:val="none" w:sz="0" w:space="0" w:color="auto"/>
        <w:right w:val="none" w:sz="0" w:space="0" w:color="auto"/>
      </w:divBdr>
    </w:div>
    <w:div w:id="1202405821">
      <w:bodyDiv w:val="1"/>
      <w:marLeft w:val="0"/>
      <w:marRight w:val="0"/>
      <w:marTop w:val="0"/>
      <w:marBottom w:val="0"/>
      <w:divBdr>
        <w:top w:val="none" w:sz="0" w:space="0" w:color="auto"/>
        <w:left w:val="none" w:sz="0" w:space="0" w:color="auto"/>
        <w:bottom w:val="none" w:sz="0" w:space="0" w:color="auto"/>
        <w:right w:val="none" w:sz="0" w:space="0" w:color="auto"/>
      </w:divBdr>
    </w:div>
    <w:div w:id="1202859563">
      <w:bodyDiv w:val="1"/>
      <w:marLeft w:val="0"/>
      <w:marRight w:val="0"/>
      <w:marTop w:val="0"/>
      <w:marBottom w:val="0"/>
      <w:divBdr>
        <w:top w:val="none" w:sz="0" w:space="0" w:color="auto"/>
        <w:left w:val="none" w:sz="0" w:space="0" w:color="auto"/>
        <w:bottom w:val="none" w:sz="0" w:space="0" w:color="auto"/>
        <w:right w:val="none" w:sz="0" w:space="0" w:color="auto"/>
      </w:divBdr>
    </w:div>
    <w:div w:id="1227178734">
      <w:bodyDiv w:val="1"/>
      <w:marLeft w:val="0"/>
      <w:marRight w:val="0"/>
      <w:marTop w:val="0"/>
      <w:marBottom w:val="0"/>
      <w:divBdr>
        <w:top w:val="none" w:sz="0" w:space="0" w:color="auto"/>
        <w:left w:val="none" w:sz="0" w:space="0" w:color="auto"/>
        <w:bottom w:val="none" w:sz="0" w:space="0" w:color="auto"/>
        <w:right w:val="none" w:sz="0" w:space="0" w:color="auto"/>
      </w:divBdr>
    </w:div>
    <w:div w:id="1231843283">
      <w:bodyDiv w:val="1"/>
      <w:marLeft w:val="0"/>
      <w:marRight w:val="0"/>
      <w:marTop w:val="0"/>
      <w:marBottom w:val="0"/>
      <w:divBdr>
        <w:top w:val="none" w:sz="0" w:space="0" w:color="auto"/>
        <w:left w:val="none" w:sz="0" w:space="0" w:color="auto"/>
        <w:bottom w:val="none" w:sz="0" w:space="0" w:color="auto"/>
        <w:right w:val="none" w:sz="0" w:space="0" w:color="auto"/>
      </w:divBdr>
    </w:div>
    <w:div w:id="1240671537">
      <w:bodyDiv w:val="1"/>
      <w:marLeft w:val="0"/>
      <w:marRight w:val="0"/>
      <w:marTop w:val="0"/>
      <w:marBottom w:val="0"/>
      <w:divBdr>
        <w:top w:val="none" w:sz="0" w:space="0" w:color="auto"/>
        <w:left w:val="none" w:sz="0" w:space="0" w:color="auto"/>
        <w:bottom w:val="none" w:sz="0" w:space="0" w:color="auto"/>
        <w:right w:val="none" w:sz="0" w:space="0" w:color="auto"/>
      </w:divBdr>
    </w:div>
    <w:div w:id="1244070586">
      <w:bodyDiv w:val="1"/>
      <w:marLeft w:val="0"/>
      <w:marRight w:val="0"/>
      <w:marTop w:val="0"/>
      <w:marBottom w:val="0"/>
      <w:divBdr>
        <w:top w:val="none" w:sz="0" w:space="0" w:color="auto"/>
        <w:left w:val="none" w:sz="0" w:space="0" w:color="auto"/>
        <w:bottom w:val="none" w:sz="0" w:space="0" w:color="auto"/>
        <w:right w:val="none" w:sz="0" w:space="0" w:color="auto"/>
      </w:divBdr>
    </w:div>
    <w:div w:id="1244678869">
      <w:bodyDiv w:val="1"/>
      <w:marLeft w:val="0"/>
      <w:marRight w:val="0"/>
      <w:marTop w:val="0"/>
      <w:marBottom w:val="0"/>
      <w:divBdr>
        <w:top w:val="none" w:sz="0" w:space="0" w:color="auto"/>
        <w:left w:val="none" w:sz="0" w:space="0" w:color="auto"/>
        <w:bottom w:val="none" w:sz="0" w:space="0" w:color="auto"/>
        <w:right w:val="none" w:sz="0" w:space="0" w:color="auto"/>
      </w:divBdr>
    </w:div>
    <w:div w:id="1245064777">
      <w:bodyDiv w:val="1"/>
      <w:marLeft w:val="0"/>
      <w:marRight w:val="0"/>
      <w:marTop w:val="0"/>
      <w:marBottom w:val="0"/>
      <w:divBdr>
        <w:top w:val="none" w:sz="0" w:space="0" w:color="auto"/>
        <w:left w:val="none" w:sz="0" w:space="0" w:color="auto"/>
        <w:bottom w:val="none" w:sz="0" w:space="0" w:color="auto"/>
        <w:right w:val="none" w:sz="0" w:space="0" w:color="auto"/>
      </w:divBdr>
    </w:div>
    <w:div w:id="1245187511">
      <w:bodyDiv w:val="1"/>
      <w:marLeft w:val="0"/>
      <w:marRight w:val="0"/>
      <w:marTop w:val="0"/>
      <w:marBottom w:val="0"/>
      <w:divBdr>
        <w:top w:val="none" w:sz="0" w:space="0" w:color="auto"/>
        <w:left w:val="none" w:sz="0" w:space="0" w:color="auto"/>
        <w:bottom w:val="none" w:sz="0" w:space="0" w:color="auto"/>
        <w:right w:val="none" w:sz="0" w:space="0" w:color="auto"/>
      </w:divBdr>
    </w:div>
    <w:div w:id="1257716897">
      <w:bodyDiv w:val="1"/>
      <w:marLeft w:val="0"/>
      <w:marRight w:val="0"/>
      <w:marTop w:val="0"/>
      <w:marBottom w:val="0"/>
      <w:divBdr>
        <w:top w:val="none" w:sz="0" w:space="0" w:color="auto"/>
        <w:left w:val="none" w:sz="0" w:space="0" w:color="auto"/>
        <w:bottom w:val="none" w:sz="0" w:space="0" w:color="auto"/>
        <w:right w:val="none" w:sz="0" w:space="0" w:color="auto"/>
      </w:divBdr>
    </w:div>
    <w:div w:id="1257786287">
      <w:bodyDiv w:val="1"/>
      <w:marLeft w:val="0"/>
      <w:marRight w:val="0"/>
      <w:marTop w:val="0"/>
      <w:marBottom w:val="0"/>
      <w:divBdr>
        <w:top w:val="none" w:sz="0" w:space="0" w:color="auto"/>
        <w:left w:val="none" w:sz="0" w:space="0" w:color="auto"/>
        <w:bottom w:val="none" w:sz="0" w:space="0" w:color="auto"/>
        <w:right w:val="none" w:sz="0" w:space="0" w:color="auto"/>
      </w:divBdr>
    </w:div>
    <w:div w:id="1262109602">
      <w:bodyDiv w:val="1"/>
      <w:marLeft w:val="0"/>
      <w:marRight w:val="0"/>
      <w:marTop w:val="0"/>
      <w:marBottom w:val="0"/>
      <w:divBdr>
        <w:top w:val="none" w:sz="0" w:space="0" w:color="auto"/>
        <w:left w:val="none" w:sz="0" w:space="0" w:color="auto"/>
        <w:bottom w:val="none" w:sz="0" w:space="0" w:color="auto"/>
        <w:right w:val="none" w:sz="0" w:space="0" w:color="auto"/>
      </w:divBdr>
    </w:div>
    <w:div w:id="1262180596">
      <w:bodyDiv w:val="1"/>
      <w:marLeft w:val="0"/>
      <w:marRight w:val="0"/>
      <w:marTop w:val="0"/>
      <w:marBottom w:val="0"/>
      <w:divBdr>
        <w:top w:val="none" w:sz="0" w:space="0" w:color="auto"/>
        <w:left w:val="none" w:sz="0" w:space="0" w:color="auto"/>
        <w:bottom w:val="none" w:sz="0" w:space="0" w:color="auto"/>
        <w:right w:val="none" w:sz="0" w:space="0" w:color="auto"/>
      </w:divBdr>
    </w:div>
    <w:div w:id="1262181936">
      <w:bodyDiv w:val="1"/>
      <w:marLeft w:val="0"/>
      <w:marRight w:val="0"/>
      <w:marTop w:val="0"/>
      <w:marBottom w:val="0"/>
      <w:divBdr>
        <w:top w:val="none" w:sz="0" w:space="0" w:color="auto"/>
        <w:left w:val="none" w:sz="0" w:space="0" w:color="auto"/>
        <w:bottom w:val="none" w:sz="0" w:space="0" w:color="auto"/>
        <w:right w:val="none" w:sz="0" w:space="0" w:color="auto"/>
      </w:divBdr>
    </w:div>
    <w:div w:id="1276593208">
      <w:bodyDiv w:val="1"/>
      <w:marLeft w:val="0"/>
      <w:marRight w:val="0"/>
      <w:marTop w:val="0"/>
      <w:marBottom w:val="0"/>
      <w:divBdr>
        <w:top w:val="none" w:sz="0" w:space="0" w:color="auto"/>
        <w:left w:val="none" w:sz="0" w:space="0" w:color="auto"/>
        <w:bottom w:val="none" w:sz="0" w:space="0" w:color="auto"/>
        <w:right w:val="none" w:sz="0" w:space="0" w:color="auto"/>
      </w:divBdr>
    </w:div>
    <w:div w:id="1277102435">
      <w:bodyDiv w:val="1"/>
      <w:marLeft w:val="0"/>
      <w:marRight w:val="0"/>
      <w:marTop w:val="0"/>
      <w:marBottom w:val="0"/>
      <w:divBdr>
        <w:top w:val="none" w:sz="0" w:space="0" w:color="auto"/>
        <w:left w:val="none" w:sz="0" w:space="0" w:color="auto"/>
        <w:bottom w:val="none" w:sz="0" w:space="0" w:color="auto"/>
        <w:right w:val="none" w:sz="0" w:space="0" w:color="auto"/>
      </w:divBdr>
    </w:div>
    <w:div w:id="1291548477">
      <w:bodyDiv w:val="1"/>
      <w:marLeft w:val="0"/>
      <w:marRight w:val="0"/>
      <w:marTop w:val="0"/>
      <w:marBottom w:val="0"/>
      <w:divBdr>
        <w:top w:val="none" w:sz="0" w:space="0" w:color="auto"/>
        <w:left w:val="none" w:sz="0" w:space="0" w:color="auto"/>
        <w:bottom w:val="none" w:sz="0" w:space="0" w:color="auto"/>
        <w:right w:val="none" w:sz="0" w:space="0" w:color="auto"/>
      </w:divBdr>
    </w:div>
    <w:div w:id="1297881702">
      <w:bodyDiv w:val="1"/>
      <w:marLeft w:val="0"/>
      <w:marRight w:val="0"/>
      <w:marTop w:val="0"/>
      <w:marBottom w:val="0"/>
      <w:divBdr>
        <w:top w:val="none" w:sz="0" w:space="0" w:color="auto"/>
        <w:left w:val="none" w:sz="0" w:space="0" w:color="auto"/>
        <w:bottom w:val="none" w:sz="0" w:space="0" w:color="auto"/>
        <w:right w:val="none" w:sz="0" w:space="0" w:color="auto"/>
      </w:divBdr>
    </w:div>
    <w:div w:id="1311668941">
      <w:bodyDiv w:val="1"/>
      <w:marLeft w:val="0"/>
      <w:marRight w:val="0"/>
      <w:marTop w:val="0"/>
      <w:marBottom w:val="0"/>
      <w:divBdr>
        <w:top w:val="none" w:sz="0" w:space="0" w:color="auto"/>
        <w:left w:val="none" w:sz="0" w:space="0" w:color="auto"/>
        <w:bottom w:val="none" w:sz="0" w:space="0" w:color="auto"/>
        <w:right w:val="none" w:sz="0" w:space="0" w:color="auto"/>
      </w:divBdr>
    </w:div>
    <w:div w:id="1312365528">
      <w:bodyDiv w:val="1"/>
      <w:marLeft w:val="0"/>
      <w:marRight w:val="0"/>
      <w:marTop w:val="0"/>
      <w:marBottom w:val="0"/>
      <w:divBdr>
        <w:top w:val="none" w:sz="0" w:space="0" w:color="auto"/>
        <w:left w:val="none" w:sz="0" w:space="0" w:color="auto"/>
        <w:bottom w:val="none" w:sz="0" w:space="0" w:color="auto"/>
        <w:right w:val="none" w:sz="0" w:space="0" w:color="auto"/>
      </w:divBdr>
    </w:div>
    <w:div w:id="1320228296">
      <w:bodyDiv w:val="1"/>
      <w:marLeft w:val="0"/>
      <w:marRight w:val="0"/>
      <w:marTop w:val="0"/>
      <w:marBottom w:val="0"/>
      <w:divBdr>
        <w:top w:val="none" w:sz="0" w:space="0" w:color="auto"/>
        <w:left w:val="none" w:sz="0" w:space="0" w:color="auto"/>
        <w:bottom w:val="none" w:sz="0" w:space="0" w:color="auto"/>
        <w:right w:val="none" w:sz="0" w:space="0" w:color="auto"/>
      </w:divBdr>
    </w:div>
    <w:div w:id="1325233480">
      <w:bodyDiv w:val="1"/>
      <w:marLeft w:val="0"/>
      <w:marRight w:val="0"/>
      <w:marTop w:val="0"/>
      <w:marBottom w:val="0"/>
      <w:divBdr>
        <w:top w:val="none" w:sz="0" w:space="0" w:color="auto"/>
        <w:left w:val="none" w:sz="0" w:space="0" w:color="auto"/>
        <w:bottom w:val="none" w:sz="0" w:space="0" w:color="auto"/>
        <w:right w:val="none" w:sz="0" w:space="0" w:color="auto"/>
      </w:divBdr>
    </w:div>
    <w:div w:id="1326082975">
      <w:bodyDiv w:val="1"/>
      <w:marLeft w:val="0"/>
      <w:marRight w:val="0"/>
      <w:marTop w:val="0"/>
      <w:marBottom w:val="0"/>
      <w:divBdr>
        <w:top w:val="none" w:sz="0" w:space="0" w:color="auto"/>
        <w:left w:val="none" w:sz="0" w:space="0" w:color="auto"/>
        <w:bottom w:val="none" w:sz="0" w:space="0" w:color="auto"/>
        <w:right w:val="none" w:sz="0" w:space="0" w:color="auto"/>
      </w:divBdr>
    </w:div>
    <w:div w:id="1326199501">
      <w:bodyDiv w:val="1"/>
      <w:marLeft w:val="0"/>
      <w:marRight w:val="0"/>
      <w:marTop w:val="0"/>
      <w:marBottom w:val="0"/>
      <w:divBdr>
        <w:top w:val="none" w:sz="0" w:space="0" w:color="auto"/>
        <w:left w:val="none" w:sz="0" w:space="0" w:color="auto"/>
        <w:bottom w:val="none" w:sz="0" w:space="0" w:color="auto"/>
        <w:right w:val="none" w:sz="0" w:space="0" w:color="auto"/>
      </w:divBdr>
      <w:divsChild>
        <w:div w:id="1659378749">
          <w:marLeft w:val="0"/>
          <w:marRight w:val="0"/>
          <w:marTop w:val="600"/>
          <w:marBottom w:val="0"/>
          <w:divBdr>
            <w:top w:val="none" w:sz="0" w:space="0" w:color="auto"/>
            <w:left w:val="none" w:sz="0" w:space="0" w:color="auto"/>
            <w:bottom w:val="none" w:sz="0" w:space="0" w:color="auto"/>
            <w:right w:val="none" w:sz="0" w:space="0" w:color="auto"/>
          </w:divBdr>
        </w:div>
      </w:divsChild>
    </w:div>
    <w:div w:id="1327587232">
      <w:bodyDiv w:val="1"/>
      <w:marLeft w:val="0"/>
      <w:marRight w:val="0"/>
      <w:marTop w:val="0"/>
      <w:marBottom w:val="0"/>
      <w:divBdr>
        <w:top w:val="none" w:sz="0" w:space="0" w:color="auto"/>
        <w:left w:val="none" w:sz="0" w:space="0" w:color="auto"/>
        <w:bottom w:val="none" w:sz="0" w:space="0" w:color="auto"/>
        <w:right w:val="none" w:sz="0" w:space="0" w:color="auto"/>
      </w:divBdr>
    </w:div>
    <w:div w:id="1330135485">
      <w:bodyDiv w:val="1"/>
      <w:marLeft w:val="0"/>
      <w:marRight w:val="0"/>
      <w:marTop w:val="0"/>
      <w:marBottom w:val="0"/>
      <w:divBdr>
        <w:top w:val="none" w:sz="0" w:space="0" w:color="auto"/>
        <w:left w:val="none" w:sz="0" w:space="0" w:color="auto"/>
        <w:bottom w:val="none" w:sz="0" w:space="0" w:color="auto"/>
        <w:right w:val="none" w:sz="0" w:space="0" w:color="auto"/>
      </w:divBdr>
    </w:div>
    <w:div w:id="1334650977">
      <w:bodyDiv w:val="1"/>
      <w:marLeft w:val="0"/>
      <w:marRight w:val="0"/>
      <w:marTop w:val="0"/>
      <w:marBottom w:val="0"/>
      <w:divBdr>
        <w:top w:val="none" w:sz="0" w:space="0" w:color="auto"/>
        <w:left w:val="none" w:sz="0" w:space="0" w:color="auto"/>
        <w:bottom w:val="none" w:sz="0" w:space="0" w:color="auto"/>
        <w:right w:val="none" w:sz="0" w:space="0" w:color="auto"/>
      </w:divBdr>
    </w:div>
    <w:div w:id="1342777838">
      <w:bodyDiv w:val="1"/>
      <w:marLeft w:val="0"/>
      <w:marRight w:val="0"/>
      <w:marTop w:val="0"/>
      <w:marBottom w:val="0"/>
      <w:divBdr>
        <w:top w:val="none" w:sz="0" w:space="0" w:color="auto"/>
        <w:left w:val="none" w:sz="0" w:space="0" w:color="auto"/>
        <w:bottom w:val="none" w:sz="0" w:space="0" w:color="auto"/>
        <w:right w:val="none" w:sz="0" w:space="0" w:color="auto"/>
      </w:divBdr>
    </w:div>
    <w:div w:id="1345597790">
      <w:bodyDiv w:val="1"/>
      <w:marLeft w:val="0"/>
      <w:marRight w:val="0"/>
      <w:marTop w:val="0"/>
      <w:marBottom w:val="0"/>
      <w:divBdr>
        <w:top w:val="none" w:sz="0" w:space="0" w:color="auto"/>
        <w:left w:val="none" w:sz="0" w:space="0" w:color="auto"/>
        <w:bottom w:val="none" w:sz="0" w:space="0" w:color="auto"/>
        <w:right w:val="none" w:sz="0" w:space="0" w:color="auto"/>
      </w:divBdr>
    </w:div>
    <w:div w:id="1345745827">
      <w:bodyDiv w:val="1"/>
      <w:marLeft w:val="0"/>
      <w:marRight w:val="0"/>
      <w:marTop w:val="0"/>
      <w:marBottom w:val="0"/>
      <w:divBdr>
        <w:top w:val="none" w:sz="0" w:space="0" w:color="auto"/>
        <w:left w:val="none" w:sz="0" w:space="0" w:color="auto"/>
        <w:bottom w:val="none" w:sz="0" w:space="0" w:color="auto"/>
        <w:right w:val="none" w:sz="0" w:space="0" w:color="auto"/>
      </w:divBdr>
    </w:div>
    <w:div w:id="1347247899">
      <w:bodyDiv w:val="1"/>
      <w:marLeft w:val="0"/>
      <w:marRight w:val="0"/>
      <w:marTop w:val="0"/>
      <w:marBottom w:val="0"/>
      <w:divBdr>
        <w:top w:val="none" w:sz="0" w:space="0" w:color="auto"/>
        <w:left w:val="none" w:sz="0" w:space="0" w:color="auto"/>
        <w:bottom w:val="none" w:sz="0" w:space="0" w:color="auto"/>
        <w:right w:val="none" w:sz="0" w:space="0" w:color="auto"/>
      </w:divBdr>
    </w:div>
    <w:div w:id="1351838913">
      <w:bodyDiv w:val="1"/>
      <w:marLeft w:val="0"/>
      <w:marRight w:val="0"/>
      <w:marTop w:val="0"/>
      <w:marBottom w:val="0"/>
      <w:divBdr>
        <w:top w:val="none" w:sz="0" w:space="0" w:color="auto"/>
        <w:left w:val="none" w:sz="0" w:space="0" w:color="auto"/>
        <w:bottom w:val="none" w:sz="0" w:space="0" w:color="auto"/>
        <w:right w:val="none" w:sz="0" w:space="0" w:color="auto"/>
      </w:divBdr>
    </w:div>
    <w:div w:id="1358921088">
      <w:bodyDiv w:val="1"/>
      <w:marLeft w:val="0"/>
      <w:marRight w:val="0"/>
      <w:marTop w:val="0"/>
      <w:marBottom w:val="0"/>
      <w:divBdr>
        <w:top w:val="none" w:sz="0" w:space="0" w:color="auto"/>
        <w:left w:val="none" w:sz="0" w:space="0" w:color="auto"/>
        <w:bottom w:val="none" w:sz="0" w:space="0" w:color="auto"/>
        <w:right w:val="none" w:sz="0" w:space="0" w:color="auto"/>
      </w:divBdr>
    </w:div>
    <w:div w:id="1373110539">
      <w:bodyDiv w:val="1"/>
      <w:marLeft w:val="0"/>
      <w:marRight w:val="0"/>
      <w:marTop w:val="0"/>
      <w:marBottom w:val="0"/>
      <w:divBdr>
        <w:top w:val="none" w:sz="0" w:space="0" w:color="auto"/>
        <w:left w:val="none" w:sz="0" w:space="0" w:color="auto"/>
        <w:bottom w:val="none" w:sz="0" w:space="0" w:color="auto"/>
        <w:right w:val="none" w:sz="0" w:space="0" w:color="auto"/>
      </w:divBdr>
    </w:div>
    <w:div w:id="1381587288">
      <w:bodyDiv w:val="1"/>
      <w:marLeft w:val="0"/>
      <w:marRight w:val="0"/>
      <w:marTop w:val="0"/>
      <w:marBottom w:val="0"/>
      <w:divBdr>
        <w:top w:val="none" w:sz="0" w:space="0" w:color="auto"/>
        <w:left w:val="none" w:sz="0" w:space="0" w:color="auto"/>
        <w:bottom w:val="none" w:sz="0" w:space="0" w:color="auto"/>
        <w:right w:val="none" w:sz="0" w:space="0" w:color="auto"/>
      </w:divBdr>
    </w:div>
    <w:div w:id="1382288589">
      <w:bodyDiv w:val="1"/>
      <w:marLeft w:val="0"/>
      <w:marRight w:val="0"/>
      <w:marTop w:val="0"/>
      <w:marBottom w:val="0"/>
      <w:divBdr>
        <w:top w:val="none" w:sz="0" w:space="0" w:color="auto"/>
        <w:left w:val="none" w:sz="0" w:space="0" w:color="auto"/>
        <w:bottom w:val="none" w:sz="0" w:space="0" w:color="auto"/>
        <w:right w:val="none" w:sz="0" w:space="0" w:color="auto"/>
      </w:divBdr>
    </w:div>
    <w:div w:id="1393430564">
      <w:bodyDiv w:val="1"/>
      <w:marLeft w:val="0"/>
      <w:marRight w:val="0"/>
      <w:marTop w:val="0"/>
      <w:marBottom w:val="0"/>
      <w:divBdr>
        <w:top w:val="none" w:sz="0" w:space="0" w:color="auto"/>
        <w:left w:val="none" w:sz="0" w:space="0" w:color="auto"/>
        <w:bottom w:val="none" w:sz="0" w:space="0" w:color="auto"/>
        <w:right w:val="none" w:sz="0" w:space="0" w:color="auto"/>
      </w:divBdr>
    </w:div>
    <w:div w:id="1404571007">
      <w:bodyDiv w:val="1"/>
      <w:marLeft w:val="0"/>
      <w:marRight w:val="0"/>
      <w:marTop w:val="0"/>
      <w:marBottom w:val="0"/>
      <w:divBdr>
        <w:top w:val="none" w:sz="0" w:space="0" w:color="auto"/>
        <w:left w:val="none" w:sz="0" w:space="0" w:color="auto"/>
        <w:bottom w:val="none" w:sz="0" w:space="0" w:color="auto"/>
        <w:right w:val="none" w:sz="0" w:space="0" w:color="auto"/>
      </w:divBdr>
    </w:div>
    <w:div w:id="1411388432">
      <w:bodyDiv w:val="1"/>
      <w:marLeft w:val="0"/>
      <w:marRight w:val="0"/>
      <w:marTop w:val="0"/>
      <w:marBottom w:val="0"/>
      <w:divBdr>
        <w:top w:val="none" w:sz="0" w:space="0" w:color="auto"/>
        <w:left w:val="none" w:sz="0" w:space="0" w:color="auto"/>
        <w:bottom w:val="none" w:sz="0" w:space="0" w:color="auto"/>
        <w:right w:val="none" w:sz="0" w:space="0" w:color="auto"/>
      </w:divBdr>
    </w:div>
    <w:div w:id="1412463178">
      <w:bodyDiv w:val="1"/>
      <w:marLeft w:val="0"/>
      <w:marRight w:val="0"/>
      <w:marTop w:val="0"/>
      <w:marBottom w:val="0"/>
      <w:divBdr>
        <w:top w:val="none" w:sz="0" w:space="0" w:color="auto"/>
        <w:left w:val="none" w:sz="0" w:space="0" w:color="auto"/>
        <w:bottom w:val="none" w:sz="0" w:space="0" w:color="auto"/>
        <w:right w:val="none" w:sz="0" w:space="0" w:color="auto"/>
      </w:divBdr>
    </w:div>
    <w:div w:id="1412657604">
      <w:bodyDiv w:val="1"/>
      <w:marLeft w:val="0"/>
      <w:marRight w:val="0"/>
      <w:marTop w:val="0"/>
      <w:marBottom w:val="0"/>
      <w:divBdr>
        <w:top w:val="none" w:sz="0" w:space="0" w:color="auto"/>
        <w:left w:val="none" w:sz="0" w:space="0" w:color="auto"/>
        <w:bottom w:val="none" w:sz="0" w:space="0" w:color="auto"/>
        <w:right w:val="none" w:sz="0" w:space="0" w:color="auto"/>
      </w:divBdr>
    </w:div>
    <w:div w:id="1419861291">
      <w:bodyDiv w:val="1"/>
      <w:marLeft w:val="0"/>
      <w:marRight w:val="0"/>
      <w:marTop w:val="0"/>
      <w:marBottom w:val="0"/>
      <w:divBdr>
        <w:top w:val="none" w:sz="0" w:space="0" w:color="auto"/>
        <w:left w:val="none" w:sz="0" w:space="0" w:color="auto"/>
        <w:bottom w:val="none" w:sz="0" w:space="0" w:color="auto"/>
        <w:right w:val="none" w:sz="0" w:space="0" w:color="auto"/>
      </w:divBdr>
    </w:div>
    <w:div w:id="1421412622">
      <w:bodyDiv w:val="1"/>
      <w:marLeft w:val="0"/>
      <w:marRight w:val="0"/>
      <w:marTop w:val="0"/>
      <w:marBottom w:val="0"/>
      <w:divBdr>
        <w:top w:val="none" w:sz="0" w:space="0" w:color="auto"/>
        <w:left w:val="none" w:sz="0" w:space="0" w:color="auto"/>
        <w:bottom w:val="none" w:sz="0" w:space="0" w:color="auto"/>
        <w:right w:val="none" w:sz="0" w:space="0" w:color="auto"/>
      </w:divBdr>
    </w:div>
    <w:div w:id="1432627486">
      <w:bodyDiv w:val="1"/>
      <w:marLeft w:val="0"/>
      <w:marRight w:val="0"/>
      <w:marTop w:val="0"/>
      <w:marBottom w:val="0"/>
      <w:divBdr>
        <w:top w:val="none" w:sz="0" w:space="0" w:color="auto"/>
        <w:left w:val="none" w:sz="0" w:space="0" w:color="auto"/>
        <w:bottom w:val="none" w:sz="0" w:space="0" w:color="auto"/>
        <w:right w:val="none" w:sz="0" w:space="0" w:color="auto"/>
      </w:divBdr>
    </w:div>
    <w:div w:id="1441147747">
      <w:bodyDiv w:val="1"/>
      <w:marLeft w:val="0"/>
      <w:marRight w:val="0"/>
      <w:marTop w:val="0"/>
      <w:marBottom w:val="0"/>
      <w:divBdr>
        <w:top w:val="none" w:sz="0" w:space="0" w:color="auto"/>
        <w:left w:val="none" w:sz="0" w:space="0" w:color="auto"/>
        <w:bottom w:val="none" w:sz="0" w:space="0" w:color="auto"/>
        <w:right w:val="none" w:sz="0" w:space="0" w:color="auto"/>
      </w:divBdr>
    </w:div>
    <w:div w:id="1445729320">
      <w:bodyDiv w:val="1"/>
      <w:marLeft w:val="0"/>
      <w:marRight w:val="0"/>
      <w:marTop w:val="0"/>
      <w:marBottom w:val="0"/>
      <w:divBdr>
        <w:top w:val="none" w:sz="0" w:space="0" w:color="auto"/>
        <w:left w:val="none" w:sz="0" w:space="0" w:color="auto"/>
        <w:bottom w:val="none" w:sz="0" w:space="0" w:color="auto"/>
        <w:right w:val="none" w:sz="0" w:space="0" w:color="auto"/>
      </w:divBdr>
    </w:div>
    <w:div w:id="1446343771">
      <w:bodyDiv w:val="1"/>
      <w:marLeft w:val="0"/>
      <w:marRight w:val="0"/>
      <w:marTop w:val="0"/>
      <w:marBottom w:val="0"/>
      <w:divBdr>
        <w:top w:val="none" w:sz="0" w:space="0" w:color="auto"/>
        <w:left w:val="none" w:sz="0" w:space="0" w:color="auto"/>
        <w:bottom w:val="none" w:sz="0" w:space="0" w:color="auto"/>
        <w:right w:val="none" w:sz="0" w:space="0" w:color="auto"/>
      </w:divBdr>
    </w:div>
    <w:div w:id="1452671331">
      <w:bodyDiv w:val="1"/>
      <w:marLeft w:val="0"/>
      <w:marRight w:val="0"/>
      <w:marTop w:val="0"/>
      <w:marBottom w:val="0"/>
      <w:divBdr>
        <w:top w:val="none" w:sz="0" w:space="0" w:color="auto"/>
        <w:left w:val="none" w:sz="0" w:space="0" w:color="auto"/>
        <w:bottom w:val="none" w:sz="0" w:space="0" w:color="auto"/>
        <w:right w:val="none" w:sz="0" w:space="0" w:color="auto"/>
      </w:divBdr>
    </w:div>
    <w:div w:id="1455246750">
      <w:bodyDiv w:val="1"/>
      <w:marLeft w:val="0"/>
      <w:marRight w:val="0"/>
      <w:marTop w:val="0"/>
      <w:marBottom w:val="0"/>
      <w:divBdr>
        <w:top w:val="none" w:sz="0" w:space="0" w:color="auto"/>
        <w:left w:val="none" w:sz="0" w:space="0" w:color="auto"/>
        <w:bottom w:val="none" w:sz="0" w:space="0" w:color="auto"/>
        <w:right w:val="none" w:sz="0" w:space="0" w:color="auto"/>
      </w:divBdr>
    </w:div>
    <w:div w:id="1457336216">
      <w:bodyDiv w:val="1"/>
      <w:marLeft w:val="0"/>
      <w:marRight w:val="0"/>
      <w:marTop w:val="0"/>
      <w:marBottom w:val="0"/>
      <w:divBdr>
        <w:top w:val="none" w:sz="0" w:space="0" w:color="auto"/>
        <w:left w:val="none" w:sz="0" w:space="0" w:color="auto"/>
        <w:bottom w:val="none" w:sz="0" w:space="0" w:color="auto"/>
        <w:right w:val="none" w:sz="0" w:space="0" w:color="auto"/>
      </w:divBdr>
    </w:div>
    <w:div w:id="1463305619">
      <w:bodyDiv w:val="1"/>
      <w:marLeft w:val="0"/>
      <w:marRight w:val="0"/>
      <w:marTop w:val="0"/>
      <w:marBottom w:val="0"/>
      <w:divBdr>
        <w:top w:val="none" w:sz="0" w:space="0" w:color="auto"/>
        <w:left w:val="none" w:sz="0" w:space="0" w:color="auto"/>
        <w:bottom w:val="none" w:sz="0" w:space="0" w:color="auto"/>
        <w:right w:val="none" w:sz="0" w:space="0" w:color="auto"/>
      </w:divBdr>
    </w:div>
    <w:div w:id="1472288794">
      <w:bodyDiv w:val="1"/>
      <w:marLeft w:val="0"/>
      <w:marRight w:val="0"/>
      <w:marTop w:val="0"/>
      <w:marBottom w:val="0"/>
      <w:divBdr>
        <w:top w:val="none" w:sz="0" w:space="0" w:color="auto"/>
        <w:left w:val="none" w:sz="0" w:space="0" w:color="auto"/>
        <w:bottom w:val="none" w:sz="0" w:space="0" w:color="auto"/>
        <w:right w:val="none" w:sz="0" w:space="0" w:color="auto"/>
      </w:divBdr>
    </w:div>
    <w:div w:id="1476070957">
      <w:bodyDiv w:val="1"/>
      <w:marLeft w:val="0"/>
      <w:marRight w:val="0"/>
      <w:marTop w:val="0"/>
      <w:marBottom w:val="0"/>
      <w:divBdr>
        <w:top w:val="none" w:sz="0" w:space="0" w:color="auto"/>
        <w:left w:val="none" w:sz="0" w:space="0" w:color="auto"/>
        <w:bottom w:val="none" w:sz="0" w:space="0" w:color="auto"/>
        <w:right w:val="none" w:sz="0" w:space="0" w:color="auto"/>
      </w:divBdr>
    </w:div>
    <w:div w:id="1481462879">
      <w:bodyDiv w:val="1"/>
      <w:marLeft w:val="0"/>
      <w:marRight w:val="0"/>
      <w:marTop w:val="0"/>
      <w:marBottom w:val="0"/>
      <w:divBdr>
        <w:top w:val="none" w:sz="0" w:space="0" w:color="auto"/>
        <w:left w:val="none" w:sz="0" w:space="0" w:color="auto"/>
        <w:bottom w:val="none" w:sz="0" w:space="0" w:color="auto"/>
        <w:right w:val="none" w:sz="0" w:space="0" w:color="auto"/>
      </w:divBdr>
    </w:div>
    <w:div w:id="1489594991">
      <w:bodyDiv w:val="1"/>
      <w:marLeft w:val="0"/>
      <w:marRight w:val="0"/>
      <w:marTop w:val="0"/>
      <w:marBottom w:val="0"/>
      <w:divBdr>
        <w:top w:val="none" w:sz="0" w:space="0" w:color="auto"/>
        <w:left w:val="none" w:sz="0" w:space="0" w:color="auto"/>
        <w:bottom w:val="none" w:sz="0" w:space="0" w:color="auto"/>
        <w:right w:val="none" w:sz="0" w:space="0" w:color="auto"/>
      </w:divBdr>
    </w:div>
    <w:div w:id="1498039374">
      <w:bodyDiv w:val="1"/>
      <w:marLeft w:val="0"/>
      <w:marRight w:val="0"/>
      <w:marTop w:val="0"/>
      <w:marBottom w:val="0"/>
      <w:divBdr>
        <w:top w:val="none" w:sz="0" w:space="0" w:color="auto"/>
        <w:left w:val="none" w:sz="0" w:space="0" w:color="auto"/>
        <w:bottom w:val="none" w:sz="0" w:space="0" w:color="auto"/>
        <w:right w:val="none" w:sz="0" w:space="0" w:color="auto"/>
      </w:divBdr>
    </w:div>
    <w:div w:id="1500777334">
      <w:bodyDiv w:val="1"/>
      <w:marLeft w:val="0"/>
      <w:marRight w:val="0"/>
      <w:marTop w:val="0"/>
      <w:marBottom w:val="0"/>
      <w:divBdr>
        <w:top w:val="none" w:sz="0" w:space="0" w:color="auto"/>
        <w:left w:val="none" w:sz="0" w:space="0" w:color="auto"/>
        <w:bottom w:val="none" w:sz="0" w:space="0" w:color="auto"/>
        <w:right w:val="none" w:sz="0" w:space="0" w:color="auto"/>
      </w:divBdr>
    </w:div>
    <w:div w:id="1511288870">
      <w:bodyDiv w:val="1"/>
      <w:marLeft w:val="0"/>
      <w:marRight w:val="0"/>
      <w:marTop w:val="0"/>
      <w:marBottom w:val="0"/>
      <w:divBdr>
        <w:top w:val="none" w:sz="0" w:space="0" w:color="auto"/>
        <w:left w:val="none" w:sz="0" w:space="0" w:color="auto"/>
        <w:bottom w:val="none" w:sz="0" w:space="0" w:color="auto"/>
        <w:right w:val="none" w:sz="0" w:space="0" w:color="auto"/>
      </w:divBdr>
    </w:div>
    <w:div w:id="1515997843">
      <w:bodyDiv w:val="1"/>
      <w:marLeft w:val="0"/>
      <w:marRight w:val="0"/>
      <w:marTop w:val="0"/>
      <w:marBottom w:val="0"/>
      <w:divBdr>
        <w:top w:val="none" w:sz="0" w:space="0" w:color="auto"/>
        <w:left w:val="none" w:sz="0" w:space="0" w:color="auto"/>
        <w:bottom w:val="none" w:sz="0" w:space="0" w:color="auto"/>
        <w:right w:val="none" w:sz="0" w:space="0" w:color="auto"/>
      </w:divBdr>
    </w:div>
    <w:div w:id="1520926506">
      <w:bodyDiv w:val="1"/>
      <w:marLeft w:val="0"/>
      <w:marRight w:val="0"/>
      <w:marTop w:val="0"/>
      <w:marBottom w:val="0"/>
      <w:divBdr>
        <w:top w:val="none" w:sz="0" w:space="0" w:color="auto"/>
        <w:left w:val="none" w:sz="0" w:space="0" w:color="auto"/>
        <w:bottom w:val="none" w:sz="0" w:space="0" w:color="auto"/>
        <w:right w:val="none" w:sz="0" w:space="0" w:color="auto"/>
      </w:divBdr>
    </w:div>
    <w:div w:id="1524051925">
      <w:bodyDiv w:val="1"/>
      <w:marLeft w:val="0"/>
      <w:marRight w:val="0"/>
      <w:marTop w:val="0"/>
      <w:marBottom w:val="0"/>
      <w:divBdr>
        <w:top w:val="none" w:sz="0" w:space="0" w:color="auto"/>
        <w:left w:val="none" w:sz="0" w:space="0" w:color="auto"/>
        <w:bottom w:val="none" w:sz="0" w:space="0" w:color="auto"/>
        <w:right w:val="none" w:sz="0" w:space="0" w:color="auto"/>
      </w:divBdr>
    </w:div>
    <w:div w:id="1531526633">
      <w:bodyDiv w:val="1"/>
      <w:marLeft w:val="0"/>
      <w:marRight w:val="0"/>
      <w:marTop w:val="0"/>
      <w:marBottom w:val="0"/>
      <w:divBdr>
        <w:top w:val="none" w:sz="0" w:space="0" w:color="auto"/>
        <w:left w:val="none" w:sz="0" w:space="0" w:color="auto"/>
        <w:bottom w:val="none" w:sz="0" w:space="0" w:color="auto"/>
        <w:right w:val="none" w:sz="0" w:space="0" w:color="auto"/>
      </w:divBdr>
    </w:div>
    <w:div w:id="1536045029">
      <w:bodyDiv w:val="1"/>
      <w:marLeft w:val="0"/>
      <w:marRight w:val="0"/>
      <w:marTop w:val="0"/>
      <w:marBottom w:val="0"/>
      <w:divBdr>
        <w:top w:val="none" w:sz="0" w:space="0" w:color="auto"/>
        <w:left w:val="none" w:sz="0" w:space="0" w:color="auto"/>
        <w:bottom w:val="none" w:sz="0" w:space="0" w:color="auto"/>
        <w:right w:val="none" w:sz="0" w:space="0" w:color="auto"/>
      </w:divBdr>
    </w:div>
    <w:div w:id="1536313442">
      <w:bodyDiv w:val="1"/>
      <w:marLeft w:val="0"/>
      <w:marRight w:val="0"/>
      <w:marTop w:val="0"/>
      <w:marBottom w:val="0"/>
      <w:divBdr>
        <w:top w:val="none" w:sz="0" w:space="0" w:color="auto"/>
        <w:left w:val="none" w:sz="0" w:space="0" w:color="auto"/>
        <w:bottom w:val="none" w:sz="0" w:space="0" w:color="auto"/>
        <w:right w:val="none" w:sz="0" w:space="0" w:color="auto"/>
      </w:divBdr>
    </w:div>
    <w:div w:id="1537887104">
      <w:bodyDiv w:val="1"/>
      <w:marLeft w:val="0"/>
      <w:marRight w:val="0"/>
      <w:marTop w:val="0"/>
      <w:marBottom w:val="0"/>
      <w:divBdr>
        <w:top w:val="none" w:sz="0" w:space="0" w:color="auto"/>
        <w:left w:val="none" w:sz="0" w:space="0" w:color="auto"/>
        <w:bottom w:val="none" w:sz="0" w:space="0" w:color="auto"/>
        <w:right w:val="none" w:sz="0" w:space="0" w:color="auto"/>
      </w:divBdr>
    </w:div>
    <w:div w:id="1540244622">
      <w:bodyDiv w:val="1"/>
      <w:marLeft w:val="0"/>
      <w:marRight w:val="0"/>
      <w:marTop w:val="0"/>
      <w:marBottom w:val="0"/>
      <w:divBdr>
        <w:top w:val="none" w:sz="0" w:space="0" w:color="auto"/>
        <w:left w:val="none" w:sz="0" w:space="0" w:color="auto"/>
        <w:bottom w:val="none" w:sz="0" w:space="0" w:color="auto"/>
        <w:right w:val="none" w:sz="0" w:space="0" w:color="auto"/>
      </w:divBdr>
    </w:div>
    <w:div w:id="1544781016">
      <w:bodyDiv w:val="1"/>
      <w:marLeft w:val="0"/>
      <w:marRight w:val="0"/>
      <w:marTop w:val="0"/>
      <w:marBottom w:val="0"/>
      <w:divBdr>
        <w:top w:val="none" w:sz="0" w:space="0" w:color="auto"/>
        <w:left w:val="none" w:sz="0" w:space="0" w:color="auto"/>
        <w:bottom w:val="none" w:sz="0" w:space="0" w:color="auto"/>
        <w:right w:val="none" w:sz="0" w:space="0" w:color="auto"/>
      </w:divBdr>
    </w:div>
    <w:div w:id="1545173628">
      <w:bodyDiv w:val="1"/>
      <w:marLeft w:val="0"/>
      <w:marRight w:val="0"/>
      <w:marTop w:val="0"/>
      <w:marBottom w:val="0"/>
      <w:divBdr>
        <w:top w:val="none" w:sz="0" w:space="0" w:color="auto"/>
        <w:left w:val="none" w:sz="0" w:space="0" w:color="auto"/>
        <w:bottom w:val="none" w:sz="0" w:space="0" w:color="auto"/>
        <w:right w:val="none" w:sz="0" w:space="0" w:color="auto"/>
      </w:divBdr>
    </w:div>
    <w:div w:id="1549684600">
      <w:bodyDiv w:val="1"/>
      <w:marLeft w:val="0"/>
      <w:marRight w:val="0"/>
      <w:marTop w:val="0"/>
      <w:marBottom w:val="0"/>
      <w:divBdr>
        <w:top w:val="none" w:sz="0" w:space="0" w:color="auto"/>
        <w:left w:val="none" w:sz="0" w:space="0" w:color="auto"/>
        <w:bottom w:val="none" w:sz="0" w:space="0" w:color="auto"/>
        <w:right w:val="none" w:sz="0" w:space="0" w:color="auto"/>
      </w:divBdr>
    </w:div>
    <w:div w:id="1554344268">
      <w:bodyDiv w:val="1"/>
      <w:marLeft w:val="0"/>
      <w:marRight w:val="0"/>
      <w:marTop w:val="0"/>
      <w:marBottom w:val="0"/>
      <w:divBdr>
        <w:top w:val="none" w:sz="0" w:space="0" w:color="auto"/>
        <w:left w:val="none" w:sz="0" w:space="0" w:color="auto"/>
        <w:bottom w:val="none" w:sz="0" w:space="0" w:color="auto"/>
        <w:right w:val="none" w:sz="0" w:space="0" w:color="auto"/>
      </w:divBdr>
    </w:div>
    <w:div w:id="1559629010">
      <w:bodyDiv w:val="1"/>
      <w:marLeft w:val="0"/>
      <w:marRight w:val="0"/>
      <w:marTop w:val="0"/>
      <w:marBottom w:val="0"/>
      <w:divBdr>
        <w:top w:val="none" w:sz="0" w:space="0" w:color="auto"/>
        <w:left w:val="none" w:sz="0" w:space="0" w:color="auto"/>
        <w:bottom w:val="none" w:sz="0" w:space="0" w:color="auto"/>
        <w:right w:val="none" w:sz="0" w:space="0" w:color="auto"/>
      </w:divBdr>
    </w:div>
    <w:div w:id="1574968586">
      <w:bodyDiv w:val="1"/>
      <w:marLeft w:val="0"/>
      <w:marRight w:val="0"/>
      <w:marTop w:val="0"/>
      <w:marBottom w:val="0"/>
      <w:divBdr>
        <w:top w:val="none" w:sz="0" w:space="0" w:color="auto"/>
        <w:left w:val="none" w:sz="0" w:space="0" w:color="auto"/>
        <w:bottom w:val="none" w:sz="0" w:space="0" w:color="auto"/>
        <w:right w:val="none" w:sz="0" w:space="0" w:color="auto"/>
      </w:divBdr>
    </w:div>
    <w:div w:id="1581134264">
      <w:bodyDiv w:val="1"/>
      <w:marLeft w:val="0"/>
      <w:marRight w:val="0"/>
      <w:marTop w:val="0"/>
      <w:marBottom w:val="0"/>
      <w:divBdr>
        <w:top w:val="none" w:sz="0" w:space="0" w:color="auto"/>
        <w:left w:val="none" w:sz="0" w:space="0" w:color="auto"/>
        <w:bottom w:val="none" w:sz="0" w:space="0" w:color="auto"/>
        <w:right w:val="none" w:sz="0" w:space="0" w:color="auto"/>
      </w:divBdr>
    </w:div>
    <w:div w:id="1585842678">
      <w:bodyDiv w:val="1"/>
      <w:marLeft w:val="0"/>
      <w:marRight w:val="0"/>
      <w:marTop w:val="0"/>
      <w:marBottom w:val="0"/>
      <w:divBdr>
        <w:top w:val="none" w:sz="0" w:space="0" w:color="auto"/>
        <w:left w:val="none" w:sz="0" w:space="0" w:color="auto"/>
        <w:bottom w:val="none" w:sz="0" w:space="0" w:color="auto"/>
        <w:right w:val="none" w:sz="0" w:space="0" w:color="auto"/>
      </w:divBdr>
    </w:div>
    <w:div w:id="1592464637">
      <w:bodyDiv w:val="1"/>
      <w:marLeft w:val="0"/>
      <w:marRight w:val="0"/>
      <w:marTop w:val="0"/>
      <w:marBottom w:val="0"/>
      <w:divBdr>
        <w:top w:val="none" w:sz="0" w:space="0" w:color="auto"/>
        <w:left w:val="none" w:sz="0" w:space="0" w:color="auto"/>
        <w:bottom w:val="none" w:sz="0" w:space="0" w:color="auto"/>
        <w:right w:val="none" w:sz="0" w:space="0" w:color="auto"/>
      </w:divBdr>
    </w:div>
    <w:div w:id="1594631550">
      <w:bodyDiv w:val="1"/>
      <w:marLeft w:val="0"/>
      <w:marRight w:val="0"/>
      <w:marTop w:val="0"/>
      <w:marBottom w:val="0"/>
      <w:divBdr>
        <w:top w:val="none" w:sz="0" w:space="0" w:color="auto"/>
        <w:left w:val="none" w:sz="0" w:space="0" w:color="auto"/>
        <w:bottom w:val="none" w:sz="0" w:space="0" w:color="auto"/>
        <w:right w:val="none" w:sz="0" w:space="0" w:color="auto"/>
      </w:divBdr>
    </w:div>
    <w:div w:id="1596093571">
      <w:bodyDiv w:val="1"/>
      <w:marLeft w:val="0"/>
      <w:marRight w:val="0"/>
      <w:marTop w:val="0"/>
      <w:marBottom w:val="0"/>
      <w:divBdr>
        <w:top w:val="none" w:sz="0" w:space="0" w:color="auto"/>
        <w:left w:val="none" w:sz="0" w:space="0" w:color="auto"/>
        <w:bottom w:val="none" w:sz="0" w:space="0" w:color="auto"/>
        <w:right w:val="none" w:sz="0" w:space="0" w:color="auto"/>
      </w:divBdr>
    </w:div>
    <w:div w:id="1603299611">
      <w:bodyDiv w:val="1"/>
      <w:marLeft w:val="0"/>
      <w:marRight w:val="0"/>
      <w:marTop w:val="0"/>
      <w:marBottom w:val="0"/>
      <w:divBdr>
        <w:top w:val="none" w:sz="0" w:space="0" w:color="auto"/>
        <w:left w:val="none" w:sz="0" w:space="0" w:color="auto"/>
        <w:bottom w:val="none" w:sz="0" w:space="0" w:color="auto"/>
        <w:right w:val="none" w:sz="0" w:space="0" w:color="auto"/>
      </w:divBdr>
    </w:div>
    <w:div w:id="1622951450">
      <w:bodyDiv w:val="1"/>
      <w:marLeft w:val="0"/>
      <w:marRight w:val="0"/>
      <w:marTop w:val="0"/>
      <w:marBottom w:val="0"/>
      <w:divBdr>
        <w:top w:val="none" w:sz="0" w:space="0" w:color="auto"/>
        <w:left w:val="none" w:sz="0" w:space="0" w:color="auto"/>
        <w:bottom w:val="none" w:sz="0" w:space="0" w:color="auto"/>
        <w:right w:val="none" w:sz="0" w:space="0" w:color="auto"/>
      </w:divBdr>
    </w:div>
    <w:div w:id="1628389180">
      <w:bodyDiv w:val="1"/>
      <w:marLeft w:val="0"/>
      <w:marRight w:val="0"/>
      <w:marTop w:val="0"/>
      <w:marBottom w:val="0"/>
      <w:divBdr>
        <w:top w:val="none" w:sz="0" w:space="0" w:color="auto"/>
        <w:left w:val="none" w:sz="0" w:space="0" w:color="auto"/>
        <w:bottom w:val="none" w:sz="0" w:space="0" w:color="auto"/>
        <w:right w:val="none" w:sz="0" w:space="0" w:color="auto"/>
      </w:divBdr>
    </w:div>
    <w:div w:id="1647318975">
      <w:bodyDiv w:val="1"/>
      <w:marLeft w:val="0"/>
      <w:marRight w:val="0"/>
      <w:marTop w:val="0"/>
      <w:marBottom w:val="0"/>
      <w:divBdr>
        <w:top w:val="none" w:sz="0" w:space="0" w:color="auto"/>
        <w:left w:val="none" w:sz="0" w:space="0" w:color="auto"/>
        <w:bottom w:val="none" w:sz="0" w:space="0" w:color="auto"/>
        <w:right w:val="none" w:sz="0" w:space="0" w:color="auto"/>
      </w:divBdr>
    </w:div>
    <w:div w:id="1659579625">
      <w:bodyDiv w:val="1"/>
      <w:marLeft w:val="0"/>
      <w:marRight w:val="0"/>
      <w:marTop w:val="0"/>
      <w:marBottom w:val="0"/>
      <w:divBdr>
        <w:top w:val="none" w:sz="0" w:space="0" w:color="auto"/>
        <w:left w:val="none" w:sz="0" w:space="0" w:color="auto"/>
        <w:bottom w:val="none" w:sz="0" w:space="0" w:color="auto"/>
        <w:right w:val="none" w:sz="0" w:space="0" w:color="auto"/>
      </w:divBdr>
    </w:div>
    <w:div w:id="1681353811">
      <w:bodyDiv w:val="1"/>
      <w:marLeft w:val="0"/>
      <w:marRight w:val="0"/>
      <w:marTop w:val="0"/>
      <w:marBottom w:val="0"/>
      <w:divBdr>
        <w:top w:val="none" w:sz="0" w:space="0" w:color="auto"/>
        <w:left w:val="none" w:sz="0" w:space="0" w:color="auto"/>
        <w:bottom w:val="none" w:sz="0" w:space="0" w:color="auto"/>
        <w:right w:val="none" w:sz="0" w:space="0" w:color="auto"/>
      </w:divBdr>
    </w:div>
    <w:div w:id="1688677251">
      <w:bodyDiv w:val="1"/>
      <w:marLeft w:val="0"/>
      <w:marRight w:val="0"/>
      <w:marTop w:val="0"/>
      <w:marBottom w:val="0"/>
      <w:divBdr>
        <w:top w:val="none" w:sz="0" w:space="0" w:color="auto"/>
        <w:left w:val="none" w:sz="0" w:space="0" w:color="auto"/>
        <w:bottom w:val="none" w:sz="0" w:space="0" w:color="auto"/>
        <w:right w:val="none" w:sz="0" w:space="0" w:color="auto"/>
      </w:divBdr>
    </w:div>
    <w:div w:id="1692679597">
      <w:bodyDiv w:val="1"/>
      <w:marLeft w:val="0"/>
      <w:marRight w:val="0"/>
      <w:marTop w:val="0"/>
      <w:marBottom w:val="0"/>
      <w:divBdr>
        <w:top w:val="none" w:sz="0" w:space="0" w:color="auto"/>
        <w:left w:val="none" w:sz="0" w:space="0" w:color="auto"/>
        <w:bottom w:val="none" w:sz="0" w:space="0" w:color="auto"/>
        <w:right w:val="none" w:sz="0" w:space="0" w:color="auto"/>
      </w:divBdr>
    </w:div>
    <w:div w:id="1701587129">
      <w:bodyDiv w:val="1"/>
      <w:marLeft w:val="0"/>
      <w:marRight w:val="0"/>
      <w:marTop w:val="0"/>
      <w:marBottom w:val="0"/>
      <w:divBdr>
        <w:top w:val="none" w:sz="0" w:space="0" w:color="auto"/>
        <w:left w:val="none" w:sz="0" w:space="0" w:color="auto"/>
        <w:bottom w:val="none" w:sz="0" w:space="0" w:color="auto"/>
        <w:right w:val="none" w:sz="0" w:space="0" w:color="auto"/>
      </w:divBdr>
    </w:div>
    <w:div w:id="1708944394">
      <w:bodyDiv w:val="1"/>
      <w:marLeft w:val="0"/>
      <w:marRight w:val="0"/>
      <w:marTop w:val="0"/>
      <w:marBottom w:val="0"/>
      <w:divBdr>
        <w:top w:val="none" w:sz="0" w:space="0" w:color="auto"/>
        <w:left w:val="none" w:sz="0" w:space="0" w:color="auto"/>
        <w:bottom w:val="none" w:sz="0" w:space="0" w:color="auto"/>
        <w:right w:val="none" w:sz="0" w:space="0" w:color="auto"/>
      </w:divBdr>
    </w:div>
    <w:div w:id="1722024001">
      <w:bodyDiv w:val="1"/>
      <w:marLeft w:val="0"/>
      <w:marRight w:val="0"/>
      <w:marTop w:val="0"/>
      <w:marBottom w:val="0"/>
      <w:divBdr>
        <w:top w:val="none" w:sz="0" w:space="0" w:color="auto"/>
        <w:left w:val="none" w:sz="0" w:space="0" w:color="auto"/>
        <w:bottom w:val="none" w:sz="0" w:space="0" w:color="auto"/>
        <w:right w:val="none" w:sz="0" w:space="0" w:color="auto"/>
      </w:divBdr>
    </w:div>
    <w:div w:id="1725710569">
      <w:bodyDiv w:val="1"/>
      <w:marLeft w:val="0"/>
      <w:marRight w:val="0"/>
      <w:marTop w:val="0"/>
      <w:marBottom w:val="0"/>
      <w:divBdr>
        <w:top w:val="none" w:sz="0" w:space="0" w:color="auto"/>
        <w:left w:val="none" w:sz="0" w:space="0" w:color="auto"/>
        <w:bottom w:val="none" w:sz="0" w:space="0" w:color="auto"/>
        <w:right w:val="none" w:sz="0" w:space="0" w:color="auto"/>
      </w:divBdr>
    </w:div>
    <w:div w:id="1731033104">
      <w:bodyDiv w:val="1"/>
      <w:marLeft w:val="0"/>
      <w:marRight w:val="0"/>
      <w:marTop w:val="0"/>
      <w:marBottom w:val="0"/>
      <w:divBdr>
        <w:top w:val="none" w:sz="0" w:space="0" w:color="auto"/>
        <w:left w:val="none" w:sz="0" w:space="0" w:color="auto"/>
        <w:bottom w:val="none" w:sz="0" w:space="0" w:color="auto"/>
        <w:right w:val="none" w:sz="0" w:space="0" w:color="auto"/>
      </w:divBdr>
    </w:div>
    <w:div w:id="1733502304">
      <w:bodyDiv w:val="1"/>
      <w:marLeft w:val="0"/>
      <w:marRight w:val="0"/>
      <w:marTop w:val="0"/>
      <w:marBottom w:val="0"/>
      <w:divBdr>
        <w:top w:val="none" w:sz="0" w:space="0" w:color="auto"/>
        <w:left w:val="none" w:sz="0" w:space="0" w:color="auto"/>
        <w:bottom w:val="none" w:sz="0" w:space="0" w:color="auto"/>
        <w:right w:val="none" w:sz="0" w:space="0" w:color="auto"/>
      </w:divBdr>
    </w:div>
    <w:div w:id="1741169291">
      <w:bodyDiv w:val="1"/>
      <w:marLeft w:val="0"/>
      <w:marRight w:val="0"/>
      <w:marTop w:val="0"/>
      <w:marBottom w:val="0"/>
      <w:divBdr>
        <w:top w:val="none" w:sz="0" w:space="0" w:color="auto"/>
        <w:left w:val="none" w:sz="0" w:space="0" w:color="auto"/>
        <w:bottom w:val="none" w:sz="0" w:space="0" w:color="auto"/>
        <w:right w:val="none" w:sz="0" w:space="0" w:color="auto"/>
      </w:divBdr>
    </w:div>
    <w:div w:id="1741177080">
      <w:bodyDiv w:val="1"/>
      <w:marLeft w:val="0"/>
      <w:marRight w:val="0"/>
      <w:marTop w:val="0"/>
      <w:marBottom w:val="0"/>
      <w:divBdr>
        <w:top w:val="none" w:sz="0" w:space="0" w:color="auto"/>
        <w:left w:val="none" w:sz="0" w:space="0" w:color="auto"/>
        <w:bottom w:val="none" w:sz="0" w:space="0" w:color="auto"/>
        <w:right w:val="none" w:sz="0" w:space="0" w:color="auto"/>
      </w:divBdr>
    </w:div>
    <w:div w:id="1743212918">
      <w:bodyDiv w:val="1"/>
      <w:marLeft w:val="0"/>
      <w:marRight w:val="0"/>
      <w:marTop w:val="0"/>
      <w:marBottom w:val="0"/>
      <w:divBdr>
        <w:top w:val="none" w:sz="0" w:space="0" w:color="auto"/>
        <w:left w:val="none" w:sz="0" w:space="0" w:color="auto"/>
        <w:bottom w:val="none" w:sz="0" w:space="0" w:color="auto"/>
        <w:right w:val="none" w:sz="0" w:space="0" w:color="auto"/>
      </w:divBdr>
    </w:div>
    <w:div w:id="1744715593">
      <w:bodyDiv w:val="1"/>
      <w:marLeft w:val="0"/>
      <w:marRight w:val="0"/>
      <w:marTop w:val="0"/>
      <w:marBottom w:val="0"/>
      <w:divBdr>
        <w:top w:val="none" w:sz="0" w:space="0" w:color="auto"/>
        <w:left w:val="none" w:sz="0" w:space="0" w:color="auto"/>
        <w:bottom w:val="none" w:sz="0" w:space="0" w:color="auto"/>
        <w:right w:val="none" w:sz="0" w:space="0" w:color="auto"/>
      </w:divBdr>
    </w:div>
    <w:div w:id="1745452161">
      <w:bodyDiv w:val="1"/>
      <w:marLeft w:val="0"/>
      <w:marRight w:val="0"/>
      <w:marTop w:val="0"/>
      <w:marBottom w:val="0"/>
      <w:divBdr>
        <w:top w:val="none" w:sz="0" w:space="0" w:color="auto"/>
        <w:left w:val="none" w:sz="0" w:space="0" w:color="auto"/>
        <w:bottom w:val="none" w:sz="0" w:space="0" w:color="auto"/>
        <w:right w:val="none" w:sz="0" w:space="0" w:color="auto"/>
      </w:divBdr>
    </w:div>
    <w:div w:id="1755207018">
      <w:bodyDiv w:val="1"/>
      <w:marLeft w:val="0"/>
      <w:marRight w:val="0"/>
      <w:marTop w:val="0"/>
      <w:marBottom w:val="0"/>
      <w:divBdr>
        <w:top w:val="none" w:sz="0" w:space="0" w:color="auto"/>
        <w:left w:val="none" w:sz="0" w:space="0" w:color="auto"/>
        <w:bottom w:val="none" w:sz="0" w:space="0" w:color="auto"/>
        <w:right w:val="none" w:sz="0" w:space="0" w:color="auto"/>
      </w:divBdr>
    </w:div>
    <w:div w:id="1768109515">
      <w:bodyDiv w:val="1"/>
      <w:marLeft w:val="0"/>
      <w:marRight w:val="0"/>
      <w:marTop w:val="0"/>
      <w:marBottom w:val="0"/>
      <w:divBdr>
        <w:top w:val="none" w:sz="0" w:space="0" w:color="auto"/>
        <w:left w:val="none" w:sz="0" w:space="0" w:color="auto"/>
        <w:bottom w:val="none" w:sz="0" w:space="0" w:color="auto"/>
        <w:right w:val="none" w:sz="0" w:space="0" w:color="auto"/>
      </w:divBdr>
    </w:div>
    <w:div w:id="1770586357">
      <w:bodyDiv w:val="1"/>
      <w:marLeft w:val="0"/>
      <w:marRight w:val="0"/>
      <w:marTop w:val="0"/>
      <w:marBottom w:val="0"/>
      <w:divBdr>
        <w:top w:val="none" w:sz="0" w:space="0" w:color="auto"/>
        <w:left w:val="none" w:sz="0" w:space="0" w:color="auto"/>
        <w:bottom w:val="none" w:sz="0" w:space="0" w:color="auto"/>
        <w:right w:val="none" w:sz="0" w:space="0" w:color="auto"/>
      </w:divBdr>
    </w:div>
    <w:div w:id="1772893753">
      <w:bodyDiv w:val="1"/>
      <w:marLeft w:val="0"/>
      <w:marRight w:val="0"/>
      <w:marTop w:val="0"/>
      <w:marBottom w:val="0"/>
      <w:divBdr>
        <w:top w:val="none" w:sz="0" w:space="0" w:color="auto"/>
        <w:left w:val="none" w:sz="0" w:space="0" w:color="auto"/>
        <w:bottom w:val="none" w:sz="0" w:space="0" w:color="auto"/>
        <w:right w:val="none" w:sz="0" w:space="0" w:color="auto"/>
      </w:divBdr>
    </w:div>
    <w:div w:id="1774396346">
      <w:bodyDiv w:val="1"/>
      <w:marLeft w:val="0"/>
      <w:marRight w:val="0"/>
      <w:marTop w:val="0"/>
      <w:marBottom w:val="0"/>
      <w:divBdr>
        <w:top w:val="none" w:sz="0" w:space="0" w:color="auto"/>
        <w:left w:val="none" w:sz="0" w:space="0" w:color="auto"/>
        <w:bottom w:val="none" w:sz="0" w:space="0" w:color="auto"/>
        <w:right w:val="none" w:sz="0" w:space="0" w:color="auto"/>
      </w:divBdr>
    </w:div>
    <w:div w:id="1774550635">
      <w:bodyDiv w:val="1"/>
      <w:marLeft w:val="0"/>
      <w:marRight w:val="0"/>
      <w:marTop w:val="0"/>
      <w:marBottom w:val="0"/>
      <w:divBdr>
        <w:top w:val="none" w:sz="0" w:space="0" w:color="auto"/>
        <w:left w:val="none" w:sz="0" w:space="0" w:color="auto"/>
        <w:bottom w:val="none" w:sz="0" w:space="0" w:color="auto"/>
        <w:right w:val="none" w:sz="0" w:space="0" w:color="auto"/>
      </w:divBdr>
    </w:div>
    <w:div w:id="1777407137">
      <w:bodyDiv w:val="1"/>
      <w:marLeft w:val="0"/>
      <w:marRight w:val="0"/>
      <w:marTop w:val="0"/>
      <w:marBottom w:val="0"/>
      <w:divBdr>
        <w:top w:val="none" w:sz="0" w:space="0" w:color="auto"/>
        <w:left w:val="none" w:sz="0" w:space="0" w:color="auto"/>
        <w:bottom w:val="none" w:sz="0" w:space="0" w:color="auto"/>
        <w:right w:val="none" w:sz="0" w:space="0" w:color="auto"/>
      </w:divBdr>
    </w:div>
    <w:div w:id="1779789482">
      <w:bodyDiv w:val="1"/>
      <w:marLeft w:val="0"/>
      <w:marRight w:val="0"/>
      <w:marTop w:val="0"/>
      <w:marBottom w:val="0"/>
      <w:divBdr>
        <w:top w:val="none" w:sz="0" w:space="0" w:color="auto"/>
        <w:left w:val="none" w:sz="0" w:space="0" w:color="auto"/>
        <w:bottom w:val="none" w:sz="0" w:space="0" w:color="auto"/>
        <w:right w:val="none" w:sz="0" w:space="0" w:color="auto"/>
      </w:divBdr>
    </w:div>
    <w:div w:id="1781222964">
      <w:bodyDiv w:val="1"/>
      <w:marLeft w:val="0"/>
      <w:marRight w:val="0"/>
      <w:marTop w:val="0"/>
      <w:marBottom w:val="0"/>
      <w:divBdr>
        <w:top w:val="none" w:sz="0" w:space="0" w:color="auto"/>
        <w:left w:val="none" w:sz="0" w:space="0" w:color="auto"/>
        <w:bottom w:val="none" w:sz="0" w:space="0" w:color="auto"/>
        <w:right w:val="none" w:sz="0" w:space="0" w:color="auto"/>
      </w:divBdr>
    </w:div>
    <w:div w:id="1784809073">
      <w:bodyDiv w:val="1"/>
      <w:marLeft w:val="0"/>
      <w:marRight w:val="0"/>
      <w:marTop w:val="0"/>
      <w:marBottom w:val="0"/>
      <w:divBdr>
        <w:top w:val="none" w:sz="0" w:space="0" w:color="auto"/>
        <w:left w:val="none" w:sz="0" w:space="0" w:color="auto"/>
        <w:bottom w:val="none" w:sz="0" w:space="0" w:color="auto"/>
        <w:right w:val="none" w:sz="0" w:space="0" w:color="auto"/>
      </w:divBdr>
    </w:div>
    <w:div w:id="1797523330">
      <w:bodyDiv w:val="1"/>
      <w:marLeft w:val="0"/>
      <w:marRight w:val="0"/>
      <w:marTop w:val="0"/>
      <w:marBottom w:val="0"/>
      <w:divBdr>
        <w:top w:val="none" w:sz="0" w:space="0" w:color="auto"/>
        <w:left w:val="none" w:sz="0" w:space="0" w:color="auto"/>
        <w:bottom w:val="none" w:sz="0" w:space="0" w:color="auto"/>
        <w:right w:val="none" w:sz="0" w:space="0" w:color="auto"/>
      </w:divBdr>
    </w:div>
    <w:div w:id="1801917033">
      <w:bodyDiv w:val="1"/>
      <w:marLeft w:val="0"/>
      <w:marRight w:val="0"/>
      <w:marTop w:val="0"/>
      <w:marBottom w:val="0"/>
      <w:divBdr>
        <w:top w:val="none" w:sz="0" w:space="0" w:color="auto"/>
        <w:left w:val="none" w:sz="0" w:space="0" w:color="auto"/>
        <w:bottom w:val="none" w:sz="0" w:space="0" w:color="auto"/>
        <w:right w:val="none" w:sz="0" w:space="0" w:color="auto"/>
      </w:divBdr>
    </w:div>
    <w:div w:id="1803036052">
      <w:bodyDiv w:val="1"/>
      <w:marLeft w:val="0"/>
      <w:marRight w:val="0"/>
      <w:marTop w:val="0"/>
      <w:marBottom w:val="0"/>
      <w:divBdr>
        <w:top w:val="none" w:sz="0" w:space="0" w:color="auto"/>
        <w:left w:val="none" w:sz="0" w:space="0" w:color="auto"/>
        <w:bottom w:val="none" w:sz="0" w:space="0" w:color="auto"/>
        <w:right w:val="none" w:sz="0" w:space="0" w:color="auto"/>
      </w:divBdr>
    </w:div>
    <w:div w:id="1803768171">
      <w:bodyDiv w:val="1"/>
      <w:marLeft w:val="0"/>
      <w:marRight w:val="0"/>
      <w:marTop w:val="0"/>
      <w:marBottom w:val="0"/>
      <w:divBdr>
        <w:top w:val="none" w:sz="0" w:space="0" w:color="auto"/>
        <w:left w:val="none" w:sz="0" w:space="0" w:color="auto"/>
        <w:bottom w:val="none" w:sz="0" w:space="0" w:color="auto"/>
        <w:right w:val="none" w:sz="0" w:space="0" w:color="auto"/>
      </w:divBdr>
    </w:div>
    <w:div w:id="1812792616">
      <w:bodyDiv w:val="1"/>
      <w:marLeft w:val="0"/>
      <w:marRight w:val="0"/>
      <w:marTop w:val="0"/>
      <w:marBottom w:val="0"/>
      <w:divBdr>
        <w:top w:val="none" w:sz="0" w:space="0" w:color="auto"/>
        <w:left w:val="none" w:sz="0" w:space="0" w:color="auto"/>
        <w:bottom w:val="none" w:sz="0" w:space="0" w:color="auto"/>
        <w:right w:val="none" w:sz="0" w:space="0" w:color="auto"/>
      </w:divBdr>
    </w:div>
    <w:div w:id="1831289861">
      <w:bodyDiv w:val="1"/>
      <w:marLeft w:val="0"/>
      <w:marRight w:val="0"/>
      <w:marTop w:val="0"/>
      <w:marBottom w:val="0"/>
      <w:divBdr>
        <w:top w:val="none" w:sz="0" w:space="0" w:color="auto"/>
        <w:left w:val="none" w:sz="0" w:space="0" w:color="auto"/>
        <w:bottom w:val="none" w:sz="0" w:space="0" w:color="auto"/>
        <w:right w:val="none" w:sz="0" w:space="0" w:color="auto"/>
      </w:divBdr>
    </w:div>
    <w:div w:id="1835678985">
      <w:bodyDiv w:val="1"/>
      <w:marLeft w:val="0"/>
      <w:marRight w:val="0"/>
      <w:marTop w:val="0"/>
      <w:marBottom w:val="0"/>
      <w:divBdr>
        <w:top w:val="none" w:sz="0" w:space="0" w:color="auto"/>
        <w:left w:val="none" w:sz="0" w:space="0" w:color="auto"/>
        <w:bottom w:val="none" w:sz="0" w:space="0" w:color="auto"/>
        <w:right w:val="none" w:sz="0" w:space="0" w:color="auto"/>
      </w:divBdr>
    </w:div>
    <w:div w:id="1837568944">
      <w:bodyDiv w:val="1"/>
      <w:marLeft w:val="0"/>
      <w:marRight w:val="0"/>
      <w:marTop w:val="0"/>
      <w:marBottom w:val="0"/>
      <w:divBdr>
        <w:top w:val="none" w:sz="0" w:space="0" w:color="auto"/>
        <w:left w:val="none" w:sz="0" w:space="0" w:color="auto"/>
        <w:bottom w:val="none" w:sz="0" w:space="0" w:color="auto"/>
        <w:right w:val="none" w:sz="0" w:space="0" w:color="auto"/>
      </w:divBdr>
    </w:div>
    <w:div w:id="1854027594">
      <w:bodyDiv w:val="1"/>
      <w:marLeft w:val="0"/>
      <w:marRight w:val="0"/>
      <w:marTop w:val="0"/>
      <w:marBottom w:val="0"/>
      <w:divBdr>
        <w:top w:val="none" w:sz="0" w:space="0" w:color="auto"/>
        <w:left w:val="none" w:sz="0" w:space="0" w:color="auto"/>
        <w:bottom w:val="none" w:sz="0" w:space="0" w:color="auto"/>
        <w:right w:val="none" w:sz="0" w:space="0" w:color="auto"/>
      </w:divBdr>
    </w:div>
    <w:div w:id="1867675012">
      <w:bodyDiv w:val="1"/>
      <w:marLeft w:val="0"/>
      <w:marRight w:val="0"/>
      <w:marTop w:val="0"/>
      <w:marBottom w:val="0"/>
      <w:divBdr>
        <w:top w:val="none" w:sz="0" w:space="0" w:color="auto"/>
        <w:left w:val="none" w:sz="0" w:space="0" w:color="auto"/>
        <w:bottom w:val="none" w:sz="0" w:space="0" w:color="auto"/>
        <w:right w:val="none" w:sz="0" w:space="0" w:color="auto"/>
      </w:divBdr>
    </w:div>
    <w:div w:id="1875537932">
      <w:bodyDiv w:val="1"/>
      <w:marLeft w:val="0"/>
      <w:marRight w:val="0"/>
      <w:marTop w:val="0"/>
      <w:marBottom w:val="0"/>
      <w:divBdr>
        <w:top w:val="none" w:sz="0" w:space="0" w:color="auto"/>
        <w:left w:val="none" w:sz="0" w:space="0" w:color="auto"/>
        <w:bottom w:val="none" w:sz="0" w:space="0" w:color="auto"/>
        <w:right w:val="none" w:sz="0" w:space="0" w:color="auto"/>
      </w:divBdr>
    </w:div>
    <w:div w:id="1879314244">
      <w:bodyDiv w:val="1"/>
      <w:marLeft w:val="0"/>
      <w:marRight w:val="0"/>
      <w:marTop w:val="0"/>
      <w:marBottom w:val="0"/>
      <w:divBdr>
        <w:top w:val="none" w:sz="0" w:space="0" w:color="auto"/>
        <w:left w:val="none" w:sz="0" w:space="0" w:color="auto"/>
        <w:bottom w:val="none" w:sz="0" w:space="0" w:color="auto"/>
        <w:right w:val="none" w:sz="0" w:space="0" w:color="auto"/>
      </w:divBdr>
    </w:div>
    <w:div w:id="1879464814">
      <w:bodyDiv w:val="1"/>
      <w:marLeft w:val="0"/>
      <w:marRight w:val="0"/>
      <w:marTop w:val="0"/>
      <w:marBottom w:val="0"/>
      <w:divBdr>
        <w:top w:val="none" w:sz="0" w:space="0" w:color="auto"/>
        <w:left w:val="none" w:sz="0" w:space="0" w:color="auto"/>
        <w:bottom w:val="none" w:sz="0" w:space="0" w:color="auto"/>
        <w:right w:val="none" w:sz="0" w:space="0" w:color="auto"/>
      </w:divBdr>
    </w:div>
    <w:div w:id="1880244250">
      <w:bodyDiv w:val="1"/>
      <w:marLeft w:val="0"/>
      <w:marRight w:val="0"/>
      <w:marTop w:val="0"/>
      <w:marBottom w:val="0"/>
      <w:divBdr>
        <w:top w:val="none" w:sz="0" w:space="0" w:color="auto"/>
        <w:left w:val="none" w:sz="0" w:space="0" w:color="auto"/>
        <w:bottom w:val="none" w:sz="0" w:space="0" w:color="auto"/>
        <w:right w:val="none" w:sz="0" w:space="0" w:color="auto"/>
      </w:divBdr>
    </w:div>
    <w:div w:id="1881282011">
      <w:bodyDiv w:val="1"/>
      <w:marLeft w:val="0"/>
      <w:marRight w:val="0"/>
      <w:marTop w:val="0"/>
      <w:marBottom w:val="0"/>
      <w:divBdr>
        <w:top w:val="none" w:sz="0" w:space="0" w:color="auto"/>
        <w:left w:val="none" w:sz="0" w:space="0" w:color="auto"/>
        <w:bottom w:val="none" w:sz="0" w:space="0" w:color="auto"/>
        <w:right w:val="none" w:sz="0" w:space="0" w:color="auto"/>
      </w:divBdr>
    </w:div>
    <w:div w:id="1881701343">
      <w:bodyDiv w:val="1"/>
      <w:marLeft w:val="0"/>
      <w:marRight w:val="0"/>
      <w:marTop w:val="0"/>
      <w:marBottom w:val="0"/>
      <w:divBdr>
        <w:top w:val="none" w:sz="0" w:space="0" w:color="auto"/>
        <w:left w:val="none" w:sz="0" w:space="0" w:color="auto"/>
        <w:bottom w:val="none" w:sz="0" w:space="0" w:color="auto"/>
        <w:right w:val="none" w:sz="0" w:space="0" w:color="auto"/>
      </w:divBdr>
    </w:div>
    <w:div w:id="1895656885">
      <w:bodyDiv w:val="1"/>
      <w:marLeft w:val="0"/>
      <w:marRight w:val="0"/>
      <w:marTop w:val="0"/>
      <w:marBottom w:val="0"/>
      <w:divBdr>
        <w:top w:val="none" w:sz="0" w:space="0" w:color="auto"/>
        <w:left w:val="none" w:sz="0" w:space="0" w:color="auto"/>
        <w:bottom w:val="none" w:sz="0" w:space="0" w:color="auto"/>
        <w:right w:val="none" w:sz="0" w:space="0" w:color="auto"/>
      </w:divBdr>
    </w:div>
    <w:div w:id="1905948276">
      <w:bodyDiv w:val="1"/>
      <w:marLeft w:val="0"/>
      <w:marRight w:val="0"/>
      <w:marTop w:val="0"/>
      <w:marBottom w:val="0"/>
      <w:divBdr>
        <w:top w:val="none" w:sz="0" w:space="0" w:color="auto"/>
        <w:left w:val="none" w:sz="0" w:space="0" w:color="auto"/>
        <w:bottom w:val="none" w:sz="0" w:space="0" w:color="auto"/>
        <w:right w:val="none" w:sz="0" w:space="0" w:color="auto"/>
      </w:divBdr>
    </w:div>
    <w:div w:id="1906332392">
      <w:bodyDiv w:val="1"/>
      <w:marLeft w:val="0"/>
      <w:marRight w:val="0"/>
      <w:marTop w:val="0"/>
      <w:marBottom w:val="0"/>
      <w:divBdr>
        <w:top w:val="none" w:sz="0" w:space="0" w:color="auto"/>
        <w:left w:val="none" w:sz="0" w:space="0" w:color="auto"/>
        <w:bottom w:val="none" w:sz="0" w:space="0" w:color="auto"/>
        <w:right w:val="none" w:sz="0" w:space="0" w:color="auto"/>
      </w:divBdr>
    </w:div>
    <w:div w:id="1909270464">
      <w:bodyDiv w:val="1"/>
      <w:marLeft w:val="0"/>
      <w:marRight w:val="0"/>
      <w:marTop w:val="0"/>
      <w:marBottom w:val="0"/>
      <w:divBdr>
        <w:top w:val="none" w:sz="0" w:space="0" w:color="auto"/>
        <w:left w:val="none" w:sz="0" w:space="0" w:color="auto"/>
        <w:bottom w:val="none" w:sz="0" w:space="0" w:color="auto"/>
        <w:right w:val="none" w:sz="0" w:space="0" w:color="auto"/>
      </w:divBdr>
    </w:div>
    <w:div w:id="1915117238">
      <w:bodyDiv w:val="1"/>
      <w:marLeft w:val="0"/>
      <w:marRight w:val="0"/>
      <w:marTop w:val="0"/>
      <w:marBottom w:val="0"/>
      <w:divBdr>
        <w:top w:val="none" w:sz="0" w:space="0" w:color="auto"/>
        <w:left w:val="none" w:sz="0" w:space="0" w:color="auto"/>
        <w:bottom w:val="none" w:sz="0" w:space="0" w:color="auto"/>
        <w:right w:val="none" w:sz="0" w:space="0" w:color="auto"/>
      </w:divBdr>
    </w:div>
    <w:div w:id="1916629330">
      <w:bodyDiv w:val="1"/>
      <w:marLeft w:val="0"/>
      <w:marRight w:val="0"/>
      <w:marTop w:val="0"/>
      <w:marBottom w:val="0"/>
      <w:divBdr>
        <w:top w:val="none" w:sz="0" w:space="0" w:color="auto"/>
        <w:left w:val="none" w:sz="0" w:space="0" w:color="auto"/>
        <w:bottom w:val="none" w:sz="0" w:space="0" w:color="auto"/>
        <w:right w:val="none" w:sz="0" w:space="0" w:color="auto"/>
      </w:divBdr>
    </w:div>
    <w:div w:id="1918008542">
      <w:bodyDiv w:val="1"/>
      <w:marLeft w:val="0"/>
      <w:marRight w:val="0"/>
      <w:marTop w:val="0"/>
      <w:marBottom w:val="0"/>
      <w:divBdr>
        <w:top w:val="none" w:sz="0" w:space="0" w:color="auto"/>
        <w:left w:val="none" w:sz="0" w:space="0" w:color="auto"/>
        <w:bottom w:val="none" w:sz="0" w:space="0" w:color="auto"/>
        <w:right w:val="none" w:sz="0" w:space="0" w:color="auto"/>
      </w:divBdr>
    </w:div>
    <w:div w:id="1923948259">
      <w:bodyDiv w:val="1"/>
      <w:marLeft w:val="0"/>
      <w:marRight w:val="0"/>
      <w:marTop w:val="0"/>
      <w:marBottom w:val="0"/>
      <w:divBdr>
        <w:top w:val="none" w:sz="0" w:space="0" w:color="auto"/>
        <w:left w:val="none" w:sz="0" w:space="0" w:color="auto"/>
        <w:bottom w:val="none" w:sz="0" w:space="0" w:color="auto"/>
        <w:right w:val="none" w:sz="0" w:space="0" w:color="auto"/>
      </w:divBdr>
    </w:div>
    <w:div w:id="1924759201">
      <w:bodyDiv w:val="1"/>
      <w:marLeft w:val="0"/>
      <w:marRight w:val="0"/>
      <w:marTop w:val="0"/>
      <w:marBottom w:val="0"/>
      <w:divBdr>
        <w:top w:val="none" w:sz="0" w:space="0" w:color="auto"/>
        <w:left w:val="none" w:sz="0" w:space="0" w:color="auto"/>
        <w:bottom w:val="none" w:sz="0" w:space="0" w:color="auto"/>
        <w:right w:val="none" w:sz="0" w:space="0" w:color="auto"/>
      </w:divBdr>
    </w:div>
    <w:div w:id="1927300890">
      <w:bodyDiv w:val="1"/>
      <w:marLeft w:val="0"/>
      <w:marRight w:val="0"/>
      <w:marTop w:val="0"/>
      <w:marBottom w:val="0"/>
      <w:divBdr>
        <w:top w:val="none" w:sz="0" w:space="0" w:color="auto"/>
        <w:left w:val="none" w:sz="0" w:space="0" w:color="auto"/>
        <w:bottom w:val="none" w:sz="0" w:space="0" w:color="auto"/>
        <w:right w:val="none" w:sz="0" w:space="0" w:color="auto"/>
      </w:divBdr>
    </w:div>
    <w:div w:id="1932348362">
      <w:bodyDiv w:val="1"/>
      <w:marLeft w:val="0"/>
      <w:marRight w:val="0"/>
      <w:marTop w:val="0"/>
      <w:marBottom w:val="0"/>
      <w:divBdr>
        <w:top w:val="none" w:sz="0" w:space="0" w:color="auto"/>
        <w:left w:val="none" w:sz="0" w:space="0" w:color="auto"/>
        <w:bottom w:val="none" w:sz="0" w:space="0" w:color="auto"/>
        <w:right w:val="none" w:sz="0" w:space="0" w:color="auto"/>
      </w:divBdr>
    </w:div>
    <w:div w:id="1936789859">
      <w:bodyDiv w:val="1"/>
      <w:marLeft w:val="0"/>
      <w:marRight w:val="0"/>
      <w:marTop w:val="0"/>
      <w:marBottom w:val="0"/>
      <w:divBdr>
        <w:top w:val="none" w:sz="0" w:space="0" w:color="auto"/>
        <w:left w:val="none" w:sz="0" w:space="0" w:color="auto"/>
        <w:bottom w:val="none" w:sz="0" w:space="0" w:color="auto"/>
        <w:right w:val="none" w:sz="0" w:space="0" w:color="auto"/>
      </w:divBdr>
    </w:div>
    <w:div w:id="1939175417">
      <w:bodyDiv w:val="1"/>
      <w:marLeft w:val="0"/>
      <w:marRight w:val="0"/>
      <w:marTop w:val="0"/>
      <w:marBottom w:val="0"/>
      <w:divBdr>
        <w:top w:val="none" w:sz="0" w:space="0" w:color="auto"/>
        <w:left w:val="none" w:sz="0" w:space="0" w:color="auto"/>
        <w:bottom w:val="none" w:sz="0" w:space="0" w:color="auto"/>
        <w:right w:val="none" w:sz="0" w:space="0" w:color="auto"/>
      </w:divBdr>
    </w:div>
    <w:div w:id="1946616705">
      <w:bodyDiv w:val="1"/>
      <w:marLeft w:val="0"/>
      <w:marRight w:val="0"/>
      <w:marTop w:val="0"/>
      <w:marBottom w:val="0"/>
      <w:divBdr>
        <w:top w:val="none" w:sz="0" w:space="0" w:color="auto"/>
        <w:left w:val="none" w:sz="0" w:space="0" w:color="auto"/>
        <w:bottom w:val="none" w:sz="0" w:space="0" w:color="auto"/>
        <w:right w:val="none" w:sz="0" w:space="0" w:color="auto"/>
      </w:divBdr>
    </w:div>
    <w:div w:id="1948386836">
      <w:bodyDiv w:val="1"/>
      <w:marLeft w:val="0"/>
      <w:marRight w:val="0"/>
      <w:marTop w:val="0"/>
      <w:marBottom w:val="0"/>
      <w:divBdr>
        <w:top w:val="none" w:sz="0" w:space="0" w:color="auto"/>
        <w:left w:val="none" w:sz="0" w:space="0" w:color="auto"/>
        <w:bottom w:val="none" w:sz="0" w:space="0" w:color="auto"/>
        <w:right w:val="none" w:sz="0" w:space="0" w:color="auto"/>
      </w:divBdr>
    </w:div>
    <w:div w:id="1948586753">
      <w:bodyDiv w:val="1"/>
      <w:marLeft w:val="0"/>
      <w:marRight w:val="0"/>
      <w:marTop w:val="0"/>
      <w:marBottom w:val="0"/>
      <w:divBdr>
        <w:top w:val="none" w:sz="0" w:space="0" w:color="auto"/>
        <w:left w:val="none" w:sz="0" w:space="0" w:color="auto"/>
        <w:bottom w:val="none" w:sz="0" w:space="0" w:color="auto"/>
        <w:right w:val="none" w:sz="0" w:space="0" w:color="auto"/>
      </w:divBdr>
    </w:div>
    <w:div w:id="1960799310">
      <w:bodyDiv w:val="1"/>
      <w:marLeft w:val="0"/>
      <w:marRight w:val="0"/>
      <w:marTop w:val="0"/>
      <w:marBottom w:val="0"/>
      <w:divBdr>
        <w:top w:val="none" w:sz="0" w:space="0" w:color="auto"/>
        <w:left w:val="none" w:sz="0" w:space="0" w:color="auto"/>
        <w:bottom w:val="none" w:sz="0" w:space="0" w:color="auto"/>
        <w:right w:val="none" w:sz="0" w:space="0" w:color="auto"/>
      </w:divBdr>
    </w:div>
    <w:div w:id="1961958693">
      <w:bodyDiv w:val="1"/>
      <w:marLeft w:val="0"/>
      <w:marRight w:val="0"/>
      <w:marTop w:val="0"/>
      <w:marBottom w:val="0"/>
      <w:divBdr>
        <w:top w:val="none" w:sz="0" w:space="0" w:color="auto"/>
        <w:left w:val="none" w:sz="0" w:space="0" w:color="auto"/>
        <w:bottom w:val="none" w:sz="0" w:space="0" w:color="auto"/>
        <w:right w:val="none" w:sz="0" w:space="0" w:color="auto"/>
      </w:divBdr>
    </w:div>
    <w:div w:id="1967925907">
      <w:bodyDiv w:val="1"/>
      <w:marLeft w:val="0"/>
      <w:marRight w:val="0"/>
      <w:marTop w:val="0"/>
      <w:marBottom w:val="0"/>
      <w:divBdr>
        <w:top w:val="none" w:sz="0" w:space="0" w:color="auto"/>
        <w:left w:val="none" w:sz="0" w:space="0" w:color="auto"/>
        <w:bottom w:val="none" w:sz="0" w:space="0" w:color="auto"/>
        <w:right w:val="none" w:sz="0" w:space="0" w:color="auto"/>
      </w:divBdr>
    </w:div>
    <w:div w:id="1975331884">
      <w:bodyDiv w:val="1"/>
      <w:marLeft w:val="0"/>
      <w:marRight w:val="0"/>
      <w:marTop w:val="0"/>
      <w:marBottom w:val="0"/>
      <w:divBdr>
        <w:top w:val="none" w:sz="0" w:space="0" w:color="auto"/>
        <w:left w:val="none" w:sz="0" w:space="0" w:color="auto"/>
        <w:bottom w:val="none" w:sz="0" w:space="0" w:color="auto"/>
        <w:right w:val="none" w:sz="0" w:space="0" w:color="auto"/>
      </w:divBdr>
    </w:div>
    <w:div w:id="1977297225">
      <w:bodyDiv w:val="1"/>
      <w:marLeft w:val="0"/>
      <w:marRight w:val="0"/>
      <w:marTop w:val="0"/>
      <w:marBottom w:val="0"/>
      <w:divBdr>
        <w:top w:val="none" w:sz="0" w:space="0" w:color="auto"/>
        <w:left w:val="none" w:sz="0" w:space="0" w:color="auto"/>
        <w:bottom w:val="none" w:sz="0" w:space="0" w:color="auto"/>
        <w:right w:val="none" w:sz="0" w:space="0" w:color="auto"/>
      </w:divBdr>
    </w:div>
    <w:div w:id="1979260611">
      <w:bodyDiv w:val="1"/>
      <w:marLeft w:val="0"/>
      <w:marRight w:val="0"/>
      <w:marTop w:val="0"/>
      <w:marBottom w:val="0"/>
      <w:divBdr>
        <w:top w:val="none" w:sz="0" w:space="0" w:color="auto"/>
        <w:left w:val="none" w:sz="0" w:space="0" w:color="auto"/>
        <w:bottom w:val="none" w:sz="0" w:space="0" w:color="auto"/>
        <w:right w:val="none" w:sz="0" w:space="0" w:color="auto"/>
      </w:divBdr>
    </w:div>
    <w:div w:id="1979676391">
      <w:bodyDiv w:val="1"/>
      <w:marLeft w:val="0"/>
      <w:marRight w:val="0"/>
      <w:marTop w:val="0"/>
      <w:marBottom w:val="0"/>
      <w:divBdr>
        <w:top w:val="none" w:sz="0" w:space="0" w:color="auto"/>
        <w:left w:val="none" w:sz="0" w:space="0" w:color="auto"/>
        <w:bottom w:val="none" w:sz="0" w:space="0" w:color="auto"/>
        <w:right w:val="none" w:sz="0" w:space="0" w:color="auto"/>
      </w:divBdr>
    </w:div>
    <w:div w:id="1988438084">
      <w:bodyDiv w:val="1"/>
      <w:marLeft w:val="0"/>
      <w:marRight w:val="0"/>
      <w:marTop w:val="0"/>
      <w:marBottom w:val="0"/>
      <w:divBdr>
        <w:top w:val="none" w:sz="0" w:space="0" w:color="auto"/>
        <w:left w:val="none" w:sz="0" w:space="0" w:color="auto"/>
        <w:bottom w:val="none" w:sz="0" w:space="0" w:color="auto"/>
        <w:right w:val="none" w:sz="0" w:space="0" w:color="auto"/>
      </w:divBdr>
    </w:div>
    <w:div w:id="1992756443">
      <w:bodyDiv w:val="1"/>
      <w:marLeft w:val="0"/>
      <w:marRight w:val="0"/>
      <w:marTop w:val="0"/>
      <w:marBottom w:val="0"/>
      <w:divBdr>
        <w:top w:val="none" w:sz="0" w:space="0" w:color="auto"/>
        <w:left w:val="none" w:sz="0" w:space="0" w:color="auto"/>
        <w:bottom w:val="none" w:sz="0" w:space="0" w:color="auto"/>
        <w:right w:val="none" w:sz="0" w:space="0" w:color="auto"/>
      </w:divBdr>
    </w:div>
    <w:div w:id="1994988093">
      <w:bodyDiv w:val="1"/>
      <w:marLeft w:val="0"/>
      <w:marRight w:val="0"/>
      <w:marTop w:val="0"/>
      <w:marBottom w:val="0"/>
      <w:divBdr>
        <w:top w:val="none" w:sz="0" w:space="0" w:color="auto"/>
        <w:left w:val="none" w:sz="0" w:space="0" w:color="auto"/>
        <w:bottom w:val="none" w:sz="0" w:space="0" w:color="auto"/>
        <w:right w:val="none" w:sz="0" w:space="0" w:color="auto"/>
      </w:divBdr>
      <w:divsChild>
        <w:div w:id="603345943">
          <w:marLeft w:val="0"/>
          <w:marRight w:val="0"/>
          <w:marTop w:val="0"/>
          <w:marBottom w:val="0"/>
          <w:divBdr>
            <w:top w:val="none" w:sz="0" w:space="0" w:color="auto"/>
            <w:left w:val="none" w:sz="0" w:space="0" w:color="auto"/>
            <w:bottom w:val="none" w:sz="0" w:space="0" w:color="auto"/>
            <w:right w:val="none" w:sz="0" w:space="0" w:color="auto"/>
          </w:divBdr>
        </w:div>
      </w:divsChild>
    </w:div>
    <w:div w:id="1998803420">
      <w:bodyDiv w:val="1"/>
      <w:marLeft w:val="0"/>
      <w:marRight w:val="0"/>
      <w:marTop w:val="0"/>
      <w:marBottom w:val="0"/>
      <w:divBdr>
        <w:top w:val="none" w:sz="0" w:space="0" w:color="auto"/>
        <w:left w:val="none" w:sz="0" w:space="0" w:color="auto"/>
        <w:bottom w:val="none" w:sz="0" w:space="0" w:color="auto"/>
        <w:right w:val="none" w:sz="0" w:space="0" w:color="auto"/>
      </w:divBdr>
    </w:div>
    <w:div w:id="2005278082">
      <w:bodyDiv w:val="1"/>
      <w:marLeft w:val="0"/>
      <w:marRight w:val="0"/>
      <w:marTop w:val="0"/>
      <w:marBottom w:val="0"/>
      <w:divBdr>
        <w:top w:val="none" w:sz="0" w:space="0" w:color="auto"/>
        <w:left w:val="none" w:sz="0" w:space="0" w:color="auto"/>
        <w:bottom w:val="none" w:sz="0" w:space="0" w:color="auto"/>
        <w:right w:val="none" w:sz="0" w:space="0" w:color="auto"/>
      </w:divBdr>
    </w:div>
    <w:div w:id="2005546849">
      <w:bodyDiv w:val="1"/>
      <w:marLeft w:val="0"/>
      <w:marRight w:val="0"/>
      <w:marTop w:val="0"/>
      <w:marBottom w:val="0"/>
      <w:divBdr>
        <w:top w:val="none" w:sz="0" w:space="0" w:color="auto"/>
        <w:left w:val="none" w:sz="0" w:space="0" w:color="auto"/>
        <w:bottom w:val="none" w:sz="0" w:space="0" w:color="auto"/>
        <w:right w:val="none" w:sz="0" w:space="0" w:color="auto"/>
      </w:divBdr>
    </w:div>
    <w:div w:id="2006587257">
      <w:bodyDiv w:val="1"/>
      <w:marLeft w:val="0"/>
      <w:marRight w:val="0"/>
      <w:marTop w:val="0"/>
      <w:marBottom w:val="0"/>
      <w:divBdr>
        <w:top w:val="none" w:sz="0" w:space="0" w:color="auto"/>
        <w:left w:val="none" w:sz="0" w:space="0" w:color="auto"/>
        <w:bottom w:val="none" w:sz="0" w:space="0" w:color="auto"/>
        <w:right w:val="none" w:sz="0" w:space="0" w:color="auto"/>
      </w:divBdr>
    </w:div>
    <w:div w:id="2009213660">
      <w:bodyDiv w:val="1"/>
      <w:marLeft w:val="0"/>
      <w:marRight w:val="0"/>
      <w:marTop w:val="0"/>
      <w:marBottom w:val="0"/>
      <w:divBdr>
        <w:top w:val="none" w:sz="0" w:space="0" w:color="auto"/>
        <w:left w:val="none" w:sz="0" w:space="0" w:color="auto"/>
        <w:bottom w:val="none" w:sz="0" w:space="0" w:color="auto"/>
        <w:right w:val="none" w:sz="0" w:space="0" w:color="auto"/>
      </w:divBdr>
    </w:div>
    <w:div w:id="2011447537">
      <w:bodyDiv w:val="1"/>
      <w:marLeft w:val="0"/>
      <w:marRight w:val="0"/>
      <w:marTop w:val="0"/>
      <w:marBottom w:val="0"/>
      <w:divBdr>
        <w:top w:val="none" w:sz="0" w:space="0" w:color="auto"/>
        <w:left w:val="none" w:sz="0" w:space="0" w:color="auto"/>
        <w:bottom w:val="none" w:sz="0" w:space="0" w:color="auto"/>
        <w:right w:val="none" w:sz="0" w:space="0" w:color="auto"/>
      </w:divBdr>
    </w:div>
    <w:div w:id="2026245151">
      <w:bodyDiv w:val="1"/>
      <w:marLeft w:val="0"/>
      <w:marRight w:val="0"/>
      <w:marTop w:val="0"/>
      <w:marBottom w:val="0"/>
      <w:divBdr>
        <w:top w:val="none" w:sz="0" w:space="0" w:color="auto"/>
        <w:left w:val="none" w:sz="0" w:space="0" w:color="auto"/>
        <w:bottom w:val="none" w:sz="0" w:space="0" w:color="auto"/>
        <w:right w:val="none" w:sz="0" w:space="0" w:color="auto"/>
      </w:divBdr>
    </w:div>
    <w:div w:id="2029914981">
      <w:bodyDiv w:val="1"/>
      <w:marLeft w:val="0"/>
      <w:marRight w:val="0"/>
      <w:marTop w:val="0"/>
      <w:marBottom w:val="0"/>
      <w:divBdr>
        <w:top w:val="none" w:sz="0" w:space="0" w:color="auto"/>
        <w:left w:val="none" w:sz="0" w:space="0" w:color="auto"/>
        <w:bottom w:val="none" w:sz="0" w:space="0" w:color="auto"/>
        <w:right w:val="none" w:sz="0" w:space="0" w:color="auto"/>
      </w:divBdr>
    </w:div>
    <w:div w:id="2032683040">
      <w:bodyDiv w:val="1"/>
      <w:marLeft w:val="0"/>
      <w:marRight w:val="0"/>
      <w:marTop w:val="0"/>
      <w:marBottom w:val="0"/>
      <w:divBdr>
        <w:top w:val="none" w:sz="0" w:space="0" w:color="auto"/>
        <w:left w:val="none" w:sz="0" w:space="0" w:color="auto"/>
        <w:bottom w:val="none" w:sz="0" w:space="0" w:color="auto"/>
        <w:right w:val="none" w:sz="0" w:space="0" w:color="auto"/>
      </w:divBdr>
    </w:div>
    <w:div w:id="2043089441">
      <w:bodyDiv w:val="1"/>
      <w:marLeft w:val="0"/>
      <w:marRight w:val="0"/>
      <w:marTop w:val="0"/>
      <w:marBottom w:val="0"/>
      <w:divBdr>
        <w:top w:val="none" w:sz="0" w:space="0" w:color="auto"/>
        <w:left w:val="none" w:sz="0" w:space="0" w:color="auto"/>
        <w:bottom w:val="none" w:sz="0" w:space="0" w:color="auto"/>
        <w:right w:val="none" w:sz="0" w:space="0" w:color="auto"/>
      </w:divBdr>
    </w:div>
    <w:div w:id="2046100809">
      <w:bodyDiv w:val="1"/>
      <w:marLeft w:val="0"/>
      <w:marRight w:val="0"/>
      <w:marTop w:val="0"/>
      <w:marBottom w:val="0"/>
      <w:divBdr>
        <w:top w:val="none" w:sz="0" w:space="0" w:color="auto"/>
        <w:left w:val="none" w:sz="0" w:space="0" w:color="auto"/>
        <w:bottom w:val="none" w:sz="0" w:space="0" w:color="auto"/>
        <w:right w:val="none" w:sz="0" w:space="0" w:color="auto"/>
      </w:divBdr>
    </w:div>
    <w:div w:id="2046249102">
      <w:bodyDiv w:val="1"/>
      <w:marLeft w:val="0"/>
      <w:marRight w:val="0"/>
      <w:marTop w:val="0"/>
      <w:marBottom w:val="0"/>
      <w:divBdr>
        <w:top w:val="none" w:sz="0" w:space="0" w:color="auto"/>
        <w:left w:val="none" w:sz="0" w:space="0" w:color="auto"/>
        <w:bottom w:val="none" w:sz="0" w:space="0" w:color="auto"/>
        <w:right w:val="none" w:sz="0" w:space="0" w:color="auto"/>
      </w:divBdr>
    </w:div>
    <w:div w:id="2050909783">
      <w:bodyDiv w:val="1"/>
      <w:marLeft w:val="0"/>
      <w:marRight w:val="0"/>
      <w:marTop w:val="0"/>
      <w:marBottom w:val="0"/>
      <w:divBdr>
        <w:top w:val="none" w:sz="0" w:space="0" w:color="auto"/>
        <w:left w:val="none" w:sz="0" w:space="0" w:color="auto"/>
        <w:bottom w:val="none" w:sz="0" w:space="0" w:color="auto"/>
        <w:right w:val="none" w:sz="0" w:space="0" w:color="auto"/>
      </w:divBdr>
    </w:div>
    <w:div w:id="2053920726">
      <w:bodyDiv w:val="1"/>
      <w:marLeft w:val="0"/>
      <w:marRight w:val="0"/>
      <w:marTop w:val="0"/>
      <w:marBottom w:val="0"/>
      <w:divBdr>
        <w:top w:val="none" w:sz="0" w:space="0" w:color="auto"/>
        <w:left w:val="none" w:sz="0" w:space="0" w:color="auto"/>
        <w:bottom w:val="none" w:sz="0" w:space="0" w:color="auto"/>
        <w:right w:val="none" w:sz="0" w:space="0" w:color="auto"/>
      </w:divBdr>
    </w:div>
    <w:div w:id="2055812079">
      <w:bodyDiv w:val="1"/>
      <w:marLeft w:val="0"/>
      <w:marRight w:val="0"/>
      <w:marTop w:val="0"/>
      <w:marBottom w:val="0"/>
      <w:divBdr>
        <w:top w:val="none" w:sz="0" w:space="0" w:color="auto"/>
        <w:left w:val="none" w:sz="0" w:space="0" w:color="auto"/>
        <w:bottom w:val="none" w:sz="0" w:space="0" w:color="auto"/>
        <w:right w:val="none" w:sz="0" w:space="0" w:color="auto"/>
      </w:divBdr>
    </w:div>
    <w:div w:id="2064324094">
      <w:bodyDiv w:val="1"/>
      <w:marLeft w:val="0"/>
      <w:marRight w:val="0"/>
      <w:marTop w:val="0"/>
      <w:marBottom w:val="0"/>
      <w:divBdr>
        <w:top w:val="none" w:sz="0" w:space="0" w:color="auto"/>
        <w:left w:val="none" w:sz="0" w:space="0" w:color="auto"/>
        <w:bottom w:val="none" w:sz="0" w:space="0" w:color="auto"/>
        <w:right w:val="none" w:sz="0" w:space="0" w:color="auto"/>
      </w:divBdr>
    </w:div>
    <w:div w:id="2072148416">
      <w:bodyDiv w:val="1"/>
      <w:marLeft w:val="0"/>
      <w:marRight w:val="0"/>
      <w:marTop w:val="0"/>
      <w:marBottom w:val="0"/>
      <w:divBdr>
        <w:top w:val="none" w:sz="0" w:space="0" w:color="auto"/>
        <w:left w:val="none" w:sz="0" w:space="0" w:color="auto"/>
        <w:bottom w:val="none" w:sz="0" w:space="0" w:color="auto"/>
        <w:right w:val="none" w:sz="0" w:space="0" w:color="auto"/>
      </w:divBdr>
    </w:div>
    <w:div w:id="2075813886">
      <w:bodyDiv w:val="1"/>
      <w:marLeft w:val="0"/>
      <w:marRight w:val="0"/>
      <w:marTop w:val="0"/>
      <w:marBottom w:val="0"/>
      <w:divBdr>
        <w:top w:val="none" w:sz="0" w:space="0" w:color="auto"/>
        <w:left w:val="none" w:sz="0" w:space="0" w:color="auto"/>
        <w:bottom w:val="none" w:sz="0" w:space="0" w:color="auto"/>
        <w:right w:val="none" w:sz="0" w:space="0" w:color="auto"/>
      </w:divBdr>
    </w:div>
    <w:div w:id="2084837588">
      <w:bodyDiv w:val="1"/>
      <w:marLeft w:val="0"/>
      <w:marRight w:val="0"/>
      <w:marTop w:val="0"/>
      <w:marBottom w:val="0"/>
      <w:divBdr>
        <w:top w:val="none" w:sz="0" w:space="0" w:color="auto"/>
        <w:left w:val="none" w:sz="0" w:space="0" w:color="auto"/>
        <w:bottom w:val="none" w:sz="0" w:space="0" w:color="auto"/>
        <w:right w:val="none" w:sz="0" w:space="0" w:color="auto"/>
      </w:divBdr>
    </w:div>
    <w:div w:id="2085100331">
      <w:bodyDiv w:val="1"/>
      <w:marLeft w:val="0"/>
      <w:marRight w:val="0"/>
      <w:marTop w:val="0"/>
      <w:marBottom w:val="0"/>
      <w:divBdr>
        <w:top w:val="none" w:sz="0" w:space="0" w:color="auto"/>
        <w:left w:val="none" w:sz="0" w:space="0" w:color="auto"/>
        <w:bottom w:val="none" w:sz="0" w:space="0" w:color="auto"/>
        <w:right w:val="none" w:sz="0" w:space="0" w:color="auto"/>
      </w:divBdr>
    </w:div>
    <w:div w:id="2101364112">
      <w:bodyDiv w:val="1"/>
      <w:marLeft w:val="0"/>
      <w:marRight w:val="0"/>
      <w:marTop w:val="0"/>
      <w:marBottom w:val="0"/>
      <w:divBdr>
        <w:top w:val="none" w:sz="0" w:space="0" w:color="auto"/>
        <w:left w:val="none" w:sz="0" w:space="0" w:color="auto"/>
        <w:bottom w:val="none" w:sz="0" w:space="0" w:color="auto"/>
        <w:right w:val="none" w:sz="0" w:space="0" w:color="auto"/>
      </w:divBdr>
    </w:div>
    <w:div w:id="2102024996">
      <w:bodyDiv w:val="1"/>
      <w:marLeft w:val="0"/>
      <w:marRight w:val="0"/>
      <w:marTop w:val="0"/>
      <w:marBottom w:val="0"/>
      <w:divBdr>
        <w:top w:val="none" w:sz="0" w:space="0" w:color="auto"/>
        <w:left w:val="none" w:sz="0" w:space="0" w:color="auto"/>
        <w:bottom w:val="none" w:sz="0" w:space="0" w:color="auto"/>
        <w:right w:val="none" w:sz="0" w:space="0" w:color="auto"/>
      </w:divBdr>
    </w:div>
    <w:div w:id="2102211646">
      <w:bodyDiv w:val="1"/>
      <w:marLeft w:val="0"/>
      <w:marRight w:val="0"/>
      <w:marTop w:val="0"/>
      <w:marBottom w:val="0"/>
      <w:divBdr>
        <w:top w:val="none" w:sz="0" w:space="0" w:color="auto"/>
        <w:left w:val="none" w:sz="0" w:space="0" w:color="auto"/>
        <w:bottom w:val="none" w:sz="0" w:space="0" w:color="auto"/>
        <w:right w:val="none" w:sz="0" w:space="0" w:color="auto"/>
      </w:divBdr>
    </w:div>
    <w:div w:id="2102799050">
      <w:bodyDiv w:val="1"/>
      <w:marLeft w:val="0"/>
      <w:marRight w:val="0"/>
      <w:marTop w:val="0"/>
      <w:marBottom w:val="0"/>
      <w:divBdr>
        <w:top w:val="none" w:sz="0" w:space="0" w:color="auto"/>
        <w:left w:val="none" w:sz="0" w:space="0" w:color="auto"/>
        <w:bottom w:val="none" w:sz="0" w:space="0" w:color="auto"/>
        <w:right w:val="none" w:sz="0" w:space="0" w:color="auto"/>
      </w:divBdr>
    </w:div>
    <w:div w:id="2104957330">
      <w:bodyDiv w:val="1"/>
      <w:marLeft w:val="0"/>
      <w:marRight w:val="0"/>
      <w:marTop w:val="0"/>
      <w:marBottom w:val="0"/>
      <w:divBdr>
        <w:top w:val="none" w:sz="0" w:space="0" w:color="auto"/>
        <w:left w:val="none" w:sz="0" w:space="0" w:color="auto"/>
        <w:bottom w:val="none" w:sz="0" w:space="0" w:color="auto"/>
        <w:right w:val="none" w:sz="0" w:space="0" w:color="auto"/>
      </w:divBdr>
    </w:div>
    <w:div w:id="2117871506">
      <w:bodyDiv w:val="1"/>
      <w:marLeft w:val="0"/>
      <w:marRight w:val="0"/>
      <w:marTop w:val="0"/>
      <w:marBottom w:val="0"/>
      <w:divBdr>
        <w:top w:val="none" w:sz="0" w:space="0" w:color="auto"/>
        <w:left w:val="none" w:sz="0" w:space="0" w:color="auto"/>
        <w:bottom w:val="none" w:sz="0" w:space="0" w:color="auto"/>
        <w:right w:val="none" w:sz="0" w:space="0" w:color="auto"/>
      </w:divBdr>
    </w:div>
    <w:div w:id="2121874972">
      <w:bodyDiv w:val="1"/>
      <w:marLeft w:val="0"/>
      <w:marRight w:val="0"/>
      <w:marTop w:val="0"/>
      <w:marBottom w:val="0"/>
      <w:divBdr>
        <w:top w:val="none" w:sz="0" w:space="0" w:color="auto"/>
        <w:left w:val="none" w:sz="0" w:space="0" w:color="auto"/>
        <w:bottom w:val="none" w:sz="0" w:space="0" w:color="auto"/>
        <w:right w:val="none" w:sz="0" w:space="0" w:color="auto"/>
      </w:divBdr>
    </w:div>
    <w:div w:id="2122216923">
      <w:bodyDiv w:val="1"/>
      <w:marLeft w:val="0"/>
      <w:marRight w:val="0"/>
      <w:marTop w:val="0"/>
      <w:marBottom w:val="0"/>
      <w:divBdr>
        <w:top w:val="none" w:sz="0" w:space="0" w:color="auto"/>
        <w:left w:val="none" w:sz="0" w:space="0" w:color="auto"/>
        <w:bottom w:val="none" w:sz="0" w:space="0" w:color="auto"/>
        <w:right w:val="none" w:sz="0" w:space="0" w:color="auto"/>
      </w:divBdr>
    </w:div>
    <w:div w:id="2130585558">
      <w:bodyDiv w:val="1"/>
      <w:marLeft w:val="0"/>
      <w:marRight w:val="0"/>
      <w:marTop w:val="0"/>
      <w:marBottom w:val="0"/>
      <w:divBdr>
        <w:top w:val="none" w:sz="0" w:space="0" w:color="auto"/>
        <w:left w:val="none" w:sz="0" w:space="0" w:color="auto"/>
        <w:bottom w:val="none" w:sz="0" w:space="0" w:color="auto"/>
        <w:right w:val="none" w:sz="0" w:space="0" w:color="auto"/>
      </w:divBdr>
    </w:div>
    <w:div w:id="2132281056">
      <w:bodyDiv w:val="1"/>
      <w:marLeft w:val="0"/>
      <w:marRight w:val="0"/>
      <w:marTop w:val="0"/>
      <w:marBottom w:val="0"/>
      <w:divBdr>
        <w:top w:val="none" w:sz="0" w:space="0" w:color="auto"/>
        <w:left w:val="none" w:sz="0" w:space="0" w:color="auto"/>
        <w:bottom w:val="none" w:sz="0" w:space="0" w:color="auto"/>
        <w:right w:val="none" w:sz="0" w:space="0" w:color="auto"/>
      </w:divBdr>
    </w:div>
    <w:div w:id="2137791447">
      <w:bodyDiv w:val="1"/>
      <w:marLeft w:val="0"/>
      <w:marRight w:val="0"/>
      <w:marTop w:val="0"/>
      <w:marBottom w:val="0"/>
      <w:divBdr>
        <w:top w:val="none" w:sz="0" w:space="0" w:color="auto"/>
        <w:left w:val="none" w:sz="0" w:space="0" w:color="auto"/>
        <w:bottom w:val="none" w:sz="0" w:space="0" w:color="auto"/>
        <w:right w:val="none" w:sz="0" w:space="0" w:color="auto"/>
      </w:divBdr>
    </w:div>
    <w:div w:id="214558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43928-FF38-412D-9AE9-46DC0FEC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982</TotalTime>
  <Pages>8</Pages>
  <Words>2263</Words>
  <Characters>12904</Characters>
  <Application>Microsoft Office Word</Application>
  <DocSecurity>0</DocSecurity>
  <Lines>107</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Phiếu học tập tuần toán 7</vt:lpstr>
    </vt:vector>
  </TitlesOfParts>
  <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Bình Bùi Chí</dc:creator>
  <cp:lastModifiedBy>Bình Bùi Chí</cp:lastModifiedBy>
  <cp:revision>95</cp:revision>
  <cp:lastPrinted>2022-09-06T14:32:00Z</cp:lastPrinted>
  <dcterms:created xsi:type="dcterms:W3CDTF">2022-07-09T14:40:00Z</dcterms:created>
  <dcterms:modified xsi:type="dcterms:W3CDTF">2024-05-14T14:12:00Z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