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4CD" w:rsidRPr="002A3115" w:rsidRDefault="00E254CD" w:rsidP="00ED224F">
      <w:pPr>
        <w:rPr>
          <w:rFonts w:ascii="Times New Roman" w:hAnsi="Times New Roman" w:cs="Times New Roman"/>
          <w:sz w:val="28"/>
          <w:szCs w:val="28"/>
        </w:rPr>
      </w:pPr>
      <w:r w:rsidRPr="002A3115">
        <w:rPr>
          <w:rFonts w:ascii="Times New Roman" w:hAnsi="Times New Roman" w:cs="Times New Roman"/>
          <w:sz w:val="28"/>
          <w:szCs w:val="28"/>
        </w:rPr>
        <w:t xml:space="preserve">Ngày soạn: </w:t>
      </w:r>
      <w:r w:rsidR="002A3115" w:rsidRPr="002A3115">
        <w:rPr>
          <w:rFonts w:ascii="Times New Roman" w:hAnsi="Times New Roman" w:cs="Times New Roman"/>
          <w:sz w:val="28"/>
          <w:szCs w:val="28"/>
        </w:rPr>
        <w:t>…/…/….</w:t>
      </w:r>
    </w:p>
    <w:p w:rsidR="00E254CD" w:rsidRPr="001770AA" w:rsidRDefault="00E254CD" w:rsidP="00E254CD">
      <w:pPr>
        <w:spacing w:after="10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sz w:val="28"/>
          <w:szCs w:val="28"/>
        </w:rPr>
        <w:t xml:space="preserve">Ngày dạy: .../.../...                        </w:t>
      </w:r>
    </w:p>
    <w:p w:rsidR="00D25352" w:rsidRDefault="00E254CD" w:rsidP="00D25352">
      <w:pPr>
        <w:spacing w:after="10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="00581DF5" w:rsidRPr="001770A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</w:t>
      </w:r>
      <w:r w:rsidRPr="001770A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770AA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CHỦ ĐỀ:</w:t>
      </w:r>
      <w:r w:rsidRPr="001770AA">
        <w:rPr>
          <w:rFonts w:ascii="Times New Roman" w:eastAsia="Times New Roman" w:hAnsi="Times New Roman" w:cs="Times New Roman"/>
          <w:b/>
          <w:sz w:val="28"/>
          <w:szCs w:val="28"/>
        </w:rPr>
        <w:t xml:space="preserve">  PHÉP </w:t>
      </w:r>
      <w:r w:rsidR="00581DF5" w:rsidRPr="001770AA">
        <w:rPr>
          <w:rFonts w:ascii="Times New Roman" w:eastAsia="Times New Roman" w:hAnsi="Times New Roman" w:cs="Times New Roman"/>
          <w:b/>
          <w:sz w:val="28"/>
          <w:szCs w:val="28"/>
        </w:rPr>
        <w:t>NHÂN</w:t>
      </w:r>
      <w:r w:rsidRPr="001770AA">
        <w:rPr>
          <w:rFonts w:ascii="Times New Roman" w:eastAsia="Times New Roman" w:hAnsi="Times New Roman" w:cs="Times New Roman"/>
          <w:b/>
          <w:sz w:val="28"/>
          <w:szCs w:val="28"/>
        </w:rPr>
        <w:t xml:space="preserve"> SỐ NGUYÊN</w:t>
      </w:r>
      <w:r w:rsidR="008C56F6" w:rsidRPr="001770AA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E254CD" w:rsidRPr="00D25352" w:rsidRDefault="00E254CD" w:rsidP="00D25352">
      <w:pPr>
        <w:spacing w:after="10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 xml:space="preserve">I. </w:t>
      </w:r>
      <w:r w:rsidRPr="001770AA">
        <w:rPr>
          <w:rFonts w:ascii="Times New Roman" w:eastAsia="Times New Roman" w:hAnsi="Times New Roman" w:cs="Times New Roman"/>
          <w:b/>
          <w:bCs/>
          <w:sz w:val="26"/>
          <w:szCs w:val="26"/>
        </w:rPr>
        <w:t>MỤC TIÊU:</w:t>
      </w:r>
    </w:p>
    <w:p w:rsidR="00E254CD" w:rsidRPr="001770AA" w:rsidRDefault="00E254CD" w:rsidP="00E254CD">
      <w:pPr>
        <w:tabs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1.</w:t>
      </w:r>
      <w:r w:rsidRPr="001770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Yêu cầu cần đạt</w:t>
      </w:r>
      <w:r w:rsidRPr="001770AA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:</w:t>
      </w:r>
    </w:p>
    <w:p w:rsidR="00C75D32" w:rsidRPr="001770AA" w:rsidRDefault="00C75D32" w:rsidP="00C75D32">
      <w:pPr>
        <w:tabs>
          <w:tab w:val="center" w:pos="5400"/>
          <w:tab w:val="left" w:pos="7169"/>
        </w:tabs>
        <w:spacing w:before="120" w:after="120" w:line="360" w:lineRule="auto"/>
        <w:jc w:val="both"/>
        <w:rPr>
          <w:rFonts w:ascii="Times New Roman" w:hAnsi="Times New Roman"/>
          <w:b/>
          <w:i/>
          <w:sz w:val="28"/>
          <w:szCs w:val="28"/>
          <w:lang w:val="nl-NL"/>
        </w:rPr>
      </w:pPr>
      <w:r w:rsidRPr="001770AA">
        <w:rPr>
          <w:rFonts w:ascii="Times New Roman" w:hAnsi="Times New Roman"/>
          <w:sz w:val="28"/>
          <w:szCs w:val="28"/>
          <w:lang w:val="nl-NL"/>
        </w:rPr>
        <w:t>Sau khi học xong bài này HS</w:t>
      </w:r>
    </w:p>
    <w:p w:rsidR="00C75D32" w:rsidRPr="001770AA" w:rsidRDefault="00C75D32" w:rsidP="00C75D32">
      <w:pPr>
        <w:tabs>
          <w:tab w:val="center" w:pos="5400"/>
          <w:tab w:val="left" w:pos="7169"/>
        </w:tabs>
        <w:spacing w:before="120" w:after="120" w:line="360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1770AA">
        <w:rPr>
          <w:rFonts w:ascii="Times New Roman" w:hAnsi="Times New Roman"/>
          <w:b/>
          <w:i/>
          <w:sz w:val="28"/>
          <w:szCs w:val="28"/>
          <w:lang w:val="nl-NL"/>
        </w:rPr>
        <w:t xml:space="preserve">- </w:t>
      </w:r>
      <w:r w:rsidRPr="001770AA">
        <w:rPr>
          <w:rFonts w:ascii="Times New Roman" w:hAnsi="Times New Roman"/>
          <w:sz w:val="28"/>
          <w:szCs w:val="28"/>
          <w:lang w:val="nl-NL"/>
        </w:rPr>
        <w:t>Nhận biết được quy tắc nhân hai số nguyên.</w:t>
      </w:r>
    </w:p>
    <w:p w:rsidR="00C75D32" w:rsidRPr="001770AA" w:rsidRDefault="00C75D32" w:rsidP="00C75D32">
      <w:pPr>
        <w:tabs>
          <w:tab w:val="center" w:pos="5400"/>
          <w:tab w:val="left" w:pos="7169"/>
        </w:tabs>
        <w:spacing w:before="120" w:after="120" w:line="360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1770AA">
        <w:rPr>
          <w:rFonts w:ascii="Times New Roman" w:hAnsi="Times New Roman"/>
          <w:sz w:val="28"/>
          <w:szCs w:val="28"/>
          <w:lang w:val="nl-NL"/>
        </w:rPr>
        <w:t>- Nhận biết được các tính chất của phép nhân số nguyên.</w:t>
      </w:r>
    </w:p>
    <w:p w:rsidR="00C75D32" w:rsidRPr="001770AA" w:rsidRDefault="00C75D32" w:rsidP="00C75D32">
      <w:pPr>
        <w:tabs>
          <w:tab w:val="center" w:pos="5400"/>
          <w:tab w:val="left" w:pos="7169"/>
        </w:tabs>
        <w:spacing w:before="120" w:after="120" w:line="360" w:lineRule="auto"/>
        <w:jc w:val="both"/>
        <w:rPr>
          <w:rFonts w:ascii="Times New Roman" w:hAnsi="Times New Roman"/>
          <w:b/>
          <w:sz w:val="28"/>
          <w:szCs w:val="28"/>
          <w:u w:val="single"/>
          <w:lang w:val="nl-NL"/>
        </w:rPr>
      </w:pPr>
      <w:r w:rsidRPr="001770AA">
        <w:rPr>
          <w:rFonts w:ascii="Times New Roman" w:hAnsi="Times New Roman"/>
          <w:b/>
          <w:sz w:val="28"/>
          <w:szCs w:val="28"/>
          <w:u w:val="single"/>
          <w:lang w:val="nl-NL"/>
        </w:rPr>
        <w:t xml:space="preserve">2. Năng lực </w:t>
      </w:r>
    </w:p>
    <w:p w:rsidR="00C75D32" w:rsidRPr="001770AA" w:rsidRDefault="00C75D32" w:rsidP="00C75D32">
      <w:pPr>
        <w:pStyle w:val="Header"/>
        <w:tabs>
          <w:tab w:val="clear" w:pos="4320"/>
          <w:tab w:val="left" w:pos="7169"/>
        </w:tabs>
        <w:spacing w:before="120" w:after="120" w:line="360" w:lineRule="auto"/>
        <w:jc w:val="both"/>
        <w:rPr>
          <w:rFonts w:ascii="Times New Roman" w:hAnsi="Times New Roman"/>
          <w:b/>
          <w:sz w:val="28"/>
          <w:szCs w:val="28"/>
          <w:lang w:val="nl-NL"/>
        </w:rPr>
      </w:pPr>
      <w:r w:rsidRPr="001770AA">
        <w:rPr>
          <w:rFonts w:ascii="Times New Roman" w:hAnsi="Times New Roman"/>
          <w:b/>
          <w:sz w:val="28"/>
          <w:szCs w:val="28"/>
          <w:lang w:val="nl-NL"/>
        </w:rPr>
        <w:t>- Năng lực riêng:</w:t>
      </w:r>
    </w:p>
    <w:p w:rsidR="00C75D32" w:rsidRPr="001770AA" w:rsidRDefault="00C75D32" w:rsidP="00C75D32">
      <w:pPr>
        <w:pStyle w:val="Header"/>
        <w:tabs>
          <w:tab w:val="clear" w:pos="4320"/>
          <w:tab w:val="left" w:pos="7169"/>
        </w:tabs>
        <w:spacing w:before="120" w:after="120" w:line="360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1770AA">
        <w:rPr>
          <w:rFonts w:ascii="Times New Roman" w:hAnsi="Times New Roman"/>
          <w:b/>
          <w:sz w:val="28"/>
          <w:szCs w:val="28"/>
          <w:lang w:val="nl-NL"/>
        </w:rPr>
        <w:t xml:space="preserve">+ </w:t>
      </w:r>
      <w:r w:rsidRPr="001770AA">
        <w:rPr>
          <w:rFonts w:ascii="Times New Roman" w:hAnsi="Times New Roman"/>
          <w:sz w:val="28"/>
          <w:szCs w:val="28"/>
          <w:lang w:val="nl-NL"/>
        </w:rPr>
        <w:t>Thực hiện được phép nhân số nguyên.</w:t>
      </w:r>
    </w:p>
    <w:p w:rsidR="00C75D32" w:rsidRPr="001770AA" w:rsidRDefault="00C75D32" w:rsidP="00C75D32">
      <w:pPr>
        <w:pStyle w:val="Header"/>
        <w:tabs>
          <w:tab w:val="clear" w:pos="4320"/>
          <w:tab w:val="left" w:pos="7169"/>
        </w:tabs>
        <w:spacing w:before="120" w:after="120" w:line="360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1770AA">
        <w:rPr>
          <w:rFonts w:ascii="Times New Roman" w:hAnsi="Times New Roman"/>
          <w:sz w:val="28"/>
          <w:szCs w:val="28"/>
          <w:lang w:val="nl-NL"/>
        </w:rPr>
        <w:t>+ Vận dụng được các tính chất của phép nhân để tính nhẩm, tính hợp lí.</w:t>
      </w:r>
    </w:p>
    <w:p w:rsidR="00C75D32" w:rsidRPr="001770AA" w:rsidRDefault="00C75D32" w:rsidP="00C75D32">
      <w:pPr>
        <w:pStyle w:val="Header"/>
        <w:tabs>
          <w:tab w:val="clear" w:pos="4320"/>
          <w:tab w:val="left" w:pos="7169"/>
        </w:tabs>
        <w:spacing w:before="120" w:after="120" w:line="360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1770AA">
        <w:rPr>
          <w:rFonts w:ascii="Times New Roman" w:hAnsi="Times New Roman"/>
          <w:sz w:val="28"/>
          <w:szCs w:val="28"/>
          <w:lang w:val="nl-NL"/>
        </w:rPr>
        <w:t>+ Giải được một số bài toán có nội dung thực tiễn  sử dụng các phép tính cộng, trừ, và nhân số nguyên</w:t>
      </w:r>
    </w:p>
    <w:p w:rsidR="00C75D32" w:rsidRPr="001770AA" w:rsidRDefault="00C75D32" w:rsidP="00C75D32">
      <w:pPr>
        <w:pStyle w:val="Header"/>
        <w:tabs>
          <w:tab w:val="clear" w:pos="4320"/>
          <w:tab w:val="left" w:pos="7169"/>
        </w:tabs>
        <w:spacing w:before="120" w:after="120" w:line="360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1770AA">
        <w:rPr>
          <w:rFonts w:ascii="Times New Roman" w:hAnsi="Times New Roman"/>
          <w:b/>
          <w:sz w:val="28"/>
          <w:szCs w:val="28"/>
          <w:lang w:val="nl-NL"/>
        </w:rPr>
        <w:t xml:space="preserve">- Năng lực chung: </w:t>
      </w:r>
      <w:r w:rsidRPr="001770AA">
        <w:rPr>
          <w:rFonts w:ascii="Times New Roman" w:hAnsi="Times New Roman"/>
          <w:sz w:val="28"/>
          <w:szCs w:val="28"/>
          <w:lang w:val="nl-NL"/>
        </w:rPr>
        <w:t>Năng lực tư duy và lập luận toán học; năng lực giao tiếp toán học tự học; năng lực giải quyết vấn đề toán học, năng lực tư duy sáng tạo, năng lực hợp tác.</w:t>
      </w:r>
    </w:p>
    <w:p w:rsidR="00C75D32" w:rsidRPr="001770AA" w:rsidRDefault="00C75D32" w:rsidP="00C75D32">
      <w:pPr>
        <w:pStyle w:val="Header"/>
        <w:tabs>
          <w:tab w:val="clear" w:pos="4320"/>
          <w:tab w:val="left" w:pos="7169"/>
        </w:tabs>
        <w:spacing w:before="120" w:after="120" w:line="360" w:lineRule="auto"/>
        <w:jc w:val="both"/>
        <w:rPr>
          <w:rFonts w:ascii="Times New Roman" w:hAnsi="Times New Roman"/>
          <w:sz w:val="28"/>
          <w:szCs w:val="28"/>
          <w:u w:val="single"/>
          <w:lang w:val="nl-NL"/>
        </w:rPr>
      </w:pPr>
      <w:r w:rsidRPr="001770AA">
        <w:rPr>
          <w:rFonts w:ascii="Times New Roman" w:hAnsi="Times New Roman"/>
          <w:b/>
          <w:sz w:val="28"/>
          <w:szCs w:val="28"/>
          <w:u w:val="single"/>
          <w:lang w:val="nl-NL"/>
        </w:rPr>
        <w:t>3. Phẩm chất</w:t>
      </w:r>
    </w:p>
    <w:p w:rsidR="00C75D32" w:rsidRPr="001770AA" w:rsidRDefault="00C75D32" w:rsidP="00C75D32">
      <w:pPr>
        <w:pStyle w:val="Header"/>
        <w:tabs>
          <w:tab w:val="clear" w:pos="4320"/>
          <w:tab w:val="left" w:pos="7169"/>
        </w:tabs>
        <w:spacing w:before="120" w:after="120" w:line="360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1770AA">
        <w:rPr>
          <w:rFonts w:ascii="Times New Roman" w:hAnsi="Times New Roman"/>
          <w:b/>
          <w:sz w:val="28"/>
          <w:szCs w:val="28"/>
          <w:lang w:val="nl-NL"/>
        </w:rPr>
        <w:t>-  Phẩm chất:</w:t>
      </w:r>
      <w:r w:rsidRPr="001770AA">
        <w:rPr>
          <w:rFonts w:ascii="Times New Roman" w:hAnsi="Times New Roman"/>
          <w:sz w:val="28"/>
          <w:szCs w:val="28"/>
          <w:lang w:val="nl-NL"/>
        </w:rPr>
        <w:t xml:space="preserve"> Bồi dưỡng hứng thú học tập, ý thức làm việc nhóm, ý thức tìm tòi, khám phá và sáng tạo cho HS =&gt; độc lập, tự tin và tự chủ.</w:t>
      </w:r>
    </w:p>
    <w:p w:rsidR="00E254CD" w:rsidRPr="001770AA" w:rsidRDefault="00E254CD" w:rsidP="00E254CD">
      <w:pPr>
        <w:tabs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1770AA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II. THIẾT BỊ DẠY HỌC VÀ HỌC LIỆU</w:t>
      </w:r>
      <w:r w:rsidRPr="001770AA">
        <w:rPr>
          <w:rFonts w:ascii="Times New Roman" w:eastAsia="Times New Roman" w:hAnsi="Times New Roman" w:cs="Times New Roman"/>
          <w:b/>
          <w:bCs/>
          <w:sz w:val="26"/>
          <w:szCs w:val="26"/>
        </w:rPr>
        <w:t>:</w:t>
      </w:r>
    </w:p>
    <w:p w:rsidR="00E254CD" w:rsidRPr="001770AA" w:rsidRDefault="00E254CD" w:rsidP="00E254CD">
      <w:pPr>
        <w:tabs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/>
          <w:sz w:val="28"/>
          <w:szCs w:val="28"/>
        </w:rPr>
        <w:t>1. G</w:t>
      </w:r>
      <w:r w:rsidR="008C56F6" w:rsidRPr="001770AA">
        <w:rPr>
          <w:rFonts w:ascii="Times New Roman" w:eastAsia="Times New Roman" w:hAnsi="Times New Roman" w:cs="Times New Roman"/>
          <w:b/>
          <w:sz w:val="28"/>
          <w:szCs w:val="28"/>
        </w:rPr>
        <w:t>v</w:t>
      </w:r>
      <w:r w:rsidRPr="001770AA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>Giáo án, phiếu học tập,</w:t>
      </w:r>
      <w:r w:rsidR="008C56F6"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>máy chiếu,</w:t>
      </w:r>
      <w:r w:rsidR="008C56F6"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>phấn các màu, TL tham khảo 100 đề thi HSG cấp huyện …</w:t>
      </w:r>
    </w:p>
    <w:p w:rsidR="00E254CD" w:rsidRPr="001770AA" w:rsidRDefault="00E254CD" w:rsidP="00E254CD">
      <w:pPr>
        <w:tabs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/>
          <w:sz w:val="28"/>
          <w:szCs w:val="28"/>
        </w:rPr>
        <w:t>2. H</w:t>
      </w:r>
      <w:r w:rsidR="008C56F6" w:rsidRPr="001770AA">
        <w:rPr>
          <w:rFonts w:ascii="Times New Roman" w:eastAsia="Times New Roman" w:hAnsi="Times New Roman" w:cs="Times New Roman"/>
          <w:b/>
          <w:sz w:val="28"/>
          <w:szCs w:val="28"/>
        </w:rPr>
        <w:t>s</w:t>
      </w:r>
      <w:r w:rsidRPr="001770AA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1770AA">
        <w:rPr>
          <w:rFonts w:ascii="Times New Roman" w:eastAsia="Times New Roman" w:hAnsi="Times New Roman" w:cs="Times New Roman"/>
          <w:sz w:val="28"/>
          <w:szCs w:val="28"/>
        </w:rPr>
        <w:t>Vở,</w:t>
      </w:r>
      <w:r w:rsidR="008C56F6" w:rsidRPr="001770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770AA">
        <w:rPr>
          <w:rFonts w:ascii="Times New Roman" w:eastAsia="Times New Roman" w:hAnsi="Times New Roman" w:cs="Times New Roman"/>
          <w:sz w:val="28"/>
          <w:szCs w:val="28"/>
        </w:rPr>
        <w:t>nháp,</w:t>
      </w:r>
      <w:r w:rsidR="008C56F6" w:rsidRPr="001770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770AA">
        <w:rPr>
          <w:rFonts w:ascii="Times New Roman" w:eastAsia="Times New Roman" w:hAnsi="Times New Roman" w:cs="Times New Roman"/>
          <w:sz w:val="28"/>
          <w:szCs w:val="28"/>
        </w:rPr>
        <w:t>bút, chuẩn bị trước bài theo phiếu giao trên nhóm Toán 6 ra nháp.</w:t>
      </w:r>
    </w:p>
    <w:p w:rsidR="00E254CD" w:rsidRPr="001770AA" w:rsidRDefault="00E254CD" w:rsidP="00E254CD">
      <w:pPr>
        <w:tabs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1770AA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lastRenderedPageBreak/>
        <w:t>III. TIẾN TRÌNH DẠY HỌC</w:t>
      </w:r>
      <w:r w:rsidRPr="001770AA">
        <w:rPr>
          <w:rFonts w:ascii="Times New Roman" w:eastAsia="Times New Roman" w:hAnsi="Times New Roman" w:cs="Times New Roman"/>
          <w:b/>
          <w:bCs/>
          <w:sz w:val="26"/>
          <w:szCs w:val="26"/>
        </w:rPr>
        <w:t>:</w:t>
      </w:r>
    </w:p>
    <w:p w:rsidR="00E254CD" w:rsidRPr="001770AA" w:rsidRDefault="00A5229A" w:rsidP="00861701">
      <w:pPr>
        <w:tabs>
          <w:tab w:val="left" w:pos="72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1770AA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 xml:space="preserve">  </w:t>
      </w:r>
      <w:r w:rsidR="00E254CD" w:rsidRPr="001770AA">
        <w:rPr>
          <w:rFonts w:ascii="Times New Roman" w:eastAsia="Times New Roman" w:hAnsi="Times New Roman" w:cs="Times New Roman"/>
          <w:b/>
          <w:sz w:val="28"/>
          <w:szCs w:val="28"/>
          <w:u w:val="single"/>
          <w:lang w:val="pt-BR"/>
        </w:rPr>
        <w:t>BUỔI 1</w:t>
      </w:r>
      <w:r w:rsidR="00861701" w:rsidRPr="001770AA">
        <w:rPr>
          <w:rFonts w:ascii="Times New Roman" w:eastAsia="Times New Roman" w:hAnsi="Times New Roman" w:cs="Times New Roman"/>
          <w:b/>
          <w:sz w:val="28"/>
          <w:szCs w:val="28"/>
          <w:u w:val="single"/>
          <w:lang w:val="pt-BR"/>
        </w:rPr>
        <w:t>:</w:t>
      </w:r>
      <w:r w:rsidR="00861701" w:rsidRPr="001770AA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 </w:t>
      </w:r>
      <w:r w:rsidR="00861701" w:rsidRPr="001770AA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(Toán cơ bản)</w:t>
      </w:r>
    </w:p>
    <w:p w:rsidR="00E254CD" w:rsidRPr="001770AA" w:rsidRDefault="00E254CD" w:rsidP="00E254C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/>
          <w:i/>
          <w:sz w:val="28"/>
          <w:szCs w:val="28"/>
          <w:lang w:val="vi-VN"/>
        </w:rPr>
        <w:t xml:space="preserve">a) Mục </w:t>
      </w:r>
      <w:r w:rsidRPr="001770AA">
        <w:rPr>
          <w:rFonts w:ascii="Times New Roman" w:eastAsia="Times New Roman" w:hAnsi="Times New Roman" w:cs="Times New Roman"/>
          <w:b/>
          <w:i/>
          <w:sz w:val="28"/>
          <w:szCs w:val="28"/>
        </w:rPr>
        <w:t>tiêu</w:t>
      </w:r>
      <w:r w:rsidRPr="001770AA">
        <w:rPr>
          <w:rFonts w:ascii="Times New Roman" w:eastAsia="Times New Roman" w:hAnsi="Times New Roman" w:cs="Times New Roman"/>
          <w:b/>
          <w:i/>
          <w:sz w:val="28"/>
          <w:szCs w:val="28"/>
          <w:lang w:val="vi-VN"/>
        </w:rPr>
        <w:t>:</w:t>
      </w:r>
      <w:r w:rsidRPr="001770A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1770AA">
        <w:rPr>
          <w:rFonts w:ascii="Times New Roman" w:eastAsia="Times New Roman" w:hAnsi="Times New Roman" w:cs="Times New Roman"/>
          <w:sz w:val="28"/>
          <w:szCs w:val="28"/>
        </w:rPr>
        <w:t>H</w:t>
      </w:r>
      <w:r w:rsidR="008C56F6" w:rsidRPr="001770AA">
        <w:rPr>
          <w:rFonts w:ascii="Times New Roman" w:eastAsia="Times New Roman" w:hAnsi="Times New Roman" w:cs="Times New Roman"/>
          <w:sz w:val="28"/>
          <w:szCs w:val="28"/>
        </w:rPr>
        <w:t>s</w:t>
      </w:r>
      <w:r w:rsidRPr="001770AA">
        <w:rPr>
          <w:rFonts w:ascii="Times New Roman" w:eastAsia="Times New Roman" w:hAnsi="Times New Roman" w:cs="Times New Roman"/>
          <w:sz w:val="28"/>
          <w:szCs w:val="28"/>
        </w:rPr>
        <w:t xml:space="preserve"> được củng cố kiến thức và rèn kĩ năng giải toán.</w:t>
      </w:r>
    </w:p>
    <w:p w:rsidR="00E254CD" w:rsidRPr="001770AA" w:rsidRDefault="00E254CD" w:rsidP="00E254CD">
      <w:pPr>
        <w:tabs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/>
          <w:i/>
          <w:sz w:val="28"/>
          <w:szCs w:val="28"/>
          <w:lang w:val="vi-VN"/>
        </w:rPr>
        <w:t>b) Nội dung:</w:t>
      </w:r>
      <w:r w:rsidRPr="001770AA">
        <w:rPr>
          <w:rFonts w:ascii="Times New Roman" w:eastAsia="Times New Roman" w:hAnsi="Times New Roman" w:cs="Times New Roman"/>
          <w:sz w:val="28"/>
          <w:szCs w:val="28"/>
        </w:rPr>
        <w:t xml:space="preserve"> Phiếu 01</w:t>
      </w:r>
      <w:r w:rsidR="00674D31" w:rsidRPr="001770A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552925" w:rsidRPr="001770AA">
        <w:rPr>
          <w:rFonts w:ascii="Times New Roman" w:eastAsia="Times New Roman" w:hAnsi="Times New Roman" w:cs="Times New Roman"/>
          <w:sz w:val="28"/>
          <w:szCs w:val="28"/>
        </w:rPr>
        <w:t>Phép nhân số nguyên</w:t>
      </w:r>
      <w:r w:rsidR="00674D31" w:rsidRPr="001770A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254CD" w:rsidRPr="001770AA" w:rsidRDefault="00E254CD" w:rsidP="00E254CD">
      <w:pPr>
        <w:tabs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/>
          <w:i/>
          <w:sz w:val="28"/>
          <w:szCs w:val="28"/>
          <w:lang w:val="vi-VN"/>
        </w:rPr>
        <w:t>c) Sản phẩm:</w:t>
      </w:r>
      <w:r w:rsidRPr="001770A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1770AA">
        <w:rPr>
          <w:rFonts w:ascii="Times New Roman" w:eastAsia="Times New Roman" w:hAnsi="Times New Roman" w:cs="Times New Roman"/>
          <w:bCs/>
          <w:iCs/>
          <w:sz w:val="28"/>
          <w:szCs w:val="28"/>
        </w:rPr>
        <w:t>H</w:t>
      </w:r>
      <w:r w:rsidR="00674D31" w:rsidRPr="001770AA">
        <w:rPr>
          <w:rFonts w:ascii="Times New Roman" w:eastAsia="Times New Roman" w:hAnsi="Times New Roman" w:cs="Times New Roman"/>
          <w:bCs/>
          <w:iCs/>
          <w:sz w:val="28"/>
          <w:szCs w:val="28"/>
        </w:rPr>
        <w:t>s</w:t>
      </w:r>
      <w:r w:rsidRPr="001770A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giải đáp những bài tập G</w:t>
      </w:r>
      <w:r w:rsidR="00674D31" w:rsidRPr="001770AA">
        <w:rPr>
          <w:rFonts w:ascii="Times New Roman" w:eastAsia="Times New Roman" w:hAnsi="Times New Roman" w:cs="Times New Roman"/>
          <w:bCs/>
          <w:iCs/>
          <w:sz w:val="28"/>
          <w:szCs w:val="28"/>
        </w:rPr>
        <w:t>v</w:t>
      </w:r>
      <w:r w:rsidRPr="001770A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giao trên phiếu. </w:t>
      </w:r>
    </w:p>
    <w:p w:rsidR="00E254CD" w:rsidRPr="001770AA" w:rsidRDefault="00E254CD" w:rsidP="00674D31">
      <w:pPr>
        <w:tabs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/>
          <w:i/>
          <w:sz w:val="28"/>
          <w:szCs w:val="28"/>
          <w:lang w:val="vi-VN"/>
        </w:rPr>
        <w:t xml:space="preserve">d) </w:t>
      </w:r>
      <w:r w:rsidRPr="001770AA">
        <w:rPr>
          <w:rFonts w:ascii="Times New Roman" w:eastAsia="Times New Roman" w:hAnsi="Times New Roman" w:cs="Times New Roman"/>
          <w:b/>
          <w:i/>
          <w:sz w:val="28"/>
          <w:szCs w:val="28"/>
        </w:rPr>
        <w:t>Tổ chức</w:t>
      </w:r>
      <w:r w:rsidRPr="001770AA">
        <w:rPr>
          <w:rFonts w:ascii="Times New Roman" w:eastAsia="Times New Roman" w:hAnsi="Times New Roman" w:cs="Times New Roman"/>
          <w:b/>
          <w:i/>
          <w:sz w:val="28"/>
          <w:szCs w:val="28"/>
          <w:lang w:val="vi-VN"/>
        </w:rPr>
        <w:t xml:space="preserve"> thực hiện</w:t>
      </w:r>
      <w:r w:rsidRPr="001770AA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678"/>
      </w:tblGrid>
      <w:tr w:rsidR="00D25352" w:rsidRPr="001770AA" w:rsidTr="00D25352">
        <w:tc>
          <w:tcPr>
            <w:tcW w:w="4786" w:type="dxa"/>
          </w:tcPr>
          <w:p w:rsidR="00D25352" w:rsidRPr="001770AA" w:rsidRDefault="00D25352" w:rsidP="00674D31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770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Hoạt động của Gv.</w:t>
            </w:r>
          </w:p>
        </w:tc>
        <w:tc>
          <w:tcPr>
            <w:tcW w:w="4678" w:type="dxa"/>
          </w:tcPr>
          <w:p w:rsidR="00D25352" w:rsidRPr="001770AA" w:rsidRDefault="00D25352" w:rsidP="00674D31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770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Hoạt động của Hs.</w:t>
            </w:r>
          </w:p>
        </w:tc>
      </w:tr>
      <w:tr w:rsidR="00D25352" w:rsidRPr="001770AA" w:rsidTr="00D25352">
        <w:tc>
          <w:tcPr>
            <w:tcW w:w="4786" w:type="dxa"/>
          </w:tcPr>
          <w:p w:rsidR="00D25352" w:rsidRPr="00D25352" w:rsidRDefault="00D25352" w:rsidP="00D25352">
            <w:pPr>
              <w:tabs>
                <w:tab w:val="left" w:pos="72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1770AA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Bước 1:</w:t>
            </w:r>
            <w:r w:rsidRPr="001770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Chuyển giao nhiệm vụ.</w:t>
            </w:r>
          </w:p>
          <w:p w:rsidR="00D25352" w:rsidRPr="001770AA" w:rsidRDefault="00D25352" w:rsidP="00D25352">
            <w:pPr>
              <w:tabs>
                <w:tab w:val="left" w:pos="72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0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Gv giao Hs lần lượt làm các bài tập trong phiếu 01.</w:t>
            </w:r>
          </w:p>
        </w:tc>
        <w:tc>
          <w:tcPr>
            <w:tcW w:w="4678" w:type="dxa"/>
          </w:tcPr>
          <w:p w:rsidR="00D25352" w:rsidRPr="001770AA" w:rsidRDefault="00D25352" w:rsidP="00E254CD">
            <w:pPr>
              <w:tabs>
                <w:tab w:val="left" w:pos="720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770AA">
              <w:rPr>
                <w:rFonts w:ascii="Times New Roman" w:eastAsia="Times New Roman" w:hAnsi="Times New Roman" w:cs="Times New Roman"/>
                <w:sz w:val="28"/>
                <w:szCs w:val="28"/>
              </w:rPr>
              <w:t>Nhận nhiệm vụ</w:t>
            </w:r>
          </w:p>
        </w:tc>
      </w:tr>
      <w:tr w:rsidR="00D25352" w:rsidRPr="001770AA" w:rsidTr="00D25352">
        <w:tc>
          <w:tcPr>
            <w:tcW w:w="4786" w:type="dxa"/>
          </w:tcPr>
          <w:p w:rsidR="00D25352" w:rsidRDefault="00D25352" w:rsidP="00D25352">
            <w:pPr>
              <w:tabs>
                <w:tab w:val="left" w:pos="720"/>
              </w:tabs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770AA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Bước</w:t>
            </w:r>
            <w:r w:rsidRPr="001770A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2:</w:t>
            </w:r>
            <w:r w:rsidRPr="001770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Thực hiện nhiệm vụ</w:t>
            </w:r>
            <w:r w:rsidRPr="001770A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  <w:p w:rsidR="00D25352" w:rsidRPr="00D25352" w:rsidRDefault="00D25352" w:rsidP="00D25352">
            <w:pPr>
              <w:tabs>
                <w:tab w:val="left" w:pos="720"/>
              </w:tabs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770AA">
              <w:rPr>
                <w:rFonts w:ascii="Times New Roman" w:eastAsia="Times New Roman" w:hAnsi="Times New Roman" w:cs="Times New Roman"/>
                <w:sz w:val="28"/>
                <w:szCs w:val="28"/>
              </w:rPr>
              <w:t>Theo dõi, đôn đốc, giúp đỡ những Hs còn chưa biết hướng giải.</w:t>
            </w:r>
          </w:p>
          <w:p w:rsidR="00D25352" w:rsidRPr="001770AA" w:rsidRDefault="00D25352" w:rsidP="00E254CD">
            <w:pPr>
              <w:tabs>
                <w:tab w:val="left" w:pos="72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0AA">
              <w:rPr>
                <w:rFonts w:ascii="Times New Roman" w:eastAsia="Times New Roman" w:hAnsi="Times New Roman" w:cs="Times New Roman"/>
                <w:sz w:val="28"/>
                <w:szCs w:val="28"/>
              </w:rPr>
              <w:t>- Phần tự luận cho Hs thảo luận nhóm lần lượt giải các bài tập.</w:t>
            </w:r>
          </w:p>
        </w:tc>
        <w:tc>
          <w:tcPr>
            <w:tcW w:w="4678" w:type="dxa"/>
          </w:tcPr>
          <w:p w:rsidR="00D25352" w:rsidRPr="001770AA" w:rsidRDefault="00D25352" w:rsidP="00E254CD">
            <w:pPr>
              <w:tabs>
                <w:tab w:val="left" w:pos="72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0AA">
              <w:rPr>
                <w:rFonts w:ascii="Times New Roman" w:eastAsia="Times New Roman" w:hAnsi="Times New Roman" w:cs="Times New Roman"/>
                <w:sz w:val="28"/>
                <w:szCs w:val="28"/>
              </w:rPr>
              <w:t>Thực hiện nhiệm vụ theo hướng dẫn của Gv.</w:t>
            </w:r>
          </w:p>
        </w:tc>
      </w:tr>
      <w:tr w:rsidR="00D25352" w:rsidRPr="001770AA" w:rsidTr="00D25352">
        <w:tc>
          <w:tcPr>
            <w:tcW w:w="4786" w:type="dxa"/>
          </w:tcPr>
          <w:p w:rsidR="00D25352" w:rsidRPr="001770AA" w:rsidRDefault="00D25352" w:rsidP="00D25352">
            <w:pPr>
              <w:tabs>
                <w:tab w:val="left" w:pos="720"/>
              </w:tabs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770AA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Bước</w:t>
            </w:r>
            <w:r w:rsidRPr="001770A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3:</w:t>
            </w:r>
            <w:r w:rsidRPr="001770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Báo cáo, Thảo luận</w:t>
            </w:r>
            <w:r w:rsidRPr="001770A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  <w:p w:rsidR="00D25352" w:rsidRPr="001770AA" w:rsidRDefault="00D25352" w:rsidP="00E254CD">
            <w:pPr>
              <w:tabs>
                <w:tab w:val="left" w:pos="72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0AA">
              <w:rPr>
                <w:rFonts w:ascii="Times New Roman" w:eastAsia="Times New Roman" w:hAnsi="Times New Roman" w:cs="Times New Roman"/>
                <w:sz w:val="28"/>
                <w:szCs w:val="28"/>
              </w:rPr>
              <w:t>- Phần trắc nghiệm: Gv gọi các Hs lần lượt đứng tại chỗ trả lời câu hỏi.</w:t>
            </w:r>
          </w:p>
          <w:p w:rsidR="00D25352" w:rsidRPr="001770AA" w:rsidRDefault="00D25352" w:rsidP="00E254CD">
            <w:pPr>
              <w:tabs>
                <w:tab w:val="left" w:pos="72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Phần tự luận: Gv gọi đại diện các nhóm lên bảng trình bày. </w:t>
            </w:r>
          </w:p>
          <w:p w:rsidR="00D25352" w:rsidRPr="001770AA" w:rsidRDefault="00D25352" w:rsidP="00A5229A">
            <w:pPr>
              <w:tabs>
                <w:tab w:val="left" w:pos="72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0AA">
              <w:rPr>
                <w:rFonts w:ascii="Times New Roman" w:eastAsia="Times New Roman" w:hAnsi="Times New Roman" w:cs="Times New Roman"/>
                <w:sz w:val="28"/>
                <w:szCs w:val="28"/>
              </w:rPr>
              <w:t>- Hs lớp theo dõi nhận xét.</w:t>
            </w:r>
          </w:p>
        </w:tc>
        <w:tc>
          <w:tcPr>
            <w:tcW w:w="4678" w:type="dxa"/>
          </w:tcPr>
          <w:p w:rsidR="00D25352" w:rsidRPr="001770AA" w:rsidRDefault="00D25352" w:rsidP="00E254CD">
            <w:pPr>
              <w:tabs>
                <w:tab w:val="left" w:pos="72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0AA">
              <w:rPr>
                <w:rFonts w:ascii="Times New Roman" w:eastAsia="Times New Roman" w:hAnsi="Times New Roman" w:cs="Times New Roman"/>
                <w:sz w:val="28"/>
                <w:szCs w:val="28"/>
              </w:rPr>
              <w:t>- Các Hs theo chỉ định của Gv đứng tại chỗ trả lời phần trắc nghiệm; và trình bày bài đối với phần tự luận.</w:t>
            </w:r>
          </w:p>
          <w:p w:rsidR="00D25352" w:rsidRPr="001770AA" w:rsidRDefault="00D25352" w:rsidP="00E254CD">
            <w:pPr>
              <w:tabs>
                <w:tab w:val="left" w:pos="72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0AA">
              <w:rPr>
                <w:rFonts w:ascii="Times New Roman" w:eastAsia="Times New Roman" w:hAnsi="Times New Roman" w:cs="Times New Roman"/>
                <w:sz w:val="28"/>
                <w:szCs w:val="28"/>
              </w:rPr>
              <w:t>- Mạnh dạn trao đổi, hỏi những nội dung kiến thức chưa hiểu.</w:t>
            </w:r>
          </w:p>
        </w:tc>
      </w:tr>
      <w:tr w:rsidR="00D25352" w:rsidRPr="001770AA" w:rsidTr="00D25352">
        <w:tc>
          <w:tcPr>
            <w:tcW w:w="4786" w:type="dxa"/>
          </w:tcPr>
          <w:p w:rsidR="00D25352" w:rsidRPr="00D25352" w:rsidRDefault="00D25352" w:rsidP="00D25352">
            <w:pPr>
              <w:tabs>
                <w:tab w:val="left" w:pos="720"/>
              </w:tabs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770AA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Bước</w:t>
            </w:r>
            <w:r w:rsidRPr="001770A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4:</w:t>
            </w:r>
            <w:r w:rsidRPr="001770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Kết luận, Nhận định.</w:t>
            </w:r>
          </w:p>
          <w:p w:rsidR="00D25352" w:rsidRPr="001770AA" w:rsidRDefault="00D25352" w:rsidP="00E254CD">
            <w:pPr>
              <w:tabs>
                <w:tab w:val="left" w:pos="72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0AA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chốt kiến thức đã sử dụng trong bài tập và các kiến thức đã được ôn tập trong tiết học này.</w:t>
            </w:r>
          </w:p>
          <w:p w:rsidR="00D25352" w:rsidRPr="001770AA" w:rsidRDefault="00D25352" w:rsidP="00E254CD">
            <w:pPr>
              <w:tabs>
                <w:tab w:val="left" w:pos="72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0AA">
              <w:rPr>
                <w:rFonts w:ascii="Times New Roman" w:eastAsia="Times New Roman" w:hAnsi="Times New Roman" w:cs="Times New Roman"/>
                <w:sz w:val="28"/>
                <w:szCs w:val="28"/>
              </w:rPr>
              <w:t>- Đáp án phiếu 01.</w:t>
            </w:r>
          </w:p>
        </w:tc>
        <w:tc>
          <w:tcPr>
            <w:tcW w:w="4678" w:type="dxa"/>
          </w:tcPr>
          <w:p w:rsidR="00D25352" w:rsidRPr="001770AA" w:rsidRDefault="00D25352" w:rsidP="00D23DF1">
            <w:pPr>
              <w:tabs>
                <w:tab w:val="left" w:pos="72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0AA">
              <w:rPr>
                <w:rFonts w:ascii="Times New Roman" w:eastAsia="Times New Roman" w:hAnsi="Times New Roman" w:cs="Times New Roman"/>
                <w:sz w:val="28"/>
                <w:szCs w:val="28"/>
              </w:rPr>
              <w:t>- Ghi chép bài cẩn thận, rèn luyện chữ viết, hiểu bài.</w:t>
            </w:r>
          </w:p>
        </w:tc>
      </w:tr>
    </w:tbl>
    <w:p w:rsidR="00674D31" w:rsidRPr="001770AA" w:rsidRDefault="00674D31" w:rsidP="00674D31">
      <w:pPr>
        <w:tabs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</w:p>
    <w:p w:rsidR="00E254CD" w:rsidRPr="001770AA" w:rsidRDefault="00A5229A" w:rsidP="00A5229A">
      <w:pPr>
        <w:tabs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pt-BR"/>
        </w:rPr>
      </w:pPr>
      <w:r w:rsidRPr="001770AA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 xml:space="preserve">                                             </w:t>
      </w:r>
      <w:r w:rsidR="00E254CD" w:rsidRPr="001770AA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 xml:space="preserve"> </w:t>
      </w:r>
      <w:r w:rsidR="00E254CD" w:rsidRPr="001770AA">
        <w:rPr>
          <w:rFonts w:ascii="Times New Roman" w:eastAsia="Times New Roman" w:hAnsi="Times New Roman" w:cs="Times New Roman"/>
          <w:b/>
          <w:sz w:val="28"/>
          <w:szCs w:val="28"/>
          <w:u w:val="single"/>
          <w:lang w:val="pt-BR"/>
        </w:rPr>
        <w:t>BUỔI 2</w:t>
      </w:r>
      <w:r w:rsidR="00861701" w:rsidRPr="001770AA">
        <w:rPr>
          <w:rFonts w:ascii="Times New Roman" w:eastAsia="Times New Roman" w:hAnsi="Times New Roman" w:cs="Times New Roman"/>
          <w:b/>
          <w:sz w:val="28"/>
          <w:szCs w:val="28"/>
          <w:u w:val="single"/>
          <w:lang w:val="pt-BR"/>
        </w:rPr>
        <w:t>:</w:t>
      </w:r>
      <w:r w:rsidR="00861701" w:rsidRPr="001770AA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 xml:space="preserve"> (Toán nâng cao)</w:t>
      </w:r>
    </w:p>
    <w:p w:rsidR="00E254CD" w:rsidRPr="001770AA" w:rsidRDefault="00E254CD" w:rsidP="00E254C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/>
          <w:i/>
          <w:sz w:val="28"/>
          <w:szCs w:val="28"/>
          <w:lang w:val="vi-VN"/>
        </w:rPr>
        <w:t xml:space="preserve">a) Mục </w:t>
      </w:r>
      <w:r w:rsidRPr="001770AA">
        <w:rPr>
          <w:rFonts w:ascii="Times New Roman" w:eastAsia="Times New Roman" w:hAnsi="Times New Roman" w:cs="Times New Roman"/>
          <w:b/>
          <w:i/>
          <w:sz w:val="28"/>
          <w:szCs w:val="28"/>
        </w:rPr>
        <w:t>tiêu</w:t>
      </w:r>
      <w:r w:rsidRPr="001770AA">
        <w:rPr>
          <w:rFonts w:ascii="Times New Roman" w:eastAsia="Times New Roman" w:hAnsi="Times New Roman" w:cs="Times New Roman"/>
          <w:b/>
          <w:i/>
          <w:sz w:val="28"/>
          <w:szCs w:val="28"/>
          <w:lang w:val="vi-VN"/>
        </w:rPr>
        <w:t>:</w:t>
      </w:r>
      <w:r w:rsidRPr="001770A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1770AA">
        <w:rPr>
          <w:rFonts w:ascii="Times New Roman" w:eastAsia="Times New Roman" w:hAnsi="Times New Roman" w:cs="Times New Roman"/>
          <w:sz w:val="28"/>
          <w:szCs w:val="28"/>
        </w:rPr>
        <w:t>H</w:t>
      </w:r>
      <w:r w:rsidR="00861701" w:rsidRPr="001770AA">
        <w:rPr>
          <w:rFonts w:ascii="Times New Roman" w:eastAsia="Times New Roman" w:hAnsi="Times New Roman" w:cs="Times New Roman"/>
          <w:sz w:val="28"/>
          <w:szCs w:val="28"/>
        </w:rPr>
        <w:t>s</w:t>
      </w:r>
      <w:r w:rsidRPr="001770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1701" w:rsidRPr="001770AA">
        <w:rPr>
          <w:rFonts w:ascii="Times New Roman" w:eastAsia="Times New Roman" w:hAnsi="Times New Roman" w:cs="Times New Roman"/>
          <w:sz w:val="28"/>
          <w:szCs w:val="28"/>
        </w:rPr>
        <w:t xml:space="preserve">vận dung </w:t>
      </w:r>
      <w:r w:rsidRPr="001770AA">
        <w:rPr>
          <w:rFonts w:ascii="Times New Roman" w:eastAsia="Times New Roman" w:hAnsi="Times New Roman" w:cs="Times New Roman"/>
          <w:sz w:val="28"/>
          <w:szCs w:val="28"/>
        </w:rPr>
        <w:t xml:space="preserve">được </w:t>
      </w:r>
      <w:r w:rsidR="00861701" w:rsidRPr="001770AA">
        <w:rPr>
          <w:rFonts w:ascii="Times New Roman" w:eastAsia="Times New Roman" w:hAnsi="Times New Roman" w:cs="Times New Roman"/>
          <w:sz w:val="28"/>
          <w:szCs w:val="28"/>
        </w:rPr>
        <w:t xml:space="preserve">kiến thức về phép </w:t>
      </w:r>
      <w:r w:rsidR="00552925" w:rsidRPr="001770AA">
        <w:rPr>
          <w:rFonts w:ascii="Times New Roman" w:eastAsia="Times New Roman" w:hAnsi="Times New Roman" w:cs="Times New Roman"/>
          <w:sz w:val="28"/>
          <w:szCs w:val="28"/>
        </w:rPr>
        <w:t>nhân số nguyên, tính chất của phép nhân số nguyên</w:t>
      </w:r>
      <w:r w:rsidR="00861701" w:rsidRPr="001770A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552925" w:rsidRPr="001770AA">
        <w:rPr>
          <w:rFonts w:ascii="Times New Roman" w:eastAsia="Times New Roman" w:hAnsi="Times New Roman" w:cs="Times New Roman"/>
          <w:sz w:val="28"/>
          <w:szCs w:val="28"/>
        </w:rPr>
        <w:t>Thực hiện phép tính</w:t>
      </w:r>
      <w:r w:rsidR="00861701" w:rsidRPr="001770AA">
        <w:rPr>
          <w:rFonts w:ascii="Times New Roman" w:eastAsia="Times New Roman" w:hAnsi="Times New Roman" w:cs="Times New Roman"/>
          <w:sz w:val="28"/>
          <w:szCs w:val="28"/>
        </w:rPr>
        <w:t xml:space="preserve">; Tìm x; </w:t>
      </w:r>
      <w:r w:rsidR="00552925" w:rsidRPr="001770AA">
        <w:rPr>
          <w:rFonts w:ascii="Times New Roman" w:eastAsia="Times New Roman" w:hAnsi="Times New Roman" w:cs="Times New Roman"/>
          <w:sz w:val="28"/>
          <w:szCs w:val="28"/>
        </w:rPr>
        <w:t>tính tổng</w:t>
      </w:r>
      <w:r w:rsidR="00861701" w:rsidRPr="001770AA">
        <w:rPr>
          <w:rFonts w:ascii="Times New Roman" w:eastAsia="Times New Roman" w:hAnsi="Times New Roman" w:cs="Times New Roman"/>
          <w:sz w:val="28"/>
          <w:szCs w:val="28"/>
        </w:rPr>
        <w:t xml:space="preserve"> ở dạng nâng cao</w:t>
      </w:r>
      <w:r w:rsidRPr="001770A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254CD" w:rsidRPr="001770AA" w:rsidRDefault="00E254CD" w:rsidP="00E254CD">
      <w:pPr>
        <w:tabs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/>
          <w:i/>
          <w:sz w:val="28"/>
          <w:szCs w:val="28"/>
          <w:lang w:val="vi-VN"/>
        </w:rPr>
        <w:t>b) Nội dung:</w:t>
      </w:r>
      <w:r w:rsidRPr="001770AA">
        <w:rPr>
          <w:rFonts w:ascii="Times New Roman" w:eastAsia="Times New Roman" w:hAnsi="Times New Roman" w:cs="Times New Roman"/>
          <w:sz w:val="28"/>
          <w:szCs w:val="28"/>
        </w:rPr>
        <w:t xml:space="preserve"> Phiếu 0</w:t>
      </w:r>
      <w:r w:rsidR="00861701" w:rsidRPr="001770A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770A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552925" w:rsidRPr="001770AA">
        <w:rPr>
          <w:rFonts w:ascii="Times New Roman" w:eastAsia="Times New Roman" w:hAnsi="Times New Roman" w:cs="Times New Roman"/>
          <w:sz w:val="28"/>
          <w:szCs w:val="28"/>
        </w:rPr>
        <w:t>Phép nhân số nguyên</w:t>
      </w:r>
    </w:p>
    <w:p w:rsidR="00E254CD" w:rsidRPr="001770AA" w:rsidRDefault="00E254CD" w:rsidP="00E254CD">
      <w:pPr>
        <w:tabs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/>
          <w:i/>
          <w:sz w:val="28"/>
          <w:szCs w:val="28"/>
          <w:lang w:val="vi-VN"/>
        </w:rPr>
        <w:t>c) Sản phẩm:</w:t>
      </w:r>
      <w:r w:rsidRPr="001770A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1770AA">
        <w:rPr>
          <w:rFonts w:ascii="Times New Roman" w:eastAsia="Times New Roman" w:hAnsi="Times New Roman" w:cs="Times New Roman"/>
          <w:bCs/>
          <w:iCs/>
          <w:sz w:val="28"/>
          <w:szCs w:val="28"/>
        </w:rPr>
        <w:t>H</w:t>
      </w:r>
      <w:r w:rsidR="00861701" w:rsidRPr="001770AA">
        <w:rPr>
          <w:rFonts w:ascii="Times New Roman" w:eastAsia="Times New Roman" w:hAnsi="Times New Roman" w:cs="Times New Roman"/>
          <w:bCs/>
          <w:iCs/>
          <w:sz w:val="28"/>
          <w:szCs w:val="28"/>
        </w:rPr>
        <w:t>s</w:t>
      </w:r>
      <w:r w:rsidRPr="001770A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giải đáp những bài tập G</w:t>
      </w:r>
      <w:r w:rsidR="00861701" w:rsidRPr="001770AA">
        <w:rPr>
          <w:rFonts w:ascii="Times New Roman" w:eastAsia="Times New Roman" w:hAnsi="Times New Roman" w:cs="Times New Roman"/>
          <w:bCs/>
          <w:iCs/>
          <w:sz w:val="28"/>
          <w:szCs w:val="28"/>
        </w:rPr>
        <w:t>v</w:t>
      </w:r>
      <w:r w:rsidRPr="001770A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giao trên phiếu . </w:t>
      </w:r>
    </w:p>
    <w:p w:rsidR="00E254CD" w:rsidRPr="001770AA" w:rsidRDefault="00E254CD" w:rsidP="00E254CD">
      <w:pPr>
        <w:tabs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/>
          <w:i/>
          <w:sz w:val="28"/>
          <w:szCs w:val="28"/>
          <w:lang w:val="vi-VN"/>
        </w:rPr>
        <w:t xml:space="preserve">d) </w:t>
      </w:r>
      <w:r w:rsidRPr="001770AA">
        <w:rPr>
          <w:rFonts w:ascii="Times New Roman" w:eastAsia="Times New Roman" w:hAnsi="Times New Roman" w:cs="Times New Roman"/>
          <w:b/>
          <w:i/>
          <w:sz w:val="28"/>
          <w:szCs w:val="28"/>
        </w:rPr>
        <w:t>Tổ chức</w:t>
      </w:r>
      <w:r w:rsidRPr="001770AA">
        <w:rPr>
          <w:rFonts w:ascii="Times New Roman" w:eastAsia="Times New Roman" w:hAnsi="Times New Roman" w:cs="Times New Roman"/>
          <w:b/>
          <w:i/>
          <w:sz w:val="28"/>
          <w:szCs w:val="28"/>
          <w:lang w:val="vi-VN"/>
        </w:rPr>
        <w:t xml:space="preserve"> thực hiện</w:t>
      </w:r>
      <w:r w:rsidRPr="001770AA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536"/>
      </w:tblGrid>
      <w:tr w:rsidR="00D25352" w:rsidRPr="001770AA" w:rsidTr="00D25352">
        <w:tc>
          <w:tcPr>
            <w:tcW w:w="4928" w:type="dxa"/>
          </w:tcPr>
          <w:p w:rsidR="00D25352" w:rsidRPr="001770AA" w:rsidRDefault="00D25352" w:rsidP="00ED224F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770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Hoạt động của Gv.</w:t>
            </w:r>
          </w:p>
        </w:tc>
        <w:tc>
          <w:tcPr>
            <w:tcW w:w="4536" w:type="dxa"/>
          </w:tcPr>
          <w:p w:rsidR="00D25352" w:rsidRPr="001770AA" w:rsidRDefault="00D25352" w:rsidP="00ED224F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770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Hoạt động của Hs.</w:t>
            </w:r>
          </w:p>
        </w:tc>
      </w:tr>
      <w:tr w:rsidR="00D25352" w:rsidRPr="001770AA" w:rsidTr="00D25352">
        <w:tc>
          <w:tcPr>
            <w:tcW w:w="4928" w:type="dxa"/>
          </w:tcPr>
          <w:p w:rsidR="00D25352" w:rsidRPr="001770AA" w:rsidRDefault="00D25352" w:rsidP="00D23DF1">
            <w:pPr>
              <w:tabs>
                <w:tab w:val="left" w:pos="72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0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Gv giao Hs lần lượt làm các bài tập trong phiếu 02.</w:t>
            </w:r>
          </w:p>
        </w:tc>
        <w:tc>
          <w:tcPr>
            <w:tcW w:w="4536" w:type="dxa"/>
          </w:tcPr>
          <w:p w:rsidR="00D25352" w:rsidRPr="001770AA" w:rsidRDefault="00D25352" w:rsidP="00ED224F">
            <w:pPr>
              <w:tabs>
                <w:tab w:val="left" w:pos="720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770AA">
              <w:rPr>
                <w:rFonts w:ascii="Times New Roman" w:eastAsia="Times New Roman" w:hAnsi="Times New Roman" w:cs="Times New Roman"/>
                <w:sz w:val="28"/>
                <w:szCs w:val="28"/>
              </w:rPr>
              <w:t>Nhận nhiệm vụ</w:t>
            </w:r>
          </w:p>
        </w:tc>
      </w:tr>
      <w:tr w:rsidR="00D25352" w:rsidRPr="001770AA" w:rsidTr="00D25352">
        <w:tc>
          <w:tcPr>
            <w:tcW w:w="4928" w:type="dxa"/>
          </w:tcPr>
          <w:p w:rsidR="00D25352" w:rsidRPr="001770AA" w:rsidRDefault="00D25352" w:rsidP="00ED224F">
            <w:pPr>
              <w:tabs>
                <w:tab w:val="left" w:pos="72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0AA">
              <w:rPr>
                <w:rFonts w:ascii="Times New Roman" w:eastAsia="Times New Roman" w:hAnsi="Times New Roman" w:cs="Times New Roman"/>
                <w:sz w:val="28"/>
                <w:szCs w:val="28"/>
              </w:rPr>
              <w:t>Theo dõi, đôn đốc, giúp đỡ những Hs còn chưa biết hướng giải.</w:t>
            </w:r>
          </w:p>
          <w:p w:rsidR="00D25352" w:rsidRPr="001770AA" w:rsidRDefault="00D25352" w:rsidP="00ED224F">
            <w:pPr>
              <w:tabs>
                <w:tab w:val="left" w:pos="72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0AA">
              <w:rPr>
                <w:rFonts w:ascii="Times New Roman" w:eastAsia="Times New Roman" w:hAnsi="Times New Roman" w:cs="Times New Roman"/>
                <w:sz w:val="28"/>
                <w:szCs w:val="28"/>
              </w:rPr>
              <w:t>- Phần tự luận cho Hs thảo luận nhóm lần lượt giải các bài tập.</w:t>
            </w:r>
          </w:p>
        </w:tc>
        <w:tc>
          <w:tcPr>
            <w:tcW w:w="4536" w:type="dxa"/>
          </w:tcPr>
          <w:p w:rsidR="00D25352" w:rsidRPr="001770AA" w:rsidRDefault="00D25352" w:rsidP="00ED224F">
            <w:pPr>
              <w:tabs>
                <w:tab w:val="left" w:pos="72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0AA">
              <w:rPr>
                <w:rFonts w:ascii="Times New Roman" w:eastAsia="Times New Roman" w:hAnsi="Times New Roman" w:cs="Times New Roman"/>
                <w:sz w:val="28"/>
                <w:szCs w:val="28"/>
              </w:rPr>
              <w:t>Thực hiện nhiệm vụ theo hướng dẫn của Gv.</w:t>
            </w:r>
          </w:p>
        </w:tc>
      </w:tr>
      <w:tr w:rsidR="00D25352" w:rsidRPr="001770AA" w:rsidTr="00D25352">
        <w:tc>
          <w:tcPr>
            <w:tcW w:w="4928" w:type="dxa"/>
          </w:tcPr>
          <w:p w:rsidR="00D25352" w:rsidRPr="001770AA" w:rsidRDefault="00D25352" w:rsidP="00ED224F">
            <w:pPr>
              <w:tabs>
                <w:tab w:val="left" w:pos="72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0AA">
              <w:rPr>
                <w:rFonts w:ascii="Times New Roman" w:eastAsia="Times New Roman" w:hAnsi="Times New Roman" w:cs="Times New Roman"/>
                <w:sz w:val="28"/>
                <w:szCs w:val="28"/>
              </w:rPr>
              <w:t>- Phần trắc nghiệm: Gv gọi các Hs lần lượt đứng tại chỗ trả lời câu hỏi.</w:t>
            </w:r>
          </w:p>
          <w:p w:rsidR="00D25352" w:rsidRPr="001770AA" w:rsidRDefault="00D25352" w:rsidP="00ED224F">
            <w:pPr>
              <w:tabs>
                <w:tab w:val="left" w:pos="72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Phần tự luận: Gv gọi đại diện các nhóm lên bảng trình bày. </w:t>
            </w:r>
          </w:p>
          <w:p w:rsidR="00D25352" w:rsidRPr="001770AA" w:rsidRDefault="00D25352" w:rsidP="00ED224F">
            <w:pPr>
              <w:tabs>
                <w:tab w:val="left" w:pos="72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0AA">
              <w:rPr>
                <w:rFonts w:ascii="Times New Roman" w:eastAsia="Times New Roman" w:hAnsi="Times New Roman" w:cs="Times New Roman"/>
                <w:sz w:val="28"/>
                <w:szCs w:val="28"/>
              </w:rPr>
              <w:t>- Hs lớp theo dõi nhận xét.</w:t>
            </w:r>
          </w:p>
        </w:tc>
        <w:tc>
          <w:tcPr>
            <w:tcW w:w="4536" w:type="dxa"/>
          </w:tcPr>
          <w:p w:rsidR="00D25352" w:rsidRPr="001770AA" w:rsidRDefault="00D25352" w:rsidP="00ED224F">
            <w:pPr>
              <w:tabs>
                <w:tab w:val="left" w:pos="72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0AA">
              <w:rPr>
                <w:rFonts w:ascii="Times New Roman" w:eastAsia="Times New Roman" w:hAnsi="Times New Roman" w:cs="Times New Roman"/>
                <w:sz w:val="28"/>
                <w:szCs w:val="28"/>
              </w:rPr>
              <w:t>- Các Hs theo chỉ định của Gv đứng tại chỗ trả lời phần trắc nghiệm; và trình bày bài đối với phần tự luận.</w:t>
            </w:r>
          </w:p>
          <w:p w:rsidR="00D25352" w:rsidRPr="001770AA" w:rsidRDefault="00D25352" w:rsidP="00ED224F">
            <w:pPr>
              <w:tabs>
                <w:tab w:val="left" w:pos="72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0AA">
              <w:rPr>
                <w:rFonts w:ascii="Times New Roman" w:eastAsia="Times New Roman" w:hAnsi="Times New Roman" w:cs="Times New Roman"/>
                <w:sz w:val="28"/>
                <w:szCs w:val="28"/>
              </w:rPr>
              <w:t>- Mạnh dạn trao đổi, hỏi những nội dung kiến thức chưa hiểu.</w:t>
            </w:r>
          </w:p>
        </w:tc>
      </w:tr>
      <w:tr w:rsidR="00D25352" w:rsidRPr="001770AA" w:rsidTr="00D25352">
        <w:tc>
          <w:tcPr>
            <w:tcW w:w="4928" w:type="dxa"/>
          </w:tcPr>
          <w:p w:rsidR="00D25352" w:rsidRPr="001770AA" w:rsidRDefault="00D25352" w:rsidP="00ED224F">
            <w:pPr>
              <w:tabs>
                <w:tab w:val="left" w:pos="72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0AA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chốt kiến thức đã sử dụng trong bài tập và các kiến thức đã được ôn tập trong tiết học này.</w:t>
            </w:r>
          </w:p>
          <w:p w:rsidR="00D25352" w:rsidRPr="001770AA" w:rsidRDefault="00D25352" w:rsidP="00D23DF1">
            <w:pPr>
              <w:tabs>
                <w:tab w:val="left" w:pos="72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0AA">
              <w:rPr>
                <w:rFonts w:ascii="Times New Roman" w:eastAsia="Times New Roman" w:hAnsi="Times New Roman" w:cs="Times New Roman"/>
                <w:sz w:val="28"/>
                <w:szCs w:val="28"/>
              </w:rPr>
              <w:t>- Đáp án phiếu 02.</w:t>
            </w:r>
          </w:p>
        </w:tc>
        <w:tc>
          <w:tcPr>
            <w:tcW w:w="4536" w:type="dxa"/>
          </w:tcPr>
          <w:p w:rsidR="00D25352" w:rsidRPr="001770AA" w:rsidRDefault="00D25352" w:rsidP="00ED224F">
            <w:pPr>
              <w:tabs>
                <w:tab w:val="left" w:pos="72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0AA">
              <w:rPr>
                <w:rFonts w:ascii="Times New Roman" w:eastAsia="Times New Roman" w:hAnsi="Times New Roman" w:cs="Times New Roman"/>
                <w:sz w:val="28"/>
                <w:szCs w:val="28"/>
              </w:rPr>
              <w:t>- Ghi chép bài cẩn thận, rèn luyện chữ viết, hiểu bài.</w:t>
            </w:r>
          </w:p>
        </w:tc>
      </w:tr>
    </w:tbl>
    <w:p w:rsidR="00861701" w:rsidRPr="001770AA" w:rsidRDefault="00861701" w:rsidP="00E254CD">
      <w:pPr>
        <w:tabs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54CD" w:rsidRPr="001770AA" w:rsidRDefault="00E254CD" w:rsidP="00D23DF1">
      <w:pPr>
        <w:tabs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770AA">
        <w:rPr>
          <w:rFonts w:ascii="Times New Roman" w:eastAsia="Times New Roman" w:hAnsi="Times New Roman" w:cs="Times New Roman"/>
          <w:b/>
          <w:sz w:val="26"/>
          <w:szCs w:val="26"/>
        </w:rPr>
        <w:t>IV. KẾ HOẠCH ĐÁNH GIÁ:</w:t>
      </w: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4"/>
        <w:gridCol w:w="3511"/>
        <w:gridCol w:w="3330"/>
      </w:tblGrid>
      <w:tr w:rsidR="00E254CD" w:rsidRPr="001770AA" w:rsidTr="00D23DF1">
        <w:tc>
          <w:tcPr>
            <w:tcW w:w="3144" w:type="dxa"/>
          </w:tcPr>
          <w:p w:rsidR="00E254CD" w:rsidRPr="001770AA" w:rsidRDefault="00D23DF1" w:rsidP="00D23DF1">
            <w:pPr>
              <w:tabs>
                <w:tab w:val="left" w:pos="720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70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Hs</w:t>
            </w:r>
            <w:r w:rsidR="00E254CD" w:rsidRPr="001770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tự đánh giá </w:t>
            </w:r>
            <w:r w:rsidRPr="001770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và</w:t>
            </w:r>
            <w:r w:rsidR="00E254CD" w:rsidRPr="001770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rút kinh nghiệm</w:t>
            </w:r>
            <w:r w:rsidRPr="001770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511" w:type="dxa"/>
          </w:tcPr>
          <w:p w:rsidR="00E254CD" w:rsidRPr="001770AA" w:rsidRDefault="00D23DF1" w:rsidP="00D23DF1">
            <w:pPr>
              <w:tabs>
                <w:tab w:val="left" w:pos="720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70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Gv</w:t>
            </w:r>
            <w:r w:rsidR="00E254CD" w:rsidRPr="001770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đánh giá H</w:t>
            </w:r>
            <w:r w:rsidRPr="001770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 t</w:t>
            </w:r>
            <w:r w:rsidR="00E254CD" w:rsidRPr="001770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rong tự học qua kiểm tra sản phẩm tự học</w:t>
            </w:r>
          </w:p>
        </w:tc>
        <w:tc>
          <w:tcPr>
            <w:tcW w:w="3330" w:type="dxa"/>
          </w:tcPr>
          <w:p w:rsidR="00E254CD" w:rsidRPr="001770AA" w:rsidRDefault="00E254CD" w:rsidP="00D23DF1">
            <w:pPr>
              <w:tabs>
                <w:tab w:val="left" w:pos="720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70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PH</w:t>
            </w:r>
            <w:r w:rsidR="00D23DF1" w:rsidRPr="001770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770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H</w:t>
            </w:r>
            <w:r w:rsidR="00D23DF1" w:rsidRPr="001770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</w:t>
            </w:r>
            <w:r w:rsidRPr="001770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đánh giá con trong tự học phiếu giao từ xa</w:t>
            </w:r>
          </w:p>
        </w:tc>
      </w:tr>
      <w:tr w:rsidR="00E254CD" w:rsidRPr="001770AA" w:rsidTr="00D23DF1">
        <w:tc>
          <w:tcPr>
            <w:tcW w:w="3144" w:type="dxa"/>
          </w:tcPr>
          <w:p w:rsidR="00E254CD" w:rsidRPr="001770AA" w:rsidRDefault="00E254CD" w:rsidP="00E254CD">
            <w:pPr>
              <w:tabs>
                <w:tab w:val="left" w:pos="720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D23DF1" w:rsidRPr="001770AA" w:rsidRDefault="00D23DF1" w:rsidP="00E254CD">
            <w:pPr>
              <w:tabs>
                <w:tab w:val="left" w:pos="720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11" w:type="dxa"/>
          </w:tcPr>
          <w:p w:rsidR="00E254CD" w:rsidRPr="001770AA" w:rsidRDefault="00E254CD" w:rsidP="00E254CD">
            <w:pPr>
              <w:tabs>
                <w:tab w:val="left" w:pos="720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30" w:type="dxa"/>
          </w:tcPr>
          <w:p w:rsidR="00E254CD" w:rsidRPr="001770AA" w:rsidRDefault="00E254CD" w:rsidP="00E254CD">
            <w:pPr>
              <w:tabs>
                <w:tab w:val="left" w:pos="720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E254CD" w:rsidRPr="001770AA" w:rsidRDefault="00E254CD" w:rsidP="00E254CD">
      <w:pPr>
        <w:tabs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254CD" w:rsidRPr="001770AA" w:rsidRDefault="00E254CD" w:rsidP="00E254CD">
      <w:pPr>
        <w:tabs>
          <w:tab w:val="left" w:pos="7076"/>
        </w:tabs>
        <w:spacing w:after="12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/>
          <w:sz w:val="26"/>
          <w:szCs w:val="26"/>
        </w:rPr>
        <w:t>V. HỒ SƠ DẠY HỌC</w:t>
      </w:r>
      <w:r w:rsidRPr="001770A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770AA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Pr="001770AA">
        <w:rPr>
          <w:rFonts w:ascii="Times New Roman" w:eastAsia="Times New Roman" w:hAnsi="Times New Roman" w:cs="Times New Roman"/>
          <w:b/>
          <w:i/>
          <w:sz w:val="28"/>
          <w:szCs w:val="28"/>
        </w:rPr>
        <w:t>Đính kèm các phiếu học tập)</w:t>
      </w:r>
    </w:p>
    <w:p w:rsidR="00E254CD" w:rsidRPr="001770AA" w:rsidRDefault="00E254CD" w:rsidP="00E254C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770A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PHIẾU ĐỀ SỐ  01</w:t>
      </w:r>
    </w:p>
    <w:p w:rsidR="00E254CD" w:rsidRPr="001770AA" w:rsidRDefault="00E254CD" w:rsidP="00E254C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770A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</w:p>
    <w:p w:rsidR="00E254CD" w:rsidRPr="001770AA" w:rsidRDefault="00E254CD" w:rsidP="00E254CD">
      <w:pPr>
        <w:keepNext/>
        <w:spacing w:after="0"/>
        <w:outlineLvl w:val="6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Phần 1</w:t>
      </w:r>
      <w:r w:rsidR="0077404C" w:rsidRPr="001770A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:</w:t>
      </w:r>
      <w:r w:rsidRPr="001770A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Trắc nghiệm </w:t>
      </w:r>
    </w:p>
    <w:p w:rsidR="00E254CD" w:rsidRPr="001770AA" w:rsidRDefault="00E254CD" w:rsidP="00861701">
      <w:pPr>
        <w:widowControl w:val="0"/>
        <w:tabs>
          <w:tab w:val="left" w:pos="24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Câu </w:t>
      </w:r>
      <w:r w:rsidR="00552925" w:rsidRPr="001770A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 w:rsidRPr="001770A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="00707DF7" w:rsidRPr="001770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52925" w:rsidRPr="001770AA">
        <w:rPr>
          <w:rFonts w:ascii="Times New Roman" w:eastAsia="Times New Roman" w:hAnsi="Times New Roman" w:cs="Times New Roman"/>
          <w:bCs/>
          <w:sz w:val="28"/>
          <w:szCs w:val="28"/>
        </w:rPr>
        <w:t>Đánh dấu “X” vào ô thích hợp</w:t>
      </w:r>
    </w:p>
    <w:tbl>
      <w:tblPr>
        <w:tblpPr w:leftFromText="180" w:rightFromText="180" w:vertAnchor="text" w:horzAnchor="margin" w:tblpY="77"/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7781"/>
        <w:gridCol w:w="839"/>
        <w:gridCol w:w="806"/>
      </w:tblGrid>
      <w:tr w:rsidR="0077328D" w:rsidRPr="001770AA" w:rsidTr="0077328D">
        <w:tc>
          <w:tcPr>
            <w:tcW w:w="559" w:type="dxa"/>
          </w:tcPr>
          <w:p w:rsidR="0077328D" w:rsidRPr="001770AA" w:rsidRDefault="0077328D" w:rsidP="0077328D">
            <w:pPr>
              <w:tabs>
                <w:tab w:val="left" w:pos="720"/>
                <w:tab w:val="center" w:pos="4320"/>
                <w:tab w:val="right" w:pos="86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70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TT</w:t>
            </w:r>
          </w:p>
        </w:tc>
        <w:tc>
          <w:tcPr>
            <w:tcW w:w="7781" w:type="dxa"/>
          </w:tcPr>
          <w:p w:rsidR="0077328D" w:rsidRPr="001770AA" w:rsidRDefault="0077328D" w:rsidP="0077328D">
            <w:pPr>
              <w:tabs>
                <w:tab w:val="left" w:pos="720"/>
                <w:tab w:val="center" w:pos="4320"/>
                <w:tab w:val="right" w:pos="86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70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Câu</w:t>
            </w:r>
          </w:p>
        </w:tc>
        <w:tc>
          <w:tcPr>
            <w:tcW w:w="839" w:type="dxa"/>
          </w:tcPr>
          <w:p w:rsidR="0077328D" w:rsidRPr="001770AA" w:rsidRDefault="0077328D" w:rsidP="0077328D">
            <w:pPr>
              <w:tabs>
                <w:tab w:val="left" w:pos="720"/>
                <w:tab w:val="center" w:pos="4320"/>
                <w:tab w:val="right" w:pos="86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70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Đúng</w:t>
            </w:r>
          </w:p>
        </w:tc>
        <w:tc>
          <w:tcPr>
            <w:tcW w:w="806" w:type="dxa"/>
          </w:tcPr>
          <w:p w:rsidR="0077328D" w:rsidRPr="001770AA" w:rsidRDefault="0077328D" w:rsidP="0077328D">
            <w:pPr>
              <w:tabs>
                <w:tab w:val="left" w:pos="720"/>
                <w:tab w:val="center" w:pos="4320"/>
                <w:tab w:val="right" w:pos="86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70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Sai</w:t>
            </w:r>
          </w:p>
        </w:tc>
      </w:tr>
      <w:tr w:rsidR="0077328D" w:rsidRPr="001770AA" w:rsidTr="0077328D">
        <w:tc>
          <w:tcPr>
            <w:tcW w:w="559" w:type="dxa"/>
          </w:tcPr>
          <w:p w:rsidR="0077328D" w:rsidRPr="001770AA" w:rsidRDefault="0077328D" w:rsidP="00552925">
            <w:pPr>
              <w:tabs>
                <w:tab w:val="left" w:pos="720"/>
                <w:tab w:val="center" w:pos="4320"/>
                <w:tab w:val="right" w:pos="8640"/>
              </w:tabs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7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52925" w:rsidRPr="001770A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81" w:type="dxa"/>
          </w:tcPr>
          <w:p w:rsidR="0077328D" w:rsidRPr="001770AA" w:rsidRDefault="007A499E" w:rsidP="007A499E">
            <w:pPr>
              <w:tabs>
                <w:tab w:val="left" w:pos="720"/>
                <w:tab w:val="center" w:pos="4320"/>
                <w:tab w:val="right" w:pos="8640"/>
              </w:tabs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70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Tích của hai số nguyên âm là một số nguyên dương</w:t>
            </w:r>
          </w:p>
        </w:tc>
        <w:tc>
          <w:tcPr>
            <w:tcW w:w="839" w:type="dxa"/>
          </w:tcPr>
          <w:p w:rsidR="0077328D" w:rsidRPr="001770AA" w:rsidRDefault="0077328D" w:rsidP="0077328D">
            <w:pPr>
              <w:tabs>
                <w:tab w:val="left" w:pos="720"/>
                <w:tab w:val="center" w:pos="4320"/>
                <w:tab w:val="right" w:pos="8640"/>
              </w:tabs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06" w:type="dxa"/>
          </w:tcPr>
          <w:p w:rsidR="0077328D" w:rsidRPr="001770AA" w:rsidRDefault="0077328D" w:rsidP="0077328D">
            <w:pPr>
              <w:tabs>
                <w:tab w:val="left" w:pos="720"/>
                <w:tab w:val="center" w:pos="4320"/>
                <w:tab w:val="right" w:pos="8640"/>
              </w:tabs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7328D" w:rsidRPr="001770AA" w:rsidTr="0077328D">
        <w:tc>
          <w:tcPr>
            <w:tcW w:w="559" w:type="dxa"/>
          </w:tcPr>
          <w:p w:rsidR="0077328D" w:rsidRPr="001770AA" w:rsidRDefault="0077328D" w:rsidP="00552925">
            <w:pPr>
              <w:tabs>
                <w:tab w:val="left" w:pos="720"/>
                <w:tab w:val="center" w:pos="4320"/>
                <w:tab w:val="right" w:pos="8640"/>
              </w:tabs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7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52925" w:rsidRPr="001770A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81" w:type="dxa"/>
          </w:tcPr>
          <w:p w:rsidR="0077328D" w:rsidRPr="001770AA" w:rsidRDefault="007A499E" w:rsidP="0077328D">
            <w:pPr>
              <w:tabs>
                <w:tab w:val="left" w:pos="720"/>
                <w:tab w:val="center" w:pos="4320"/>
                <w:tab w:val="right" w:pos="8640"/>
              </w:tabs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70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Tổng của hai số nguyên âm là một số nguyên dương</w:t>
            </w:r>
          </w:p>
        </w:tc>
        <w:tc>
          <w:tcPr>
            <w:tcW w:w="839" w:type="dxa"/>
          </w:tcPr>
          <w:p w:rsidR="0077328D" w:rsidRPr="001770AA" w:rsidRDefault="0077328D" w:rsidP="0077328D">
            <w:pPr>
              <w:tabs>
                <w:tab w:val="left" w:pos="720"/>
                <w:tab w:val="center" w:pos="4320"/>
                <w:tab w:val="right" w:pos="8640"/>
              </w:tabs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06" w:type="dxa"/>
          </w:tcPr>
          <w:p w:rsidR="0077328D" w:rsidRPr="001770AA" w:rsidRDefault="0077328D" w:rsidP="0077328D">
            <w:pPr>
              <w:tabs>
                <w:tab w:val="left" w:pos="720"/>
                <w:tab w:val="center" w:pos="4320"/>
                <w:tab w:val="right" w:pos="8640"/>
              </w:tabs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7328D" w:rsidRPr="001770AA" w:rsidTr="0077328D">
        <w:tc>
          <w:tcPr>
            <w:tcW w:w="559" w:type="dxa"/>
          </w:tcPr>
          <w:p w:rsidR="0077328D" w:rsidRPr="001770AA" w:rsidRDefault="00552925" w:rsidP="0077328D">
            <w:pPr>
              <w:tabs>
                <w:tab w:val="left" w:pos="720"/>
                <w:tab w:val="center" w:pos="4320"/>
                <w:tab w:val="right" w:pos="864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0A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81" w:type="dxa"/>
          </w:tcPr>
          <w:p w:rsidR="0077328D" w:rsidRPr="001770AA" w:rsidRDefault="007A499E" w:rsidP="0077328D">
            <w:pPr>
              <w:tabs>
                <w:tab w:val="left" w:pos="720"/>
                <w:tab w:val="center" w:pos="4320"/>
                <w:tab w:val="right" w:pos="8640"/>
              </w:tabs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70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Tích của hai số nguyên dương là một số nguyên dương</w:t>
            </w:r>
          </w:p>
        </w:tc>
        <w:tc>
          <w:tcPr>
            <w:tcW w:w="839" w:type="dxa"/>
          </w:tcPr>
          <w:p w:rsidR="0077328D" w:rsidRPr="001770AA" w:rsidRDefault="0077328D" w:rsidP="0077328D">
            <w:pPr>
              <w:tabs>
                <w:tab w:val="left" w:pos="720"/>
                <w:tab w:val="center" w:pos="4320"/>
                <w:tab w:val="right" w:pos="8640"/>
              </w:tabs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06" w:type="dxa"/>
          </w:tcPr>
          <w:p w:rsidR="0077328D" w:rsidRPr="001770AA" w:rsidRDefault="0077328D" w:rsidP="0077328D">
            <w:pPr>
              <w:tabs>
                <w:tab w:val="left" w:pos="720"/>
                <w:tab w:val="center" w:pos="4320"/>
                <w:tab w:val="right" w:pos="8640"/>
              </w:tabs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7328D" w:rsidRPr="001770AA" w:rsidTr="0077328D">
        <w:tc>
          <w:tcPr>
            <w:tcW w:w="559" w:type="dxa"/>
          </w:tcPr>
          <w:p w:rsidR="0077328D" w:rsidRPr="001770AA" w:rsidRDefault="00552925" w:rsidP="0077328D">
            <w:pPr>
              <w:tabs>
                <w:tab w:val="left" w:pos="720"/>
                <w:tab w:val="center" w:pos="4320"/>
                <w:tab w:val="right" w:pos="864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0A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7781" w:type="dxa"/>
          </w:tcPr>
          <w:p w:rsidR="0077328D" w:rsidRPr="001770AA" w:rsidRDefault="007A499E" w:rsidP="007A499E">
            <w:pPr>
              <w:tabs>
                <w:tab w:val="left" w:pos="720"/>
                <w:tab w:val="center" w:pos="4320"/>
                <w:tab w:val="right" w:pos="8640"/>
              </w:tabs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70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Số 0 là số nguyên dương nhỏ nhất</w:t>
            </w:r>
          </w:p>
        </w:tc>
        <w:tc>
          <w:tcPr>
            <w:tcW w:w="839" w:type="dxa"/>
          </w:tcPr>
          <w:p w:rsidR="0077328D" w:rsidRPr="001770AA" w:rsidRDefault="0077328D" w:rsidP="0077328D">
            <w:pPr>
              <w:tabs>
                <w:tab w:val="left" w:pos="720"/>
                <w:tab w:val="center" w:pos="4320"/>
                <w:tab w:val="right" w:pos="8640"/>
              </w:tabs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06" w:type="dxa"/>
          </w:tcPr>
          <w:p w:rsidR="0077328D" w:rsidRPr="001770AA" w:rsidRDefault="0077328D" w:rsidP="0077328D">
            <w:pPr>
              <w:tabs>
                <w:tab w:val="left" w:pos="720"/>
                <w:tab w:val="center" w:pos="4320"/>
                <w:tab w:val="right" w:pos="8640"/>
              </w:tabs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A499E" w:rsidRPr="001770AA" w:rsidTr="00581DF5">
        <w:tc>
          <w:tcPr>
            <w:tcW w:w="559" w:type="dxa"/>
          </w:tcPr>
          <w:p w:rsidR="007A499E" w:rsidRPr="001770AA" w:rsidRDefault="007A499E" w:rsidP="007A499E">
            <w:pPr>
              <w:tabs>
                <w:tab w:val="left" w:pos="720"/>
                <w:tab w:val="center" w:pos="4320"/>
                <w:tab w:val="right" w:pos="864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0A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81" w:type="dxa"/>
          </w:tcPr>
          <w:p w:rsidR="007A499E" w:rsidRPr="001770AA" w:rsidRDefault="007A499E" w:rsidP="007A499E">
            <w:pPr>
              <w:tabs>
                <w:tab w:val="left" w:pos="720"/>
                <w:tab w:val="center" w:pos="4320"/>
                <w:tab w:val="right" w:pos="8640"/>
              </w:tabs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70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Tích của số nguyên dương và số nguyên âm là một số nguyên âm</w:t>
            </w:r>
          </w:p>
        </w:tc>
        <w:tc>
          <w:tcPr>
            <w:tcW w:w="839" w:type="dxa"/>
          </w:tcPr>
          <w:p w:rsidR="007A499E" w:rsidRPr="001770AA" w:rsidRDefault="007A499E" w:rsidP="007A499E">
            <w:pPr>
              <w:tabs>
                <w:tab w:val="left" w:pos="720"/>
                <w:tab w:val="center" w:pos="4320"/>
                <w:tab w:val="right" w:pos="8640"/>
              </w:tabs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06" w:type="dxa"/>
          </w:tcPr>
          <w:p w:rsidR="007A499E" w:rsidRPr="001770AA" w:rsidRDefault="007A499E" w:rsidP="007A499E">
            <w:pPr>
              <w:tabs>
                <w:tab w:val="left" w:pos="720"/>
                <w:tab w:val="center" w:pos="4320"/>
                <w:tab w:val="right" w:pos="8640"/>
              </w:tabs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7A499E" w:rsidRPr="001770AA" w:rsidRDefault="007A499E" w:rsidP="00861701">
      <w:pPr>
        <w:tabs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Câu 2:</w:t>
      </w:r>
      <w:r w:rsidRPr="001770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>Tích của số nguyên âm lớn nhất và số nguyên dương nhỏ nhất là</w:t>
      </w:r>
      <w:r w:rsidR="004E0B4D" w:rsidRPr="001770AA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4E0B4D" w:rsidRPr="001770AA" w:rsidRDefault="004E0B4D" w:rsidP="00861701">
      <w:pPr>
        <w:tabs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  A.0                       B.1                         C.-1               D. Cả 3 đáp án đều sai                </w:t>
      </w:r>
    </w:p>
    <w:p w:rsidR="00E254CD" w:rsidRPr="001770AA" w:rsidRDefault="00E254CD" w:rsidP="00861701">
      <w:pPr>
        <w:tabs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Câu 3:</w:t>
      </w:r>
      <w:r w:rsidRPr="001770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4E0B4D" w:rsidRPr="001770AA">
        <w:rPr>
          <w:rFonts w:ascii="Times New Roman" w:eastAsia="Times New Roman" w:hAnsi="Times New Roman" w:cs="Times New Roman"/>
          <w:bCs/>
          <w:sz w:val="28"/>
          <w:szCs w:val="28"/>
        </w:rPr>
        <w:t>Kết quả của phép tính nào dưới đây khác với kết quả còn lại</w:t>
      </w:r>
      <w:r w:rsidR="0077328D" w:rsidRPr="001770AA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="00861701"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77404C" w:rsidRPr="001770AA" w:rsidRDefault="0077404C" w:rsidP="00861701">
      <w:pPr>
        <w:tabs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77328D"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A. </w:t>
      </w:r>
      <w:r w:rsidR="004E0B4D" w:rsidRPr="001770AA">
        <w:rPr>
          <w:rFonts w:ascii="Times New Roman" w:eastAsia="Times New Roman" w:hAnsi="Times New Roman" w:cs="Times New Roman"/>
          <w:bCs/>
          <w:sz w:val="28"/>
          <w:szCs w:val="28"/>
        </w:rPr>
        <w:t>-99 . 10</w:t>
      </w:r>
      <w:r w:rsidR="0077328D"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</w:t>
      </w: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</w:t>
      </w:r>
      <w:r w:rsidR="0077328D"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 B. </w:t>
      </w:r>
      <w:r w:rsidR="004E0B4D" w:rsidRPr="001770AA">
        <w:rPr>
          <w:rFonts w:ascii="Times New Roman" w:eastAsia="Times New Roman" w:hAnsi="Times New Roman" w:cs="Times New Roman"/>
          <w:bCs/>
          <w:sz w:val="28"/>
          <w:szCs w:val="28"/>
        </w:rPr>
        <w:t>99 . (-10)</w:t>
      </w:r>
      <w:r w:rsidR="0077328D"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</w:t>
      </w:r>
    </w:p>
    <w:p w:rsidR="0077328D" w:rsidRPr="001770AA" w:rsidRDefault="0077404C" w:rsidP="00861701">
      <w:pPr>
        <w:tabs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77328D"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C. </w:t>
      </w:r>
      <w:r w:rsidR="004E0B4D" w:rsidRPr="001770AA">
        <w:rPr>
          <w:rFonts w:ascii="Times New Roman" w:eastAsia="Times New Roman" w:hAnsi="Times New Roman" w:cs="Times New Roman"/>
          <w:bCs/>
          <w:sz w:val="28"/>
          <w:szCs w:val="28"/>
        </w:rPr>
        <w:t>-|(-99) .10|</w:t>
      </w:r>
      <w:r w:rsidR="0077328D"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</w:t>
      </w: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</w:t>
      </w:r>
      <w:r w:rsidR="0077328D"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E0B4D"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</w:t>
      </w:r>
      <w:r w:rsidR="0077328D"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D. </w:t>
      </w:r>
      <w:r w:rsidR="004E0B4D" w:rsidRPr="001770AA">
        <w:rPr>
          <w:rFonts w:ascii="Times New Roman" w:eastAsia="Times New Roman" w:hAnsi="Times New Roman" w:cs="Times New Roman"/>
          <w:bCs/>
          <w:sz w:val="28"/>
          <w:szCs w:val="28"/>
        </w:rPr>
        <w:t>|99 . (-10)|</w:t>
      </w:r>
    </w:p>
    <w:p w:rsidR="0077328D" w:rsidRPr="001770AA" w:rsidRDefault="00E254CD" w:rsidP="00861701">
      <w:pPr>
        <w:tabs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Câu 4:</w:t>
      </w:r>
      <w:r w:rsidRPr="001770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C202C" w:rsidRPr="001770AA">
        <w:rPr>
          <w:rFonts w:ascii="Times New Roman" w:eastAsia="Times New Roman" w:hAnsi="Times New Roman" w:cs="Times New Roman"/>
          <w:bCs/>
          <w:sz w:val="28"/>
          <w:szCs w:val="28"/>
        </w:rPr>
        <w:t>Tính chất nào sau đây kh</w:t>
      </w:r>
      <w:r w:rsidR="00581DF5" w:rsidRPr="001770AA">
        <w:rPr>
          <w:rFonts w:ascii="Times New Roman" w:eastAsia="Times New Roman" w:hAnsi="Times New Roman" w:cs="Times New Roman"/>
          <w:bCs/>
          <w:sz w:val="28"/>
          <w:szCs w:val="28"/>
        </w:rPr>
        <w:t>ông phải</w:t>
      </w:r>
      <w:r w:rsidR="00BC202C"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là tính chất của phép nhân số nguyên</w:t>
      </w:r>
      <w:r w:rsidR="0077328D" w:rsidRPr="001770AA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7C4A68" w:rsidRPr="001770AA" w:rsidRDefault="00BC202C" w:rsidP="0077328D">
      <w:pPr>
        <w:pStyle w:val="ListParagraph"/>
        <w:numPr>
          <w:ilvl w:val="0"/>
          <w:numId w:val="6"/>
        </w:numPr>
        <w:tabs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sz w:val="28"/>
          <w:szCs w:val="28"/>
        </w:rPr>
        <w:t>Giao hoán</w:t>
      </w:r>
      <w:r w:rsidR="0077328D" w:rsidRPr="001770A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="0077404C" w:rsidRPr="001770AA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77328D" w:rsidRPr="001770AA">
        <w:rPr>
          <w:rFonts w:ascii="Times New Roman" w:eastAsia="Times New Roman" w:hAnsi="Times New Roman" w:cs="Times New Roman"/>
          <w:sz w:val="28"/>
          <w:szCs w:val="28"/>
        </w:rPr>
        <w:t xml:space="preserve"> B. </w:t>
      </w:r>
      <w:r w:rsidRPr="001770AA">
        <w:rPr>
          <w:rFonts w:ascii="Times New Roman" w:eastAsia="Times New Roman" w:hAnsi="Times New Roman" w:cs="Times New Roman"/>
          <w:sz w:val="28"/>
          <w:szCs w:val="28"/>
        </w:rPr>
        <w:t>Phân phối của phép nhân với phép cộng</w:t>
      </w:r>
    </w:p>
    <w:p w:rsidR="00E254CD" w:rsidRPr="001770AA" w:rsidRDefault="007C4A68" w:rsidP="007C4A68">
      <w:pPr>
        <w:tabs>
          <w:tab w:val="left" w:pos="720"/>
        </w:tabs>
        <w:spacing w:after="0"/>
        <w:ind w:left="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sz w:val="28"/>
          <w:szCs w:val="28"/>
        </w:rPr>
        <w:t xml:space="preserve">C. </w:t>
      </w:r>
      <w:r w:rsidR="00BC202C" w:rsidRPr="001770AA">
        <w:rPr>
          <w:rFonts w:ascii="Times New Roman" w:eastAsia="Times New Roman" w:hAnsi="Times New Roman" w:cs="Times New Roman"/>
          <w:sz w:val="28"/>
          <w:szCs w:val="28"/>
        </w:rPr>
        <w:t>Kết hợp</w:t>
      </w:r>
      <w:r w:rsidRPr="001770A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="0077404C" w:rsidRPr="001770A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1770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202C" w:rsidRPr="001770A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1770AA">
        <w:rPr>
          <w:rFonts w:ascii="Times New Roman" w:eastAsia="Times New Roman" w:hAnsi="Times New Roman" w:cs="Times New Roman"/>
          <w:sz w:val="28"/>
          <w:szCs w:val="28"/>
        </w:rPr>
        <w:t xml:space="preserve"> D. </w:t>
      </w:r>
      <w:r w:rsidR="00BC202C" w:rsidRPr="001770AA">
        <w:rPr>
          <w:rFonts w:ascii="Times New Roman" w:eastAsia="Times New Roman" w:hAnsi="Times New Roman" w:cs="Times New Roman"/>
          <w:sz w:val="28"/>
          <w:szCs w:val="28"/>
        </w:rPr>
        <w:t>Nhân với số đối</w:t>
      </w:r>
      <w:r w:rsidRPr="001770A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="0077328D" w:rsidRPr="001770A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</w:p>
    <w:p w:rsidR="00E254CD" w:rsidRPr="001770AA" w:rsidRDefault="00E254CD" w:rsidP="00861701">
      <w:pPr>
        <w:tabs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Câu 5:</w:t>
      </w:r>
      <w:r w:rsidRPr="001770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C202C" w:rsidRPr="001770AA">
        <w:rPr>
          <w:rFonts w:ascii="Times New Roman" w:eastAsia="Times New Roman" w:hAnsi="Times New Roman" w:cs="Times New Roman"/>
          <w:bCs/>
          <w:sz w:val="28"/>
          <w:szCs w:val="28"/>
        </w:rPr>
        <w:t>Giá trị của biểu thức: (-20).(+7).(-25).(-5).(-4)</w:t>
      </w:r>
    </w:p>
    <w:p w:rsidR="007C4A68" w:rsidRPr="001770AA" w:rsidRDefault="0077404C" w:rsidP="00861701">
      <w:pPr>
        <w:tabs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C4A68"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A. </w:t>
      </w:r>
      <w:r w:rsidR="00BC202C" w:rsidRPr="001770AA">
        <w:rPr>
          <w:rFonts w:ascii="Times New Roman" w:eastAsia="Times New Roman" w:hAnsi="Times New Roman" w:cs="Times New Roman"/>
          <w:bCs/>
          <w:sz w:val="28"/>
          <w:szCs w:val="28"/>
        </w:rPr>
        <w:t>7000</w:t>
      </w: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7C4A68"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</w:t>
      </w: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C4A68"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  </w:t>
      </w: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C4A68"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 B. </w:t>
      </w:r>
      <w:r w:rsidR="00BC202C" w:rsidRPr="001770AA">
        <w:rPr>
          <w:rFonts w:ascii="Times New Roman" w:eastAsia="Times New Roman" w:hAnsi="Times New Roman" w:cs="Times New Roman"/>
          <w:bCs/>
          <w:sz w:val="28"/>
          <w:szCs w:val="28"/>
        </w:rPr>
        <w:t>70000</w:t>
      </w: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7C4A68"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</w:t>
      </w:r>
    </w:p>
    <w:p w:rsidR="007C4A68" w:rsidRPr="001770AA" w:rsidRDefault="0077404C" w:rsidP="0077404C">
      <w:pPr>
        <w:tabs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C4A68"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C. </w:t>
      </w:r>
      <w:r w:rsidR="00BC202C" w:rsidRPr="001770AA">
        <w:rPr>
          <w:rFonts w:ascii="Times New Roman" w:eastAsia="Times New Roman" w:hAnsi="Times New Roman" w:cs="Times New Roman"/>
          <w:bCs/>
          <w:sz w:val="28"/>
          <w:szCs w:val="28"/>
        </w:rPr>
        <w:t>-7000</w:t>
      </w:r>
      <w:r w:rsidR="007C4A68"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.                                    </w:t>
      </w: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C4A68"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C4A68"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 D. </w:t>
      </w:r>
      <w:r w:rsidR="00BC202C" w:rsidRPr="001770AA">
        <w:rPr>
          <w:rFonts w:ascii="Times New Roman" w:eastAsia="Times New Roman" w:hAnsi="Times New Roman" w:cs="Times New Roman"/>
          <w:bCs/>
          <w:sz w:val="28"/>
          <w:szCs w:val="28"/>
        </w:rPr>
        <w:t>-70000</w:t>
      </w:r>
      <w:r w:rsidR="007C4A68" w:rsidRPr="001770A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BC202C" w:rsidRPr="001770AA" w:rsidRDefault="00BC202C" w:rsidP="0077404C">
      <w:pPr>
        <w:tabs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Câu 6:</w:t>
      </w:r>
      <w:r w:rsidRPr="001770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056FF3" w:rsidRPr="001770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Cho P = (-4).(-3).(-2)…4.5.6 .Khẳng định nào sau đây đúng?</w:t>
      </w:r>
    </w:p>
    <w:p w:rsidR="00056FF3" w:rsidRPr="001770AA" w:rsidRDefault="00056FF3" w:rsidP="00056FF3">
      <w:pPr>
        <w:pStyle w:val="ListParagraph"/>
        <w:numPr>
          <w:ilvl w:val="0"/>
          <w:numId w:val="8"/>
        </w:numPr>
        <w:tabs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sz w:val="28"/>
          <w:szCs w:val="28"/>
        </w:rPr>
        <w:t xml:space="preserve">P &lt; 0              B. P = 0                C. P &gt; 0          D. P = 4.5.6      </w:t>
      </w:r>
    </w:p>
    <w:p w:rsidR="00E254CD" w:rsidRPr="001770AA" w:rsidRDefault="00E254CD" w:rsidP="00E254CD">
      <w:pPr>
        <w:tabs>
          <w:tab w:val="left" w:pos="720"/>
          <w:tab w:val="center" w:pos="4320"/>
          <w:tab w:val="right" w:pos="8640"/>
        </w:tabs>
        <w:spacing w:after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Phần II </w:t>
      </w:r>
      <w:r w:rsidR="009D3002" w:rsidRPr="001770A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:</w:t>
      </w:r>
      <w:r w:rsidRPr="001770A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 Tự luận </w:t>
      </w:r>
    </w:p>
    <w:p w:rsidR="00E254CD" w:rsidRPr="001770AA" w:rsidRDefault="00F66C04" w:rsidP="00E254C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</w:pPr>
      <w:r w:rsidRPr="001770A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Câu</w:t>
      </w:r>
      <w:r w:rsidR="00E254CD" w:rsidRPr="001770A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1</w:t>
      </w:r>
      <w:r w:rsidR="009D3002" w:rsidRPr="001770A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="00E254CD" w:rsidRPr="001770AA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 </w:t>
      </w:r>
      <w:r w:rsidR="00056FF3" w:rsidRPr="001770AA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>Thực hiện phép tính</w:t>
      </w:r>
      <w:r w:rsidR="002535D8" w:rsidRPr="001770AA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>.</w:t>
      </w:r>
    </w:p>
    <w:p w:rsidR="00E254CD" w:rsidRPr="001770AA" w:rsidRDefault="00581DF5" w:rsidP="00581DF5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sz w:val="28"/>
          <w:szCs w:val="28"/>
        </w:rPr>
        <w:t>(-13).7           b) 8.(-9)              c) 245.(-2)      d) (-61).(-5)           e) (-6).|-28|</w:t>
      </w:r>
    </w:p>
    <w:p w:rsidR="00581DF5" w:rsidRPr="001770AA" w:rsidRDefault="00581DF5" w:rsidP="00581DF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sz w:val="28"/>
          <w:szCs w:val="28"/>
        </w:rPr>
        <w:t>f) (-11).(-91)                g) (-20).0</w:t>
      </w:r>
      <w:r w:rsidR="00034D9F" w:rsidRPr="001770AA">
        <w:rPr>
          <w:rFonts w:ascii="Times New Roman" w:eastAsia="Times New Roman" w:hAnsi="Times New Roman" w:cs="Times New Roman"/>
          <w:sz w:val="28"/>
          <w:szCs w:val="28"/>
        </w:rPr>
        <w:t xml:space="preserve">            h) 9.17</w:t>
      </w:r>
    </w:p>
    <w:p w:rsidR="00E254CD" w:rsidRPr="001770AA" w:rsidRDefault="00F66C04" w:rsidP="00E254CD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Câu</w:t>
      </w:r>
      <w:r w:rsidR="00E254CD" w:rsidRPr="001770A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2</w:t>
      </w:r>
      <w:r w:rsidR="009D3002" w:rsidRPr="001770A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="00E254CD" w:rsidRPr="001770AA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 </w:t>
      </w:r>
      <w:r w:rsidR="009D3002" w:rsidRPr="001770AA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Tìm số nguyên x </w:t>
      </w:r>
      <w:r w:rsidR="009D3002" w:rsidRPr="001770AA">
        <w:rPr>
          <w:rFonts w:ascii="Times New Roman" w:eastAsia="Times New Roman" w:hAnsi="Times New Roman" w:cs="Times New Roman"/>
          <w:bCs/>
          <w:sz w:val="28"/>
          <w:szCs w:val="28"/>
        </w:rPr>
        <w:t>biết:</w:t>
      </w:r>
    </w:p>
    <w:p w:rsidR="009D3002" w:rsidRPr="001770AA" w:rsidRDefault="0077404C" w:rsidP="007740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9D3002"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a) </w:t>
      </w:r>
      <w:r w:rsidR="00034D9F" w:rsidRPr="001770AA">
        <w:rPr>
          <w:rFonts w:ascii="Times New Roman" w:eastAsia="Times New Roman" w:hAnsi="Times New Roman" w:cs="Times New Roman"/>
          <w:bCs/>
          <w:sz w:val="28"/>
          <w:szCs w:val="28"/>
        </w:rPr>
        <w:t>x.(x-9) = 0</w:t>
      </w:r>
      <w:r w:rsidR="002535D8" w:rsidRPr="001770A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2535D8" w:rsidRPr="001770AA" w:rsidRDefault="0077404C" w:rsidP="007740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2535D8"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b) </w:t>
      </w:r>
      <w:r w:rsidR="00034D9F" w:rsidRPr="001770AA">
        <w:rPr>
          <w:rFonts w:ascii="Times New Roman" w:eastAsia="Times New Roman" w:hAnsi="Times New Roman" w:cs="Times New Roman"/>
          <w:bCs/>
          <w:sz w:val="28"/>
          <w:szCs w:val="28"/>
        </w:rPr>
        <w:t>(x-1).(x+2).(2x-4) = 0</w:t>
      </w:r>
    </w:p>
    <w:p w:rsidR="00034D9F" w:rsidRPr="001770AA" w:rsidRDefault="0077404C" w:rsidP="007740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2535D8"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c) </w:t>
      </w:r>
      <w:r w:rsidR="00034D9F"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24:(3x-2) = -3 </w:t>
      </w:r>
    </w:p>
    <w:p w:rsidR="00E254CD" w:rsidRPr="001770AA" w:rsidRDefault="0077404C" w:rsidP="007740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2535D8"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d) </w:t>
      </w:r>
      <w:r w:rsidR="00034D9F" w:rsidRPr="001770AA">
        <w:rPr>
          <w:rFonts w:ascii="Times New Roman" w:eastAsia="Times New Roman" w:hAnsi="Times New Roman" w:cs="Times New Roman"/>
          <w:bCs/>
          <w:sz w:val="28"/>
          <w:szCs w:val="28"/>
        </w:rPr>
        <w:t>-45:5.(-3-2x) = 3</w:t>
      </w:r>
      <w:r w:rsidR="00E254CD" w:rsidRPr="001770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</w:p>
    <w:p w:rsidR="009902F2" w:rsidRPr="001770AA" w:rsidRDefault="00F66C04" w:rsidP="007740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</w:pPr>
      <w:r w:rsidRPr="001770A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pt-BR"/>
        </w:rPr>
        <w:t>Câu</w:t>
      </w:r>
      <w:r w:rsidR="00E254CD" w:rsidRPr="001770A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pt-BR"/>
        </w:rPr>
        <w:t xml:space="preserve"> 3</w:t>
      </w:r>
      <w:r w:rsidR="002535D8" w:rsidRPr="001770A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pt-BR"/>
        </w:rPr>
        <w:t>:</w:t>
      </w:r>
      <w:r w:rsidR="00E254CD" w:rsidRPr="001770AA">
        <w:rPr>
          <w:rFonts w:ascii="Times New Roman" w:eastAsia="Times New Roman" w:hAnsi="Times New Roman" w:cs="Times New Roman"/>
          <w:b/>
          <w:bCs/>
          <w:sz w:val="28"/>
          <w:szCs w:val="28"/>
          <w:lang w:val="pt-BR"/>
        </w:rPr>
        <w:t xml:space="preserve"> </w:t>
      </w:r>
      <w:r w:rsidR="00034D9F" w:rsidRPr="001770AA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>Không thực hiện phép tính hãy so sánh</w:t>
      </w:r>
      <w:r w:rsidR="009902F2" w:rsidRPr="001770AA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>:</w:t>
      </w:r>
    </w:p>
    <w:p w:rsidR="00E254CD" w:rsidRPr="001770AA" w:rsidRDefault="0077404C" w:rsidP="007740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  </w:t>
      </w:r>
      <w:r w:rsidR="009902F2" w:rsidRPr="001770AA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a) </w:t>
      </w:r>
      <w:r w:rsidR="00003980" w:rsidRPr="001770AA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>2021.(-2) với 0</w:t>
      </w:r>
    </w:p>
    <w:p w:rsidR="00003980" w:rsidRPr="001770AA" w:rsidRDefault="0077404C" w:rsidP="007740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9902F2"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b) </w:t>
      </w:r>
      <w:r w:rsidR="00003980" w:rsidRPr="001770AA">
        <w:rPr>
          <w:rFonts w:ascii="Times New Roman" w:eastAsia="Times New Roman" w:hAnsi="Times New Roman" w:cs="Times New Roman"/>
          <w:bCs/>
          <w:sz w:val="28"/>
          <w:szCs w:val="28"/>
        </w:rPr>
        <w:t>(-2021).(-2022) với 0</w:t>
      </w:r>
    </w:p>
    <w:p w:rsidR="00E254CD" w:rsidRPr="001770AA" w:rsidRDefault="00003980" w:rsidP="007740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 c)213.(-19) với -213</w:t>
      </w:r>
    </w:p>
    <w:p w:rsidR="00003980" w:rsidRPr="001770AA" w:rsidRDefault="00003980" w:rsidP="007740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 d) -61.(-13) với 15.(-59)</w:t>
      </w:r>
    </w:p>
    <w:p w:rsidR="00733DAE" w:rsidRPr="001770AA" w:rsidRDefault="00F66C04" w:rsidP="00733DAE">
      <w:pPr>
        <w:widowControl w:val="0"/>
        <w:tabs>
          <w:tab w:val="left" w:pos="709"/>
        </w:tabs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pt-BR"/>
        </w:rPr>
        <w:t>Câu</w:t>
      </w:r>
      <w:r w:rsidR="00E254CD" w:rsidRPr="001770A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pt-BR"/>
        </w:rPr>
        <w:t xml:space="preserve"> 4</w:t>
      </w:r>
      <w:r w:rsidR="009902F2" w:rsidRPr="001770A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pt-BR"/>
        </w:rPr>
        <w:t>:</w:t>
      </w:r>
      <w:r w:rsidR="00E254CD" w:rsidRPr="001770AA">
        <w:rPr>
          <w:rFonts w:ascii="Times New Roman" w:eastAsia="Times New Roman" w:hAnsi="Times New Roman" w:cs="Times New Roman"/>
          <w:b/>
          <w:bCs/>
          <w:sz w:val="28"/>
          <w:szCs w:val="28"/>
          <w:lang w:val="pt-BR"/>
        </w:rPr>
        <w:t xml:space="preserve"> </w:t>
      </w:r>
      <w:sdt>
        <w:sdtPr>
          <w:rPr>
            <w:rFonts w:ascii="Cambria Math" w:eastAsia="Times New Roman" w:hAnsi="Cambria Math" w:cs="Times New Roman"/>
            <w:b/>
            <w:bCs/>
            <w:i/>
            <w:sz w:val="28"/>
            <w:szCs w:val="28"/>
            <w:lang w:val="pt-BR"/>
          </w:rPr>
          <w:id w:val="-762456322"/>
          <w:placeholder>
            <w:docPart w:val="DefaultPlaceholder_1075446218"/>
          </w:placeholder>
          <w:temporary/>
          <w:showingPlcHdr/>
          <w:equation/>
        </w:sdtPr>
        <w:sdtEndPr/>
        <w:sdtContent>
          <m:oMath>
            <m:r>
              <m:rPr>
                <m:sty m:val="p"/>
              </m:rPr>
              <w:rPr>
                <w:rStyle w:val="PlaceholderText"/>
                <w:rFonts w:ascii="Cambria Math" w:hAnsi="Cambria Math"/>
              </w:rPr>
              <m:t>Type equation here.</m:t>
            </m:r>
          </m:oMath>
        </w:sdtContent>
      </w:sdt>
      <w:r w:rsidR="00003980" w:rsidRPr="001770AA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>Tính tổng A= 1-2+3-4+5-6+...+2021-2022</w:t>
      </w:r>
      <w:r w:rsidR="009902F2" w:rsidRPr="001770AA">
        <w:rPr>
          <w:rFonts w:ascii="Times New Roman" w:hAnsi="Times New Roman" w:cs="Times New Roman"/>
          <w:sz w:val="28"/>
          <w:szCs w:val="28"/>
        </w:rPr>
        <w:t>.</w:t>
      </w:r>
    </w:p>
    <w:p w:rsidR="00733DAE" w:rsidRPr="001770AA" w:rsidRDefault="00733DAE" w:rsidP="00733DAE">
      <w:pPr>
        <w:widowControl w:val="0"/>
        <w:tabs>
          <w:tab w:val="left" w:pos="709"/>
        </w:tabs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 w:rsidRPr="001770AA">
        <w:rPr>
          <w:rFonts w:ascii="Times New Roman" w:hAnsi="Times New Roman" w:cs="Times New Roman"/>
          <w:b/>
          <w:sz w:val="28"/>
          <w:szCs w:val="28"/>
          <w:u w:val="single"/>
        </w:rPr>
        <w:t>Câu 5</w:t>
      </w:r>
      <w:r w:rsidRPr="001770AA">
        <w:rPr>
          <w:rFonts w:ascii="Times New Roman" w:eastAsia="Times New Roman" w:hAnsi="Times New Roman" w:cs="Times New Roman"/>
          <w:b/>
          <w:sz w:val="28"/>
          <w:szCs w:val="28"/>
          <w:u w:val="single"/>
          <w:lang w:val="fr-FR"/>
        </w:rPr>
        <w:t>:</w:t>
      </w:r>
      <w:r w:rsidRPr="001770AA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r w:rsidR="0029295C" w:rsidRPr="001770AA">
        <w:rPr>
          <w:rFonts w:ascii="Times New Roman" w:eastAsia="Times New Roman" w:hAnsi="Times New Roman" w:cs="Times New Roman"/>
          <w:sz w:val="28"/>
          <w:szCs w:val="28"/>
          <w:lang w:val="fr-FR"/>
        </w:rPr>
        <w:t>Hai ca nô xuất phát từ bến A và cùng đi về bến B hoặc cùng đi về bến C ( Bến A nằm giữa bến B và bến C). Quy ước chiều từ A về B là chiều dương, chiều từ A về C là chiều âm. Biết vận tốc ca nô I là 25km/h, vận tốc ca nô II là -30 km/h. Tính khoảng cách giữa hai ca nô sau 2 giờ.</w:t>
      </w:r>
    </w:p>
    <w:p w:rsidR="009D3002" w:rsidRPr="001770AA" w:rsidRDefault="00E254CD" w:rsidP="00E04D1E">
      <w:pPr>
        <w:tabs>
          <w:tab w:val="left" w:pos="1770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1770A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HƯỚNG DẪN PHIẾU ĐỀ SỐ  01</w:t>
      </w:r>
    </w:p>
    <w:p w:rsidR="00F66C04" w:rsidRPr="001770AA" w:rsidRDefault="00F66C04" w:rsidP="00F66C0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Phần I:</w:t>
      </w:r>
      <w:r w:rsidRPr="001770A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Trắc nghiệm.</w:t>
      </w:r>
    </w:p>
    <w:p w:rsidR="00F66C04" w:rsidRPr="001770AA" w:rsidRDefault="00F66C04" w:rsidP="00F66C04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  <w:t>Câu 1:</w:t>
      </w:r>
      <w:r w:rsidRPr="001770A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A. (1)</w:t>
      </w:r>
      <w:r w:rsidR="00C11E21" w:rsidRPr="001770AA">
        <w:rPr>
          <w:rFonts w:ascii="Times New Roman" w:eastAsia="Times New Roman" w:hAnsi="Times New Roman" w:cs="Times New Roman"/>
          <w:bCs/>
          <w:iCs/>
          <w:sz w:val="28"/>
          <w:szCs w:val="28"/>
        </w:rPr>
        <w:t>- Đúng</w:t>
      </w:r>
      <w:r w:rsidRPr="001770A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</w:t>
      </w:r>
    </w:p>
    <w:p w:rsidR="00F66C04" w:rsidRPr="001770AA" w:rsidRDefault="00F66C04" w:rsidP="00F66C04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      (2) </w:t>
      </w:r>
      <w:r w:rsidR="00C11E21" w:rsidRPr="001770A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– Sai </w:t>
      </w:r>
    </w:p>
    <w:p w:rsidR="00C11E21" w:rsidRPr="001770AA" w:rsidRDefault="00F66C04" w:rsidP="00F66C04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  </w:t>
      </w:r>
      <w:r w:rsidR="00C11E21" w:rsidRPr="001770A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</w:t>
      </w:r>
      <w:r w:rsidRPr="001770AA">
        <w:rPr>
          <w:rFonts w:ascii="Times New Roman" w:eastAsia="Times New Roman" w:hAnsi="Times New Roman" w:cs="Times New Roman"/>
          <w:bCs/>
          <w:iCs/>
          <w:sz w:val="28"/>
          <w:szCs w:val="28"/>
        </w:rPr>
        <w:t>(3)</w:t>
      </w:r>
      <w:r w:rsidR="00C11E21" w:rsidRPr="001770A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- Đúng</w:t>
      </w:r>
    </w:p>
    <w:p w:rsidR="00F66C04" w:rsidRPr="001770AA" w:rsidRDefault="00F66C04" w:rsidP="00F66C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sz w:val="28"/>
          <w:szCs w:val="28"/>
        </w:rPr>
        <w:t xml:space="preserve">                (4)</w:t>
      </w:r>
      <w:r w:rsidR="00C11E21" w:rsidRPr="001770AA">
        <w:rPr>
          <w:rFonts w:ascii="Times New Roman" w:eastAsia="Times New Roman" w:hAnsi="Times New Roman" w:cs="Times New Roman"/>
          <w:sz w:val="28"/>
          <w:szCs w:val="28"/>
        </w:rPr>
        <w:t>- Sai</w:t>
      </w:r>
    </w:p>
    <w:p w:rsidR="00F66C04" w:rsidRPr="001770AA" w:rsidRDefault="00F66C04" w:rsidP="00F66C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Câu 2:</w:t>
      </w:r>
      <w:r w:rsidRPr="001770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11E21" w:rsidRPr="001770AA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1770AA">
        <w:rPr>
          <w:rFonts w:ascii="Times New Roman" w:eastAsia="Times New Roman" w:hAnsi="Times New Roman" w:cs="Times New Roman"/>
          <w:sz w:val="28"/>
          <w:szCs w:val="28"/>
        </w:rPr>
        <w:t xml:space="preserve">.                     </w:t>
      </w:r>
    </w:p>
    <w:p w:rsidR="00F66C04" w:rsidRPr="001770AA" w:rsidRDefault="00F66C04" w:rsidP="00F66C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Câu 3:</w:t>
      </w:r>
      <w:r w:rsidRPr="001770AA">
        <w:rPr>
          <w:rFonts w:ascii="Times New Roman" w:eastAsia="Times New Roman" w:hAnsi="Times New Roman" w:cs="Times New Roman"/>
          <w:sz w:val="28"/>
          <w:szCs w:val="28"/>
        </w:rPr>
        <w:t xml:space="preserve"> Đáp án D               </w:t>
      </w:r>
      <w:r w:rsidRPr="001770A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Câu 4:</w:t>
      </w:r>
      <w:r w:rsidRPr="001770AA">
        <w:rPr>
          <w:rFonts w:ascii="Times New Roman" w:eastAsia="Times New Roman" w:hAnsi="Times New Roman" w:cs="Times New Roman"/>
          <w:sz w:val="28"/>
          <w:szCs w:val="28"/>
        </w:rPr>
        <w:t xml:space="preserve"> Đáp án </w:t>
      </w:r>
      <w:r w:rsidR="00C11E21" w:rsidRPr="001770AA">
        <w:rPr>
          <w:rFonts w:ascii="Times New Roman" w:eastAsia="Times New Roman" w:hAnsi="Times New Roman" w:cs="Times New Roman"/>
          <w:sz w:val="28"/>
          <w:szCs w:val="28"/>
        </w:rPr>
        <w:t>D</w:t>
      </w:r>
      <w:r w:rsidRPr="001770AA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Pr="001770A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Câu 5:</w:t>
      </w:r>
      <w:r w:rsidRPr="001770AA">
        <w:rPr>
          <w:rFonts w:ascii="Times New Roman" w:eastAsia="Times New Roman" w:hAnsi="Times New Roman" w:cs="Times New Roman"/>
          <w:sz w:val="28"/>
          <w:szCs w:val="28"/>
        </w:rPr>
        <w:t xml:space="preserve"> Đáp án </w:t>
      </w:r>
      <w:r w:rsidR="00C11E21" w:rsidRPr="001770AA">
        <w:rPr>
          <w:rFonts w:ascii="Times New Roman" w:eastAsia="Times New Roman" w:hAnsi="Times New Roman" w:cs="Times New Roman"/>
          <w:sz w:val="28"/>
          <w:szCs w:val="28"/>
        </w:rPr>
        <w:t>B</w:t>
      </w:r>
    </w:p>
    <w:p w:rsidR="00C11E21" w:rsidRPr="001770AA" w:rsidRDefault="00C11E21" w:rsidP="00F66C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sz w:val="28"/>
          <w:szCs w:val="28"/>
        </w:rPr>
        <w:t>Câu 6: Đáp án B</w:t>
      </w:r>
    </w:p>
    <w:p w:rsidR="00F66C04" w:rsidRPr="001770AA" w:rsidRDefault="00F66C04" w:rsidP="00F66C0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Phần II:</w:t>
      </w:r>
      <w:r w:rsidRPr="001770A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Phần tự luận.</w:t>
      </w:r>
    </w:p>
    <w:p w:rsidR="00F66C04" w:rsidRPr="001770AA" w:rsidRDefault="00F66C04" w:rsidP="00F66C0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1770A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Câu 1: </w:t>
      </w:r>
    </w:p>
    <w:p w:rsidR="00AD470E" w:rsidRPr="001770AA" w:rsidRDefault="00C11E21" w:rsidP="00AD47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sz w:val="28"/>
          <w:szCs w:val="28"/>
        </w:rPr>
        <w:t xml:space="preserve">(-13).7 = -91    b) 8.(-9) = -72            c) 245.(-2) =-490     d) (-61).(-5)  = 305         e) (-6).|-28| = </w:t>
      </w:r>
      <w:r w:rsidR="00AD470E" w:rsidRPr="001770AA">
        <w:rPr>
          <w:rFonts w:ascii="Times New Roman" w:eastAsia="Times New Roman" w:hAnsi="Times New Roman" w:cs="Times New Roman"/>
          <w:sz w:val="28"/>
          <w:szCs w:val="28"/>
        </w:rPr>
        <w:t>(-6).28= -168</w:t>
      </w:r>
      <w:r w:rsidRPr="001770AA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AD470E" w:rsidRPr="001770AA">
        <w:rPr>
          <w:rFonts w:ascii="Times New Roman" w:eastAsia="Times New Roman" w:hAnsi="Times New Roman" w:cs="Times New Roman"/>
          <w:sz w:val="28"/>
          <w:szCs w:val="28"/>
        </w:rPr>
        <w:t xml:space="preserve">   f) (-11).(-91) = 1001               g) (-20).0 = 0           h) 9.17= 153</w:t>
      </w:r>
    </w:p>
    <w:p w:rsidR="00C11E21" w:rsidRPr="001770AA" w:rsidRDefault="00C11E21" w:rsidP="00AD470E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0A1B53" w:rsidRPr="001770AA" w:rsidRDefault="000A1B53" w:rsidP="000A1B53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1770A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Câu 2:</w:t>
      </w:r>
    </w:p>
    <w:p w:rsidR="00AD470E" w:rsidRPr="001770AA" w:rsidRDefault="00AD470E" w:rsidP="00AD470E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>x.(x-9) = 0.</w:t>
      </w:r>
    </w:p>
    <w:p w:rsidR="00AD470E" w:rsidRPr="001770AA" w:rsidRDefault="00AD470E" w:rsidP="00AD470E">
      <w:pPr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>=&gt; [</w:t>
      </w:r>
      <m:oMath>
        <m:f>
          <m:fPr>
            <m:type m:val="noBar"/>
            <m:ctrlPr>
              <w:rPr>
                <w:rFonts w:ascii="Cambria Math" w:eastAsia="Times New Roman" w:hAnsi="Cambria Math" w:cs="Times New Roman"/>
                <w:bCs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x=0 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x-9 =0</m:t>
            </m:r>
          </m:den>
        </m:f>
      </m:oMath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=&gt; [</w:t>
      </w:r>
      <m:oMath>
        <m:f>
          <m:fPr>
            <m:type m:val="noBar"/>
            <m:ctrlPr>
              <w:rPr>
                <w:rFonts w:ascii="Cambria Math" w:eastAsia="Times New Roman" w:hAnsi="Cambria Math" w:cs="Times New Roman"/>
                <w:bCs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x=0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x=-9</m:t>
            </m:r>
          </m:den>
        </m:f>
      </m:oMath>
    </w:p>
    <w:p w:rsidR="00AD470E" w:rsidRPr="001770AA" w:rsidRDefault="00AD470E" w:rsidP="00AD470E">
      <w:pPr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>Vậy x</w:t>
      </w:r>
      <m:oMath>
        <m:r>
          <w:rPr>
            <w:rFonts w:ascii="Cambria Math" w:eastAsia="Times New Roman" w:hAnsi="Cambria Math" w:cs="Times New Roman"/>
            <w:sz w:val="28"/>
            <w:szCs w:val="28"/>
          </w:rPr>
          <m:t>∈{0;-9}</m:t>
        </m:r>
      </m:oMath>
    </w:p>
    <w:p w:rsidR="00AD470E" w:rsidRPr="001770AA" w:rsidRDefault="00AD470E" w:rsidP="001602E8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>(x-1).(x+2).(2x-4) = 0</w:t>
      </w:r>
    </w:p>
    <w:p w:rsidR="001602E8" w:rsidRPr="001770AA" w:rsidRDefault="001602E8" w:rsidP="001602E8">
      <w:pPr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>=&gt; x-1=0 hoặc x+2 =0 hoặc 2x-4 = 0</w:t>
      </w:r>
    </w:p>
    <w:p w:rsidR="001602E8" w:rsidRPr="001770AA" w:rsidRDefault="001602E8" w:rsidP="001602E8">
      <w:pPr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>=&gt; x=1 hoặc x=-2 hoặc x= 2</w:t>
      </w:r>
    </w:p>
    <w:p w:rsidR="00AD470E" w:rsidRPr="001770AA" w:rsidRDefault="00AD470E" w:rsidP="00AD47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 c) 24:(3x-2) = -3 </w:t>
      </w:r>
    </w:p>
    <w:p w:rsidR="001602E8" w:rsidRPr="001770AA" w:rsidRDefault="001602E8" w:rsidP="00AD47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3x-2 = 24: (-3)</w:t>
      </w:r>
    </w:p>
    <w:p w:rsidR="001602E8" w:rsidRPr="001770AA" w:rsidRDefault="001602E8" w:rsidP="00AD47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3x – 2 = -8</w:t>
      </w:r>
    </w:p>
    <w:p w:rsidR="001602E8" w:rsidRPr="001770AA" w:rsidRDefault="001602E8" w:rsidP="00AD47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3x = -8+2 = -6</w:t>
      </w:r>
    </w:p>
    <w:p w:rsidR="001602E8" w:rsidRPr="001770AA" w:rsidRDefault="001602E8" w:rsidP="00AD47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x = -6:3  = -2</w:t>
      </w:r>
    </w:p>
    <w:p w:rsidR="00AD470E" w:rsidRPr="001770AA" w:rsidRDefault="0016360D" w:rsidP="0016360D">
      <w:pPr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>d)</w:t>
      </w:r>
      <w:r w:rsidR="00AD470E" w:rsidRPr="001770AA">
        <w:rPr>
          <w:rFonts w:ascii="Times New Roman" w:eastAsia="Times New Roman" w:hAnsi="Times New Roman" w:cs="Times New Roman"/>
          <w:bCs/>
          <w:sz w:val="28"/>
          <w:szCs w:val="28"/>
        </w:rPr>
        <w:t>-45:5.(-3-2x) = 3</w:t>
      </w:r>
      <w:r w:rsidR="00AD470E" w:rsidRPr="001770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</w:p>
    <w:p w:rsidR="001602E8" w:rsidRPr="001770AA" w:rsidRDefault="0016360D" w:rsidP="0016360D">
      <w:pPr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sz w:val="28"/>
          <w:szCs w:val="28"/>
        </w:rPr>
        <w:t xml:space="preserve">    -9.(-3-2x) = 3</w:t>
      </w:r>
    </w:p>
    <w:p w:rsidR="0016360D" w:rsidRPr="001770AA" w:rsidRDefault="0016360D" w:rsidP="0016360D">
      <w:pPr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sz w:val="28"/>
          <w:szCs w:val="28"/>
        </w:rPr>
        <w:t xml:space="preserve">     9.(3+2x) = 3</w:t>
      </w:r>
    </w:p>
    <w:p w:rsidR="00B80B6B" w:rsidRPr="001770AA" w:rsidRDefault="00B80B6B" w:rsidP="0016360D">
      <w:pPr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sz w:val="28"/>
          <w:szCs w:val="28"/>
        </w:rPr>
        <w:t xml:space="preserve">        3 + 2x = 3:9 </w:t>
      </w:r>
      <w:r w:rsidRPr="001770AA">
        <w:rPr>
          <w:rFonts w:ascii="Cambria Math" w:eastAsia="Times New Roman" w:hAnsi="Cambria Math" w:cs="Cambria Math"/>
          <w:sz w:val="28"/>
          <w:szCs w:val="28"/>
        </w:rPr>
        <w:t>∉ Z. Vậy không có số nguyên x nào thỏa mãn.</w:t>
      </w:r>
    </w:p>
    <w:p w:rsidR="00307312" w:rsidRPr="001770AA" w:rsidRDefault="00307312" w:rsidP="0030731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</w:pPr>
      <w:r w:rsidRPr="001770A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pt-BR"/>
        </w:rPr>
        <w:t>Câu 3:</w:t>
      </w:r>
    </w:p>
    <w:p w:rsidR="00173220" w:rsidRPr="001770AA" w:rsidRDefault="00173220" w:rsidP="001732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  a) 2021.(-2) &lt; 0</w:t>
      </w:r>
    </w:p>
    <w:p w:rsidR="00173220" w:rsidRPr="001770AA" w:rsidRDefault="00173220" w:rsidP="001732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 b) (-2021).(-2022) &gt; 0</w:t>
      </w:r>
    </w:p>
    <w:p w:rsidR="00173220" w:rsidRPr="001770AA" w:rsidRDefault="00173220" w:rsidP="001732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 c)213.(-19) &lt; -213</w:t>
      </w:r>
    </w:p>
    <w:p w:rsidR="00173220" w:rsidRPr="001770AA" w:rsidRDefault="00173220" w:rsidP="001732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 d) -61.(-13) &gt;15.(-59)</w:t>
      </w:r>
    </w:p>
    <w:p w:rsidR="00307312" w:rsidRPr="001770AA" w:rsidRDefault="00307312" w:rsidP="00307312">
      <w:pPr>
        <w:widowControl w:val="0"/>
        <w:tabs>
          <w:tab w:val="left" w:pos="709"/>
        </w:tabs>
        <w:spacing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pt-BR"/>
        </w:rPr>
      </w:pPr>
      <w:r w:rsidRPr="001770A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pt-BR"/>
        </w:rPr>
        <w:t>Câu 4:</w:t>
      </w:r>
      <w:r w:rsidRPr="001770AA">
        <w:rPr>
          <w:rFonts w:ascii="Times New Roman" w:eastAsia="Times New Roman" w:hAnsi="Times New Roman" w:cs="Times New Roman"/>
          <w:b/>
          <w:bCs/>
          <w:sz w:val="28"/>
          <w:szCs w:val="28"/>
          <w:lang w:val="pt-BR"/>
        </w:rPr>
        <w:t xml:space="preserve"> </w:t>
      </w:r>
    </w:p>
    <w:p w:rsidR="00173220" w:rsidRPr="001770AA" w:rsidRDefault="00307312" w:rsidP="00173220">
      <w:pPr>
        <w:widowControl w:val="0"/>
        <w:tabs>
          <w:tab w:val="left" w:pos="709"/>
        </w:tabs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/>
          <w:bCs/>
          <w:sz w:val="28"/>
          <w:szCs w:val="28"/>
          <w:lang w:val="pt-BR"/>
        </w:rPr>
        <w:t xml:space="preserve"> </w:t>
      </w:r>
      <w:r w:rsidR="00173220" w:rsidRPr="001770AA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>Tính tổng A= 1-2+3-4+5-6+...+2021-2022</w:t>
      </w:r>
      <w:r w:rsidR="00173220" w:rsidRPr="001770AA">
        <w:rPr>
          <w:rFonts w:ascii="Times New Roman" w:hAnsi="Times New Roman" w:cs="Times New Roman"/>
          <w:sz w:val="28"/>
          <w:szCs w:val="28"/>
        </w:rPr>
        <w:t>.</w:t>
      </w:r>
    </w:p>
    <w:p w:rsidR="00173220" w:rsidRPr="001770AA" w:rsidRDefault="00173220" w:rsidP="00173220">
      <w:pPr>
        <w:widowControl w:val="0"/>
        <w:tabs>
          <w:tab w:val="left" w:pos="709"/>
        </w:tabs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 w:rsidRPr="001770AA">
        <w:rPr>
          <w:rFonts w:ascii="Times New Roman" w:hAnsi="Times New Roman" w:cs="Times New Roman"/>
          <w:sz w:val="28"/>
          <w:szCs w:val="28"/>
        </w:rPr>
        <w:lastRenderedPageBreak/>
        <w:t>Nhận xét từ 1 đến 2022 có 2022 số hạng nên ta nhóm được A thành 2022:2 = 1011 số hạng như sau:</w:t>
      </w:r>
    </w:p>
    <w:p w:rsidR="00307312" w:rsidRPr="001770AA" w:rsidRDefault="00173220" w:rsidP="00173220">
      <w:pPr>
        <w:widowControl w:val="0"/>
        <w:tabs>
          <w:tab w:val="left" w:pos="709"/>
        </w:tabs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 w:rsidRPr="001770AA">
        <w:rPr>
          <w:rFonts w:ascii="Times New Roman" w:hAnsi="Times New Roman" w:cs="Times New Roman"/>
          <w:sz w:val="28"/>
          <w:szCs w:val="28"/>
        </w:rPr>
        <w:t xml:space="preserve">A = (1-2)+(3-4) + …+ (2021- 2022) = (-1) + (-1) + …+ (-1) (có 1011 số hạng (-1) ) </w:t>
      </w:r>
    </w:p>
    <w:p w:rsidR="00173220" w:rsidRPr="001770AA" w:rsidRDefault="00173220" w:rsidP="00173220">
      <w:pPr>
        <w:widowControl w:val="0"/>
        <w:tabs>
          <w:tab w:val="left" w:pos="709"/>
        </w:tabs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 w:rsidRPr="001770AA">
        <w:rPr>
          <w:rFonts w:ascii="Times New Roman" w:hAnsi="Times New Roman" w:cs="Times New Roman"/>
          <w:sz w:val="28"/>
          <w:szCs w:val="28"/>
        </w:rPr>
        <w:t>A = 1011.(-1) = -1011</w:t>
      </w:r>
    </w:p>
    <w:p w:rsidR="00733DAE" w:rsidRPr="001770AA" w:rsidRDefault="00733DAE" w:rsidP="00173220">
      <w:pPr>
        <w:widowControl w:val="0"/>
        <w:tabs>
          <w:tab w:val="left" w:pos="709"/>
        </w:tabs>
        <w:spacing w:after="12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fr-FR"/>
        </w:rPr>
      </w:pPr>
      <w:r w:rsidRPr="001770AA">
        <w:rPr>
          <w:rFonts w:ascii="Times New Roman" w:eastAsia="Times New Roman" w:hAnsi="Times New Roman" w:cs="Times New Roman"/>
          <w:b/>
          <w:sz w:val="28"/>
          <w:szCs w:val="28"/>
          <w:u w:val="single"/>
          <w:lang w:val="fr-FR"/>
        </w:rPr>
        <w:t>Câu 5:</w:t>
      </w:r>
    </w:p>
    <w:p w:rsidR="00733DAE" w:rsidRPr="001770AA" w:rsidRDefault="00892872" w:rsidP="00733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1770AA">
        <w:rPr>
          <w:rFonts w:ascii="Times New Roman" w:eastAsia="Times New Roman" w:hAnsi="Times New Roman" w:cs="Times New Roman"/>
          <w:sz w:val="28"/>
          <w:szCs w:val="28"/>
          <w:lang w:val="fr-FR"/>
        </w:rPr>
        <w:t>Sau 2 giờ  ca nô I đi được quãng  đường  2.25 = 50(km)</w:t>
      </w:r>
    </w:p>
    <w:p w:rsidR="00892872" w:rsidRPr="001770AA" w:rsidRDefault="00892872" w:rsidP="008928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1770AA">
        <w:rPr>
          <w:rFonts w:ascii="Times New Roman" w:eastAsia="Times New Roman" w:hAnsi="Times New Roman" w:cs="Times New Roman"/>
          <w:sz w:val="28"/>
          <w:szCs w:val="28"/>
          <w:lang w:val="fr-FR"/>
        </w:rPr>
        <w:t>Sau 2 giờ  ca nô II đi được quãng  đường  2.(-30) = - 60(km)</w:t>
      </w:r>
    </w:p>
    <w:p w:rsidR="00892872" w:rsidRPr="001770AA" w:rsidRDefault="00892872" w:rsidP="00892872">
      <w:pPr>
        <w:tabs>
          <w:tab w:val="left" w:pos="1350"/>
          <w:tab w:val="center" w:pos="4680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770AA">
        <w:rPr>
          <w:rFonts w:ascii="Times New Roman" w:eastAsia="Times New Roman" w:hAnsi="Times New Roman" w:cs="Times New Roman"/>
          <w:sz w:val="26"/>
          <w:szCs w:val="26"/>
        </w:rPr>
        <w:tab/>
        <w:t>Vậy sau 2 giờ hai ô tô cách nhau : 50-(-60) = 110 ( km)</w:t>
      </w:r>
    </w:p>
    <w:p w:rsidR="00A90D67" w:rsidRPr="001770AA" w:rsidRDefault="00A90D67" w:rsidP="00C35FE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535D8" w:rsidRPr="001770AA" w:rsidRDefault="002535D8" w:rsidP="00C35FE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770AA">
        <w:rPr>
          <w:rFonts w:ascii="Times New Roman" w:eastAsia="Times New Roman" w:hAnsi="Times New Roman" w:cs="Times New Roman"/>
          <w:b/>
          <w:sz w:val="26"/>
          <w:szCs w:val="26"/>
        </w:rPr>
        <w:t>PHIẾU HỌC TẬP SỐ 02.</w:t>
      </w:r>
    </w:p>
    <w:p w:rsidR="00C35FE2" w:rsidRPr="001770AA" w:rsidRDefault="00C35FE2" w:rsidP="00C35FE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/>
          <w:i/>
          <w:sz w:val="28"/>
          <w:szCs w:val="28"/>
        </w:rPr>
        <w:t>II. Phần tự luận:</w:t>
      </w:r>
    </w:p>
    <w:p w:rsidR="002535D8" w:rsidRPr="001770AA" w:rsidRDefault="00E04D1E" w:rsidP="0089287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</w:pPr>
      <w:r w:rsidRPr="001770A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Câu</w:t>
      </w:r>
      <w:r w:rsidR="002535D8" w:rsidRPr="001770A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1:</w:t>
      </w:r>
      <w:r w:rsidR="002535D8" w:rsidRPr="001770AA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 (2,0 điểm) </w:t>
      </w:r>
      <w:r w:rsidR="00892872" w:rsidRPr="001770AA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>Tính nhanh</w:t>
      </w:r>
    </w:p>
    <w:p w:rsidR="00892872" w:rsidRPr="001770AA" w:rsidRDefault="00892872" w:rsidP="0089287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>(-25).8.(-125).3.</w:t>
      </w:r>
      <w:r w:rsidR="000B52AC" w:rsidRPr="001770AA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>(-</w:t>
      </w:r>
      <w:r w:rsidRPr="001770AA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>4</w:t>
      </w:r>
      <w:r w:rsidR="000B52AC" w:rsidRPr="001770AA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>)</w:t>
      </w:r>
      <w:r w:rsidRPr="001770AA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                                             b) 147.333 + 233.(-147)</w:t>
      </w:r>
    </w:p>
    <w:p w:rsidR="00892872" w:rsidRPr="001770AA" w:rsidRDefault="00B336DD" w:rsidP="00B336DD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c) </w:t>
      </w:r>
      <w:r w:rsidR="00892872" w:rsidRPr="001770AA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(-115).27 + 33.(-115)                                       d) </w:t>
      </w:r>
      <w:r w:rsidRPr="001770AA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>-284.172 + (-284).(-72)</w:t>
      </w:r>
    </w:p>
    <w:p w:rsidR="00C35FE2" w:rsidRPr="001770AA" w:rsidRDefault="00E04D1E" w:rsidP="00C35FE2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Câu</w:t>
      </w:r>
      <w:r w:rsidR="00C35FE2" w:rsidRPr="001770A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2:</w:t>
      </w:r>
      <w:r w:rsidR="00C35FE2" w:rsidRPr="001770AA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 (2,0 điểm)  Tìm số nguyên </w:t>
      </w:r>
      <w:r w:rsidR="00B336DD" w:rsidRPr="001770AA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>x</w:t>
      </w:r>
      <w:r w:rsidR="00C35FE2" w:rsidRPr="001770AA">
        <w:rPr>
          <w:rFonts w:ascii="Times New Roman" w:eastAsia="Times New Roman" w:hAnsi="Times New Roman" w:cs="Times New Roman"/>
          <w:bCs/>
          <w:sz w:val="28"/>
          <w:szCs w:val="28"/>
        </w:rPr>
        <w:t>biết:</w:t>
      </w:r>
    </w:p>
    <w:p w:rsidR="00C35FE2" w:rsidRPr="001770AA" w:rsidRDefault="0077404C" w:rsidP="00C35FE2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C35FE2"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a) </w:t>
      </w:r>
      <w:r w:rsidR="00B336DD" w:rsidRPr="001770AA">
        <w:rPr>
          <w:rFonts w:ascii="Times New Roman" w:eastAsia="Times New Roman" w:hAnsi="Times New Roman" w:cs="Times New Roman"/>
          <w:bCs/>
          <w:sz w:val="28"/>
          <w:szCs w:val="28"/>
        </w:rPr>
        <w:t>(x-5).(x</w:t>
      </w:r>
      <w:r w:rsidR="00B336DD" w:rsidRPr="001770AA"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>2</w:t>
      </w:r>
      <w:r w:rsidR="00B336DD"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-9) = 0</w:t>
      </w:r>
    </w:p>
    <w:p w:rsidR="00C35FE2" w:rsidRPr="001770AA" w:rsidRDefault="0077404C" w:rsidP="00C35FE2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C35FE2"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b) </w:t>
      </w:r>
      <w:r w:rsidR="00B336DD" w:rsidRPr="001770AA">
        <w:rPr>
          <w:rFonts w:ascii="Times New Roman" w:eastAsia="Times New Roman" w:hAnsi="Times New Roman" w:cs="Times New Roman"/>
          <w:bCs/>
          <w:sz w:val="28"/>
          <w:szCs w:val="28"/>
        </w:rPr>
        <w:t>(x – 3).( x- 5) &lt; 0</w:t>
      </w:r>
    </w:p>
    <w:p w:rsidR="00C35FE2" w:rsidRPr="001770AA" w:rsidRDefault="0077404C" w:rsidP="00C35FE2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 c) </w:t>
      </w:r>
      <w:r w:rsidR="00533A02" w:rsidRPr="001770AA">
        <w:rPr>
          <w:rFonts w:ascii="Times New Roman" w:eastAsia="Times New Roman" w:hAnsi="Times New Roman" w:cs="Times New Roman"/>
          <w:bCs/>
          <w:sz w:val="28"/>
          <w:szCs w:val="28"/>
        </w:rPr>
        <w:t>( x</w:t>
      </w:r>
      <w:r w:rsidR="00533A02" w:rsidRPr="001770AA"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>2</w:t>
      </w:r>
      <w:r w:rsidR="00533A02"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7) . ( x</w:t>
      </w:r>
      <w:r w:rsidR="00533A02" w:rsidRPr="001770AA"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 xml:space="preserve">2 </w:t>
      </w:r>
      <w:r w:rsidR="00533A02" w:rsidRPr="001770AA">
        <w:rPr>
          <w:rFonts w:ascii="Times New Roman" w:eastAsia="Times New Roman" w:hAnsi="Times New Roman" w:cs="Times New Roman"/>
          <w:bCs/>
          <w:sz w:val="28"/>
          <w:szCs w:val="28"/>
        </w:rPr>
        <w:t>– 51) &lt; 0</w:t>
      </w:r>
      <w:r w:rsidR="00C35FE2" w:rsidRPr="001770A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C35FE2" w:rsidRPr="001770AA" w:rsidRDefault="00E04D1E" w:rsidP="00C35FE2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Câu</w:t>
      </w:r>
      <w:r w:rsidR="00C35FE2" w:rsidRPr="001770A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3:</w:t>
      </w:r>
      <w:r w:rsidR="00C35FE2"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Tìm số nguyên x, y biết:</w:t>
      </w:r>
    </w:p>
    <w:p w:rsidR="0077404C" w:rsidRPr="001770AA" w:rsidRDefault="0077404C" w:rsidP="00C35FE2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C35FE2"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a) </w:t>
      </w:r>
      <w:r w:rsidR="00B336DD" w:rsidRPr="001770AA">
        <w:rPr>
          <w:rFonts w:ascii="Times New Roman" w:eastAsia="Times New Roman" w:hAnsi="Times New Roman" w:cs="Times New Roman"/>
          <w:bCs/>
          <w:sz w:val="28"/>
          <w:szCs w:val="28"/>
        </w:rPr>
        <w:t>xy</w:t>
      </w:r>
      <w:r w:rsidR="00C35FE2"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= </w:t>
      </w:r>
      <w:r w:rsidR="00B336DD" w:rsidRPr="001770AA">
        <w:rPr>
          <w:rFonts w:ascii="Times New Roman" w:eastAsia="Times New Roman" w:hAnsi="Times New Roman" w:cs="Times New Roman"/>
          <w:bCs/>
          <w:sz w:val="28"/>
          <w:szCs w:val="28"/>
        </w:rPr>
        <w:t>11</w:t>
      </w:r>
      <w:r w:rsidR="00C35FE2"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</w:t>
      </w:r>
    </w:p>
    <w:p w:rsidR="00C35FE2" w:rsidRPr="001770AA" w:rsidRDefault="0077404C" w:rsidP="00C35FE2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35FE2"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b) </w:t>
      </w:r>
      <w:r w:rsidR="00B336DD" w:rsidRPr="001770AA">
        <w:rPr>
          <w:rFonts w:ascii="Times New Roman" w:eastAsia="Times New Roman" w:hAnsi="Times New Roman" w:cs="Times New Roman"/>
          <w:bCs/>
          <w:sz w:val="28"/>
          <w:szCs w:val="28"/>
        </w:rPr>
        <w:t>xy</w:t>
      </w:r>
      <w:r w:rsidR="00C35FE2"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= </w:t>
      </w:r>
      <w:r w:rsidR="00B336DD" w:rsidRPr="001770AA">
        <w:rPr>
          <w:rFonts w:ascii="Times New Roman" w:eastAsia="Times New Roman" w:hAnsi="Times New Roman" w:cs="Times New Roman"/>
          <w:bCs/>
          <w:sz w:val="28"/>
          <w:szCs w:val="28"/>
        </w:rPr>
        <w:t>-17</w:t>
      </w:r>
    </w:p>
    <w:p w:rsidR="00C35FE2" w:rsidRPr="001770AA" w:rsidRDefault="0077404C" w:rsidP="00C35FE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C35FE2"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c) </w:t>
      </w:r>
      <w:r w:rsidR="00B336DD" w:rsidRPr="001770AA">
        <w:rPr>
          <w:rFonts w:ascii="Times New Roman" w:eastAsia="Times New Roman" w:hAnsi="Times New Roman" w:cs="Times New Roman"/>
          <w:bCs/>
          <w:sz w:val="28"/>
          <w:szCs w:val="28"/>
        </w:rPr>
        <w:t>3x + 4y – xy  = 15</w:t>
      </w:r>
    </w:p>
    <w:p w:rsidR="00C35FE2" w:rsidRPr="001770AA" w:rsidRDefault="00E04D1E" w:rsidP="00C35FE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Câu </w:t>
      </w:r>
      <w:r w:rsidR="00C35FE2" w:rsidRPr="001770A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4:</w:t>
      </w:r>
      <w:r w:rsidR="00C35FE2" w:rsidRPr="001770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3A02" w:rsidRPr="001770AA">
        <w:rPr>
          <w:rFonts w:ascii="Times New Roman" w:eastAsia="Times New Roman" w:hAnsi="Times New Roman" w:cs="Times New Roman"/>
          <w:sz w:val="28"/>
          <w:szCs w:val="28"/>
        </w:rPr>
        <w:t xml:space="preserve">Cho a </w:t>
      </w:r>
      <m:oMath>
        <m:r>
          <w:rPr>
            <w:rFonts w:ascii="Cambria Math" w:eastAsia="Times New Roman" w:hAnsi="Cambria Math" w:cs="Times New Roman"/>
            <w:sz w:val="28"/>
            <w:szCs w:val="28"/>
          </w:rPr>
          <m:t>ϵ Z</m:t>
        </m:r>
      </m:oMath>
      <w:r w:rsidR="00C35FE2" w:rsidRPr="001770A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35FE2" w:rsidRPr="001770AA" w:rsidRDefault="0077404C" w:rsidP="00C35FE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5FE2" w:rsidRPr="001770AA">
        <w:rPr>
          <w:rFonts w:ascii="Times New Roman" w:eastAsia="Times New Roman" w:hAnsi="Times New Roman" w:cs="Times New Roman"/>
          <w:sz w:val="28"/>
          <w:szCs w:val="28"/>
        </w:rPr>
        <w:t xml:space="preserve">a) </w:t>
      </w:r>
      <w:r w:rsidR="00533A02" w:rsidRPr="001770AA">
        <w:rPr>
          <w:rFonts w:ascii="Times New Roman" w:eastAsia="Times New Roman" w:hAnsi="Times New Roman" w:cs="Times New Roman"/>
          <w:bCs/>
          <w:sz w:val="28"/>
          <w:szCs w:val="28"/>
        </w:rPr>
        <w:t>chứng tỏ rằng a</w:t>
      </w:r>
      <w:r w:rsidR="00533A02" w:rsidRPr="001770AA"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>2</w:t>
      </w:r>
      <m:oMath>
        <m:r>
          <w:rPr>
            <w:rFonts w:ascii="Cambria Math" w:eastAsia="Times New Roman" w:hAnsi="Cambria Math" w:cs="Times New Roman"/>
            <w:sz w:val="28"/>
            <w:szCs w:val="28"/>
            <w:vertAlign w:val="superscript"/>
          </w:rPr>
          <m:t xml:space="preserve"> ≥ 0</m:t>
        </m:r>
      </m:oMath>
      <w:r w:rsidR="00533A02" w:rsidRPr="001770AA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>; - a</w:t>
      </w:r>
      <w:r w:rsidR="00533A02" w:rsidRPr="001770AA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val="pt-BR"/>
        </w:rPr>
        <w:t>2</w:t>
      </w:r>
      <w:r w:rsidR="00533A02" w:rsidRPr="001770AA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pt-BR"/>
          </w:rPr>
          <m:t>≤</m:t>
        </m:r>
      </m:oMath>
      <w:r w:rsidR="00533A02" w:rsidRPr="001770AA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 0</w:t>
      </w:r>
    </w:p>
    <w:p w:rsidR="00C35FE2" w:rsidRPr="001770AA" w:rsidRDefault="0077404C" w:rsidP="00D923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5FE2" w:rsidRPr="001770AA">
        <w:rPr>
          <w:rFonts w:ascii="Times New Roman" w:eastAsia="Times New Roman" w:hAnsi="Times New Roman" w:cs="Times New Roman"/>
          <w:sz w:val="28"/>
          <w:szCs w:val="28"/>
        </w:rPr>
        <w:t xml:space="preserve">b) </w:t>
      </w:r>
      <w:r w:rsidR="00533A02" w:rsidRPr="001770AA">
        <w:rPr>
          <w:rFonts w:ascii="Times New Roman" w:eastAsia="Times New Roman" w:hAnsi="Times New Roman" w:cs="Times New Roman"/>
          <w:sz w:val="28"/>
          <w:szCs w:val="28"/>
        </w:rPr>
        <w:t>Tìm giá trị nhỏ nhất của biểu thức: ( x – 11)</w:t>
      </w:r>
      <w:r w:rsidR="00533A02" w:rsidRPr="001770AA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="00533A02" w:rsidRPr="001770AA">
        <w:rPr>
          <w:rFonts w:ascii="Times New Roman" w:eastAsia="Times New Roman" w:hAnsi="Times New Roman" w:cs="Times New Roman"/>
          <w:sz w:val="28"/>
          <w:szCs w:val="28"/>
        </w:rPr>
        <w:t xml:space="preserve"> + 2021</w:t>
      </w:r>
    </w:p>
    <w:p w:rsidR="00D923A4" w:rsidRPr="001770AA" w:rsidRDefault="0077404C" w:rsidP="00D923A4">
      <w:pPr>
        <w:spacing w:after="0"/>
        <w:jc w:val="both"/>
      </w:pPr>
      <w:r w:rsidRPr="001770AA">
        <w:rPr>
          <w:rFonts w:ascii="Times New Roman" w:hAnsi="Times New Roman" w:cs="Times New Roman"/>
          <w:sz w:val="28"/>
          <w:szCs w:val="28"/>
        </w:rPr>
        <w:t xml:space="preserve"> </w:t>
      </w:r>
      <w:r w:rsidR="00D923A4" w:rsidRPr="001770AA">
        <w:rPr>
          <w:rFonts w:ascii="Times New Roman" w:hAnsi="Times New Roman" w:cs="Times New Roman"/>
          <w:sz w:val="28"/>
          <w:szCs w:val="28"/>
        </w:rPr>
        <w:t>c)</w:t>
      </w:r>
      <w:r w:rsidR="00533A02" w:rsidRPr="001770AA">
        <w:rPr>
          <w:rFonts w:ascii="Times New Roman" w:hAnsi="Times New Roman" w:cs="Times New Roman"/>
          <w:sz w:val="28"/>
          <w:szCs w:val="28"/>
        </w:rPr>
        <w:t xml:space="preserve"> </w:t>
      </w:r>
      <w:r w:rsidR="00533A02" w:rsidRPr="001770AA">
        <w:rPr>
          <w:rFonts w:ascii="Times New Roman" w:eastAsia="Times New Roman" w:hAnsi="Times New Roman" w:cs="Times New Roman"/>
          <w:sz w:val="28"/>
          <w:szCs w:val="28"/>
        </w:rPr>
        <w:t>Tìm giá trị lớn nhất của biểu thức: - ( x + 81)</w:t>
      </w:r>
      <w:r w:rsidR="00533A02" w:rsidRPr="001770AA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="00533A02" w:rsidRPr="001770AA">
        <w:rPr>
          <w:rFonts w:ascii="Times New Roman" w:eastAsia="Times New Roman" w:hAnsi="Times New Roman" w:cs="Times New Roman"/>
          <w:sz w:val="28"/>
          <w:szCs w:val="28"/>
        </w:rPr>
        <w:t xml:space="preserve"> + 6789</w:t>
      </w:r>
      <w:r w:rsidR="00D923A4" w:rsidRPr="001770AA">
        <w:rPr>
          <w:rFonts w:ascii="Times New Roman" w:hAnsi="Times New Roman" w:cs="Times New Roman"/>
          <w:sz w:val="28"/>
          <w:szCs w:val="28"/>
        </w:rPr>
        <w:t>.</w:t>
      </w:r>
    </w:p>
    <w:p w:rsidR="00A90D67" w:rsidRPr="001770AA" w:rsidRDefault="0077404C" w:rsidP="003E6DF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90D67" w:rsidRPr="001770AA">
        <w:rPr>
          <w:rFonts w:ascii="Times New Roman" w:eastAsia="Times New Roman" w:hAnsi="Times New Roman" w:cs="Times New Roman"/>
          <w:b/>
          <w:sz w:val="28"/>
          <w:szCs w:val="28"/>
          <w:u w:val="single"/>
          <w:lang w:val="fr-FR"/>
        </w:rPr>
        <w:t>Câu 5:</w:t>
      </w:r>
      <w:r w:rsidR="00A90D67" w:rsidRPr="001770AA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 </w:t>
      </w:r>
      <w:r w:rsidR="003E6DF7" w:rsidRPr="001770AA">
        <w:rPr>
          <w:rFonts w:ascii="Times New Roman" w:eastAsia="Times New Roman" w:hAnsi="Times New Roman" w:cs="Times New Roman"/>
          <w:sz w:val="28"/>
          <w:szCs w:val="28"/>
          <w:lang w:val="fr-FR"/>
        </w:rPr>
        <w:t>Tính giá trị của biểu thức :</w:t>
      </w:r>
    </w:p>
    <w:p w:rsidR="003E6DF7" w:rsidRPr="001770AA" w:rsidRDefault="003E6DF7" w:rsidP="003E6DF7">
      <w:pPr>
        <w:pStyle w:val="ListParagraph"/>
        <w:numPr>
          <w:ilvl w:val="0"/>
          <w:numId w:val="1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1770AA">
        <w:rPr>
          <w:rFonts w:ascii="Times New Roman" w:eastAsia="Times New Roman" w:hAnsi="Times New Roman" w:cs="Times New Roman"/>
          <w:sz w:val="28"/>
          <w:szCs w:val="28"/>
          <w:lang w:val="fr-FR"/>
        </w:rPr>
        <w:t>A = ax + bx + ay + by  với a + b = 7 ; x + y = -15</w:t>
      </w:r>
    </w:p>
    <w:p w:rsidR="003E6DF7" w:rsidRPr="001770AA" w:rsidRDefault="003E6DF7" w:rsidP="003E6DF7">
      <w:pPr>
        <w:pStyle w:val="ListParagraph"/>
        <w:numPr>
          <w:ilvl w:val="0"/>
          <w:numId w:val="1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1770AA">
        <w:rPr>
          <w:rFonts w:ascii="Times New Roman" w:eastAsia="Times New Roman" w:hAnsi="Times New Roman" w:cs="Times New Roman"/>
          <w:sz w:val="28"/>
          <w:szCs w:val="28"/>
          <w:lang w:val="fr-FR"/>
        </w:rPr>
        <w:t>B = ax + ay – bx – by với  a - b = -8 ; x + y = 5</w:t>
      </w:r>
    </w:p>
    <w:p w:rsidR="00073F50" w:rsidRDefault="00073F50" w:rsidP="00A90D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</w:p>
    <w:p w:rsidR="00D25352" w:rsidRDefault="00D25352" w:rsidP="00A90D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</w:p>
    <w:p w:rsidR="00D25352" w:rsidRPr="001770AA" w:rsidRDefault="00D25352" w:rsidP="00A90D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bookmarkStart w:id="0" w:name="_GoBack"/>
      <w:bookmarkEnd w:id="0"/>
    </w:p>
    <w:p w:rsidR="00E04D1E" w:rsidRPr="001770AA" w:rsidRDefault="00E04D1E" w:rsidP="00E04D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770AA">
        <w:rPr>
          <w:rFonts w:ascii="Times New Roman" w:eastAsia="Times New Roman" w:hAnsi="Times New Roman" w:cs="Times New Roman"/>
          <w:b/>
          <w:sz w:val="26"/>
          <w:szCs w:val="26"/>
        </w:rPr>
        <w:t>ĐÁP ÁN PHIẾU HỌC TẬP SỐ 02.</w:t>
      </w:r>
    </w:p>
    <w:p w:rsidR="00F62931" w:rsidRPr="001770AA" w:rsidRDefault="00F62931" w:rsidP="00E04D1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Câu 1:</w:t>
      </w:r>
    </w:p>
    <w:p w:rsidR="003E6DF7" w:rsidRPr="001770AA" w:rsidRDefault="003E6DF7" w:rsidP="003E6DF7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>(-25).8.(-125).3.</w:t>
      </w:r>
      <w:r w:rsidR="000B52AC" w:rsidRPr="001770AA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>(-</w:t>
      </w:r>
      <w:r w:rsidRPr="001770AA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>4</w:t>
      </w:r>
      <w:r w:rsidR="000B52AC" w:rsidRPr="001770AA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>)</w:t>
      </w:r>
      <w:r w:rsidRPr="001770AA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  </w:t>
      </w:r>
    </w:p>
    <w:p w:rsidR="000B52AC" w:rsidRPr="001770AA" w:rsidRDefault="000B52AC" w:rsidP="000B52AC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>= (-25).(-4).(-125).8.3 = 100.(-1000).3 = -3000000</w:t>
      </w:r>
    </w:p>
    <w:p w:rsidR="000B52AC" w:rsidRPr="001770AA" w:rsidRDefault="003E6DF7" w:rsidP="003E6DF7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>b) 147.333 + 233.(-147)</w:t>
      </w:r>
      <w:r w:rsidR="000B52AC" w:rsidRPr="001770AA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 = 147.333 – 233.147 = 147.( 333-233) = 147.100 = 14700</w:t>
      </w:r>
    </w:p>
    <w:p w:rsidR="000B52AC" w:rsidRPr="001770AA" w:rsidRDefault="003E6DF7" w:rsidP="000B52AC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>c) (-115).27 + 33.(-115)</w:t>
      </w:r>
      <w:r w:rsidR="000B52AC" w:rsidRPr="001770AA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 = (-115). (27 + 33) </w:t>
      </w:r>
      <w:r w:rsidR="004324E0" w:rsidRPr="001770AA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>= -115.60= -6900</w:t>
      </w:r>
    </w:p>
    <w:p w:rsidR="003E6DF7" w:rsidRPr="001770AA" w:rsidRDefault="003E6DF7" w:rsidP="003E6DF7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>d) -284.172 + (-284).(-72)</w:t>
      </w:r>
      <w:r w:rsidR="004324E0" w:rsidRPr="001770AA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 = -284. (172-72) = -284.100 = -28400</w:t>
      </w:r>
    </w:p>
    <w:p w:rsidR="005A3C2F" w:rsidRPr="001770AA" w:rsidRDefault="005A3C2F" w:rsidP="00E04D1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Câu 2:</w:t>
      </w:r>
      <w:r w:rsidRPr="001770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E4C69" w:rsidRPr="001770AA" w:rsidRDefault="003E6DF7" w:rsidP="006E4C69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 a) (x-5).(x</w:t>
      </w:r>
      <w:r w:rsidRPr="001770AA"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>2</w:t>
      </w: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-9) = 0</w:t>
      </w:r>
      <w:r w:rsidR="004324E0"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</w:t>
      </w: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6E4C69" w:rsidRPr="001770AA" w:rsidRDefault="006E4C69" w:rsidP="006E4C69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x - 5 = 0 hoặc x – 9 = 0                                   </w:t>
      </w:r>
    </w:p>
    <w:p w:rsidR="006E4C69" w:rsidRPr="001770AA" w:rsidRDefault="006E4C69" w:rsidP="006E4C69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>x = 5 hoặc x = 9</w:t>
      </w:r>
    </w:p>
    <w:p w:rsidR="006E4C69" w:rsidRPr="001770AA" w:rsidRDefault="006E4C69" w:rsidP="006E4C69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>x = 5 hoặc x = 3 hoặc x = -3</w:t>
      </w:r>
    </w:p>
    <w:p w:rsidR="006E4C69" w:rsidRPr="001770AA" w:rsidRDefault="006E4C69" w:rsidP="006E4C69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>( x</w:t>
      </w:r>
      <w:r w:rsidRPr="001770AA"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>2</w:t>
      </w: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7) . ( x</w:t>
      </w:r>
      <w:r w:rsidRPr="001770AA"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 xml:space="preserve">2 </w:t>
      </w: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>– 51) &lt; 0.</w:t>
      </w:r>
    </w:p>
    <w:p w:rsidR="006E4C69" w:rsidRPr="001770AA" w:rsidRDefault="006E4C69" w:rsidP="006E4C69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>b) Vì (x</w:t>
      </w:r>
      <w:r w:rsidRPr="001770AA"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>2</w:t>
      </w: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7)(x</w:t>
      </w:r>
      <w:r w:rsidRPr="001770AA"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>2</w:t>
      </w: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51) &lt; 0</w:t>
      </w:r>
    </w:p>
    <w:p w:rsidR="006E4C69" w:rsidRPr="001770AA" w:rsidRDefault="006E4C69" w:rsidP="006E4C69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>nên x</w:t>
      </w:r>
      <w:r w:rsidRPr="001770AA"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>2</w:t>
      </w: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7 và x</w:t>
      </w:r>
      <w:r w:rsidRPr="001770AA"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>2</w:t>
      </w: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51 trái dấu nhau</w:t>
      </w:r>
    </w:p>
    <w:p w:rsidR="006E4C69" w:rsidRPr="001770AA" w:rsidRDefault="006E4C69" w:rsidP="006E4C69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>Mà x</w:t>
      </w:r>
      <w:r w:rsidRPr="001770AA"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>2</w:t>
      </w: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-7&gt;x</w:t>
      </w:r>
      <w:r w:rsidRPr="001770AA"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>2</w:t>
      </w: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- 51 </w:t>
      </w:r>
    </w:p>
    <w:p w:rsidR="006E4C69" w:rsidRPr="001770AA" w:rsidRDefault="006E4C69" w:rsidP="006E4C69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>do đó, ta có x</w:t>
      </w:r>
      <w:r w:rsidRPr="001770AA"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>2</w:t>
      </w: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7&gt;0 và x</w:t>
      </w:r>
      <w:r w:rsidRPr="001770AA"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>2</w:t>
      </w: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51 &lt; 0</w:t>
      </w:r>
    </w:p>
    <w:p w:rsidR="006E4C69" w:rsidRPr="001770AA" w:rsidRDefault="006E4C69" w:rsidP="006E4C69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>x</w:t>
      </w:r>
      <w:r w:rsidRPr="001770AA"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>2</w:t>
      </w: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&gt;7 và x</w:t>
      </w:r>
      <w:r w:rsidRPr="001770AA"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>2</w:t>
      </w: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&lt; 51</w:t>
      </w:r>
    </w:p>
    <w:p w:rsidR="006E4C69" w:rsidRPr="001770AA" w:rsidRDefault="006E4C69" w:rsidP="006E4C69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>Ta có: x</w:t>
      </w:r>
      <w:r w:rsidRPr="001770AA"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>2</w:t>
      </w: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= 3</w:t>
      </w:r>
      <w:r w:rsidRPr="001770AA"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>2</w:t>
      </w: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>; 4</w:t>
      </w:r>
      <w:r w:rsidRPr="001770AA"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>2</w:t>
      </w: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>;5</w:t>
      </w:r>
      <w:r w:rsidRPr="001770AA"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>2</w:t>
      </w: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; 6</w:t>
      </w:r>
      <w:r w:rsidRPr="001770AA"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>2</w:t>
      </w: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; 7²</w:t>
      </w:r>
    </w:p>
    <w:p w:rsidR="006E4C69" w:rsidRPr="001770AA" w:rsidRDefault="006E4C69" w:rsidP="006E4C69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>hay x = ±3; +4; ±5; ±6; ±7.</w:t>
      </w:r>
    </w:p>
    <w:p w:rsidR="003E6DF7" w:rsidRPr="001770AA" w:rsidRDefault="006E4C69" w:rsidP="003E6DF7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>c</w:t>
      </w:r>
      <w:r w:rsidR="003E6DF7" w:rsidRPr="001770AA">
        <w:rPr>
          <w:rFonts w:ascii="Times New Roman" w:eastAsia="Times New Roman" w:hAnsi="Times New Roman" w:cs="Times New Roman"/>
          <w:bCs/>
          <w:sz w:val="28"/>
          <w:szCs w:val="28"/>
        </w:rPr>
        <w:t>) (x – 3).( x- 5) &lt; 0</w:t>
      </w:r>
    </w:p>
    <w:p w:rsidR="004324E0" w:rsidRPr="001770AA" w:rsidRDefault="001770AA" w:rsidP="003E6DF7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771525</wp:posOffset>
                </wp:positionH>
                <wp:positionV relativeFrom="paragraph">
                  <wp:posOffset>190500</wp:posOffset>
                </wp:positionV>
                <wp:extent cx="45719" cy="571500"/>
                <wp:effectExtent l="0" t="0" r="12065" b="19050"/>
                <wp:wrapNone/>
                <wp:docPr id="8" name="Left Bracke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571500"/>
                        </a:xfrm>
                        <a:prstGeom prst="leftBracke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Left Bracket 8" o:spid="_x0000_s1026" type="#_x0000_t85" style="position:absolute;margin-left:60.75pt;margin-top:15pt;width:3.6pt;height: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" adj="144" strokecolor="black [3213]"/>
            </w:pict>
          </mc:Fallback>
        </mc:AlternateConten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-154940</wp:posOffset>
                </wp:positionH>
                <wp:positionV relativeFrom="paragraph">
                  <wp:posOffset>142875</wp:posOffset>
                </wp:positionV>
                <wp:extent cx="45719" cy="619125"/>
                <wp:effectExtent l="0" t="0" r="12065" b="28575"/>
                <wp:wrapNone/>
                <wp:docPr id="7" name="Left Bracke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19125"/>
                        </a:xfrm>
                        <a:prstGeom prst="leftBracke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Left Bracket 7" o:spid="_x0000_s1026" type="#_x0000_t85" style="position:absolute;margin-left:-12.2pt;margin-top:11.25pt;width:3.6pt;height:48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" adj="133" strokecolor="black [3213]"/>
            </w:pict>
          </mc:Fallback>
        </mc:AlternateConten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847725</wp:posOffset>
                </wp:positionH>
                <wp:positionV relativeFrom="paragraph">
                  <wp:posOffset>47625</wp:posOffset>
                </wp:positionV>
                <wp:extent cx="45719" cy="342900"/>
                <wp:effectExtent l="0" t="0" r="12065" b="19050"/>
                <wp:wrapNone/>
                <wp:docPr id="5" name="Left Bra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42900"/>
                        </a:xfrm>
                        <a:prstGeom prst="lef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5" o:spid="_x0000_s1026" type="#_x0000_t87" style="position:absolute;margin-left:66.75pt;margin-top:3.75pt;width:3.6pt;height:2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" adj="240" strokecolor="black [3213]"/>
            </w:pict>
          </mc:Fallback>
        </mc:AlternateConten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-83819</wp:posOffset>
                </wp:positionH>
                <wp:positionV relativeFrom="paragraph">
                  <wp:posOffset>47625</wp:posOffset>
                </wp:positionV>
                <wp:extent cx="45719" cy="400050"/>
                <wp:effectExtent l="0" t="0" r="12065" b="19050"/>
                <wp:wrapNone/>
                <wp:docPr id="3" name="Left Bra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00050"/>
                        </a:xfrm>
                        <a:prstGeom prst="lef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Left Brace 3" o:spid="_x0000_s1026" type="#_x0000_t87" style="position:absolute;margin-left:-6.6pt;margin-top:3.75pt;width:3.6pt;height:3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" adj="206" strokecolor="black [3213]"/>
            </w:pict>
          </mc:Fallback>
        </mc:AlternateContent>
      </w:r>
      <w:r w:rsidR="006E4C69" w:rsidRPr="001770AA">
        <w:rPr>
          <w:rFonts w:ascii="Times New Roman" w:eastAsia="Times New Roman" w:hAnsi="Times New Roman" w:cs="Times New Roman"/>
          <w:bCs/>
          <w:sz w:val="28"/>
          <w:szCs w:val="28"/>
        </w:rPr>
        <w:t>x-3&gt;0</w:t>
      </w:r>
      <w:r w:rsidR="006E4C69" w:rsidRPr="001770AA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6E4C69" w:rsidRPr="001770AA">
        <w:rPr>
          <w:rFonts w:ascii="Times New Roman" w:eastAsia="Times New Roman" w:hAnsi="Times New Roman" w:cs="Times New Roman"/>
          <w:bCs/>
          <w:sz w:val="28"/>
          <w:szCs w:val="28"/>
        </w:rPr>
        <w:tab/>
        <w:t>x&gt;3</w:t>
      </w:r>
    </w:p>
    <w:p w:rsidR="006E4C69" w:rsidRPr="001770AA" w:rsidRDefault="001770AA" w:rsidP="003E6DF7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514350</wp:posOffset>
                </wp:positionH>
                <wp:positionV relativeFrom="paragraph">
                  <wp:posOffset>154940</wp:posOffset>
                </wp:positionV>
                <wp:extent cx="180975" cy="142875"/>
                <wp:effectExtent l="0" t="19050" r="47625" b="47625"/>
                <wp:wrapNone/>
                <wp:docPr id="9" name="Right Arro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9" o:spid="_x0000_s1026" type="#_x0000_t13" style="position:absolute;margin-left:40.5pt;margin-top:12.2pt;width:14.25pt;height:11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" adj="13074" fillcolor="black [3200]" strokecolor="black [1600]" strokeweight="2pt"/>
            </w:pict>
          </mc:Fallback>
        </mc:AlternateContent>
      </w:r>
      <w:r w:rsidR="006E4C69" w:rsidRPr="001770AA">
        <w:rPr>
          <w:rFonts w:ascii="Times New Roman" w:eastAsia="Times New Roman" w:hAnsi="Times New Roman" w:cs="Times New Roman"/>
          <w:bCs/>
          <w:sz w:val="28"/>
          <w:szCs w:val="28"/>
        </w:rPr>
        <w:t>x-5&lt;0</w:t>
      </w:r>
      <w:r w:rsidR="006E4C69" w:rsidRPr="001770AA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6E4C69" w:rsidRPr="001770AA">
        <w:rPr>
          <w:rFonts w:ascii="Times New Roman" w:eastAsia="Times New Roman" w:hAnsi="Times New Roman" w:cs="Times New Roman"/>
          <w:bCs/>
          <w:sz w:val="28"/>
          <w:szCs w:val="28"/>
        </w:rPr>
        <w:tab/>
        <w:t>x&lt;5</w:t>
      </w:r>
    </w:p>
    <w:p w:rsidR="006E4C69" w:rsidRPr="001770AA" w:rsidRDefault="001770AA" w:rsidP="003E6DF7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847091</wp:posOffset>
                </wp:positionH>
                <wp:positionV relativeFrom="paragraph">
                  <wp:posOffset>62865</wp:posOffset>
                </wp:positionV>
                <wp:extent cx="45719" cy="323850"/>
                <wp:effectExtent l="0" t="0" r="12065" b="19050"/>
                <wp:wrapNone/>
                <wp:docPr id="6" name="Left Bra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23850"/>
                        </a:xfrm>
                        <a:prstGeom prst="lef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Left Brace 6" o:spid="_x0000_s1026" type="#_x0000_t87" style="position:absolute;margin-left:66.7pt;margin-top:4.95pt;width:3.6pt;height:25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" adj="254" strokecolor="black [3213]"/>
            </w:pict>
          </mc:Fallback>
        </mc:AlternateConten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-86359</wp:posOffset>
                </wp:positionH>
                <wp:positionV relativeFrom="paragraph">
                  <wp:posOffset>62865</wp:posOffset>
                </wp:positionV>
                <wp:extent cx="45719" cy="323850"/>
                <wp:effectExtent l="0" t="0" r="12065" b="19050"/>
                <wp:wrapNone/>
                <wp:docPr id="4" name="Left Bra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23850"/>
                        </a:xfrm>
                        <a:prstGeom prst="lef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Left Brace 4" o:spid="_x0000_s1026" type="#_x0000_t87" style="position:absolute;margin-left:-6.8pt;margin-top:4.95pt;width:3.6pt;height:25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" adj="254" strokecolor="black [3213]"/>
            </w:pict>
          </mc:Fallback>
        </mc:AlternateContent>
      </w:r>
      <w:r w:rsidR="006E4C69" w:rsidRPr="001770AA">
        <w:rPr>
          <w:rFonts w:ascii="Times New Roman" w:eastAsia="Times New Roman" w:hAnsi="Times New Roman" w:cs="Times New Roman"/>
          <w:bCs/>
          <w:sz w:val="28"/>
          <w:szCs w:val="28"/>
        </w:rPr>
        <w:t>x-3&lt;0</w:t>
      </w:r>
      <w:r w:rsidR="006E4C69" w:rsidRPr="001770AA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6E4C69" w:rsidRPr="001770AA">
        <w:rPr>
          <w:rFonts w:ascii="Times New Roman" w:eastAsia="Times New Roman" w:hAnsi="Times New Roman" w:cs="Times New Roman"/>
          <w:bCs/>
          <w:sz w:val="28"/>
          <w:szCs w:val="28"/>
        </w:rPr>
        <w:tab/>
        <w:t>x&lt;3</w:t>
      </w:r>
    </w:p>
    <w:p w:rsidR="003E6DF7" w:rsidRDefault="006E4C69" w:rsidP="003E6DF7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>x-5&gt;0</w:t>
      </w: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ab/>
        <w:t>x&gt;5</w:t>
      </w:r>
      <w:r w:rsidR="003E6DF7"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</w:p>
    <w:p w:rsidR="001770AA" w:rsidRPr="001770AA" w:rsidRDefault="001770AA" w:rsidP="003E6DF7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lại có : x</w:t>
      </w:r>
      <m:oMath>
        <m:r>
          <w:rPr>
            <w:rFonts w:ascii="Cambria Math" w:eastAsia="Times New Roman" w:hAnsi="Cambria Math" w:cs="Times New Roman"/>
            <w:sz w:val="28"/>
            <w:szCs w:val="28"/>
          </w:rPr>
          <m:t>∈</m:t>
        </m:r>
      </m:oMath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Z. Vậy x=4</w:t>
      </w:r>
    </w:p>
    <w:p w:rsidR="00EB169A" w:rsidRDefault="00EB169A" w:rsidP="00E04D1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C410E3" w:rsidRPr="001770AA" w:rsidRDefault="00C410E3" w:rsidP="00E04D1E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Câu 3:</w:t>
      </w:r>
    </w:p>
    <w:p w:rsidR="00EB169A" w:rsidRDefault="003E6DF7" w:rsidP="003E6DF7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 a) xy = 11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1"/>
        <w:gridCol w:w="751"/>
        <w:gridCol w:w="751"/>
        <w:gridCol w:w="751"/>
        <w:gridCol w:w="752"/>
      </w:tblGrid>
      <w:tr w:rsidR="00EB169A" w:rsidTr="00EB169A">
        <w:trPr>
          <w:trHeight w:val="322"/>
        </w:trPr>
        <w:tc>
          <w:tcPr>
            <w:tcW w:w="751" w:type="dxa"/>
          </w:tcPr>
          <w:p w:rsidR="00EB169A" w:rsidRDefault="00EB169A" w:rsidP="003E6DF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x</w:t>
            </w:r>
          </w:p>
        </w:tc>
        <w:tc>
          <w:tcPr>
            <w:tcW w:w="751" w:type="dxa"/>
          </w:tcPr>
          <w:p w:rsidR="00EB169A" w:rsidRDefault="00EB169A" w:rsidP="003E6DF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51" w:type="dxa"/>
          </w:tcPr>
          <w:p w:rsidR="00EB169A" w:rsidRDefault="00EB169A" w:rsidP="003E6DF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751" w:type="dxa"/>
          </w:tcPr>
          <w:p w:rsidR="00EB169A" w:rsidRDefault="00EB169A" w:rsidP="003E6DF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-1</w:t>
            </w:r>
          </w:p>
        </w:tc>
        <w:tc>
          <w:tcPr>
            <w:tcW w:w="752" w:type="dxa"/>
          </w:tcPr>
          <w:p w:rsidR="00EB169A" w:rsidRDefault="00EB169A" w:rsidP="003E6DF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-11</w:t>
            </w:r>
          </w:p>
        </w:tc>
      </w:tr>
      <w:tr w:rsidR="00EB169A" w:rsidTr="00EB169A">
        <w:trPr>
          <w:trHeight w:val="308"/>
        </w:trPr>
        <w:tc>
          <w:tcPr>
            <w:tcW w:w="751" w:type="dxa"/>
          </w:tcPr>
          <w:p w:rsidR="00EB169A" w:rsidRDefault="00EB169A" w:rsidP="003E6DF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y</w:t>
            </w:r>
          </w:p>
        </w:tc>
        <w:tc>
          <w:tcPr>
            <w:tcW w:w="751" w:type="dxa"/>
          </w:tcPr>
          <w:p w:rsidR="00EB169A" w:rsidRDefault="00EB169A" w:rsidP="003E6DF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751" w:type="dxa"/>
          </w:tcPr>
          <w:p w:rsidR="00EB169A" w:rsidRDefault="00EB169A" w:rsidP="003E6DF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-1</w:t>
            </w:r>
          </w:p>
        </w:tc>
        <w:tc>
          <w:tcPr>
            <w:tcW w:w="751" w:type="dxa"/>
          </w:tcPr>
          <w:p w:rsidR="00EB169A" w:rsidRDefault="00EB169A" w:rsidP="003E6DF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-11</w:t>
            </w:r>
          </w:p>
        </w:tc>
        <w:tc>
          <w:tcPr>
            <w:tcW w:w="752" w:type="dxa"/>
          </w:tcPr>
          <w:p w:rsidR="00EB169A" w:rsidRDefault="00EB169A" w:rsidP="003E6DF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-1</w:t>
            </w:r>
          </w:p>
        </w:tc>
      </w:tr>
    </w:tbl>
    <w:p w:rsidR="003E6DF7" w:rsidRPr="001770AA" w:rsidRDefault="003E6DF7" w:rsidP="003E6DF7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</w:t>
      </w:r>
    </w:p>
    <w:p w:rsidR="003E6DF7" w:rsidRDefault="003E6DF7" w:rsidP="003E6DF7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 b) xy = -17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1"/>
        <w:gridCol w:w="751"/>
        <w:gridCol w:w="751"/>
        <w:gridCol w:w="751"/>
        <w:gridCol w:w="752"/>
      </w:tblGrid>
      <w:tr w:rsidR="00EB169A" w:rsidRPr="00EB169A" w:rsidTr="00D81421">
        <w:trPr>
          <w:trHeight w:val="322"/>
        </w:trPr>
        <w:tc>
          <w:tcPr>
            <w:tcW w:w="751" w:type="dxa"/>
          </w:tcPr>
          <w:p w:rsidR="00EB169A" w:rsidRPr="00EB169A" w:rsidRDefault="00EB169A" w:rsidP="00EB169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B169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x</w:t>
            </w:r>
          </w:p>
        </w:tc>
        <w:tc>
          <w:tcPr>
            <w:tcW w:w="751" w:type="dxa"/>
          </w:tcPr>
          <w:p w:rsidR="00EB169A" w:rsidRPr="00EB169A" w:rsidRDefault="00EB169A" w:rsidP="00EB169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B169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51" w:type="dxa"/>
          </w:tcPr>
          <w:p w:rsidR="00EB169A" w:rsidRPr="00EB169A" w:rsidRDefault="00EB169A" w:rsidP="00EB169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-17</w:t>
            </w:r>
          </w:p>
        </w:tc>
        <w:tc>
          <w:tcPr>
            <w:tcW w:w="751" w:type="dxa"/>
          </w:tcPr>
          <w:p w:rsidR="00EB169A" w:rsidRPr="00EB169A" w:rsidRDefault="00EB169A" w:rsidP="00EB169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B169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752" w:type="dxa"/>
          </w:tcPr>
          <w:p w:rsidR="00EB169A" w:rsidRPr="00EB169A" w:rsidRDefault="00EB169A" w:rsidP="00EB169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B169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-1</w:t>
            </w:r>
          </w:p>
        </w:tc>
      </w:tr>
      <w:tr w:rsidR="00EB169A" w:rsidRPr="00EB169A" w:rsidTr="00D81421">
        <w:trPr>
          <w:trHeight w:val="308"/>
        </w:trPr>
        <w:tc>
          <w:tcPr>
            <w:tcW w:w="751" w:type="dxa"/>
          </w:tcPr>
          <w:p w:rsidR="00EB169A" w:rsidRPr="00EB169A" w:rsidRDefault="00EB169A" w:rsidP="00EB169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B169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y</w:t>
            </w:r>
          </w:p>
        </w:tc>
        <w:tc>
          <w:tcPr>
            <w:tcW w:w="751" w:type="dxa"/>
          </w:tcPr>
          <w:p w:rsidR="00EB169A" w:rsidRPr="00EB169A" w:rsidRDefault="00EB169A" w:rsidP="00EB169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-17</w:t>
            </w:r>
          </w:p>
        </w:tc>
        <w:tc>
          <w:tcPr>
            <w:tcW w:w="751" w:type="dxa"/>
          </w:tcPr>
          <w:p w:rsidR="00EB169A" w:rsidRPr="00EB169A" w:rsidRDefault="00EB169A" w:rsidP="00EB169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B169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51" w:type="dxa"/>
          </w:tcPr>
          <w:p w:rsidR="00EB169A" w:rsidRPr="00EB169A" w:rsidRDefault="00EB169A" w:rsidP="00EB169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B169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-1</w:t>
            </w:r>
          </w:p>
        </w:tc>
        <w:tc>
          <w:tcPr>
            <w:tcW w:w="752" w:type="dxa"/>
          </w:tcPr>
          <w:p w:rsidR="00EB169A" w:rsidRPr="00EB169A" w:rsidRDefault="00EB169A" w:rsidP="00EB169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17</w:t>
            </w:r>
          </w:p>
        </w:tc>
      </w:tr>
    </w:tbl>
    <w:p w:rsidR="00EB169A" w:rsidRPr="001770AA" w:rsidRDefault="00EB169A" w:rsidP="003E6DF7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E6DF7" w:rsidRDefault="003E6DF7" w:rsidP="003E6DF7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 xml:space="preserve">  c) 3x + 4y – xy  = 15</w:t>
      </w:r>
    </w:p>
    <w:p w:rsidR="005A2B73" w:rsidRPr="005A2B73" w:rsidRDefault="005A2B73" w:rsidP="005A2B73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A2B73">
        <w:rPr>
          <w:rFonts w:ascii="Times New Roman" w:eastAsia="Times New Roman" w:hAnsi="Times New Roman" w:cs="Times New Roman"/>
          <w:bCs/>
          <w:sz w:val="28"/>
          <w:szCs w:val="28"/>
        </w:rPr>
        <w:t>3x + 4y - xy= 15</w:t>
      </w:r>
    </w:p>
    <w:p w:rsidR="005A2B73" w:rsidRPr="005A2B73" w:rsidRDefault="005A2B73" w:rsidP="005A2B73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A2B73">
        <w:rPr>
          <w:rFonts w:ascii="Times New Roman" w:eastAsia="Times New Roman" w:hAnsi="Times New Roman" w:cs="Times New Roman"/>
          <w:bCs/>
          <w:sz w:val="28"/>
          <w:szCs w:val="28"/>
        </w:rPr>
        <w:t>3x + y(4 - x)</w:t>
      </w:r>
      <w:r w:rsidRPr="005A2B73">
        <w:t xml:space="preserve"> </w:t>
      </w:r>
      <w:r w:rsidRPr="005A2B73">
        <w:rPr>
          <w:rFonts w:ascii="Times New Roman" w:eastAsia="Times New Roman" w:hAnsi="Times New Roman" w:cs="Times New Roman"/>
          <w:bCs/>
          <w:sz w:val="28"/>
          <w:szCs w:val="28"/>
        </w:rPr>
        <w:t>= 15</w:t>
      </w:r>
    </w:p>
    <w:p w:rsidR="005A2B73" w:rsidRPr="005A2B73" w:rsidRDefault="005A2B73" w:rsidP="005A2B73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A2B73">
        <w:rPr>
          <w:rFonts w:ascii="Times New Roman" w:eastAsia="Times New Roman" w:hAnsi="Times New Roman" w:cs="Times New Roman"/>
          <w:bCs/>
          <w:sz w:val="28"/>
          <w:szCs w:val="28"/>
        </w:rPr>
        <w:t>3x - 12- y(x-4) = 15 - 12</w:t>
      </w:r>
    </w:p>
    <w:p w:rsidR="005A2B73" w:rsidRPr="005A2B73" w:rsidRDefault="005A2B73" w:rsidP="005A2B73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A2B73">
        <w:rPr>
          <w:rFonts w:ascii="Times New Roman" w:eastAsia="Times New Roman" w:hAnsi="Times New Roman" w:cs="Times New Roman"/>
          <w:bCs/>
          <w:sz w:val="28"/>
          <w:szCs w:val="28"/>
        </w:rPr>
        <w:t>3(x-4)- y(x - 4) = 3</w:t>
      </w:r>
    </w:p>
    <w:p w:rsidR="00EB169A" w:rsidRDefault="005A2B73" w:rsidP="005A2B73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A2B73">
        <w:rPr>
          <w:rFonts w:ascii="Times New Roman" w:eastAsia="Times New Roman" w:hAnsi="Times New Roman" w:cs="Times New Roman"/>
          <w:bCs/>
          <w:sz w:val="28"/>
          <w:szCs w:val="28"/>
        </w:rPr>
        <w:t>(x-4)(3- y) =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1"/>
        <w:gridCol w:w="751"/>
        <w:gridCol w:w="751"/>
        <w:gridCol w:w="751"/>
        <w:gridCol w:w="752"/>
      </w:tblGrid>
      <w:tr w:rsidR="00EB169A" w:rsidRPr="00EB169A" w:rsidTr="00D81421">
        <w:trPr>
          <w:trHeight w:val="322"/>
        </w:trPr>
        <w:tc>
          <w:tcPr>
            <w:tcW w:w="751" w:type="dxa"/>
          </w:tcPr>
          <w:p w:rsidR="00EB169A" w:rsidRPr="00EB169A" w:rsidRDefault="00EB169A" w:rsidP="00EB169A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x-4</w:t>
            </w:r>
          </w:p>
        </w:tc>
        <w:tc>
          <w:tcPr>
            <w:tcW w:w="751" w:type="dxa"/>
          </w:tcPr>
          <w:p w:rsidR="00EB169A" w:rsidRDefault="00EB169A" w:rsidP="00EB169A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51" w:type="dxa"/>
          </w:tcPr>
          <w:p w:rsidR="00EB169A" w:rsidRDefault="00EB169A" w:rsidP="00EB169A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-1</w:t>
            </w:r>
          </w:p>
        </w:tc>
        <w:tc>
          <w:tcPr>
            <w:tcW w:w="751" w:type="dxa"/>
          </w:tcPr>
          <w:p w:rsidR="00EB169A" w:rsidRDefault="005A2B73" w:rsidP="00EB169A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752" w:type="dxa"/>
          </w:tcPr>
          <w:p w:rsidR="00EB169A" w:rsidRDefault="005A2B73" w:rsidP="00EB169A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-3</w:t>
            </w:r>
          </w:p>
        </w:tc>
      </w:tr>
      <w:tr w:rsidR="00EB169A" w:rsidRPr="00EB169A" w:rsidTr="00D81421">
        <w:trPr>
          <w:trHeight w:val="322"/>
        </w:trPr>
        <w:tc>
          <w:tcPr>
            <w:tcW w:w="751" w:type="dxa"/>
          </w:tcPr>
          <w:p w:rsidR="00EB169A" w:rsidRPr="00EB169A" w:rsidRDefault="00EB169A" w:rsidP="00EB169A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3-y</w:t>
            </w:r>
          </w:p>
        </w:tc>
        <w:tc>
          <w:tcPr>
            <w:tcW w:w="751" w:type="dxa"/>
          </w:tcPr>
          <w:p w:rsidR="00EB169A" w:rsidRDefault="00EB169A" w:rsidP="00EB169A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751" w:type="dxa"/>
          </w:tcPr>
          <w:p w:rsidR="00EB169A" w:rsidRDefault="00EB169A" w:rsidP="00EB169A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-3</w:t>
            </w:r>
          </w:p>
        </w:tc>
        <w:tc>
          <w:tcPr>
            <w:tcW w:w="751" w:type="dxa"/>
          </w:tcPr>
          <w:p w:rsidR="00EB169A" w:rsidRDefault="005A2B73" w:rsidP="00EB169A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52" w:type="dxa"/>
          </w:tcPr>
          <w:p w:rsidR="00EB169A" w:rsidRDefault="005A2B73" w:rsidP="00EB169A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-1</w:t>
            </w:r>
          </w:p>
        </w:tc>
      </w:tr>
      <w:tr w:rsidR="00EB169A" w:rsidRPr="00EB169A" w:rsidTr="00D81421">
        <w:trPr>
          <w:trHeight w:val="322"/>
        </w:trPr>
        <w:tc>
          <w:tcPr>
            <w:tcW w:w="751" w:type="dxa"/>
          </w:tcPr>
          <w:p w:rsidR="00EB169A" w:rsidRPr="00EB169A" w:rsidRDefault="00EB169A" w:rsidP="00EB169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B169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x</w:t>
            </w:r>
          </w:p>
        </w:tc>
        <w:tc>
          <w:tcPr>
            <w:tcW w:w="751" w:type="dxa"/>
          </w:tcPr>
          <w:p w:rsidR="00EB169A" w:rsidRPr="00EB169A" w:rsidRDefault="00EB169A" w:rsidP="00EB169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751" w:type="dxa"/>
          </w:tcPr>
          <w:p w:rsidR="00EB169A" w:rsidRPr="00EB169A" w:rsidRDefault="00EB169A" w:rsidP="00EB169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751" w:type="dxa"/>
          </w:tcPr>
          <w:p w:rsidR="00EB169A" w:rsidRPr="00EB169A" w:rsidRDefault="00EB169A" w:rsidP="00EB169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752" w:type="dxa"/>
          </w:tcPr>
          <w:p w:rsidR="00EB169A" w:rsidRPr="00EB169A" w:rsidRDefault="00EB169A" w:rsidP="00EB169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EB169A" w:rsidRPr="00EB169A" w:rsidTr="00D81421">
        <w:trPr>
          <w:trHeight w:val="308"/>
        </w:trPr>
        <w:tc>
          <w:tcPr>
            <w:tcW w:w="751" w:type="dxa"/>
          </w:tcPr>
          <w:p w:rsidR="00EB169A" w:rsidRPr="00EB169A" w:rsidRDefault="00EB169A" w:rsidP="00EB169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B169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y</w:t>
            </w:r>
          </w:p>
        </w:tc>
        <w:tc>
          <w:tcPr>
            <w:tcW w:w="751" w:type="dxa"/>
          </w:tcPr>
          <w:p w:rsidR="00EB169A" w:rsidRPr="00EB169A" w:rsidRDefault="00EB169A" w:rsidP="00EB169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751" w:type="dxa"/>
          </w:tcPr>
          <w:p w:rsidR="00EB169A" w:rsidRPr="00EB169A" w:rsidRDefault="00EB169A" w:rsidP="00EB169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751" w:type="dxa"/>
          </w:tcPr>
          <w:p w:rsidR="00EB169A" w:rsidRPr="00EB169A" w:rsidRDefault="00EB169A" w:rsidP="00EB169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752" w:type="dxa"/>
          </w:tcPr>
          <w:p w:rsidR="00EB169A" w:rsidRPr="00EB169A" w:rsidRDefault="00EB169A" w:rsidP="00EB169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</w:tbl>
    <w:p w:rsidR="00EB169A" w:rsidRPr="001770AA" w:rsidRDefault="00EB169A" w:rsidP="003E6DF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4D1E" w:rsidRPr="001770AA" w:rsidRDefault="00E04D1E" w:rsidP="00E04D1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Câu 4:</w:t>
      </w:r>
      <w:r w:rsidRPr="001770A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3E6DF7" w:rsidRPr="001770AA" w:rsidRDefault="003E6DF7" w:rsidP="003E6DF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sz w:val="28"/>
          <w:szCs w:val="28"/>
        </w:rPr>
        <w:t xml:space="preserve">a) </w:t>
      </w: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>chứng tỏ rằng a</w:t>
      </w:r>
      <w:r w:rsidRPr="001770AA"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>2</w:t>
      </w:r>
      <m:oMath>
        <m:r>
          <w:rPr>
            <w:rFonts w:ascii="Cambria Math" w:eastAsia="Times New Roman" w:hAnsi="Cambria Math" w:cs="Times New Roman"/>
            <w:sz w:val="28"/>
            <w:szCs w:val="28"/>
            <w:vertAlign w:val="superscript"/>
          </w:rPr>
          <m:t xml:space="preserve"> ≥ 0</m:t>
        </m:r>
      </m:oMath>
      <w:r w:rsidRPr="001770AA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>; - a</w:t>
      </w:r>
      <w:r w:rsidRPr="001770AA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val="pt-BR"/>
        </w:rPr>
        <w:t>2</w:t>
      </w:r>
      <w:r w:rsidRPr="001770AA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pt-BR"/>
          </w:rPr>
          <m:t>≤</m:t>
        </m:r>
      </m:oMath>
      <w:r w:rsidRPr="001770AA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 0</w:t>
      </w:r>
    </w:p>
    <w:p w:rsidR="003E6DF7" w:rsidRPr="001770AA" w:rsidRDefault="003E6DF7" w:rsidP="003E6D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sz w:val="28"/>
          <w:szCs w:val="28"/>
        </w:rPr>
        <w:t xml:space="preserve"> b) Tìm giá trị nhỏ nhất của biểu thức: ( x – 11)</w:t>
      </w:r>
      <w:r w:rsidRPr="001770AA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1770AA">
        <w:rPr>
          <w:rFonts w:ascii="Times New Roman" w:eastAsia="Times New Roman" w:hAnsi="Times New Roman" w:cs="Times New Roman"/>
          <w:sz w:val="28"/>
          <w:szCs w:val="28"/>
        </w:rPr>
        <w:t xml:space="preserve"> + 2021</w:t>
      </w:r>
    </w:p>
    <w:p w:rsidR="003E6DF7" w:rsidRDefault="003E6DF7" w:rsidP="003E6D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AA">
        <w:rPr>
          <w:rFonts w:ascii="Times New Roman" w:hAnsi="Times New Roman" w:cs="Times New Roman"/>
          <w:sz w:val="28"/>
          <w:szCs w:val="28"/>
        </w:rPr>
        <w:t xml:space="preserve"> c) </w:t>
      </w:r>
      <w:r w:rsidRPr="001770AA">
        <w:rPr>
          <w:rFonts w:ascii="Times New Roman" w:eastAsia="Times New Roman" w:hAnsi="Times New Roman" w:cs="Times New Roman"/>
          <w:sz w:val="28"/>
          <w:szCs w:val="28"/>
        </w:rPr>
        <w:t>Tìm giá trị lớn nhất của biểu thức: - ( x + 81)</w:t>
      </w:r>
      <w:r w:rsidRPr="001770AA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1770AA">
        <w:rPr>
          <w:rFonts w:ascii="Times New Roman" w:eastAsia="Times New Roman" w:hAnsi="Times New Roman" w:cs="Times New Roman"/>
          <w:sz w:val="28"/>
          <w:szCs w:val="28"/>
        </w:rPr>
        <w:t xml:space="preserve"> + 6789</w:t>
      </w:r>
      <w:r w:rsidRPr="001770AA">
        <w:rPr>
          <w:rFonts w:ascii="Times New Roman" w:hAnsi="Times New Roman" w:cs="Times New Roman"/>
          <w:sz w:val="28"/>
          <w:szCs w:val="28"/>
        </w:rPr>
        <w:t>.</w:t>
      </w:r>
    </w:p>
    <w:p w:rsidR="005C6A49" w:rsidRDefault="005C6A49" w:rsidP="003E6D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6A49">
        <w:rPr>
          <w:rFonts w:ascii="Times New Roman" w:hAnsi="Times New Roman" w:cs="Times New Roman"/>
          <w:sz w:val="28"/>
          <w:szCs w:val="28"/>
        </w:rPr>
        <w:t>a) Xét a = 0 ; ta có a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C6A49">
        <w:rPr>
          <w:rFonts w:ascii="Times New Roman" w:hAnsi="Times New Roman" w:cs="Times New Roman"/>
          <w:sz w:val="28"/>
          <w:szCs w:val="28"/>
        </w:rPr>
        <w:t xml:space="preserve"> = 0</w:t>
      </w:r>
    </w:p>
    <w:p w:rsidR="005C6A49" w:rsidRPr="005C6A49" w:rsidRDefault="005C6A49" w:rsidP="005C6A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6A49">
        <w:rPr>
          <w:rFonts w:ascii="Times New Roman" w:hAnsi="Times New Roman" w:cs="Times New Roman"/>
          <w:sz w:val="28"/>
          <w:szCs w:val="28"/>
        </w:rPr>
        <w:t>• Xét a</w:t>
      </w:r>
      <m:oMath>
        <m:r>
          <w:rPr>
            <w:rFonts w:ascii="Cambria Math" w:hAnsi="Cambria Math" w:cs="Times New Roman"/>
            <w:sz w:val="28"/>
            <w:szCs w:val="28"/>
          </w:rPr>
          <m:t>≠</m:t>
        </m:r>
      </m:oMath>
      <w:r w:rsidRPr="005C6A49">
        <w:rPr>
          <w:rFonts w:ascii="Times New Roman" w:hAnsi="Times New Roman" w:cs="Times New Roman"/>
          <w:sz w:val="28"/>
          <w:szCs w:val="28"/>
        </w:rPr>
        <w:t xml:space="preserve"> 0, ta có a và a là hai số nguyên cùng dấu. Do đó a.a &gt; 0 Vậy a</w:t>
      </w:r>
      <w:r w:rsidRPr="005C6A4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C6A49">
        <w:rPr>
          <w:rFonts w:ascii="Times New Roman" w:hAnsi="Times New Roman" w:cs="Times New Roman"/>
          <w:sz w:val="28"/>
          <w:szCs w:val="28"/>
        </w:rPr>
        <w:t xml:space="preserve"> &gt; 0.</w:t>
      </w:r>
    </w:p>
    <w:p w:rsidR="005C6A49" w:rsidRPr="005C6A49" w:rsidRDefault="005C6A49" w:rsidP="005C6A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6A49">
        <w:rPr>
          <w:rFonts w:ascii="Times New Roman" w:hAnsi="Times New Roman" w:cs="Times New Roman"/>
          <w:sz w:val="28"/>
          <w:szCs w:val="28"/>
        </w:rPr>
        <w:t>Tóm lại a</w:t>
      </w:r>
      <w:r w:rsidRPr="005C6A4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C6A49">
        <w:rPr>
          <w:rFonts w:ascii="Times New Roman" w:hAnsi="Times New Roman" w:cs="Times New Roman"/>
          <w:sz w:val="28"/>
          <w:szCs w:val="28"/>
        </w:rPr>
        <w:t xml:space="preserve"> ≥ 0. Tương tự -a</w:t>
      </w:r>
      <w:r w:rsidRPr="005C6A4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C6A49">
        <w:rPr>
          <w:rFonts w:ascii="Times New Roman" w:hAnsi="Times New Roman" w:cs="Times New Roman"/>
          <w:sz w:val="28"/>
          <w:szCs w:val="28"/>
        </w:rPr>
        <w:t xml:space="preserve"> ≤ 0.</w:t>
      </w:r>
    </w:p>
    <w:p w:rsidR="005C6A49" w:rsidRPr="005C6A49" w:rsidRDefault="005C6A49" w:rsidP="005C6A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6A49">
        <w:rPr>
          <w:rFonts w:ascii="Times New Roman" w:hAnsi="Times New Roman" w:cs="Times New Roman"/>
          <w:sz w:val="28"/>
          <w:szCs w:val="28"/>
        </w:rPr>
        <w:t>b) Ta có (x – 11)</w:t>
      </w:r>
      <w:r w:rsidRPr="005C6A4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C6A49">
        <w:rPr>
          <w:rFonts w:ascii="Times New Roman" w:hAnsi="Times New Roman" w:cs="Times New Roman"/>
          <w:sz w:val="28"/>
          <w:szCs w:val="28"/>
        </w:rPr>
        <w:t xml:space="preserve"> &gt; 0. Nên (x – 11)</w:t>
      </w:r>
      <w:r w:rsidRPr="005C6A4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C6A49">
        <w:rPr>
          <w:rFonts w:ascii="Times New Roman" w:hAnsi="Times New Roman" w:cs="Times New Roman"/>
          <w:sz w:val="28"/>
          <w:szCs w:val="28"/>
        </w:rPr>
        <w:t xml:space="preserve"> + 20</w:t>
      </w:r>
      <w:r w:rsidR="00DE0C7D">
        <w:rPr>
          <w:rFonts w:ascii="Times New Roman" w:hAnsi="Times New Roman" w:cs="Times New Roman"/>
          <w:sz w:val="28"/>
          <w:szCs w:val="28"/>
        </w:rPr>
        <w:t>21</w:t>
      </w:r>
      <w:r w:rsidRPr="005C6A49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≥</m:t>
        </m:r>
      </m:oMath>
      <w:r w:rsidRPr="005C6A49">
        <w:rPr>
          <w:rFonts w:ascii="Times New Roman" w:hAnsi="Times New Roman" w:cs="Times New Roman"/>
          <w:sz w:val="28"/>
          <w:szCs w:val="28"/>
        </w:rPr>
        <w:t xml:space="preserve"> 20</w:t>
      </w:r>
      <w:r w:rsidR="00DE0C7D">
        <w:rPr>
          <w:rFonts w:ascii="Times New Roman" w:hAnsi="Times New Roman" w:cs="Times New Roman"/>
          <w:sz w:val="28"/>
          <w:szCs w:val="28"/>
        </w:rPr>
        <w:t>21</w:t>
      </w:r>
    </w:p>
    <w:p w:rsidR="005C6A49" w:rsidRPr="005C6A49" w:rsidRDefault="005C6A49" w:rsidP="005C6A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6A49">
        <w:rPr>
          <w:rFonts w:ascii="Times New Roman" w:hAnsi="Times New Roman" w:cs="Times New Roman"/>
          <w:sz w:val="28"/>
          <w:szCs w:val="28"/>
        </w:rPr>
        <w:t>Dấu “=” xảy ra khi x − 11 = 0 hay x = 11.</w:t>
      </w:r>
    </w:p>
    <w:p w:rsidR="005C6A49" w:rsidRPr="005C6A49" w:rsidRDefault="005C6A49" w:rsidP="005C6A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6A49">
        <w:rPr>
          <w:rFonts w:ascii="Times New Roman" w:hAnsi="Times New Roman" w:cs="Times New Roman"/>
          <w:sz w:val="28"/>
          <w:szCs w:val="28"/>
        </w:rPr>
        <w:t>Vậy giá trị nhỏ nhất của (x – 11)</w:t>
      </w:r>
      <w:r w:rsidRPr="005C6A4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C6A49">
        <w:rPr>
          <w:rFonts w:ascii="Times New Roman" w:hAnsi="Times New Roman" w:cs="Times New Roman"/>
          <w:sz w:val="28"/>
          <w:szCs w:val="28"/>
        </w:rPr>
        <w:t xml:space="preserve"> + 20</w:t>
      </w:r>
      <w:r w:rsidR="00DE0C7D">
        <w:rPr>
          <w:rFonts w:ascii="Times New Roman" w:hAnsi="Times New Roman" w:cs="Times New Roman"/>
          <w:sz w:val="28"/>
          <w:szCs w:val="28"/>
        </w:rPr>
        <w:t>21</w:t>
      </w:r>
      <w:r w:rsidRPr="005C6A49">
        <w:rPr>
          <w:rFonts w:ascii="Times New Roman" w:hAnsi="Times New Roman" w:cs="Times New Roman"/>
          <w:sz w:val="28"/>
          <w:szCs w:val="28"/>
        </w:rPr>
        <w:t xml:space="preserve"> là 20</w:t>
      </w:r>
      <w:r w:rsidR="00DE0C7D">
        <w:rPr>
          <w:rFonts w:ascii="Times New Roman" w:hAnsi="Times New Roman" w:cs="Times New Roman"/>
          <w:sz w:val="28"/>
          <w:szCs w:val="28"/>
        </w:rPr>
        <w:t>21</w:t>
      </w:r>
      <w:r w:rsidRPr="005C6A49">
        <w:rPr>
          <w:rFonts w:ascii="Times New Roman" w:hAnsi="Times New Roman" w:cs="Times New Roman"/>
          <w:sz w:val="28"/>
          <w:szCs w:val="28"/>
        </w:rPr>
        <w:t>.</w:t>
      </w:r>
    </w:p>
    <w:p w:rsidR="00DE0C7D" w:rsidRDefault="005C6A49" w:rsidP="005C6A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6A49">
        <w:rPr>
          <w:rFonts w:ascii="Times New Roman" w:hAnsi="Times New Roman" w:cs="Times New Roman"/>
          <w:sz w:val="28"/>
          <w:szCs w:val="28"/>
        </w:rPr>
        <w:t>c) Ta có -(x + 81)</w:t>
      </w:r>
      <w:r w:rsidRPr="005C6A4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C6A49">
        <w:rPr>
          <w:rFonts w:ascii="Times New Roman" w:hAnsi="Times New Roman" w:cs="Times New Roman"/>
          <w:sz w:val="28"/>
          <w:szCs w:val="28"/>
        </w:rPr>
        <w:t xml:space="preserve"> &lt; 0, Nên (x + 81)</w:t>
      </w:r>
      <w:r w:rsidRPr="005C6A4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C6A49">
        <w:rPr>
          <w:rFonts w:ascii="Times New Roman" w:hAnsi="Times New Roman" w:cs="Times New Roman"/>
          <w:sz w:val="28"/>
          <w:szCs w:val="28"/>
        </w:rPr>
        <w:t xml:space="preserve"> + 6789 ≤ 6789. </w:t>
      </w:r>
    </w:p>
    <w:p w:rsidR="005C6A49" w:rsidRPr="005C6A49" w:rsidRDefault="005C6A49" w:rsidP="005C6A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6A49">
        <w:rPr>
          <w:rFonts w:ascii="Times New Roman" w:hAnsi="Times New Roman" w:cs="Times New Roman"/>
          <w:sz w:val="28"/>
          <w:szCs w:val="28"/>
        </w:rPr>
        <w:t>Dấu “=” xảy ra khi x + 81 = 0 hay x = -81</w:t>
      </w:r>
    </w:p>
    <w:p w:rsidR="005C6A49" w:rsidRPr="005C6A49" w:rsidRDefault="005C6A49" w:rsidP="005C6A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6A49">
        <w:rPr>
          <w:rFonts w:ascii="Times New Roman" w:hAnsi="Times New Roman" w:cs="Times New Roman"/>
          <w:sz w:val="28"/>
          <w:szCs w:val="28"/>
        </w:rPr>
        <w:t>Vậy giá trị lớn nhất của -(x + 81)</w:t>
      </w:r>
      <w:r w:rsidRPr="005C6A4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C6A49">
        <w:rPr>
          <w:rFonts w:ascii="Times New Roman" w:hAnsi="Times New Roman" w:cs="Times New Roman"/>
          <w:sz w:val="28"/>
          <w:szCs w:val="28"/>
        </w:rPr>
        <w:t>+ 6789 là 6789.</w:t>
      </w:r>
    </w:p>
    <w:p w:rsidR="005C6A49" w:rsidRDefault="005C6A49" w:rsidP="003E6DF7">
      <w:pPr>
        <w:spacing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fr-FR"/>
        </w:rPr>
      </w:pPr>
    </w:p>
    <w:p w:rsidR="003E6DF7" w:rsidRPr="001770AA" w:rsidRDefault="00A90D67" w:rsidP="003E6DF7">
      <w:pPr>
        <w:spacing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1770AA">
        <w:rPr>
          <w:rFonts w:ascii="Times New Roman" w:eastAsia="Times New Roman" w:hAnsi="Times New Roman" w:cs="Times New Roman"/>
          <w:b/>
          <w:sz w:val="28"/>
          <w:szCs w:val="28"/>
          <w:u w:val="single"/>
          <w:lang w:val="fr-FR"/>
        </w:rPr>
        <w:t xml:space="preserve">Câu 5: </w:t>
      </w:r>
    </w:p>
    <w:p w:rsidR="003E6DF7" w:rsidRDefault="003E6DF7" w:rsidP="003E6DF7">
      <w:pPr>
        <w:pStyle w:val="ListParagraph"/>
        <w:numPr>
          <w:ilvl w:val="0"/>
          <w:numId w:val="15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1770AA">
        <w:rPr>
          <w:rFonts w:ascii="Times New Roman" w:eastAsia="Times New Roman" w:hAnsi="Times New Roman" w:cs="Times New Roman"/>
          <w:sz w:val="28"/>
          <w:szCs w:val="28"/>
          <w:lang w:val="fr-FR"/>
        </w:rPr>
        <w:t>A = ax + bx + ay + by  với a + b = 7 ; x + y = -15</w:t>
      </w:r>
    </w:p>
    <w:p w:rsidR="00DE0C7D" w:rsidRPr="00DE0C7D" w:rsidRDefault="00DE0C7D" w:rsidP="00DE0C7D">
      <w:pPr>
        <w:spacing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>
        <w:rPr>
          <w:rFonts w:ascii="Times New Roman" w:eastAsia="Times New Roman" w:hAnsi="Times New Roman" w:cs="Times New Roman"/>
          <w:sz w:val="28"/>
          <w:szCs w:val="28"/>
          <w:lang w:val="fr-FR"/>
        </w:rPr>
        <w:t>A = x.(a + b) + y.( a + b) =(a +b).(x + y) = 7.(-15) = -105</w:t>
      </w:r>
    </w:p>
    <w:p w:rsidR="003E6DF7" w:rsidRDefault="003E6DF7" w:rsidP="003E6DF7">
      <w:pPr>
        <w:pStyle w:val="ListParagraph"/>
        <w:numPr>
          <w:ilvl w:val="0"/>
          <w:numId w:val="15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1770AA">
        <w:rPr>
          <w:rFonts w:ascii="Times New Roman" w:eastAsia="Times New Roman" w:hAnsi="Times New Roman" w:cs="Times New Roman"/>
          <w:sz w:val="28"/>
          <w:szCs w:val="28"/>
          <w:lang w:val="fr-FR"/>
        </w:rPr>
        <w:t>B = ax + ay – bx – by với  a - b = -8 ; x + y = 5</w:t>
      </w:r>
    </w:p>
    <w:p w:rsidR="00DE0C7D" w:rsidRPr="00DE0C7D" w:rsidRDefault="00DE0C7D" w:rsidP="00DE0C7D">
      <w:pPr>
        <w:spacing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B= x.(a </w:t>
      </w:r>
      <w:r w:rsidR="002A3115">
        <w:rPr>
          <w:rFonts w:ascii="Times New Roman" w:eastAsia="Times New Roman" w:hAnsi="Times New Roman" w:cs="Times New Roman"/>
          <w:sz w:val="28"/>
          <w:szCs w:val="28"/>
          <w:lang w:val="fr-FR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b) + y.( a </w:t>
      </w:r>
      <w:r w:rsidR="002A3115">
        <w:rPr>
          <w:rFonts w:ascii="Times New Roman" w:eastAsia="Times New Roman" w:hAnsi="Times New Roman" w:cs="Times New Roman"/>
          <w:sz w:val="28"/>
          <w:szCs w:val="28"/>
          <w:lang w:val="fr-FR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b) =(a </w:t>
      </w:r>
      <w:r w:rsidR="002A3115">
        <w:rPr>
          <w:rFonts w:ascii="Times New Roman" w:eastAsia="Times New Roman" w:hAnsi="Times New Roman" w:cs="Times New Roman"/>
          <w:sz w:val="28"/>
          <w:szCs w:val="28"/>
          <w:lang w:val="fr-FR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fr-FR"/>
        </w:rPr>
        <w:t>b).(x + y)</w:t>
      </w:r>
      <w:r w:rsidR="002A3115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= -8 .5 = 40</w:t>
      </w:r>
    </w:p>
    <w:p w:rsidR="00D23DF1" w:rsidRPr="001770AA" w:rsidRDefault="00D23DF1" w:rsidP="003E6DF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770AA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IV. HƯỚNG DẪN VỀ NHÀ:</w:t>
      </w:r>
    </w:p>
    <w:p w:rsidR="00D23DF1" w:rsidRPr="001770AA" w:rsidRDefault="00D23DF1" w:rsidP="00D23DF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sz w:val="28"/>
          <w:szCs w:val="28"/>
        </w:rPr>
        <w:t>- Xem lại các kiến thức đã học và các dạng Bt đã làm.</w:t>
      </w:r>
    </w:p>
    <w:p w:rsidR="00D23DF1" w:rsidRPr="001770AA" w:rsidRDefault="00D23DF1" w:rsidP="00D23DF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sz w:val="28"/>
          <w:szCs w:val="28"/>
        </w:rPr>
        <w:t>- Làm các BT:</w:t>
      </w:r>
    </w:p>
    <w:p w:rsidR="004324E0" w:rsidRPr="001770AA" w:rsidRDefault="004324E0" w:rsidP="004324E0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>Câu 1 Tính nhanh.</w:t>
      </w:r>
    </w:p>
    <w:p w:rsidR="004324E0" w:rsidRPr="001770AA" w:rsidRDefault="004324E0" w:rsidP="004324E0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>.A. 35.18-5.7.28</w:t>
      </w:r>
    </w:p>
    <w:p w:rsidR="004324E0" w:rsidRPr="001770AA" w:rsidRDefault="004324E0" w:rsidP="004324E0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>B. 45-5. (12+9)</w:t>
      </w:r>
    </w:p>
    <w:p w:rsidR="004324E0" w:rsidRPr="001770AA" w:rsidRDefault="004324E0" w:rsidP="004324E0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>C. 24. (16-5)-16. (24-5)</w:t>
      </w:r>
    </w:p>
    <w:p w:rsidR="004324E0" w:rsidRPr="001770AA" w:rsidRDefault="004324E0" w:rsidP="004324E0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>D. 29.(19-13)-19.(29-13)</w:t>
      </w:r>
    </w:p>
    <w:p w:rsidR="004324E0" w:rsidRPr="001770AA" w:rsidRDefault="004324E0" w:rsidP="004324E0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>E. 31.(-18) +31. (-81)-31</w:t>
      </w:r>
    </w:p>
    <w:p w:rsidR="004324E0" w:rsidRPr="001770AA" w:rsidRDefault="004324E0" w:rsidP="004324E0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>F. (-12).47+(-12).52 + (-12)</w:t>
      </w:r>
    </w:p>
    <w:p w:rsidR="004324E0" w:rsidRPr="001770AA" w:rsidRDefault="004324E0" w:rsidP="004324E0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>G. 13. (23+22)-3. (17+28)</w:t>
      </w:r>
    </w:p>
    <w:p w:rsidR="004324E0" w:rsidRPr="001770AA" w:rsidRDefault="004324E0" w:rsidP="004324E0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>H. -48 +48.(-78) + 48.(-21)</w:t>
      </w:r>
    </w:p>
    <w:p w:rsidR="004324E0" w:rsidRPr="001770AA" w:rsidRDefault="004324E0" w:rsidP="004324E0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>Câu 2: Cho 15 số nguyên có tính chất sau: Tích của 3 số nguyên bất kỳ luôn là một số  âm. So sánh tích của 15 số đó với 0.</w:t>
      </w:r>
    </w:p>
    <w:p w:rsidR="004324E0" w:rsidRPr="001770AA" w:rsidRDefault="004324E0" w:rsidP="004324E0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>Câu 3: Không làm tính hãy so sánh:</w:t>
      </w:r>
    </w:p>
    <w:p w:rsidR="004324E0" w:rsidRPr="001770AA" w:rsidRDefault="004324E0" w:rsidP="004324E0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>A.(-1)(-2)(-3)(-2018) với 0</w:t>
      </w:r>
    </w:p>
    <w:p w:rsidR="004324E0" w:rsidRPr="001770AA" w:rsidRDefault="004324E0" w:rsidP="004324E0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>B.(-1)(-3)(-5).(-2019) với 1.3.5. 2019</w:t>
      </w:r>
    </w:p>
    <w:p w:rsidR="004324E0" w:rsidRPr="001770AA" w:rsidRDefault="004324E0" w:rsidP="004324E0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>Câu 4. Viết các tích (tổng) sau thành lũy thừa các số nguyên:</w:t>
      </w:r>
    </w:p>
    <w:p w:rsidR="004324E0" w:rsidRPr="001770AA" w:rsidRDefault="004324E0" w:rsidP="004324E0">
      <w:pPr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>A=(-3).9.(-8).5</w:t>
      </w:r>
      <w:r w:rsidRPr="001770AA"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>6</w:t>
      </w:r>
    </w:p>
    <w:p w:rsidR="004324E0" w:rsidRPr="001770AA" w:rsidRDefault="004324E0" w:rsidP="004324E0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>B = 2+2+2² +2³+...+2¹¹</w:t>
      </w:r>
    </w:p>
    <w:p w:rsidR="004324E0" w:rsidRPr="001770AA" w:rsidRDefault="004324E0" w:rsidP="004324E0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>Câu 5 Tìm số nguyên x,r biết:</w:t>
      </w:r>
    </w:p>
    <w:p w:rsidR="004324E0" w:rsidRPr="001770AA" w:rsidRDefault="004324E0" w:rsidP="004324E0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>A. 12-x³ = 20</w:t>
      </w:r>
    </w:p>
    <w:p w:rsidR="00D923A4" w:rsidRPr="001770AA" w:rsidRDefault="004324E0" w:rsidP="004324E0">
      <w:r w:rsidRPr="001770AA">
        <w:rPr>
          <w:rFonts w:ascii="Times New Roman" w:eastAsia="Times New Roman" w:hAnsi="Times New Roman" w:cs="Times New Roman"/>
          <w:bCs/>
          <w:sz w:val="28"/>
          <w:szCs w:val="28"/>
        </w:rPr>
        <w:t>B. (r²-5) r² &lt;0</w:t>
      </w:r>
    </w:p>
    <w:sectPr w:rsidR="00D923A4" w:rsidRPr="001770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05E6C"/>
    <w:multiLevelType w:val="hybridMultilevel"/>
    <w:tmpl w:val="96AE00EC"/>
    <w:lvl w:ilvl="0" w:tplc="6D68C1C0">
      <w:start w:val="1"/>
      <w:numFmt w:val="upperLetter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07823131"/>
    <w:multiLevelType w:val="hybridMultilevel"/>
    <w:tmpl w:val="5DA05A46"/>
    <w:lvl w:ilvl="0" w:tplc="A052E136">
      <w:start w:val="1"/>
      <w:numFmt w:val="lowerLetter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1521540C"/>
    <w:multiLevelType w:val="hybridMultilevel"/>
    <w:tmpl w:val="E32CAF12"/>
    <w:lvl w:ilvl="0" w:tplc="04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D602C2"/>
    <w:multiLevelType w:val="hybridMultilevel"/>
    <w:tmpl w:val="D07CB31C"/>
    <w:lvl w:ilvl="0" w:tplc="6FACB23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A44C90"/>
    <w:multiLevelType w:val="hybridMultilevel"/>
    <w:tmpl w:val="17A8F5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966669"/>
    <w:multiLevelType w:val="hybridMultilevel"/>
    <w:tmpl w:val="27BE167E"/>
    <w:lvl w:ilvl="0" w:tplc="7AC2CE98">
      <w:start w:val="1"/>
      <w:numFmt w:val="upperLetter"/>
      <w:lvlText w:val="%1."/>
      <w:lvlJc w:val="left"/>
      <w:pPr>
        <w:ind w:left="510" w:hanging="360"/>
      </w:pPr>
      <w:rPr>
        <w:rFonts w:hint="default"/>
        <w:b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6">
    <w:nsid w:val="2DC10673"/>
    <w:multiLevelType w:val="hybridMultilevel"/>
    <w:tmpl w:val="24CAAD7E"/>
    <w:lvl w:ilvl="0" w:tplc="A4F020FE">
      <w:start w:val="1"/>
      <w:numFmt w:val="lowerLetter"/>
      <w:lvlText w:val="%1)"/>
      <w:lvlJc w:val="left"/>
      <w:pPr>
        <w:ind w:left="4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7">
    <w:nsid w:val="2FE0688B"/>
    <w:multiLevelType w:val="hybridMultilevel"/>
    <w:tmpl w:val="579EE07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E95FE2"/>
    <w:multiLevelType w:val="hybridMultilevel"/>
    <w:tmpl w:val="4A4A7B42"/>
    <w:lvl w:ilvl="0" w:tplc="4EC8A91C">
      <w:start w:val="1"/>
      <w:numFmt w:val="lowerLetter"/>
      <w:lvlText w:val="%1."/>
      <w:lvlJc w:val="left"/>
      <w:pPr>
        <w:ind w:left="495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9">
    <w:nsid w:val="436B1AE5"/>
    <w:multiLevelType w:val="hybridMultilevel"/>
    <w:tmpl w:val="17A8F5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6721F3"/>
    <w:multiLevelType w:val="hybridMultilevel"/>
    <w:tmpl w:val="6A105410"/>
    <w:lvl w:ilvl="0" w:tplc="D35E7A18">
      <w:start w:val="1"/>
      <w:numFmt w:val="lowerLetter"/>
      <w:lvlText w:val="%1)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1">
    <w:nsid w:val="5AA53992"/>
    <w:multiLevelType w:val="hybridMultilevel"/>
    <w:tmpl w:val="579EE07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534560"/>
    <w:multiLevelType w:val="hybridMultilevel"/>
    <w:tmpl w:val="5E9E58D4"/>
    <w:lvl w:ilvl="0" w:tplc="04090017">
      <w:start w:val="1"/>
      <w:numFmt w:val="lowerLetter"/>
      <w:lvlText w:val="%1)"/>
      <w:lvlJc w:val="left"/>
      <w:pPr>
        <w:ind w:left="644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1C34D4"/>
    <w:multiLevelType w:val="hybridMultilevel"/>
    <w:tmpl w:val="61F8D76C"/>
    <w:lvl w:ilvl="0" w:tplc="B206339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6F8223F8"/>
    <w:multiLevelType w:val="hybridMultilevel"/>
    <w:tmpl w:val="576AE834"/>
    <w:lvl w:ilvl="0" w:tplc="04090017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12"/>
  </w:num>
  <w:num w:numId="3">
    <w:abstractNumId w:val="2"/>
  </w:num>
  <w:num w:numId="4">
    <w:abstractNumId w:val="13"/>
  </w:num>
  <w:num w:numId="5">
    <w:abstractNumId w:val="8"/>
  </w:num>
  <w:num w:numId="6">
    <w:abstractNumId w:val="0"/>
  </w:num>
  <w:num w:numId="7">
    <w:abstractNumId w:val="6"/>
  </w:num>
  <w:num w:numId="8">
    <w:abstractNumId w:val="5"/>
  </w:num>
  <w:num w:numId="9">
    <w:abstractNumId w:val="3"/>
  </w:num>
  <w:num w:numId="10">
    <w:abstractNumId w:val="14"/>
  </w:num>
  <w:num w:numId="11">
    <w:abstractNumId w:val="10"/>
  </w:num>
  <w:num w:numId="12">
    <w:abstractNumId w:val="4"/>
  </w:num>
  <w:num w:numId="13">
    <w:abstractNumId w:val="11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4CD"/>
    <w:rsid w:val="00003980"/>
    <w:rsid w:val="00034D9F"/>
    <w:rsid w:val="00056FF3"/>
    <w:rsid w:val="00073F50"/>
    <w:rsid w:val="00081FE0"/>
    <w:rsid w:val="0009548E"/>
    <w:rsid w:val="000A0472"/>
    <w:rsid w:val="000A1B53"/>
    <w:rsid w:val="000B52AC"/>
    <w:rsid w:val="001602E8"/>
    <w:rsid w:val="0016360D"/>
    <w:rsid w:val="00165AE0"/>
    <w:rsid w:val="00173220"/>
    <w:rsid w:val="001770AA"/>
    <w:rsid w:val="002535D8"/>
    <w:rsid w:val="00267278"/>
    <w:rsid w:val="00282EC0"/>
    <w:rsid w:val="0029295C"/>
    <w:rsid w:val="002A3115"/>
    <w:rsid w:val="00307312"/>
    <w:rsid w:val="003A40D1"/>
    <w:rsid w:val="003E6DF7"/>
    <w:rsid w:val="00430F4F"/>
    <w:rsid w:val="004324E0"/>
    <w:rsid w:val="004E0B4D"/>
    <w:rsid w:val="00533A02"/>
    <w:rsid w:val="00552925"/>
    <w:rsid w:val="00581DF5"/>
    <w:rsid w:val="005A2B73"/>
    <w:rsid w:val="005A3C2F"/>
    <w:rsid w:val="005C49DD"/>
    <w:rsid w:val="005C6A49"/>
    <w:rsid w:val="005F2198"/>
    <w:rsid w:val="00674D31"/>
    <w:rsid w:val="006E4C69"/>
    <w:rsid w:val="00707DF7"/>
    <w:rsid w:val="00733DAE"/>
    <w:rsid w:val="0077328D"/>
    <w:rsid w:val="0077404C"/>
    <w:rsid w:val="007A499E"/>
    <w:rsid w:val="007C4A68"/>
    <w:rsid w:val="00861701"/>
    <w:rsid w:val="00892872"/>
    <w:rsid w:val="008A192D"/>
    <w:rsid w:val="008C56F6"/>
    <w:rsid w:val="009902F2"/>
    <w:rsid w:val="009D3002"/>
    <w:rsid w:val="00A5229A"/>
    <w:rsid w:val="00A90D67"/>
    <w:rsid w:val="00AD470E"/>
    <w:rsid w:val="00B336DD"/>
    <w:rsid w:val="00B80B6B"/>
    <w:rsid w:val="00B832AC"/>
    <w:rsid w:val="00BC202C"/>
    <w:rsid w:val="00C11E21"/>
    <w:rsid w:val="00C35FE2"/>
    <w:rsid w:val="00C410E3"/>
    <w:rsid w:val="00C75D32"/>
    <w:rsid w:val="00CA6431"/>
    <w:rsid w:val="00CD7955"/>
    <w:rsid w:val="00D23DF1"/>
    <w:rsid w:val="00D25352"/>
    <w:rsid w:val="00D923A4"/>
    <w:rsid w:val="00DE0C7D"/>
    <w:rsid w:val="00DF4EC2"/>
    <w:rsid w:val="00E04D1E"/>
    <w:rsid w:val="00E254CD"/>
    <w:rsid w:val="00E97425"/>
    <w:rsid w:val="00EB169A"/>
    <w:rsid w:val="00ED224F"/>
    <w:rsid w:val="00F62931"/>
    <w:rsid w:val="00F6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69A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165A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semiHidden/>
    <w:rsid w:val="00CD7955"/>
    <w:pPr>
      <w:spacing w:after="160" w:line="240" w:lineRule="exact"/>
    </w:pPr>
    <w:rPr>
      <w:rFonts w:ascii="Arial" w:eastAsia="Times New Roman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rsid w:val="00C75D32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 w:cs="Times New Roman"/>
      <w:sz w:val="26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C75D32"/>
    <w:rPr>
      <w:rFonts w:ascii=".VnTime" w:eastAsia="Times New Roman" w:hAnsi=".VnTime" w:cs="Times New Roman"/>
      <w:sz w:val="26"/>
      <w:szCs w:val="24"/>
    </w:rPr>
  </w:style>
  <w:style w:type="character" w:styleId="PlaceholderText">
    <w:name w:val="Placeholder Text"/>
    <w:basedOn w:val="DefaultParagraphFont"/>
    <w:uiPriority w:val="99"/>
    <w:semiHidden/>
    <w:rsid w:val="00AD470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4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7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69A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165A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semiHidden/>
    <w:rsid w:val="00CD7955"/>
    <w:pPr>
      <w:spacing w:after="160" w:line="240" w:lineRule="exact"/>
    </w:pPr>
    <w:rPr>
      <w:rFonts w:ascii="Arial" w:eastAsia="Times New Roman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rsid w:val="00C75D32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 w:cs="Times New Roman"/>
      <w:sz w:val="26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C75D32"/>
    <w:rPr>
      <w:rFonts w:ascii=".VnTime" w:eastAsia="Times New Roman" w:hAnsi=".VnTime" w:cs="Times New Roman"/>
      <w:sz w:val="26"/>
      <w:szCs w:val="24"/>
    </w:rPr>
  </w:style>
  <w:style w:type="character" w:styleId="PlaceholderText">
    <w:name w:val="Placeholder Text"/>
    <w:basedOn w:val="DefaultParagraphFont"/>
    <w:uiPriority w:val="99"/>
    <w:semiHidden/>
    <w:rsid w:val="00AD470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4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7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3\Word%202010%20look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754462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9C384A-738B-48F2-A59B-45FDEB4CA9D0}"/>
      </w:docPartPr>
      <w:docPartBody>
        <w:p w:rsidR="00A83742" w:rsidRDefault="007E443C">
          <w:r w:rsidRPr="00C52148">
            <w:rPr>
              <w:rStyle w:val="PlaceholderText"/>
            </w:rPr>
            <w:t>Type equation here.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43C"/>
    <w:rsid w:val="00174147"/>
    <w:rsid w:val="007E443C"/>
    <w:rsid w:val="00A74F0B"/>
    <w:rsid w:val="00A83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E443C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E443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57B358-D3E0-411C-BE61-29F410C37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3</TotalTime>
  <Pages>9</Pages>
  <Words>1583</Words>
  <Characters>9025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2021-08-14T15:42:00Z</dcterms:created>
  <dcterms:modified xsi:type="dcterms:W3CDTF">2021-08-18T19:45:00Z</dcterms:modified>
</cp:coreProperties>
</file>