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8647"/>
      </w:tblGrid>
      <w:tr w:rsidR="00854098" w:rsidRPr="00854098" w14:paraId="126448C2" w14:textId="77777777" w:rsidTr="00FB27CE">
        <w:tc>
          <w:tcPr>
            <w:tcW w:w="1951" w:type="dxa"/>
          </w:tcPr>
          <w:p w14:paraId="6E201682" w14:textId="5605C0EF" w:rsidR="00146D83" w:rsidRPr="00854098" w:rsidRDefault="00146D83" w:rsidP="00C97535">
            <w:pPr>
              <w:spacing w:after="0" w:line="360" w:lineRule="auto"/>
              <w:ind w:left="851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647" w:type="dxa"/>
          </w:tcPr>
          <w:p w14:paraId="58A979F7" w14:textId="57A13208" w:rsidR="00246134" w:rsidRPr="00854098" w:rsidRDefault="007A2F2C" w:rsidP="00C97535">
            <w:pPr>
              <w:pStyle w:val="Heading1"/>
              <w:spacing w:before="0" w:after="0" w:line="360" w:lineRule="auto"/>
              <w:ind w:left="851"/>
              <w:jc w:val="center"/>
              <w:outlineLvl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540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ĐỀ </w:t>
            </w:r>
            <w:r w:rsidR="00544DEA" w:rsidRPr="008540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THI KHẢO SÁT CHẤT LƯỢNG </w:t>
            </w:r>
          </w:p>
          <w:p w14:paraId="42524C41" w14:textId="26B35EF4" w:rsidR="007A2F2C" w:rsidRPr="00854098" w:rsidRDefault="00246134" w:rsidP="00C97535">
            <w:pPr>
              <w:pStyle w:val="Heading1"/>
              <w:spacing w:before="0" w:after="0" w:line="360" w:lineRule="auto"/>
              <w:ind w:left="851"/>
              <w:jc w:val="center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vi-VN"/>
              </w:rPr>
            </w:pPr>
            <w:r w:rsidRPr="008540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TRƯỜNG THCS </w:t>
            </w:r>
            <w:r w:rsidR="00544DEA" w:rsidRPr="008540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VĂN YÊN</w:t>
            </w:r>
          </w:p>
          <w:p w14:paraId="086CE863" w14:textId="77777777" w:rsidR="0068462D" w:rsidRPr="00854098" w:rsidRDefault="00146D83" w:rsidP="00C97535">
            <w:pPr>
              <w:pStyle w:val="Heading1"/>
              <w:spacing w:before="0" w:after="0" w:line="360" w:lineRule="auto"/>
              <w:ind w:left="851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0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854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ÔN: TOÁN </w:t>
            </w:r>
            <w:r w:rsidR="007017DE" w:rsidRPr="00854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  <w:p w14:paraId="06D77305" w14:textId="551BCE71" w:rsidR="0068462D" w:rsidRPr="00854098" w:rsidRDefault="0068462D" w:rsidP="00C97535">
            <w:pPr>
              <w:pStyle w:val="Heading1"/>
              <w:spacing w:before="0" w:after="0" w:line="360" w:lineRule="auto"/>
              <w:ind w:left="851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0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NĂM HỌC 2021-2022. </w:t>
            </w:r>
          </w:p>
        </w:tc>
      </w:tr>
    </w:tbl>
    <w:p w14:paraId="1B3E75EA" w14:textId="40113B41" w:rsidR="007A2F2C" w:rsidRPr="00854098" w:rsidRDefault="00C97535" w:rsidP="00C97535">
      <w:pPr>
        <w:pStyle w:val="ListParagraph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</w:pPr>
      <w:r w:rsidRPr="0085409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vi-VN"/>
        </w:rPr>
        <w:t xml:space="preserve"> </w:t>
      </w:r>
      <w:r w:rsidR="007A2F2C" w:rsidRPr="0085409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vi-VN"/>
        </w:rPr>
        <w:t>(2 điểm)</w:t>
      </w:r>
      <w:r w:rsidR="007A2F2C"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 xml:space="preserve"> Cho biểu thức </w:t>
      </w:r>
      <w:bookmarkStart w:id="0" w:name="MTBlankEqn"/>
      <w:r w:rsidRPr="00854098">
        <w:rPr>
          <w:rFonts w:ascii="Times New Roman" w:hAnsi="Times New Roman" w:cs="Times New Roman"/>
          <w:color w:val="000000" w:themeColor="text1"/>
          <w:position w:val="-28"/>
          <w:sz w:val="24"/>
          <w:szCs w:val="24"/>
        </w:rPr>
        <w:object w:dxaOrig="1140" w:dyaOrig="740" w14:anchorId="25B6B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37.5pt" o:ole="">
            <v:imagedata r:id="rId7" o:title=""/>
          </v:shape>
          <o:OLEObject Type="Embed" ProgID="Equation.DSMT4" ShapeID="_x0000_i1025" DrawAspect="Content" ObjectID="_1711430445" r:id="rId8"/>
        </w:object>
      </w:r>
      <w:bookmarkEnd w:id="0"/>
      <w:r w:rsidR="007A2F2C"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 xml:space="preserve">và </w:t>
      </w:r>
      <w:r w:rsidRPr="00854098">
        <w:rPr>
          <w:rFonts w:ascii="Times New Roman" w:hAnsi="Times New Roman" w:cs="Times New Roman"/>
          <w:color w:val="000000" w:themeColor="text1"/>
          <w:position w:val="-28"/>
          <w:sz w:val="24"/>
          <w:szCs w:val="24"/>
        </w:rPr>
        <w:object w:dxaOrig="2600" w:dyaOrig="660" w14:anchorId="71B16262">
          <v:shape id="_x0000_i1026" type="#_x0000_t75" style="width:130.5pt;height:33pt" o:ole="">
            <v:imagedata r:id="rId9" o:title=""/>
          </v:shape>
          <o:OLEObject Type="Embed" ProgID="Equation.DSMT4" ShapeID="_x0000_i1026" DrawAspect="Content" ObjectID="_1711430446" r:id="rId10"/>
        </w:object>
      </w:r>
      <w:r w:rsidR="007A2F2C"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 xml:space="preserve">với </w:t>
      </w:r>
      <w:r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1620" w:dyaOrig="320" w14:anchorId="3EA2E2C9">
          <v:shape id="_x0000_i1027" type="#_x0000_t75" style="width:81.75pt;height:16.5pt" o:ole="">
            <v:imagedata r:id="rId11" o:title=""/>
          </v:shape>
          <o:OLEObject Type="Embed" ProgID="Equation.DSMT4" ShapeID="_x0000_i1027" DrawAspect="Content" ObjectID="_1711430447" r:id="rId12"/>
        </w:object>
      </w:r>
      <w:r w:rsidR="00055E64" w:rsidRPr="00854098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</w:p>
    <w:p w14:paraId="463E6301" w14:textId="3DCED1C4" w:rsidR="007A2F2C" w:rsidRPr="00854098" w:rsidRDefault="007A2F2C" w:rsidP="00C97535">
      <w:pPr>
        <w:tabs>
          <w:tab w:val="left" w:pos="993"/>
        </w:tabs>
        <w:spacing w:after="0" w:line="36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</w:pPr>
      <w:r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 xml:space="preserve">a) Tính giá trị của biểu thức </w:t>
      </w:r>
      <w:r w:rsidR="00C97535"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40" w:dyaOrig="260" w14:anchorId="0739A7F5">
          <v:shape id="_x0000_i1028" type="#_x0000_t75" style="width:12pt;height:13.5pt" o:ole="">
            <v:imagedata r:id="rId13" o:title=""/>
          </v:shape>
          <o:OLEObject Type="Embed" ProgID="Equation.DSMT4" ShapeID="_x0000_i1028" DrawAspect="Content" ObjectID="_1711430448" r:id="rId14"/>
        </w:object>
      </w:r>
      <w:r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 xml:space="preserve">khi </w:t>
      </w:r>
      <w:r w:rsidR="00C97535"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60" w:dyaOrig="279" w14:anchorId="721D07B5">
          <v:shape id="_x0000_i1029" type="#_x0000_t75" style="width:28.5pt;height:13.5pt" o:ole="">
            <v:imagedata r:id="rId15" o:title=""/>
          </v:shape>
          <o:OLEObject Type="Embed" ProgID="Equation.DSMT4" ShapeID="_x0000_i1029" DrawAspect="Content" ObjectID="_1711430449" r:id="rId16"/>
        </w:object>
      </w:r>
      <w:r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>.</w:t>
      </w:r>
    </w:p>
    <w:p w14:paraId="626904C3" w14:textId="78CB0E6C" w:rsidR="007A2F2C" w:rsidRPr="00854098" w:rsidRDefault="00544DEA" w:rsidP="00C97535">
      <w:pPr>
        <w:tabs>
          <w:tab w:val="left" w:pos="993"/>
        </w:tabs>
        <w:spacing w:after="0" w:line="36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</w:pPr>
      <w:r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>b) Rút gọn biểu thức</w:t>
      </w:r>
      <w:r w:rsidR="007A2F2C"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 xml:space="preserve"> </w:t>
      </w:r>
      <w:r w:rsidR="00C97535"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40" w:dyaOrig="260" w14:anchorId="35AB0FC4">
          <v:shape id="_x0000_i1030" type="#_x0000_t75" style="width:12pt;height:13.5pt" o:ole="">
            <v:imagedata r:id="rId17" o:title=""/>
          </v:shape>
          <o:OLEObject Type="Embed" ProgID="Equation.DSMT4" ShapeID="_x0000_i1030" DrawAspect="Content" ObjectID="_1711430450" r:id="rId18"/>
        </w:object>
      </w:r>
    </w:p>
    <w:p w14:paraId="09029080" w14:textId="5507196E" w:rsidR="00544DEA" w:rsidRPr="00854098" w:rsidRDefault="007A2F2C" w:rsidP="00C97535">
      <w:pPr>
        <w:tabs>
          <w:tab w:val="left" w:pos="993"/>
        </w:tabs>
        <w:spacing w:after="0" w:line="360" w:lineRule="auto"/>
        <w:ind w:left="993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 xml:space="preserve">c) </w:t>
      </w:r>
      <w:r w:rsidR="00544DEA"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>Cho</w:t>
      </w:r>
      <w:r w:rsidR="00C97535"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840" w:dyaOrig="279" w14:anchorId="014DAE55">
          <v:shape id="_x0000_i1031" type="#_x0000_t75" style="width:42pt;height:13.5pt" o:ole="">
            <v:imagedata r:id="rId19" o:title=""/>
          </v:shape>
          <o:OLEObject Type="Embed" ProgID="Equation.DSMT4" ShapeID="_x0000_i1031" DrawAspect="Content" ObjectID="_1711430451" r:id="rId20"/>
        </w:object>
      </w:r>
      <w:r w:rsidR="00CF58D4"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>.</w:t>
      </w:r>
      <w:r w:rsidR="00544DEA"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 xml:space="preserve"> Tìm giá trị của x để </w:t>
      </w:r>
      <w:r w:rsidR="00C97535" w:rsidRPr="00854098">
        <w:rPr>
          <w:rFonts w:ascii="Times New Roman" w:hAnsi="Times New Roman" w:cs="Times New Roman"/>
          <w:color w:val="000000" w:themeColor="text1"/>
          <w:position w:val="-14"/>
          <w:sz w:val="24"/>
          <w:szCs w:val="24"/>
          <w:lang w:val="vi-VN"/>
        </w:rPr>
        <w:object w:dxaOrig="720" w:dyaOrig="400" w14:anchorId="0EFA7ECC">
          <v:shape id="_x0000_i1032" type="#_x0000_t75" style="width:36pt;height:19.5pt" o:ole="">
            <v:imagedata r:id="rId21" o:title=""/>
          </v:shape>
          <o:OLEObject Type="Embed" ProgID="Equation.DSMT4" ShapeID="_x0000_i1032" DrawAspect="Content" ObjectID="_1711430452" r:id="rId22"/>
        </w:object>
      </w:r>
      <w:r w:rsidR="00544DEA" w:rsidRPr="00854098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. </w:t>
      </w:r>
    </w:p>
    <w:p w14:paraId="1D923D94" w14:textId="77777777" w:rsidR="00C97535" w:rsidRPr="00854098" w:rsidRDefault="00C97535" w:rsidP="00C97535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(2,5 điểm)</w:t>
      </w:r>
    </w:p>
    <w:p w14:paraId="0E5111AA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1. Giải bài toán bằng cách lập phương trình hoặc hệ phương trình</w:t>
      </w:r>
    </w:p>
    <w:p w14:paraId="571F5164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dịch Covid-19 bùng phát trở lại nên theo kế hoạch hai tổ sản xuất dự định làm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60" w:dyaOrig="279" w14:anchorId="634D5544">
          <v:shape id="_x0000_i1033" type="#_x0000_t75" style="width:28.5pt;height:13.5pt" o:ole="">
            <v:imagedata r:id="rId23" o:title=""/>
          </v:shape>
          <o:OLEObject Type="Embed" ProgID="Equation.DSMT4" ShapeID="_x0000_i1033" DrawAspect="Content" ObjectID="_1711430453" r:id="rId2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hộp khẩu trang để cung cấp cho trung tâm y tế quận Hà Đông. Nhưng khi thực hiện tổ một làm vượt mức kế hoạch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20" w:dyaOrig="279" w14:anchorId="28CCF044">
          <v:shape id="_x0000_i1034" type="#_x0000_t75" style="width:26.25pt;height:13.5pt" o:ole="">
            <v:imagedata r:id="rId25" o:title=""/>
          </v:shape>
          <o:OLEObject Type="Embed" ProgID="Equation.DSMT4" ShapeID="_x0000_i1034" DrawAspect="Content" ObjectID="_1711430454" r:id="rId2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tổ hai làm vượt mức kế hoạch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60" w:dyaOrig="279" w14:anchorId="592A1D05">
          <v:shape id="_x0000_i1035" type="#_x0000_t75" style="width:28.5pt;height:13.5pt" o:ole="">
            <v:imagedata r:id="rId27" o:title=""/>
          </v:shape>
          <o:OLEObject Type="Embed" ProgID="Equation.DSMT4" ShapeID="_x0000_i1035" DrawAspect="Content" ObjectID="_1711430455" r:id="rId2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nên cả hai tổ làm được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60" w:dyaOrig="279" w14:anchorId="3FA82B1F">
          <v:shape id="_x0000_i1036" type="#_x0000_t75" style="width:28.5pt;height:13.5pt" o:ole="">
            <v:imagedata r:id="rId29" o:title=""/>
          </v:shape>
          <o:OLEObject Type="Embed" ProgID="Equation.DSMT4" ShapeID="_x0000_i1036" DrawAspect="Content" ObjectID="_1711430456" r:id="rId30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hộp khẩu trang. Tính số hộp khẩu trang mà mỗi tổ phải là theo kế hoạch.</w:t>
      </w:r>
    </w:p>
    <w:p w14:paraId="678250BA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Một chiếc cốc có dạng hình trụ với chiều cao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80" w:dyaOrig="279" w14:anchorId="318B2A17">
          <v:shape id="_x0000_i1037" type="#_x0000_t75" style="width:9pt;height:13.5pt" o:ole="">
            <v:imagedata r:id="rId31" o:title=""/>
          </v:shape>
          <o:OLEObject Type="Embed" ProgID="Equation.DSMT4" ShapeID="_x0000_i1037" DrawAspect="Content" ObjectID="_1711430457" r:id="rId32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cm, đường kính đáy là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00" w:dyaOrig="279" w14:anchorId="42DA886D">
          <v:shape id="_x0000_i1038" type="#_x0000_t75" style="width:10.5pt;height:13.5pt" o:ole="">
            <v:imagedata r:id="rId33" o:title=""/>
          </v:shape>
          <o:OLEObject Type="Embed" ProgID="Equation.DSMT4" ShapeID="_x0000_i1038" DrawAspect="Content" ObjectID="_1711430458" r:id="rId3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cm. Hỏi chiếc cốc này có đựng được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40" w:dyaOrig="279" w14:anchorId="54B08FCB">
          <v:shape id="_x0000_i1039" type="#_x0000_t75" style="width:21.75pt;height:13.5pt" o:ole="">
            <v:imagedata r:id="rId35" o:title=""/>
          </v:shape>
          <o:OLEObject Type="Embed" ProgID="Equation.DSMT4" ShapeID="_x0000_i1039" DrawAspect="Content" ObjectID="_1711430459" r:id="rId3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ml sữa không? (Giả sử độ dày của thành cốc và đáy cốc không đáng kể, lấy </w:t>
      </w:r>
      <w:r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940" w:dyaOrig="320" w14:anchorId="1489428E">
          <v:shape id="_x0000_i1040" type="#_x0000_t75" style="width:47.25pt;height:15.75pt" o:ole="">
            <v:imagedata r:id="rId37" o:title=""/>
          </v:shape>
          <o:OLEObject Type="Embed" ProgID="Equation.DSMT4" ShapeID="_x0000_i1040" DrawAspect="Content" ObjectID="_1711430460" r:id="rId3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0D5FE2E3" w14:textId="6CE8DA1C" w:rsidR="00C97535" w:rsidRPr="00854098" w:rsidRDefault="00C97535" w:rsidP="00C97535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 điểm)</w:t>
      </w:r>
    </w:p>
    <w:p w14:paraId="5597D824" w14:textId="66E493B2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1. Giải hệ phương trình:</w:t>
      </w:r>
      <w:r w:rsidRPr="00854098">
        <w:rPr>
          <w:color w:val="000000" w:themeColor="text1"/>
          <w:position w:val="-74"/>
          <w:sz w:val="24"/>
          <w:szCs w:val="24"/>
        </w:rPr>
        <w:object w:dxaOrig="2020" w:dyaOrig="1600" w14:anchorId="70CAF2F6">
          <v:shape id="_x0000_i1041" type="#_x0000_t75" style="width:100.5pt;height:80.25pt" o:ole="">
            <v:imagedata r:id="rId39" o:title=""/>
          </v:shape>
          <o:OLEObject Type="Embed" ProgID="Equation.DSMT4" ShapeID="_x0000_i1041" DrawAspect="Content" ObjectID="_1711430461" r:id="rId40"/>
        </w:object>
      </w:r>
    </w:p>
    <w:p w14:paraId="3D4BB798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Cho phương trình: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260" w:dyaOrig="340" w14:anchorId="34D7BC1B">
          <v:shape id="_x0000_i1042" type="#_x0000_t75" style="width:112.5pt;height:16.5pt" o:ole="">
            <v:imagedata r:id="rId41" o:title=""/>
          </v:shape>
          <o:OLEObject Type="Embed" ProgID="Equation.DSMT4" ShapeID="_x0000_i1042" DrawAspect="Content" ObjectID="_1711430462" r:id="rId42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(tham số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60" w:dyaOrig="220" w14:anchorId="535831A6">
          <v:shape id="_x0000_i1043" type="#_x0000_t75" style="width:13.5pt;height:10.5pt" o:ole="">
            <v:imagedata r:id="rId43" o:title=""/>
          </v:shape>
          <o:OLEObject Type="Embed" ProgID="Equation.DSMT4" ShapeID="_x0000_i1043" DrawAspect="Content" ObjectID="_1711430463" r:id="rId4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CCF05E2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Giải phương trình khi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800" w:dyaOrig="279" w14:anchorId="79757EF9">
          <v:shape id="_x0000_i1044" type="#_x0000_t75" style="width:40.5pt;height:13.5pt" o:ole="">
            <v:imagedata r:id="rId45" o:title=""/>
          </v:shape>
          <o:OLEObject Type="Embed" ProgID="Equation.DSMT4" ShapeID="_x0000_i1044" DrawAspect="Content" ObjectID="_1711430464" r:id="rId4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D216367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Tìm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60" w:dyaOrig="220" w14:anchorId="2B951636">
          <v:shape id="_x0000_i1045" type="#_x0000_t75" style="width:13.5pt;height:10.5pt" o:ole="">
            <v:imagedata r:id="rId47" o:title=""/>
          </v:shape>
          <o:OLEObject Type="Embed" ProgID="Equation.DSMT4" ShapeID="_x0000_i1045" DrawAspect="Content" ObjectID="_1711430465" r:id="rId4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để phương trình có 2 nghiệm phân biệt </w:t>
      </w:r>
      <w:r w:rsidRPr="00854098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560" w:dyaOrig="360" w14:anchorId="1181E3EC">
          <v:shape id="_x0000_i1046" type="#_x0000_t75" style="width:28.5pt;height:18pt" o:ole="">
            <v:imagedata r:id="rId49" o:title=""/>
          </v:shape>
          <o:OLEObject Type="Embed" ProgID="Equation.DSMT4" ShapeID="_x0000_i1046" DrawAspect="Content" ObjectID="_1711430466" r:id="rId50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thỏa mãn </w:t>
      </w:r>
      <w:r w:rsidRPr="00854098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1120" w:dyaOrig="360" w14:anchorId="3F118118">
          <v:shape id="_x0000_i1047" type="#_x0000_t75" style="width:55.5pt;height:18pt" o:ole="">
            <v:imagedata r:id="rId51" o:title=""/>
          </v:shape>
          <o:OLEObject Type="Embed" ProgID="Equation.DSMT4" ShapeID="_x0000_i1047" DrawAspect="Content" ObjectID="_1711430467" r:id="rId52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F3FAA1D" w14:textId="7D369A61" w:rsidR="00C97535" w:rsidRPr="00854098" w:rsidRDefault="00C97535" w:rsidP="00C97535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(3 điểm) Cho tam giác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60" w:dyaOrig="279" w14:anchorId="30AADCFB">
          <v:shape id="_x0000_i1048" type="#_x0000_t75" style="width:28.5pt;height:13.5pt" o:ole="">
            <v:imagedata r:id="rId53" o:title=""/>
          </v:shape>
          <o:OLEObject Type="Embed" ProgID="Equation.DSMT4" ShapeID="_x0000_i1048" DrawAspect="Content" ObjectID="_1711430468" r:id="rId5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có ba góc nhọn nội tiếp đường tròn </w:t>
      </w:r>
      <w:r w:rsidRPr="00854098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680" w:dyaOrig="400" w14:anchorId="25EC4C06">
          <v:shape id="_x0000_i1049" type="#_x0000_t75" style="width:34.5pt;height:19.5pt" o:ole="">
            <v:imagedata r:id="rId55" o:title=""/>
          </v:shape>
          <o:OLEObject Type="Embed" ProgID="Equation.DSMT4" ShapeID="_x0000_i1049" DrawAspect="Content" ObjectID="_1711430469" r:id="rId5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Các đường cao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20" w:dyaOrig="260" w14:anchorId="752D368D">
          <v:shape id="_x0000_i1050" type="#_x0000_t75" style="width:21pt;height:12pt" o:ole="">
            <v:imagedata r:id="rId57" o:title=""/>
          </v:shape>
          <o:OLEObject Type="Embed" ProgID="Equation.DSMT4" ShapeID="_x0000_i1050" DrawAspect="Content" ObjectID="_1711430470" r:id="rId5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380" w:dyaOrig="260" w14:anchorId="6292BE26">
          <v:shape id="_x0000_i1051" type="#_x0000_t75" style="width:18.75pt;height:12.75pt" o:ole="">
            <v:imagedata r:id="rId59" o:title=""/>
          </v:shape>
          <o:OLEObject Type="Embed" ProgID="Equation.DSMT4" ShapeID="_x0000_i1051" DrawAspect="Content" ObjectID="_1711430471" r:id="rId60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3295AC9E">
          <v:shape id="_x0000_i1052" type="#_x0000_t75" style="width:19.5pt;height:13.5pt" o:ole="">
            <v:imagedata r:id="rId61" o:title=""/>
          </v:shape>
          <o:OLEObject Type="Embed" ProgID="Equation.DSMT4" ShapeID="_x0000_i1052" DrawAspect="Content" ObjectID="_1711430472" r:id="rId62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của tam giác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60" w:dyaOrig="279" w14:anchorId="330C0A0F">
          <v:shape id="_x0000_i1053" type="#_x0000_t75" style="width:28.5pt;height:13.5pt" o:ole="">
            <v:imagedata r:id="rId63" o:title=""/>
          </v:shape>
          <o:OLEObject Type="Embed" ProgID="Equation.DSMT4" ShapeID="_x0000_i1053" DrawAspect="Content" ObjectID="_1711430473" r:id="rId6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cắt nhau tại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79" w:dyaOrig="260" w14:anchorId="6FEAA110">
          <v:shape id="_x0000_i1054" type="#_x0000_t75" style="width:13.5pt;height:12.75pt" o:ole="">
            <v:imagedata r:id="rId65" o:title=""/>
          </v:shape>
          <o:OLEObject Type="Embed" ProgID="Equation.DSMT4" ShapeID="_x0000_i1054" DrawAspect="Content" ObjectID="_1711430474" r:id="rId6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86E02C4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Chứng minh tứ giác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700" w:dyaOrig="279" w14:anchorId="1731C4D2">
          <v:shape id="_x0000_i1055" type="#_x0000_t75" style="width:35.25pt;height:13.5pt" o:ole="">
            <v:imagedata r:id="rId67" o:title=""/>
          </v:shape>
          <o:OLEObject Type="Embed" ProgID="Equation.DSMT4" ShapeID="_x0000_i1055" DrawAspect="Content" ObjectID="_1711430475" r:id="rId6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nội tiếp.</w:t>
      </w:r>
    </w:p>
    <w:p w14:paraId="7F6CBFB6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Tia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20" w:dyaOrig="279" w14:anchorId="6B58763E">
          <v:shape id="_x0000_i1056" type="#_x0000_t75" style="width:21pt;height:13.5pt" o:ole="">
            <v:imagedata r:id="rId69" o:title=""/>
          </v:shape>
          <o:OLEObject Type="Embed" ProgID="Equation.DSMT4" ShapeID="_x0000_i1056" DrawAspect="Content" ObjectID="_1711430476" r:id="rId70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cắt đường tròn </w:t>
      </w:r>
      <w:r w:rsidRPr="00854098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40" w:dyaOrig="400" w14:anchorId="3BBD0D14">
          <v:shape id="_x0000_i1057" type="#_x0000_t75" style="width:21.75pt;height:19.5pt" o:ole="">
            <v:imagedata r:id="rId71" o:title=""/>
          </v:shape>
          <o:OLEObject Type="Embed" ProgID="Equation.DSMT4" ShapeID="_x0000_i1057" DrawAspect="Content" ObjectID="_1711430477" r:id="rId72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tại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60" w:dyaOrig="260" w14:anchorId="5EAB891D">
          <v:shape id="_x0000_i1058" type="#_x0000_t75" style="width:12.75pt;height:12.75pt" o:ole="">
            <v:imagedata r:id="rId73" o:title=""/>
          </v:shape>
          <o:OLEObject Type="Embed" ProgID="Equation.DSMT4" ShapeID="_x0000_i1058" DrawAspect="Content" ObjectID="_1711430478" r:id="rId7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Chứng minh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760" w:dyaOrig="279" w14:anchorId="75B7F6FF">
          <v:shape id="_x0000_i1059" type="#_x0000_t75" style="width:87.75pt;height:13.5pt" o:ole="">
            <v:imagedata r:id="rId75" o:title=""/>
          </v:shape>
          <o:OLEObject Type="Embed" ProgID="Equation.DSMT4" ShapeID="_x0000_i1059" DrawAspect="Content" ObjectID="_1711430479" r:id="rId7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A03B743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Gọi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320" w:dyaOrig="260" w14:anchorId="2D8B9032">
          <v:shape id="_x0000_i1060" type="#_x0000_t75" style="width:15.75pt;height:12.75pt" o:ole="">
            <v:imagedata r:id="rId77" o:title=""/>
          </v:shape>
          <o:OLEObject Type="Embed" ProgID="Equation.DSMT4" ShapeID="_x0000_i1060" DrawAspect="Content" ObjectID="_1711430480" r:id="rId7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trung điểm của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5E2795DE">
          <v:shape id="_x0000_i1061" type="#_x0000_t75" style="width:19.5pt;height:13.5pt" o:ole="">
            <v:imagedata r:id="rId79" o:title=""/>
          </v:shape>
          <o:OLEObject Type="Embed" ProgID="Equation.DSMT4" ShapeID="_x0000_i1061" DrawAspect="Content" ObjectID="_1711430481" r:id="rId80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Chứng minh ba điểm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79" w:dyaOrig="260" w14:anchorId="2FAD5F55">
          <v:shape id="_x0000_i1062" type="#_x0000_t75" style="width:13.5pt;height:12.75pt" o:ole="">
            <v:imagedata r:id="rId81" o:title=""/>
          </v:shape>
          <o:OLEObject Type="Embed" ProgID="Equation.DSMT4" ShapeID="_x0000_i1062" DrawAspect="Content" ObjectID="_1711430482" r:id="rId82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320" w:dyaOrig="260" w14:anchorId="292F191F">
          <v:shape id="_x0000_i1063" type="#_x0000_t75" style="width:15.75pt;height:12.75pt" o:ole="">
            <v:imagedata r:id="rId83" o:title=""/>
          </v:shape>
          <o:OLEObject Type="Embed" ProgID="Equation.DSMT4" ShapeID="_x0000_i1063" DrawAspect="Content" ObjectID="_1711430483" r:id="rId8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60" w:dyaOrig="260" w14:anchorId="0EE37A8E">
          <v:shape id="_x0000_i1064" type="#_x0000_t75" style="width:12.75pt;height:12.75pt" o:ole="">
            <v:imagedata r:id="rId85" o:title=""/>
          </v:shape>
          <o:OLEObject Type="Embed" ProgID="Equation.DSMT4" ShapeID="_x0000_i1064" DrawAspect="Content" ObjectID="_1711430484" r:id="rId8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thẳng hàng.</w:t>
      </w:r>
    </w:p>
    <w:p w14:paraId="4B9A287B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d) Cho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47E14738">
          <v:shape id="_x0000_i1065" type="#_x0000_t75" style="width:19.5pt;height:13.5pt" o:ole="">
            <v:imagedata r:id="rId87" o:title=""/>
          </v:shape>
          <o:OLEObject Type="Embed" ProgID="Equation.DSMT4" ShapeID="_x0000_i1065" DrawAspect="Content" ObjectID="_1711430485" r:id="rId8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cố định,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40" w:dyaOrig="260" w14:anchorId="2875FA93">
          <v:shape id="_x0000_i1066" type="#_x0000_t75" style="width:12pt;height:12.75pt" o:ole="">
            <v:imagedata r:id="rId89" o:title=""/>
          </v:shape>
          <o:OLEObject Type="Embed" ProgID="Equation.DSMT4" ShapeID="_x0000_i1066" DrawAspect="Content" ObjectID="_1711430486" r:id="rId90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chuyển động trên cung lớn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511A9AF7">
          <v:shape id="_x0000_i1067" type="#_x0000_t75" style="width:19.5pt;height:13.5pt" o:ole="">
            <v:imagedata r:id="rId91" o:title=""/>
          </v:shape>
          <o:OLEObject Type="Embed" ProgID="Equation.DSMT4" ShapeID="_x0000_i1067" DrawAspect="Content" ObjectID="_1711430487" r:id="rId92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sao cho tam giác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60" w:dyaOrig="279" w14:anchorId="04B7CD1A">
          <v:shape id="_x0000_i1068" type="#_x0000_t75" style="width:28.5pt;height:13.5pt" o:ole="">
            <v:imagedata r:id="rId93" o:title=""/>
          </v:shape>
          <o:OLEObject Type="Embed" ProgID="Equation.DSMT4" ShapeID="_x0000_i1068" DrawAspect="Content" ObjectID="_1711430488" r:id="rId9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có ba góc nhọn, chứng minh diện tích hình tròn ngoại tiếp tam giác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560" w:dyaOrig="260" w14:anchorId="1A4409FB">
          <v:shape id="_x0000_i1069" type="#_x0000_t75" style="width:28.5pt;height:12.75pt" o:ole="">
            <v:imagedata r:id="rId95" o:title=""/>
          </v:shape>
          <o:OLEObject Type="Embed" ProgID="Equation.DSMT4" ShapeID="_x0000_i1069" DrawAspect="Content" ObjectID="_1711430489" r:id="rId9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không đổi.</w:t>
      </w:r>
    </w:p>
    <w:p w14:paraId="1D820113" w14:textId="0E7A3BB3" w:rsidR="00BA7549" w:rsidRPr="00854098" w:rsidRDefault="00C97535" w:rsidP="00C97535">
      <w:pPr>
        <w:pStyle w:val="ListParagraph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vi-VN"/>
        </w:rPr>
      </w:pPr>
      <w:r w:rsidRPr="0085409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vi-VN"/>
        </w:rPr>
        <w:t xml:space="preserve"> </w:t>
      </w:r>
      <w:r w:rsidR="00FB27CE" w:rsidRPr="0085409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vi-VN"/>
        </w:rPr>
        <w:t>(0</w:t>
      </w:r>
      <w:r w:rsidR="00BA7549" w:rsidRPr="0085409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vi-VN"/>
        </w:rPr>
        <w:t>,5 điểm)</w:t>
      </w:r>
      <w:r w:rsidR="00FB27CE" w:rsidRPr="0085409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vi-VN"/>
        </w:rPr>
        <w:t xml:space="preserve"> </w:t>
      </w:r>
      <w:r w:rsidR="00FB27CE" w:rsidRPr="0085409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vi-VN"/>
        </w:rPr>
        <w:t>Giải phương trình sau:</w:t>
      </w:r>
    </w:p>
    <w:p w14:paraId="0E015358" w14:textId="32006C29" w:rsidR="00FB27CE" w:rsidRPr="00854098" w:rsidRDefault="00FB27CE" w:rsidP="00C97535">
      <w:pPr>
        <w:tabs>
          <w:tab w:val="left" w:pos="993"/>
        </w:tabs>
        <w:spacing w:after="0" w:line="360" w:lineRule="auto"/>
        <w:ind w:left="993" w:hanging="99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540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C97535" w:rsidRPr="00854098">
        <w:rPr>
          <w:rFonts w:ascii="Times New Roman" w:hAnsi="Times New Roman" w:cs="Times New Roman"/>
          <w:color w:val="000000" w:themeColor="text1"/>
          <w:position w:val="-8"/>
          <w:sz w:val="24"/>
          <w:szCs w:val="24"/>
        </w:rPr>
        <w:object w:dxaOrig="3379" w:dyaOrig="360" w14:anchorId="2218F1C9">
          <v:shape id="_x0000_i1070" type="#_x0000_t75" style="width:168.75pt;height:18pt" o:ole="">
            <v:imagedata r:id="rId97" o:title=""/>
          </v:shape>
          <o:OLEObject Type="Embed" ProgID="Equation.DSMT4" ShapeID="_x0000_i1070" DrawAspect="Content" ObjectID="_1711430490" r:id="rId98"/>
        </w:object>
      </w:r>
    </w:p>
    <w:p w14:paraId="5C8779A5" w14:textId="2AFD6C6F" w:rsidR="00CF58D4" w:rsidRPr="00854098" w:rsidRDefault="00FB27CE" w:rsidP="00C97535">
      <w:pPr>
        <w:pStyle w:val="MTDisplayEquation"/>
        <w:spacing w:line="360" w:lineRule="auto"/>
        <w:rPr>
          <w:color w:val="000000" w:themeColor="text1"/>
          <w:lang w:val="vi-VN"/>
        </w:rPr>
      </w:pPr>
      <w:r w:rsidRPr="00854098">
        <w:rPr>
          <w:color w:val="000000" w:themeColor="text1"/>
        </w:rPr>
        <w:lastRenderedPageBreak/>
        <w:tab/>
        <w:t xml:space="preserve"> </w:t>
      </w:r>
    </w:p>
    <w:p w14:paraId="1F11FBDC" w14:textId="4362F2C3" w:rsidR="004A3A51" w:rsidRPr="00854098" w:rsidRDefault="004A3A51" w:rsidP="00C97535">
      <w:pPr>
        <w:pStyle w:val="Heading2"/>
        <w:spacing w:before="0" w:after="0" w:line="360" w:lineRule="auto"/>
        <w:ind w:left="851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vi-VN"/>
        </w:rPr>
      </w:pPr>
      <w:bookmarkStart w:id="1" w:name="_Hlk99997041"/>
      <w:r w:rsidRPr="00854098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HƯỚNG DẪN GIẢI CHI TIẾT</w:t>
      </w:r>
    </w:p>
    <w:p w14:paraId="164401ED" w14:textId="34860C56" w:rsidR="000F6B22" w:rsidRPr="00854098" w:rsidRDefault="00C97535" w:rsidP="00C97535">
      <w:pPr>
        <w:pStyle w:val="ListParagraph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</w:pPr>
      <w:r w:rsidRPr="0085409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/>
        </w:rPr>
        <w:t xml:space="preserve"> </w:t>
      </w:r>
      <w:r w:rsidR="00A86D36" w:rsidRPr="0085409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vi-VN"/>
        </w:rPr>
        <w:t>(2 điểm)</w:t>
      </w:r>
      <w:r w:rsidR="00A86D36"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 xml:space="preserve"> </w:t>
      </w:r>
      <w:r w:rsidR="000F6B22"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 xml:space="preserve">Cho biểu thức </w:t>
      </w:r>
      <w:r w:rsidRPr="00854098">
        <w:rPr>
          <w:rFonts w:ascii="Times New Roman" w:hAnsi="Times New Roman" w:cs="Times New Roman"/>
          <w:color w:val="000000" w:themeColor="text1"/>
          <w:position w:val="-28"/>
          <w:sz w:val="24"/>
          <w:szCs w:val="24"/>
        </w:rPr>
        <w:object w:dxaOrig="1140" w:dyaOrig="740" w14:anchorId="0792C4CB">
          <v:shape id="_x0000_i1071" type="#_x0000_t75" style="width:57.75pt;height:37.5pt" o:ole="">
            <v:imagedata r:id="rId99" o:title=""/>
          </v:shape>
          <o:OLEObject Type="Embed" ProgID="Equation.DSMT4" ShapeID="_x0000_i1071" DrawAspect="Content" ObjectID="_1711430491" r:id="rId100"/>
        </w:object>
      </w:r>
      <w:r w:rsidR="000F6B22"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 xml:space="preserve">và </w:t>
      </w:r>
      <w:r w:rsidRPr="00854098">
        <w:rPr>
          <w:rFonts w:ascii="Times New Roman" w:hAnsi="Times New Roman" w:cs="Times New Roman"/>
          <w:color w:val="000000" w:themeColor="text1"/>
          <w:position w:val="-28"/>
          <w:sz w:val="24"/>
          <w:szCs w:val="24"/>
        </w:rPr>
        <w:object w:dxaOrig="2600" w:dyaOrig="660" w14:anchorId="249445BD">
          <v:shape id="_x0000_i1072" type="#_x0000_t75" style="width:130.5pt;height:33pt" o:ole="">
            <v:imagedata r:id="rId101" o:title=""/>
          </v:shape>
          <o:OLEObject Type="Embed" ProgID="Equation.DSMT4" ShapeID="_x0000_i1072" DrawAspect="Content" ObjectID="_1711430492" r:id="rId102"/>
        </w:object>
      </w:r>
      <w:r w:rsidR="000F6B22"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 xml:space="preserve">với </w:t>
      </w:r>
      <w:r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1620" w:dyaOrig="320" w14:anchorId="67441AA8">
          <v:shape id="_x0000_i1073" type="#_x0000_t75" style="width:81.75pt;height:16.5pt" o:ole="">
            <v:imagedata r:id="rId103" o:title=""/>
          </v:shape>
          <o:OLEObject Type="Embed" ProgID="Equation.DSMT4" ShapeID="_x0000_i1073" DrawAspect="Content" ObjectID="_1711430493" r:id="rId104"/>
        </w:object>
      </w:r>
      <w:r w:rsidR="000F6B22" w:rsidRPr="00854098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ab/>
      </w:r>
    </w:p>
    <w:p w14:paraId="4A0A9FAA" w14:textId="68956AFC" w:rsidR="000F6B22" w:rsidRPr="00854098" w:rsidRDefault="000F6B22" w:rsidP="00C97535">
      <w:pPr>
        <w:tabs>
          <w:tab w:val="left" w:pos="993"/>
        </w:tabs>
        <w:spacing w:after="0" w:line="36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</w:pPr>
      <w:r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 xml:space="preserve">a) Tính giá trị của biểu thức </w:t>
      </w:r>
      <w:r w:rsidR="00C97535"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40" w:dyaOrig="260" w14:anchorId="3ABF854F">
          <v:shape id="_x0000_i1074" type="#_x0000_t75" style="width:12pt;height:13.5pt" o:ole="">
            <v:imagedata r:id="rId105" o:title=""/>
          </v:shape>
          <o:OLEObject Type="Embed" ProgID="Equation.DSMT4" ShapeID="_x0000_i1074" DrawAspect="Content" ObjectID="_1711430494" r:id="rId106"/>
        </w:object>
      </w:r>
      <w:r w:rsidR="00EB1132"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 xml:space="preserve">khi </w:t>
      </w:r>
      <w:r w:rsidR="00C97535"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60" w:dyaOrig="279" w14:anchorId="6069FF37">
          <v:shape id="_x0000_i1075" type="#_x0000_t75" style="width:28.5pt;height:13.5pt" o:ole="">
            <v:imagedata r:id="rId107" o:title=""/>
          </v:shape>
          <o:OLEObject Type="Embed" ProgID="Equation.DSMT4" ShapeID="_x0000_i1075" DrawAspect="Content" ObjectID="_1711430495" r:id="rId108"/>
        </w:object>
      </w:r>
      <w:r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>.</w:t>
      </w:r>
    </w:p>
    <w:p w14:paraId="149C09F0" w14:textId="77777777" w:rsidR="000F6B22" w:rsidRPr="00854098" w:rsidRDefault="000F6B22" w:rsidP="00C97535">
      <w:pPr>
        <w:tabs>
          <w:tab w:val="left" w:pos="993"/>
        </w:tabs>
        <w:spacing w:after="0" w:line="36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</w:pPr>
      <w:r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 xml:space="preserve">b) Rút gọn biểu thức </w:t>
      </w:r>
      <w:r w:rsidR="00C97535"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40" w:dyaOrig="260" w14:anchorId="5D70C0D0">
          <v:shape id="_x0000_i1076" type="#_x0000_t75" style="width:12pt;height:13.5pt" o:ole="">
            <v:imagedata r:id="rId109" o:title=""/>
          </v:shape>
          <o:OLEObject Type="Embed" ProgID="Equation.DSMT4" ShapeID="_x0000_i1076" DrawAspect="Content" ObjectID="_1711430496" r:id="rId110"/>
        </w:object>
      </w:r>
    </w:p>
    <w:p w14:paraId="62EACA69" w14:textId="4DBC587B" w:rsidR="00A86D36" w:rsidRPr="00854098" w:rsidRDefault="000F6B22" w:rsidP="00C97535">
      <w:pPr>
        <w:tabs>
          <w:tab w:val="left" w:pos="993"/>
        </w:tabs>
        <w:spacing w:after="0" w:line="36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</w:pPr>
      <w:r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>c) Cho</w:t>
      </w:r>
      <w:r w:rsidR="00C97535"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840" w:dyaOrig="279" w14:anchorId="49A1D19D">
          <v:shape id="_x0000_i1077" type="#_x0000_t75" style="width:42pt;height:13.5pt" o:ole="">
            <v:imagedata r:id="rId111" o:title=""/>
          </v:shape>
          <o:OLEObject Type="Embed" ProgID="Equation.DSMT4" ShapeID="_x0000_i1077" DrawAspect="Content" ObjectID="_1711430497" r:id="rId112"/>
        </w:object>
      </w:r>
      <w:r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 xml:space="preserve">. Tìm giá trị của x để </w:t>
      </w:r>
      <w:r w:rsidR="00C97535" w:rsidRPr="00854098">
        <w:rPr>
          <w:rFonts w:ascii="Times New Roman" w:hAnsi="Times New Roman" w:cs="Times New Roman"/>
          <w:color w:val="000000" w:themeColor="text1"/>
          <w:position w:val="-14"/>
          <w:sz w:val="24"/>
          <w:szCs w:val="24"/>
          <w:lang w:val="vi-VN"/>
        </w:rPr>
        <w:object w:dxaOrig="720" w:dyaOrig="400" w14:anchorId="5FF35D02">
          <v:shape id="_x0000_i1078" type="#_x0000_t75" style="width:36pt;height:19.5pt" o:ole="">
            <v:imagedata r:id="rId113" o:title=""/>
          </v:shape>
          <o:OLEObject Type="Embed" ProgID="Equation.DSMT4" ShapeID="_x0000_i1078" DrawAspect="Content" ObjectID="_1711430498" r:id="rId11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. </w:t>
      </w:r>
    </w:p>
    <w:p w14:paraId="16E27B04" w14:textId="77777777" w:rsidR="007A2F2C" w:rsidRPr="00854098" w:rsidRDefault="00504071" w:rsidP="00C97535">
      <w:pPr>
        <w:tabs>
          <w:tab w:val="left" w:pos="993"/>
          <w:tab w:val="left" w:pos="2268"/>
        </w:tabs>
        <w:spacing w:after="0" w:line="360" w:lineRule="auto"/>
        <w:ind w:left="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854098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>Lời giải</w:t>
      </w:r>
    </w:p>
    <w:p w14:paraId="206F0594" w14:textId="411970A0" w:rsidR="007A2F2C" w:rsidRPr="00854098" w:rsidRDefault="007A2F2C" w:rsidP="00C97535">
      <w:pPr>
        <w:tabs>
          <w:tab w:val="left" w:pos="993"/>
        </w:tabs>
        <w:spacing w:after="0" w:line="36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</w:pPr>
      <w:r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 xml:space="preserve">a) </w:t>
      </w:r>
    </w:p>
    <w:p w14:paraId="51A8568E" w14:textId="286C93CE" w:rsidR="007A2F2C" w:rsidRPr="00854098" w:rsidRDefault="007A2F2C" w:rsidP="00C97535">
      <w:pPr>
        <w:tabs>
          <w:tab w:val="left" w:pos="993"/>
          <w:tab w:val="left" w:pos="2268"/>
        </w:tabs>
        <w:spacing w:after="0" w:line="36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</w:pPr>
      <w:r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 xml:space="preserve">Thay </w:t>
      </w:r>
      <w:r w:rsidR="00C97535"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60" w:dyaOrig="279" w14:anchorId="6B5CA2D6">
          <v:shape id="_x0000_i1079" type="#_x0000_t75" style="width:28.5pt;height:13.5pt" o:ole="">
            <v:imagedata r:id="rId115" o:title=""/>
          </v:shape>
          <o:OLEObject Type="Embed" ProgID="Equation.DSMT4" ShapeID="_x0000_i1079" DrawAspect="Content" ObjectID="_1711430499" r:id="rId116"/>
        </w:object>
      </w:r>
      <w:r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 xml:space="preserve"> </w:t>
      </w:r>
      <w:r w:rsidR="00F07C9C"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 xml:space="preserve">(TMĐK) </w:t>
      </w:r>
      <w:r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 xml:space="preserve">vào biểu thức </w:t>
      </w:r>
      <w:r w:rsidR="00C97535"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40" w:dyaOrig="260" w14:anchorId="52EA11F1">
          <v:shape id="_x0000_i1080" type="#_x0000_t75" style="width:12pt;height:13.5pt" o:ole="">
            <v:imagedata r:id="rId117" o:title=""/>
          </v:shape>
          <o:OLEObject Type="Embed" ProgID="Equation.DSMT4" ShapeID="_x0000_i1080" DrawAspect="Content" ObjectID="_1711430500" r:id="rId118"/>
        </w:object>
      </w:r>
      <w:r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/>
        </w:rPr>
        <w:t xml:space="preserve">ta được </w:t>
      </w:r>
      <w:r w:rsidR="00C97535" w:rsidRPr="00854098">
        <w:rPr>
          <w:rFonts w:ascii="Times New Roman" w:hAnsi="Times New Roman" w:cs="Times New Roman"/>
          <w:color w:val="000000" w:themeColor="text1"/>
          <w:position w:val="-28"/>
          <w:sz w:val="24"/>
          <w:szCs w:val="24"/>
        </w:rPr>
        <w:object w:dxaOrig="2460" w:dyaOrig="720" w14:anchorId="5569B9DA">
          <v:shape id="_x0000_i1081" type="#_x0000_t75" style="width:123pt;height:36pt" o:ole="">
            <v:imagedata r:id="rId119" o:title=""/>
          </v:shape>
          <o:OLEObject Type="Embed" ProgID="Equation.DSMT4" ShapeID="_x0000_i1081" DrawAspect="Content" ObjectID="_1711430501" r:id="rId120"/>
        </w:object>
      </w:r>
    </w:p>
    <w:p w14:paraId="1B8796B3" w14:textId="4D26A71C" w:rsidR="007A2F2C" w:rsidRPr="00854098" w:rsidRDefault="007A2F2C" w:rsidP="00C97535">
      <w:pPr>
        <w:tabs>
          <w:tab w:val="left" w:pos="993"/>
          <w:tab w:val="left" w:pos="2268"/>
        </w:tabs>
        <w:spacing w:after="0" w:line="36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b) Với </w:t>
      </w:r>
      <w:r w:rsidR="00C97535"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1680" w:dyaOrig="320" w14:anchorId="2401ED5F">
          <v:shape id="_x0000_i1082" type="#_x0000_t75" style="width:84.75pt;height:16.5pt" o:ole="">
            <v:imagedata r:id="rId121" o:title=""/>
          </v:shape>
          <o:OLEObject Type="Embed" ProgID="Equation.DSMT4" ShapeID="_x0000_i1082" DrawAspect="Content" ObjectID="_1711430502" r:id="rId122"/>
        </w:object>
      </w:r>
      <w:r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ta có:</w:t>
      </w:r>
    </w:p>
    <w:p w14:paraId="48CD6F9F" w14:textId="2FFE2EF1" w:rsidR="00F43FBE" w:rsidRPr="00854098" w:rsidRDefault="00C97535" w:rsidP="00C97535">
      <w:pPr>
        <w:tabs>
          <w:tab w:val="left" w:pos="2268"/>
        </w:tabs>
        <w:spacing w:after="0" w:line="360" w:lineRule="auto"/>
        <w:ind w:left="9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28"/>
          <w:sz w:val="24"/>
          <w:szCs w:val="24"/>
        </w:rPr>
        <w:object w:dxaOrig="2600" w:dyaOrig="660" w14:anchorId="5D4A7D3A">
          <v:shape id="_x0000_i1083" type="#_x0000_t75" style="width:130.5pt;height:33pt" o:ole="">
            <v:imagedata r:id="rId123" o:title=""/>
          </v:shape>
          <o:OLEObject Type="Embed" ProgID="Equation.DSMT4" ShapeID="_x0000_i1083" DrawAspect="Content" ObjectID="_1711430503" r:id="rId124"/>
        </w:object>
      </w:r>
    </w:p>
    <w:p w14:paraId="0C3FFA76" w14:textId="1631E4DB" w:rsidR="00F43FBE" w:rsidRPr="00854098" w:rsidRDefault="00C97535" w:rsidP="00C97535">
      <w:pPr>
        <w:tabs>
          <w:tab w:val="left" w:pos="2268"/>
        </w:tabs>
        <w:spacing w:after="0" w:line="360" w:lineRule="auto"/>
        <w:ind w:left="9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42"/>
          <w:sz w:val="24"/>
          <w:szCs w:val="24"/>
        </w:rPr>
        <w:object w:dxaOrig="5539" w:dyaOrig="960" w14:anchorId="28E99732">
          <v:shape id="_x0000_i1084" type="#_x0000_t75" style="width:277.5pt;height:48pt" o:ole="">
            <v:imagedata r:id="rId125" o:title=""/>
          </v:shape>
          <o:OLEObject Type="Embed" ProgID="Equation.DSMT4" ShapeID="_x0000_i1084" DrawAspect="Content" ObjectID="_1711430504" r:id="rId126"/>
        </w:object>
      </w:r>
    </w:p>
    <w:p w14:paraId="0D78303A" w14:textId="0369E383" w:rsidR="00F43FBE" w:rsidRPr="00854098" w:rsidRDefault="00C97535" w:rsidP="00C97535">
      <w:pPr>
        <w:tabs>
          <w:tab w:val="left" w:pos="2268"/>
        </w:tabs>
        <w:spacing w:after="0" w:line="360" w:lineRule="auto"/>
        <w:ind w:left="9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42"/>
          <w:sz w:val="24"/>
          <w:szCs w:val="24"/>
        </w:rPr>
        <w:object w:dxaOrig="2460" w:dyaOrig="859" w14:anchorId="29230B83">
          <v:shape id="_x0000_i1085" type="#_x0000_t75" style="width:123pt;height:42.75pt" o:ole="">
            <v:imagedata r:id="rId127" o:title=""/>
          </v:shape>
          <o:OLEObject Type="Embed" ProgID="Equation.DSMT4" ShapeID="_x0000_i1085" DrawAspect="Content" ObjectID="_1711430505" r:id="rId128"/>
        </w:object>
      </w:r>
    </w:p>
    <w:p w14:paraId="56DECCC1" w14:textId="12CF08B6" w:rsidR="00F43FBE" w:rsidRPr="00854098" w:rsidRDefault="00C97535" w:rsidP="00C97535">
      <w:pPr>
        <w:tabs>
          <w:tab w:val="left" w:pos="2268"/>
        </w:tabs>
        <w:spacing w:after="0" w:line="360" w:lineRule="auto"/>
        <w:ind w:left="9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42"/>
          <w:sz w:val="24"/>
          <w:szCs w:val="24"/>
        </w:rPr>
        <w:object w:dxaOrig="1880" w:dyaOrig="859" w14:anchorId="74A58EA6">
          <v:shape id="_x0000_i1086" type="#_x0000_t75" style="width:94.5pt;height:42.75pt" o:ole="">
            <v:imagedata r:id="rId129" o:title=""/>
          </v:shape>
          <o:OLEObject Type="Embed" ProgID="Equation.DSMT4" ShapeID="_x0000_i1086" DrawAspect="Content" ObjectID="_1711430506" r:id="rId130"/>
        </w:object>
      </w:r>
    </w:p>
    <w:p w14:paraId="1370CC13" w14:textId="5D6F5E60" w:rsidR="00957175" w:rsidRPr="00854098" w:rsidRDefault="00C97535" w:rsidP="00C97535">
      <w:pPr>
        <w:tabs>
          <w:tab w:val="left" w:pos="993"/>
          <w:tab w:val="left" w:pos="2268"/>
        </w:tabs>
        <w:spacing w:after="0" w:line="360" w:lineRule="auto"/>
        <w:ind w:left="993"/>
        <w:rPr>
          <w:rFonts w:ascii="Times New Roman" w:hAnsi="Times New Roman" w:cs="Times New Roman"/>
          <w:color w:val="000000" w:themeColor="text1"/>
          <w:position w:val="-42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42"/>
          <w:sz w:val="24"/>
          <w:szCs w:val="24"/>
        </w:rPr>
        <w:object w:dxaOrig="2799" w:dyaOrig="960" w14:anchorId="29D6BB01">
          <v:shape id="_x0000_i1087" type="#_x0000_t75" style="width:139.5pt;height:48pt" o:ole="">
            <v:imagedata r:id="rId131" o:title=""/>
          </v:shape>
          <o:OLEObject Type="Embed" ProgID="Equation.DSMT4" ShapeID="_x0000_i1087" DrawAspect="Content" ObjectID="_1711430507" r:id="rId132"/>
        </w:object>
      </w:r>
    </w:p>
    <w:p w14:paraId="3772A1BB" w14:textId="43B3604B" w:rsidR="00BC13EA" w:rsidRPr="00854098" w:rsidRDefault="00BC13EA" w:rsidP="00C97535">
      <w:pPr>
        <w:tabs>
          <w:tab w:val="left" w:pos="993"/>
          <w:tab w:val="left" w:pos="2268"/>
        </w:tabs>
        <w:spacing w:after="0" w:line="360" w:lineRule="auto"/>
        <w:ind w:left="99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42"/>
          <w:sz w:val="24"/>
          <w:szCs w:val="24"/>
        </w:rPr>
        <w:tab/>
      </w:r>
    </w:p>
    <w:p w14:paraId="462E6DCB" w14:textId="74798030" w:rsidR="007A2F2C" w:rsidRPr="00854098" w:rsidRDefault="007A2F2C" w:rsidP="00C97535">
      <w:pPr>
        <w:tabs>
          <w:tab w:val="left" w:pos="993"/>
          <w:tab w:val="left" w:pos="2268"/>
        </w:tabs>
        <w:spacing w:after="0" w:line="360" w:lineRule="auto"/>
        <w:ind w:left="99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c) Với </w:t>
      </w:r>
      <w:r w:rsidR="00C97535"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1740" w:dyaOrig="320" w14:anchorId="63C357CA">
          <v:shape id="_x0000_i1088" type="#_x0000_t75" style="width:87pt;height:16.5pt" o:ole="">
            <v:imagedata r:id="rId133" o:title=""/>
          </v:shape>
          <o:OLEObject Type="Embed" ProgID="Equation.DSMT4" ShapeID="_x0000_i1088" DrawAspect="Content" ObjectID="_1711430508" r:id="rId134"/>
        </w:object>
      </w:r>
      <w:r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ta có:</w:t>
      </w:r>
    </w:p>
    <w:p w14:paraId="5EF2042F" w14:textId="6A689082" w:rsidR="007A2F2C" w:rsidRPr="00854098" w:rsidRDefault="00C97535" w:rsidP="00C97535">
      <w:pPr>
        <w:tabs>
          <w:tab w:val="left" w:pos="993"/>
          <w:tab w:val="left" w:pos="2268"/>
        </w:tabs>
        <w:spacing w:after="0" w:line="360" w:lineRule="auto"/>
        <w:ind w:left="993"/>
        <w:rPr>
          <w:rFonts w:ascii="Times New Roman" w:hAnsi="Times New Roman" w:cs="Times New Roman"/>
          <w:color w:val="000000" w:themeColor="text1"/>
          <w:position w:val="-28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28"/>
          <w:sz w:val="24"/>
          <w:szCs w:val="24"/>
        </w:rPr>
        <w:object w:dxaOrig="3360" w:dyaOrig="720" w14:anchorId="211B06B7">
          <v:shape id="_x0000_i1089" type="#_x0000_t75" style="width:168pt;height:36pt" o:ole="">
            <v:imagedata r:id="rId135" o:title=""/>
          </v:shape>
          <o:OLEObject Type="Embed" ProgID="Equation.DSMT4" ShapeID="_x0000_i1089" DrawAspect="Content" ObjectID="_1711430509" r:id="rId136"/>
        </w:object>
      </w:r>
    </w:p>
    <w:p w14:paraId="1114D628" w14:textId="025CA6E7" w:rsidR="00BD7DF5" w:rsidRPr="00854098" w:rsidRDefault="00BD7DF5" w:rsidP="00C97535">
      <w:pPr>
        <w:tabs>
          <w:tab w:val="left" w:pos="993"/>
          <w:tab w:val="left" w:pos="2268"/>
        </w:tabs>
        <w:spacing w:after="0" w:line="360" w:lineRule="auto"/>
        <w:ind w:left="99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Từ </w:t>
      </w:r>
      <w:r w:rsidR="00C97535" w:rsidRPr="00854098">
        <w:rPr>
          <w:rFonts w:ascii="Times New Roman" w:hAnsi="Times New Roman" w:cs="Times New Roman"/>
          <w:color w:val="000000" w:themeColor="text1"/>
          <w:position w:val="-14"/>
          <w:sz w:val="24"/>
          <w:szCs w:val="24"/>
          <w:lang w:val="vi-VN"/>
        </w:rPr>
        <w:object w:dxaOrig="720" w:dyaOrig="400" w14:anchorId="776547FC">
          <v:shape id="_x0000_i1090" type="#_x0000_t75" style="width:36pt;height:19.5pt" o:ole="">
            <v:imagedata r:id="rId137" o:title=""/>
          </v:shape>
          <o:OLEObject Type="Embed" ProgID="Equation.DSMT4" ShapeID="_x0000_i1090" DrawAspect="Content" ObjectID="_1711430510" r:id="rId138"/>
        </w:object>
      </w:r>
      <w:r w:rsidR="00C97535"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880" w:dyaOrig="279" w14:anchorId="704622A7">
          <v:shape id="_x0000_i1091" type="#_x0000_t75" style="width:44.25pt;height:14.25pt" o:ole="">
            <v:imagedata r:id="rId139" o:title=""/>
          </v:shape>
          <o:OLEObject Type="Embed" ProgID="Equation.DSMT4" ShapeID="_x0000_i1091" DrawAspect="Content" ObjectID="_1711430511" r:id="rId140"/>
        </w:object>
      </w:r>
      <w:r w:rsidR="00C97535" w:rsidRPr="00854098">
        <w:rPr>
          <w:rFonts w:ascii="Times New Roman" w:hAnsi="Times New Roman" w:cs="Times New Roman"/>
          <w:color w:val="000000" w:themeColor="text1"/>
          <w:position w:val="-28"/>
          <w:sz w:val="24"/>
          <w:szCs w:val="24"/>
          <w:lang w:val="vi-VN"/>
        </w:rPr>
        <w:object w:dxaOrig="1340" w:dyaOrig="720" w14:anchorId="51E61266">
          <v:shape id="_x0000_i1092" type="#_x0000_t75" style="width:67.5pt;height:36pt" o:ole="">
            <v:imagedata r:id="rId141" o:title=""/>
          </v:shape>
          <o:OLEObject Type="Embed" ProgID="Equation.DSMT4" ShapeID="_x0000_i1092" DrawAspect="Content" ObjectID="_1711430512" r:id="rId142"/>
        </w:object>
      </w:r>
    </w:p>
    <w:p w14:paraId="145E96F6" w14:textId="77777777" w:rsidR="00BD7DF5" w:rsidRPr="00854098" w:rsidRDefault="00C97535" w:rsidP="00C97535">
      <w:pPr>
        <w:tabs>
          <w:tab w:val="left" w:pos="993"/>
          <w:tab w:val="left" w:pos="2268"/>
        </w:tabs>
        <w:spacing w:after="0" w:line="360" w:lineRule="auto"/>
        <w:ind w:left="99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1660" w:dyaOrig="380" w14:anchorId="14D950CC">
          <v:shape id="_x0000_i1093" type="#_x0000_t75" style="width:82.5pt;height:19.5pt" o:ole="">
            <v:imagedata r:id="rId143" o:title=""/>
          </v:shape>
          <o:OLEObject Type="Embed" ProgID="Equation.DSMT4" ShapeID="_x0000_i1093" DrawAspect="Content" ObjectID="_1711430513" r:id="rId144"/>
        </w:object>
      </w:r>
      <w:r w:rsidR="00BD7DF5"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trái dấu, </w:t>
      </w:r>
    </w:p>
    <w:p w14:paraId="142F04BF" w14:textId="0BD20672" w:rsidR="00BD7DF5" w:rsidRPr="00854098" w:rsidRDefault="00BD7DF5" w:rsidP="00C97535">
      <w:pPr>
        <w:tabs>
          <w:tab w:val="left" w:pos="993"/>
          <w:tab w:val="left" w:pos="2268"/>
        </w:tabs>
        <w:spacing w:after="0" w:line="360" w:lineRule="auto"/>
        <w:ind w:left="99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mà </w:t>
      </w:r>
      <w:r w:rsidR="00EB1132"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6280" w:dyaOrig="380" w14:anchorId="5806C256">
          <v:shape id="_x0000_i1094" type="#_x0000_t75" style="width:313.5pt;height:19.5pt" o:ole="">
            <v:imagedata r:id="rId145" o:title=""/>
          </v:shape>
          <o:OLEObject Type="Embed" ProgID="Equation.DSMT4" ShapeID="_x0000_i1094" DrawAspect="Content" ObjectID="_1711430514" r:id="rId146"/>
        </w:object>
      </w:r>
      <w:r w:rsidRPr="0085409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(tmđk)</w: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26A0E7" w14:textId="07068881" w:rsidR="00D909C4" w:rsidRPr="00854098" w:rsidRDefault="00C97535" w:rsidP="00C97535">
      <w:pPr>
        <w:tabs>
          <w:tab w:val="left" w:pos="993"/>
          <w:tab w:val="left" w:pos="2268"/>
        </w:tabs>
        <w:spacing w:after="0" w:line="360" w:lineRule="auto"/>
        <w:ind w:left="99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140" w:dyaOrig="279" w14:anchorId="0CFE53E4">
          <v:shape id="_x0000_i1095" type="#_x0000_t75" style="width:57pt;height:14.25pt" o:ole="">
            <v:imagedata r:id="rId147" o:title=""/>
          </v:shape>
          <o:OLEObject Type="Embed" ProgID="Equation.DSMT4" ShapeID="_x0000_i1095" DrawAspect="Content" ObjectID="_1711430515" r:id="rId148"/>
        </w:object>
      </w:r>
      <w:r w:rsidR="00D909C4"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404792" w14:textId="05BD8DD9" w:rsidR="00D909C4" w:rsidRPr="00854098" w:rsidRDefault="00D909C4" w:rsidP="00C97535">
      <w:pPr>
        <w:tabs>
          <w:tab w:val="left" w:pos="993"/>
          <w:tab w:val="left" w:pos="2268"/>
        </w:tabs>
        <w:spacing w:after="0" w:line="360" w:lineRule="auto"/>
        <w:ind w:left="99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Vậy </w:t>
      </w:r>
      <w:r w:rsidR="00C97535"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859" w:dyaOrig="279" w14:anchorId="2543402E">
          <v:shape id="_x0000_i1096" type="#_x0000_t75" style="width:42.75pt;height:14.25pt" o:ole="">
            <v:imagedata r:id="rId149" o:title=""/>
          </v:shape>
          <o:OLEObject Type="Embed" ProgID="Equation.DSMT4" ShapeID="_x0000_i1096" DrawAspect="Content" ObjectID="_1711430516" r:id="rId150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Start w:id="2" w:name="_GoBack"/>
      <w:bookmarkEnd w:id="2"/>
    </w:p>
    <w:p w14:paraId="385F9087" w14:textId="77777777" w:rsidR="00C97535" w:rsidRPr="00854098" w:rsidRDefault="00C97535" w:rsidP="00C97535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(2,5 điểm)</w:t>
      </w:r>
    </w:p>
    <w:p w14:paraId="45384A6F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1. Giải bài toán bằng cách lập phương trình hoặc hệ phương trình</w:t>
      </w:r>
    </w:p>
    <w:p w14:paraId="1B8C516E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Do dịch Covid-19 bùng phát trở lại nên theo kế hoạch hai tổ sản xuất dự định làm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60" w:dyaOrig="279" w14:anchorId="7AFB43EF">
          <v:shape id="_x0000_i1097" type="#_x0000_t75" style="width:28.5pt;height:13.5pt" o:ole="">
            <v:imagedata r:id="rId151" o:title=""/>
          </v:shape>
          <o:OLEObject Type="Embed" ProgID="Equation.DSMT4" ShapeID="_x0000_i1097" DrawAspect="Content" ObjectID="_1711430517" r:id="rId152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hộp khẩu trang để cung cấp cho trung tâm y tế quận Hà Đông. Nhưng khi thực hiện tổ một làm vượt mức kế hoạch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20" w:dyaOrig="279" w14:anchorId="146A1C44">
          <v:shape id="_x0000_i1098" type="#_x0000_t75" style="width:26.25pt;height:13.5pt" o:ole="">
            <v:imagedata r:id="rId153" o:title=""/>
          </v:shape>
          <o:OLEObject Type="Embed" ProgID="Equation.DSMT4" ShapeID="_x0000_i1098" DrawAspect="Content" ObjectID="_1711430518" r:id="rId15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tổ hai làm vượt mức kế hoạch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60" w:dyaOrig="279" w14:anchorId="45CB1AAB">
          <v:shape id="_x0000_i1099" type="#_x0000_t75" style="width:28.5pt;height:13.5pt" o:ole="">
            <v:imagedata r:id="rId155" o:title=""/>
          </v:shape>
          <o:OLEObject Type="Embed" ProgID="Equation.DSMT4" ShapeID="_x0000_i1099" DrawAspect="Content" ObjectID="_1711430519" r:id="rId15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nên cả hai tổ làm được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60" w:dyaOrig="279" w14:anchorId="1BCAF448">
          <v:shape id="_x0000_i1100" type="#_x0000_t75" style="width:28.5pt;height:13.5pt" o:ole="">
            <v:imagedata r:id="rId157" o:title=""/>
          </v:shape>
          <o:OLEObject Type="Embed" ProgID="Equation.DSMT4" ShapeID="_x0000_i1100" DrawAspect="Content" ObjectID="_1711430520" r:id="rId15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hộp khẩu trang. Tính số hộp khẩu trang mà mỗi tổ phải là theo kế hoạch.</w:t>
      </w:r>
    </w:p>
    <w:p w14:paraId="711C98EA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Một chiếc cốc có dạng hình trụ với chiều cao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80" w:dyaOrig="279" w14:anchorId="540A1FAF">
          <v:shape id="_x0000_i1101" type="#_x0000_t75" style="width:9pt;height:13.5pt" o:ole="">
            <v:imagedata r:id="rId159" o:title=""/>
          </v:shape>
          <o:OLEObject Type="Embed" ProgID="Equation.DSMT4" ShapeID="_x0000_i1101" DrawAspect="Content" ObjectID="_1711430521" r:id="rId160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cm, đường kính đáy là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00" w:dyaOrig="279" w14:anchorId="236E58E3">
          <v:shape id="_x0000_i1102" type="#_x0000_t75" style="width:10.5pt;height:13.5pt" o:ole="">
            <v:imagedata r:id="rId161" o:title=""/>
          </v:shape>
          <o:OLEObject Type="Embed" ProgID="Equation.DSMT4" ShapeID="_x0000_i1102" DrawAspect="Content" ObjectID="_1711430522" r:id="rId162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cm. Hỏi chiếc cốc này có đựng được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40" w:dyaOrig="279" w14:anchorId="5B54CDE9">
          <v:shape id="_x0000_i1103" type="#_x0000_t75" style="width:21.75pt;height:13.5pt" o:ole="">
            <v:imagedata r:id="rId163" o:title=""/>
          </v:shape>
          <o:OLEObject Type="Embed" ProgID="Equation.DSMT4" ShapeID="_x0000_i1103" DrawAspect="Content" ObjectID="_1711430523" r:id="rId16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ml sữa không? (Giả sử độ dày của thành cốc và đáy cốc không đáng kể, lấy </w:t>
      </w:r>
      <w:r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940" w:dyaOrig="320" w14:anchorId="5F6C4E7E">
          <v:shape id="_x0000_i1104" type="#_x0000_t75" style="width:47.25pt;height:15.75pt" o:ole="">
            <v:imagedata r:id="rId165" o:title=""/>
          </v:shape>
          <o:OLEObject Type="Embed" ProgID="Equation.DSMT4" ShapeID="_x0000_i1104" DrawAspect="Content" ObjectID="_1711430524" r:id="rId16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71232C6F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Lời giải</w:t>
      </w:r>
    </w:p>
    <w:p w14:paraId="6D6CA006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Gọi số hộp khẩu trang tổ một làm được là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00" w:dyaOrig="220" w14:anchorId="590C125C">
          <v:shape id="_x0000_i1105" type="#_x0000_t75" style="width:10.5pt;height:11.25pt" o:ole="">
            <v:imagedata r:id="rId167" o:title=""/>
          </v:shape>
          <o:OLEObject Type="Embed" ProgID="Equation.DSMT4" ShapeID="_x0000_i1105" DrawAspect="Content" ObjectID="_1711430525" r:id="rId16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(hộp) </w:t>
      </w:r>
      <w:r w:rsidRPr="00854098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999" w:dyaOrig="400" w14:anchorId="3F29446A">
          <v:shape id="_x0000_i1106" type="#_x0000_t75" style="width:50.25pt;height:19.5pt" o:ole="">
            <v:imagedata r:id="rId169" o:title=""/>
          </v:shape>
          <o:OLEObject Type="Embed" ProgID="Equation.DSMT4" ShapeID="_x0000_i1106" DrawAspect="Content" ObjectID="_1711430526" r:id="rId170"/>
        </w:object>
      </w:r>
    </w:p>
    <w:p w14:paraId="7B43F033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Số hộp khẩu trang tổ hai làm được là </w:t>
      </w:r>
      <w:r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220" w:dyaOrig="260" w14:anchorId="2D326D0D">
          <v:shape id="_x0000_i1107" type="#_x0000_t75" style="width:11.25pt;height:12.75pt" o:ole="">
            <v:imagedata r:id="rId171" o:title=""/>
          </v:shape>
          <o:OLEObject Type="Embed" ProgID="Equation.DSMT4" ShapeID="_x0000_i1107" DrawAspect="Content" ObjectID="_1711430527" r:id="rId172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(hộp) </w:t>
      </w:r>
      <w:r w:rsidRPr="00854098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1020" w:dyaOrig="400" w14:anchorId="028E5DB3">
          <v:shape id="_x0000_i1108" type="#_x0000_t75" style="width:51.75pt;height:19.5pt" o:ole="">
            <v:imagedata r:id="rId173" o:title=""/>
          </v:shape>
          <o:OLEObject Type="Embed" ProgID="Equation.DSMT4" ShapeID="_x0000_i1108" DrawAspect="Content" ObjectID="_1711430528" r:id="rId174"/>
        </w:object>
      </w:r>
    </w:p>
    <w:p w14:paraId="7862D5A0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Vì hai tổ dự định sản xuất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60" w:dyaOrig="279" w14:anchorId="2AAD4491">
          <v:shape id="_x0000_i1109" type="#_x0000_t75" style="width:28.5pt;height:13.5pt" o:ole="">
            <v:imagedata r:id="rId175" o:title=""/>
          </v:shape>
          <o:OLEObject Type="Embed" ProgID="Equation.DSMT4" ShapeID="_x0000_i1109" DrawAspect="Content" ObjectID="_1711430529" r:id="rId17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khẩu trang nên ta có phương trình </w:t>
      </w:r>
      <w:r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1359" w:dyaOrig="320" w14:anchorId="542C2C6B">
          <v:shape id="_x0000_i1110" type="#_x0000_t75" style="width:67.5pt;height:15.75pt" o:ole="">
            <v:imagedata r:id="rId177" o:title=""/>
          </v:shape>
          <o:OLEObject Type="Embed" ProgID="Equation.DSMT4" ShapeID="_x0000_i1110" DrawAspect="Content" ObjectID="_1711430530" r:id="rId17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(1)</w:t>
      </w:r>
    </w:p>
    <w:p w14:paraId="02AA5A22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Thực tế đội một làm vượt mức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20" w:dyaOrig="279" w14:anchorId="3DB0E920">
          <v:shape id="_x0000_i1111" type="#_x0000_t75" style="width:26.25pt;height:13.5pt" o:ole="">
            <v:imagedata r:id="rId179" o:title=""/>
          </v:shape>
          <o:OLEObject Type="Embed" ProgID="Equation.DSMT4" ShapeID="_x0000_i1111" DrawAspect="Content" ObjectID="_1711430531" r:id="rId180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nên làm được </w:t>
      </w:r>
      <w:r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620" w:dyaOrig="320" w14:anchorId="46EC4BD0">
          <v:shape id="_x0000_i1112" type="#_x0000_t75" style="width:31.5pt;height:15.75pt" o:ole="">
            <v:imagedata r:id="rId181" o:title=""/>
          </v:shape>
          <o:OLEObject Type="Embed" ProgID="Equation.DSMT4" ShapeID="_x0000_i1112" DrawAspect="Content" ObjectID="_1711430532" r:id="rId182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(hộp)</w:t>
      </w:r>
    </w:p>
    <w:p w14:paraId="5C507955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Đội hai làm vượt mức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60" w:dyaOrig="279" w14:anchorId="72254692">
          <v:shape id="_x0000_i1113" type="#_x0000_t75" style="width:28.5pt;height:13.5pt" o:ole="">
            <v:imagedata r:id="rId183" o:title=""/>
          </v:shape>
          <o:OLEObject Type="Embed" ProgID="Equation.DSMT4" ShapeID="_x0000_i1113" DrawAspect="Content" ObjectID="_1711430533" r:id="rId18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nên làm được </w:t>
      </w:r>
      <w:r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520" w:dyaOrig="320" w14:anchorId="1B115158">
          <v:shape id="_x0000_i1114" type="#_x0000_t75" style="width:26.25pt;height:15.75pt" o:ole="">
            <v:imagedata r:id="rId185" o:title=""/>
          </v:shape>
          <o:OLEObject Type="Embed" ProgID="Equation.DSMT4" ShapeID="_x0000_i1114" DrawAspect="Content" ObjectID="_1711430534" r:id="rId18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(hộp)</w:t>
      </w:r>
    </w:p>
    <w:p w14:paraId="164B8774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Thực tế cả hai đội làm được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60" w:dyaOrig="279" w14:anchorId="026A4BA7">
          <v:shape id="_x0000_i1115" type="#_x0000_t75" style="width:28.5pt;height:13.5pt" o:ole="">
            <v:imagedata r:id="rId187" o:title=""/>
          </v:shape>
          <o:OLEObject Type="Embed" ProgID="Equation.DSMT4" ShapeID="_x0000_i1115" DrawAspect="Content" ObjectID="_1711430535" r:id="rId18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nên ta có phương trình </w:t>
      </w:r>
      <w:r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2060" w:dyaOrig="320" w14:anchorId="42E4FF5D">
          <v:shape id="_x0000_i1116" type="#_x0000_t75" style="width:103.5pt;height:15.75pt" o:ole="">
            <v:imagedata r:id="rId189" o:title=""/>
          </v:shape>
          <o:OLEObject Type="Embed" ProgID="Equation.DSMT4" ShapeID="_x0000_i1116" DrawAspect="Content" ObjectID="_1711430536" r:id="rId190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(2)</w:t>
      </w:r>
    </w:p>
    <w:p w14:paraId="6A9821E3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Từ (1) và (2) ta có hệ phương trình: </w:t>
      </w:r>
      <w:r w:rsidRPr="00854098">
        <w:rPr>
          <w:rFonts w:ascii="Times New Roman" w:hAnsi="Times New Roman" w:cs="Times New Roman"/>
          <w:color w:val="000000" w:themeColor="text1"/>
          <w:position w:val="-34"/>
          <w:sz w:val="24"/>
          <w:szCs w:val="24"/>
        </w:rPr>
        <w:object w:dxaOrig="2200" w:dyaOrig="800" w14:anchorId="66256761">
          <v:shape id="_x0000_i1117" type="#_x0000_t75" style="width:110.25pt;height:39.75pt" o:ole="">
            <v:imagedata r:id="rId191" o:title=""/>
          </v:shape>
          <o:OLEObject Type="Embed" ProgID="Equation.DSMT4" ShapeID="_x0000_i1117" DrawAspect="Content" ObjectID="_1711430537" r:id="rId192"/>
        </w:object>
      </w:r>
    </w:p>
    <w:p w14:paraId="6958FCDF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34"/>
          <w:sz w:val="24"/>
          <w:szCs w:val="24"/>
        </w:rPr>
        <w:object w:dxaOrig="5780" w:dyaOrig="800" w14:anchorId="43FBE7DA">
          <v:shape id="_x0000_i1118" type="#_x0000_t75" style="width:291pt;height:39.75pt" o:ole="">
            <v:imagedata r:id="rId193" o:title=""/>
          </v:shape>
          <o:OLEObject Type="Embed" ProgID="Equation.DSMT4" ShapeID="_x0000_i1118" DrawAspect="Content" ObjectID="_1711430538" r:id="rId19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(thỏa mãn)</w:t>
      </w:r>
    </w:p>
    <w:p w14:paraId="15E9D713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Vậy theo kế hoạch đội một làm được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60" w:dyaOrig="279" w14:anchorId="31FA7A73">
          <v:shape id="_x0000_i1119" type="#_x0000_t75" style="width:22.5pt;height:13.5pt" o:ole="">
            <v:imagedata r:id="rId195" o:title=""/>
          </v:shape>
          <o:OLEObject Type="Embed" ProgID="Equation.DSMT4" ShapeID="_x0000_i1119" DrawAspect="Content" ObjectID="_1711430539" r:id="rId19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hộp; đội hai làm được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60" w:dyaOrig="279" w14:anchorId="713868F6">
          <v:shape id="_x0000_i1120" type="#_x0000_t75" style="width:22.5pt;height:13.5pt" o:ole="">
            <v:imagedata r:id="rId197" o:title=""/>
          </v:shape>
          <o:OLEObject Type="Embed" ProgID="Equation.DSMT4" ShapeID="_x0000_i1120" DrawAspect="Content" ObjectID="_1711430540" r:id="rId19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hộp.</w:t>
      </w:r>
    </w:p>
    <w:p w14:paraId="46ECA222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Bán kính đáy của cái cốc đó là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859" w:dyaOrig="279" w14:anchorId="1C1FA7BF">
          <v:shape id="_x0000_i1121" type="#_x0000_t75" style="width:43.5pt;height:13.5pt" o:ole="">
            <v:imagedata r:id="rId199" o:title=""/>
          </v:shape>
          <o:OLEObject Type="Embed" ProgID="Equation.DSMT4" ShapeID="_x0000_i1121" DrawAspect="Content" ObjectID="_1711430541" r:id="rId200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(cm)</w:t>
      </w:r>
    </w:p>
    <w:p w14:paraId="7F14CEF6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Thể tích của cái cốc là </w:t>
      </w:r>
      <w:r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1680" w:dyaOrig="380" w14:anchorId="0572FFF7">
          <v:shape id="_x0000_i1122" type="#_x0000_t75" style="width:84.75pt;height:18.75pt" o:ole="">
            <v:imagedata r:id="rId201" o:title=""/>
          </v:shape>
          <o:OLEObject Type="Embed" ProgID="Equation.DSMT4" ShapeID="_x0000_i1122" DrawAspect="Content" ObjectID="_1711430542" r:id="rId202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(cm</w: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9D113D7" w14:textId="77777777" w:rsidR="00EB1132" w:rsidRPr="00854098" w:rsidRDefault="00EB1132" w:rsidP="00EB1132">
      <w:pPr>
        <w:pStyle w:val="ListParagraph"/>
        <w:tabs>
          <w:tab w:val="left" w:pos="992"/>
          <w:tab w:val="left" w:pos="5124"/>
        </w:tabs>
        <w:spacing w:line="276" w:lineRule="auto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160" w:dyaOrig="260" w14:anchorId="2D338E84">
          <v:shape id="_x0000_i1123" type="#_x0000_t75" style="width:7.5pt;height:12.75pt" o:ole="">
            <v:imagedata r:id="rId203" o:title=""/>
          </v:shape>
          <o:OLEObject Type="Embed" ProgID="Equation.DSMT4" ShapeID="_x0000_i1123" DrawAspect="Content" ObjectID="_1711430543" r:id="rId20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ml =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160" w:dyaOrig="260" w14:anchorId="2DEF297B">
          <v:shape id="_x0000_i1124" type="#_x0000_t75" style="width:7.5pt;height:12.75pt" o:ole="">
            <v:imagedata r:id="rId205" o:title=""/>
          </v:shape>
          <o:OLEObject Type="Embed" ProgID="Equation.DSMT4" ShapeID="_x0000_i1124" DrawAspect="Content" ObjectID="_1711430544" r:id="rId20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cm</w: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3  </w: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nên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40" w:dyaOrig="279" w14:anchorId="4B17311E">
          <v:shape id="_x0000_i1125" type="#_x0000_t75" style="width:21.75pt;height:13.5pt" o:ole="">
            <v:imagedata r:id="rId207" o:title=""/>
          </v:shape>
          <o:OLEObject Type="Embed" ProgID="Equation.DSMT4" ShapeID="_x0000_i1125" DrawAspect="Content" ObjectID="_1711430545" r:id="rId20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ml =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40" w:dyaOrig="279" w14:anchorId="53C43925">
          <v:shape id="_x0000_i1126" type="#_x0000_t75" style="width:21.75pt;height:13.5pt" o:ole="">
            <v:imagedata r:id="rId209" o:title=""/>
          </v:shape>
          <o:OLEObject Type="Embed" ProgID="Equation.DSMT4" ShapeID="_x0000_i1126" DrawAspect="Content" ObjectID="_1711430546" r:id="rId210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cm</w: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ab/>
      </w:r>
    </w:p>
    <w:p w14:paraId="54F2D8F3" w14:textId="77777777" w:rsidR="00EB1132" w:rsidRPr="00854098" w:rsidRDefault="00EB1132" w:rsidP="00EB1132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Nên chiếc cốc đó đựng được 180ml sữa.</w:t>
      </w:r>
    </w:p>
    <w:p w14:paraId="2388F7EF" w14:textId="0379C4D0" w:rsidR="00C97535" w:rsidRPr="00854098" w:rsidRDefault="00EB1132" w:rsidP="00EB1132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7535"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(2 điểm)</w:t>
      </w:r>
    </w:p>
    <w:p w14:paraId="589C443E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1. Giải hệ phương trình:</w:t>
      </w:r>
    </w:p>
    <w:p w14:paraId="7DF2F61B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74"/>
          <w:sz w:val="24"/>
          <w:szCs w:val="24"/>
        </w:rPr>
        <w:object w:dxaOrig="2020" w:dyaOrig="1600" w14:anchorId="6FA497FB">
          <v:shape id="_x0000_i1127" type="#_x0000_t75" style="width:100.5pt;height:80.25pt" o:ole="">
            <v:imagedata r:id="rId211" o:title=""/>
          </v:shape>
          <o:OLEObject Type="Embed" ProgID="Equation.DSMT4" ShapeID="_x0000_i1127" DrawAspect="Content" ObjectID="_1711430547" r:id="rId212"/>
        </w:object>
      </w:r>
    </w:p>
    <w:p w14:paraId="6CD8661D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Cho phương trình: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260" w:dyaOrig="340" w14:anchorId="1867674E">
          <v:shape id="_x0000_i1128" type="#_x0000_t75" style="width:112.5pt;height:16.5pt" o:ole="">
            <v:imagedata r:id="rId213" o:title=""/>
          </v:shape>
          <o:OLEObject Type="Embed" ProgID="Equation.DSMT4" ShapeID="_x0000_i1128" DrawAspect="Content" ObjectID="_1711430548" r:id="rId21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(tham số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60" w:dyaOrig="220" w14:anchorId="51F2DD32">
          <v:shape id="_x0000_i1129" type="#_x0000_t75" style="width:13.5pt;height:10.5pt" o:ole="">
            <v:imagedata r:id="rId215" o:title=""/>
          </v:shape>
          <o:OLEObject Type="Embed" ProgID="Equation.DSMT4" ShapeID="_x0000_i1129" DrawAspect="Content" ObjectID="_1711430549" r:id="rId21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4D24D90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Giải phương trình khi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800" w:dyaOrig="279" w14:anchorId="6D1CBA67">
          <v:shape id="_x0000_i1130" type="#_x0000_t75" style="width:40.5pt;height:13.5pt" o:ole="">
            <v:imagedata r:id="rId217" o:title=""/>
          </v:shape>
          <o:OLEObject Type="Embed" ProgID="Equation.DSMT4" ShapeID="_x0000_i1130" DrawAspect="Content" ObjectID="_1711430550" r:id="rId21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F65DDC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Tìm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60" w:dyaOrig="220" w14:anchorId="0227E933">
          <v:shape id="_x0000_i1131" type="#_x0000_t75" style="width:13.5pt;height:10.5pt" o:ole="">
            <v:imagedata r:id="rId219" o:title=""/>
          </v:shape>
          <o:OLEObject Type="Embed" ProgID="Equation.DSMT4" ShapeID="_x0000_i1131" DrawAspect="Content" ObjectID="_1711430551" r:id="rId220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để phương trình có 2 nghiệm phân biệt </w:t>
      </w:r>
      <w:r w:rsidRPr="00854098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560" w:dyaOrig="360" w14:anchorId="5029ECAB">
          <v:shape id="_x0000_i1132" type="#_x0000_t75" style="width:28.5pt;height:18pt" o:ole="">
            <v:imagedata r:id="rId221" o:title=""/>
          </v:shape>
          <o:OLEObject Type="Embed" ProgID="Equation.DSMT4" ShapeID="_x0000_i1132" DrawAspect="Content" ObjectID="_1711430552" r:id="rId222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thỏa mãn </w:t>
      </w:r>
      <w:r w:rsidRPr="00854098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1120" w:dyaOrig="360" w14:anchorId="73693D3A">
          <v:shape id="_x0000_i1133" type="#_x0000_t75" style="width:55.5pt;height:18pt" o:ole="">
            <v:imagedata r:id="rId223" o:title=""/>
          </v:shape>
          <o:OLEObject Type="Embed" ProgID="Equation.DSMT4" ShapeID="_x0000_i1133" DrawAspect="Content" ObjectID="_1711430553" r:id="rId22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7BA4E0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Lời giải</w:t>
      </w:r>
    </w:p>
    <w:p w14:paraId="32710B0E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Điều kiện xác định: </w:t>
      </w:r>
      <w:r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740" w:dyaOrig="320" w14:anchorId="275EDA80">
          <v:shape id="_x0000_i1134" type="#_x0000_t75" style="width:37.5pt;height:16.5pt" o:ole="">
            <v:imagedata r:id="rId225" o:title=""/>
          </v:shape>
          <o:OLEObject Type="Embed" ProgID="Equation.DSMT4" ShapeID="_x0000_i1134" DrawAspect="Content" ObjectID="_1711430554" r:id="rId226"/>
        </w:object>
      </w:r>
    </w:p>
    <w:p w14:paraId="35C1DE38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74"/>
          <w:sz w:val="24"/>
          <w:szCs w:val="24"/>
        </w:rPr>
        <w:object w:dxaOrig="2020" w:dyaOrig="1600" w14:anchorId="7CF120DC">
          <v:shape id="_x0000_i1135" type="#_x0000_t75" style="width:100.5pt;height:80.25pt" o:ole="">
            <v:imagedata r:id="rId227" o:title=""/>
          </v:shape>
          <o:OLEObject Type="Embed" ProgID="Equation.DSMT4" ShapeID="_x0000_i1135" DrawAspect="Content" ObjectID="_1711430555" r:id="rId228"/>
        </w:object>
      </w:r>
    </w:p>
    <w:p w14:paraId="6976E4C8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74"/>
          <w:sz w:val="24"/>
          <w:szCs w:val="24"/>
        </w:rPr>
        <w:object w:dxaOrig="2380" w:dyaOrig="1600" w14:anchorId="4986993F">
          <v:shape id="_x0000_i1136" type="#_x0000_t75" style="width:118.5pt;height:80.25pt" o:ole="">
            <v:imagedata r:id="rId229" o:title=""/>
          </v:shape>
          <o:OLEObject Type="Embed" ProgID="Equation.DSMT4" ShapeID="_x0000_i1136" DrawAspect="Content" ObjectID="_1711430556" r:id="rId230"/>
        </w:object>
      </w:r>
    </w:p>
    <w:p w14:paraId="1133AFB7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74"/>
          <w:sz w:val="24"/>
          <w:szCs w:val="24"/>
        </w:rPr>
        <w:object w:dxaOrig="2120" w:dyaOrig="1600" w14:anchorId="4BB1F382">
          <v:shape id="_x0000_i1137" type="#_x0000_t75" style="width:105.75pt;height:80.25pt" o:ole="">
            <v:imagedata r:id="rId231" o:title=""/>
          </v:shape>
          <o:OLEObject Type="Embed" ProgID="Equation.DSMT4" ShapeID="_x0000_i1137" DrawAspect="Content" ObjectID="_1711430557" r:id="rId232"/>
        </w:object>
      </w:r>
    </w:p>
    <w:p w14:paraId="06E8B7E8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54"/>
          <w:sz w:val="24"/>
          <w:szCs w:val="24"/>
        </w:rPr>
        <w:object w:dxaOrig="1680" w:dyaOrig="1219" w14:anchorId="04D7921B">
          <v:shape id="_x0000_i1138" type="#_x0000_t75" style="width:84pt;height:61.5pt" o:ole="">
            <v:imagedata r:id="rId233" o:title=""/>
          </v:shape>
          <o:OLEObject Type="Embed" ProgID="Equation.DSMT4" ShapeID="_x0000_i1138" DrawAspect="Content" ObjectID="_1711430558" r:id="rId234"/>
        </w:object>
      </w:r>
    </w:p>
    <w:p w14:paraId="28E3EA24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9A3D05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38"/>
          <w:sz w:val="24"/>
          <w:szCs w:val="24"/>
        </w:rPr>
        <w:object w:dxaOrig="1600" w:dyaOrig="900" w14:anchorId="5D0CBB0C">
          <v:shape id="_x0000_i1139" type="#_x0000_t75" style="width:79.5pt;height:45pt" o:ole="">
            <v:imagedata r:id="rId235" o:title=""/>
          </v:shape>
          <o:OLEObject Type="Embed" ProgID="Equation.DSMT4" ShapeID="_x0000_i1139" DrawAspect="Content" ObjectID="_1711430559" r:id="rId236"/>
        </w:object>
      </w:r>
    </w:p>
    <w:p w14:paraId="1A23CFC5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34"/>
          <w:sz w:val="24"/>
          <w:szCs w:val="24"/>
        </w:rPr>
        <w:object w:dxaOrig="1400" w:dyaOrig="820" w14:anchorId="4C709FC3">
          <v:shape id="_x0000_i1140" type="#_x0000_t75" style="width:69.75pt;height:41.25pt" o:ole="">
            <v:imagedata r:id="rId237" o:title=""/>
          </v:shape>
          <o:OLEObject Type="Embed" ProgID="Equation.DSMT4" ShapeID="_x0000_i1140" DrawAspect="Content" ObjectID="_1711430560" r:id="rId238"/>
        </w:object>
      </w:r>
    </w:p>
    <w:p w14:paraId="6AE68212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34"/>
          <w:sz w:val="24"/>
          <w:szCs w:val="24"/>
        </w:rPr>
        <w:object w:dxaOrig="1219" w:dyaOrig="800" w14:anchorId="17ADE4F8">
          <v:shape id="_x0000_i1141" type="#_x0000_t75" style="width:60.75pt;height:40.5pt" o:ole="">
            <v:imagedata r:id="rId239" o:title=""/>
          </v:shape>
          <o:OLEObject Type="Embed" ProgID="Equation.DSMT4" ShapeID="_x0000_i1141" DrawAspect="Content" ObjectID="_1711430561" r:id="rId240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(thỏa mãn điều kiện)</w:t>
      </w:r>
    </w:p>
    <w:p w14:paraId="2818CDA6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Vậy hệ phương trình đã cho có nghiệm </w:t>
      </w:r>
      <w:r w:rsidRPr="00854098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639" w:dyaOrig="400" w14:anchorId="0535AB81">
          <v:shape id="_x0000_i1142" type="#_x0000_t75" style="width:31.5pt;height:19.5pt" o:ole="">
            <v:imagedata r:id="rId241" o:title=""/>
          </v:shape>
          <o:OLEObject Type="Embed" ProgID="Equation.DSMT4" ShapeID="_x0000_i1142" DrawAspect="Content" ObjectID="_1711430562" r:id="rId242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</w:t>
      </w:r>
      <w:r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580" w:dyaOrig="340" w14:anchorId="77012A2F">
          <v:shape id="_x0000_i1143" type="#_x0000_t75" style="width:29.25pt;height:16.5pt" o:ole="">
            <v:imagedata r:id="rId243" o:title=""/>
          </v:shape>
          <o:OLEObject Type="Embed" ProgID="Equation.DSMT4" ShapeID="_x0000_i1143" DrawAspect="Content" ObjectID="_1711430563" r:id="rId24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hoặc </w:t>
      </w:r>
      <w:r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720" w:dyaOrig="340" w14:anchorId="02BC415E">
          <v:shape id="_x0000_i1144" type="#_x0000_t75" style="width:36.75pt;height:16.5pt" o:ole="">
            <v:imagedata r:id="rId245" o:title=""/>
          </v:shape>
          <o:OLEObject Type="Embed" ProgID="Equation.DSMT4" ShapeID="_x0000_i1144" DrawAspect="Content" ObjectID="_1711430564" r:id="rId24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A961C5D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Cho phương trình: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260" w:dyaOrig="340" w14:anchorId="0B246308">
          <v:shape id="_x0000_i1145" type="#_x0000_t75" style="width:112.5pt;height:16.5pt" o:ole="">
            <v:imagedata r:id="rId247" o:title=""/>
          </v:shape>
          <o:OLEObject Type="Embed" ProgID="Equation.DSMT4" ShapeID="_x0000_i1145" DrawAspect="Content" ObjectID="_1711430565" r:id="rId24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(tham số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60" w:dyaOrig="220" w14:anchorId="0DF7E003">
          <v:shape id="_x0000_i1146" type="#_x0000_t75" style="width:13.5pt;height:10.5pt" o:ole="">
            <v:imagedata r:id="rId249" o:title=""/>
          </v:shape>
          <o:OLEObject Type="Embed" ProgID="Equation.DSMT4" ShapeID="_x0000_i1146" DrawAspect="Content" ObjectID="_1711430566" r:id="rId250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BCB0B6E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Giải phương trình khi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800" w:dyaOrig="279" w14:anchorId="79597CBD">
          <v:shape id="_x0000_i1147" type="#_x0000_t75" style="width:40.5pt;height:13.5pt" o:ole="">
            <v:imagedata r:id="rId251" o:title=""/>
          </v:shape>
          <o:OLEObject Type="Embed" ProgID="Equation.DSMT4" ShapeID="_x0000_i1147" DrawAspect="Content" ObjectID="_1711430567" r:id="rId252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782472A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Tìm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60" w:dyaOrig="220" w14:anchorId="79134F50">
          <v:shape id="_x0000_i1148" type="#_x0000_t75" style="width:13.5pt;height:10.5pt" o:ole="">
            <v:imagedata r:id="rId253" o:title=""/>
          </v:shape>
          <o:OLEObject Type="Embed" ProgID="Equation.DSMT4" ShapeID="_x0000_i1148" DrawAspect="Content" ObjectID="_1711430568" r:id="rId25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để phương trình có 2 nghiệm phân biệt </w:t>
      </w:r>
      <w:r w:rsidRPr="00854098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560" w:dyaOrig="360" w14:anchorId="74D6A0D4">
          <v:shape id="_x0000_i1149" type="#_x0000_t75" style="width:28.5pt;height:18pt" o:ole="">
            <v:imagedata r:id="rId255" o:title=""/>
          </v:shape>
          <o:OLEObject Type="Embed" ProgID="Equation.DSMT4" ShapeID="_x0000_i1149" DrawAspect="Content" ObjectID="_1711430569" r:id="rId25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thỏa mãn </w:t>
      </w:r>
      <w:r w:rsidRPr="00854098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1120" w:dyaOrig="360" w14:anchorId="68E4CD17">
          <v:shape id="_x0000_i1150" type="#_x0000_t75" style="width:55.5pt;height:18pt" o:ole="">
            <v:imagedata r:id="rId257" o:title=""/>
          </v:shape>
          <o:OLEObject Type="Embed" ProgID="Equation.DSMT4" ShapeID="_x0000_i1150" DrawAspect="Content" ObjectID="_1711430570" r:id="rId25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5D3AFC7" w14:textId="77777777" w:rsidR="00EB1132" w:rsidRPr="00854098" w:rsidRDefault="00EB1132" w:rsidP="00EB1132">
      <w:pPr>
        <w:tabs>
          <w:tab w:val="left" w:pos="2268"/>
        </w:tabs>
        <w:spacing w:after="0" w:line="360" w:lineRule="auto"/>
        <w:ind w:left="99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Lời giải</w:t>
      </w:r>
    </w:p>
    <w:p w14:paraId="6BF0E5AE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Khi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800" w:dyaOrig="279" w14:anchorId="2C9CD0BC">
          <v:shape id="_x0000_i1151" type="#_x0000_t75" style="width:40.5pt;height:13.5pt" o:ole="">
            <v:imagedata r:id="rId259" o:title=""/>
          </v:shape>
          <o:OLEObject Type="Embed" ProgID="Equation.DSMT4" ShapeID="_x0000_i1151" DrawAspect="Content" ObjectID="_1711430571" r:id="rId260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, phương trình đã cho trở thành:</w:t>
      </w:r>
    </w:p>
    <w:p w14:paraId="13A832BC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440" w:dyaOrig="320" w14:anchorId="17008CEC">
          <v:shape id="_x0000_i1152" type="#_x0000_t75" style="width:1in;height:16.5pt" o:ole="">
            <v:imagedata r:id="rId261" o:title=""/>
          </v:shape>
          <o:OLEObject Type="Embed" ProgID="Equation.DSMT4" ShapeID="_x0000_i1152" DrawAspect="Content" ObjectID="_1711430572" r:id="rId262"/>
        </w:object>
      </w:r>
    </w:p>
    <w:p w14:paraId="36AF06C7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Phương trình: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440" w:dyaOrig="320" w14:anchorId="0B2AFE4C">
          <v:shape id="_x0000_i1153" type="#_x0000_t75" style="width:1in;height:16.5pt" o:ole="">
            <v:imagedata r:id="rId263" o:title=""/>
          </v:shape>
          <o:OLEObject Type="Embed" ProgID="Equation.DSMT4" ShapeID="_x0000_i1153" DrawAspect="Content" ObjectID="_1711430573" r:id="rId26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có: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20" w:dyaOrig="279" w14:anchorId="0B6A64CE">
          <v:shape id="_x0000_i1154" type="#_x0000_t75" style="width:25.5pt;height:13.5pt" o:ole="">
            <v:imagedata r:id="rId265" o:title=""/>
          </v:shape>
          <o:OLEObject Type="Embed" ProgID="Equation.DSMT4" ShapeID="_x0000_i1154" DrawAspect="Content" ObjectID="_1711430574" r:id="rId26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680" w:dyaOrig="279" w14:anchorId="0BA9F959">
          <v:shape id="_x0000_i1155" type="#_x0000_t75" style="width:34.5pt;height:13.5pt" o:ole="">
            <v:imagedata r:id="rId267" o:title=""/>
          </v:shape>
          <o:OLEObject Type="Embed" ProgID="Equation.DSMT4" ShapeID="_x0000_i1155" DrawAspect="Content" ObjectID="_1711430575" r:id="rId26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680" w:dyaOrig="279" w14:anchorId="12CF7BE3">
          <v:shape id="_x0000_i1156" type="#_x0000_t75" style="width:34.5pt;height:13.5pt" o:ole="">
            <v:imagedata r:id="rId269" o:title=""/>
          </v:shape>
          <o:OLEObject Type="Embed" ProgID="Equation.DSMT4" ShapeID="_x0000_i1156" DrawAspect="Content" ObjectID="_1711430576" r:id="rId270"/>
        </w:object>
      </w:r>
    </w:p>
    <w:p w14:paraId="73A3C7C6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 có: </w:t>
      </w:r>
      <w:r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2520" w:dyaOrig="360" w14:anchorId="3CD081EA">
          <v:shape id="_x0000_i1157" type="#_x0000_t75" style="width:126pt;height:18pt" o:ole="">
            <v:imagedata r:id="rId271" o:title=""/>
          </v:shape>
          <o:OLEObject Type="Embed" ProgID="Equation.DSMT4" ShapeID="_x0000_i1157" DrawAspect="Content" ObjectID="_1711430577" r:id="rId272"/>
        </w:object>
      </w:r>
    </w:p>
    <w:p w14:paraId="6D33DBB5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Phương trình có hai nghiệm phân biệt: </w:t>
      </w:r>
      <w:r w:rsidRPr="00854098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1780" w:dyaOrig="680" w14:anchorId="2614CEAB">
          <v:shape id="_x0000_i1158" type="#_x0000_t75" style="width:88.5pt;height:34.5pt" o:ole="">
            <v:imagedata r:id="rId273" o:title=""/>
          </v:shape>
          <o:OLEObject Type="Embed" ProgID="Equation.DSMT4" ShapeID="_x0000_i1158" DrawAspect="Content" ObjectID="_1711430578" r:id="rId27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4098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1920" w:dyaOrig="680" w14:anchorId="074935BD">
          <v:shape id="_x0000_i1159" type="#_x0000_t75" style="width:96pt;height:34.5pt" o:ole="">
            <v:imagedata r:id="rId275" o:title=""/>
          </v:shape>
          <o:OLEObject Type="Embed" ProgID="Equation.DSMT4" ShapeID="_x0000_i1159" DrawAspect="Content" ObjectID="_1711430579" r:id="rId276"/>
        </w:object>
      </w:r>
    </w:p>
    <w:p w14:paraId="7980946E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Vậy khi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800" w:dyaOrig="279" w14:anchorId="1E9F4F4E">
          <v:shape id="_x0000_i1160" type="#_x0000_t75" style="width:40.5pt;height:13.5pt" o:ole="">
            <v:imagedata r:id="rId277" o:title=""/>
          </v:shape>
          <o:OLEObject Type="Embed" ProgID="Equation.DSMT4" ShapeID="_x0000_i1160" DrawAspect="Content" ObjectID="_1711430580" r:id="rId27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phương trình đã cho có tập nghiệm là </w:t>
      </w:r>
      <w:r w:rsidRPr="00854098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1180" w:dyaOrig="400" w14:anchorId="60B22D4A">
          <v:shape id="_x0000_i1161" type="#_x0000_t75" style="width:58.5pt;height:19.5pt" o:ole="">
            <v:imagedata r:id="rId279" o:title=""/>
          </v:shape>
          <o:OLEObject Type="Embed" ProgID="Equation.DSMT4" ShapeID="_x0000_i1161" DrawAspect="Content" ObjectID="_1711430581" r:id="rId280"/>
        </w:object>
      </w:r>
    </w:p>
    <w:p w14:paraId="54CB2C88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b)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260" w:dyaOrig="340" w14:anchorId="2E805470">
          <v:shape id="_x0000_i1162" type="#_x0000_t75" style="width:112.5pt;height:16.5pt" o:ole="">
            <v:imagedata r:id="rId281" o:title=""/>
          </v:shape>
          <o:OLEObject Type="Embed" ProgID="Equation.DSMT4" ShapeID="_x0000_i1162" DrawAspect="Content" ObjectID="_1711430582" r:id="rId282"/>
        </w:object>
      </w:r>
    </w:p>
    <w:p w14:paraId="11783EE4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2480" w:dyaOrig="340" w14:anchorId="0C341D64">
          <v:shape id="_x0000_i1163" type="#_x0000_t75" style="width:124.5pt;height:16.5pt" o:ole="">
            <v:imagedata r:id="rId283" o:title=""/>
          </v:shape>
          <o:OLEObject Type="Embed" ProgID="Equation.DSMT4" ShapeID="_x0000_i1163" DrawAspect="Content" ObjectID="_1711430583" r:id="rId28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D11705E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320" w:dyaOrig="300" w14:anchorId="46582A7E">
          <v:shape id="_x0000_i1164" type="#_x0000_t75" style="width:66pt;height:15pt" o:ole="">
            <v:imagedata r:id="rId285" o:title=""/>
          </v:shape>
          <o:OLEObject Type="Embed" ProgID="Equation.DSMT4" ShapeID="_x0000_i1164" DrawAspect="Content" ObjectID="_1711430584" r:id="rId28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nên phương trình đã cho có nghiệm là:</w:t>
      </w:r>
    </w:p>
    <w:p w14:paraId="3110A130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2160" w:dyaOrig="360" w14:anchorId="3F630136">
          <v:shape id="_x0000_i1165" type="#_x0000_t75" style="width:108.75pt;height:18pt" o:ole="">
            <v:imagedata r:id="rId287" o:title=""/>
          </v:shape>
          <o:OLEObject Type="Embed" ProgID="Equation.DSMT4" ShapeID="_x0000_i1165" DrawAspect="Content" ObjectID="_1711430585" r:id="rId288"/>
        </w:object>
      </w:r>
    </w:p>
    <w:p w14:paraId="66047C83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Để phương trình đã cho có 2 nghiệm phân biệt</w:t>
      </w:r>
    </w:p>
    <w:p w14:paraId="552991C5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719" w:dyaOrig="279" w14:anchorId="54323B80">
          <v:shape id="_x0000_i1166" type="#_x0000_t75" style="width:85.5pt;height:13.5pt" o:ole="">
            <v:imagedata r:id="rId289" o:title=""/>
          </v:shape>
          <o:OLEObject Type="Embed" ProgID="Equation.DSMT4" ShapeID="_x0000_i1166" DrawAspect="Content" ObjectID="_1711430586" r:id="rId290"/>
        </w:objec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120" w:dyaOrig="279" w14:anchorId="262170E6">
          <v:shape id="_x0000_i1167" type="#_x0000_t75" style="width:55.5pt;height:13.5pt" o:ole="">
            <v:imagedata r:id="rId291" o:title=""/>
          </v:shape>
          <o:OLEObject Type="Embed" ProgID="Equation.DSMT4" ShapeID="_x0000_i1167" DrawAspect="Content" ObjectID="_1711430587" r:id="rId292"/>
        </w:object>
      </w:r>
    </w:p>
    <w:p w14:paraId="36CA06C9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Để </w:t>
      </w:r>
      <w:r w:rsidRPr="00854098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1120" w:dyaOrig="360" w14:anchorId="6BF4E166">
          <v:shape id="_x0000_i1168" type="#_x0000_t75" style="width:55.5pt;height:18pt" o:ole="">
            <v:imagedata r:id="rId293" o:title=""/>
          </v:shape>
          <o:OLEObject Type="Embed" ProgID="Equation.DSMT4" ShapeID="_x0000_i1168" DrawAspect="Content" ObjectID="_1711430588" r:id="rId294"/>
        </w:object>
      </w:r>
    </w:p>
    <w:p w14:paraId="7F732D26" w14:textId="77777777" w:rsidR="00C97535" w:rsidRPr="00854098" w:rsidRDefault="00C97535" w:rsidP="00C97535">
      <w:pPr>
        <w:pStyle w:val="ListParagraph"/>
        <w:tabs>
          <w:tab w:val="left" w:pos="992"/>
        </w:tabs>
        <w:spacing w:after="0"/>
        <w:ind w:left="992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579" w:dyaOrig="279" w14:anchorId="2C77E896">
          <v:shape id="_x0000_i1169" type="#_x0000_t75" style="width:79.5pt;height:13.5pt" o:ole="">
            <v:imagedata r:id="rId295" o:title=""/>
          </v:shape>
          <o:OLEObject Type="Embed" ProgID="Equation.DSMT4" ShapeID="_x0000_i1169" DrawAspect="Content" ObjectID="_1711430589" r:id="rId29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4098">
        <w:rPr>
          <w:rFonts w:ascii="Times New Roman" w:hAnsi="Times New Roman" w:cs="Times New Roman"/>
          <w:color w:val="000000" w:themeColor="text1"/>
          <w:position w:val="-26"/>
          <w:sz w:val="24"/>
          <w:szCs w:val="24"/>
        </w:rPr>
        <w:object w:dxaOrig="1040" w:dyaOrig="680" w14:anchorId="0F2296F1">
          <v:shape id="_x0000_i1170" type="#_x0000_t75" style="width:52.5pt;height:34.5pt" o:ole="">
            <v:imagedata r:id="rId297" o:title=""/>
          </v:shape>
          <o:OLEObject Type="Embed" ProgID="Equation.DSMT4" ShapeID="_x0000_i1170" DrawAspect="Content" ObjectID="_1711430590" r:id="rId298"/>
        </w:object>
      </w:r>
    </w:p>
    <w:p w14:paraId="00980CBC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Vậy </w:t>
      </w:r>
      <w:r w:rsidRPr="00854098">
        <w:rPr>
          <w:rFonts w:ascii="Times New Roman" w:hAnsi="Times New Roman" w:cs="Times New Roman"/>
          <w:color w:val="000000" w:themeColor="text1"/>
          <w:position w:val="-26"/>
          <w:sz w:val="24"/>
          <w:szCs w:val="24"/>
        </w:rPr>
        <w:object w:dxaOrig="1500" w:dyaOrig="680" w14:anchorId="3D0543DD">
          <v:shape id="_x0000_i1171" type="#_x0000_t75" style="width:75.75pt;height:34.5pt" o:ole="">
            <v:imagedata r:id="rId299" o:title=""/>
          </v:shape>
          <o:OLEObject Type="Embed" ProgID="Equation.DSMT4" ShapeID="_x0000_i1171" DrawAspect="Content" ObjectID="_1711430591" r:id="rId300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để phương trình có 2 nghiệm phân biệt </w:t>
      </w:r>
      <w:r w:rsidRPr="00854098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560" w:dyaOrig="360" w14:anchorId="0E09447D">
          <v:shape id="_x0000_i1172" type="#_x0000_t75" style="width:28.5pt;height:18pt" o:ole="">
            <v:imagedata r:id="rId301" o:title=""/>
          </v:shape>
          <o:OLEObject Type="Embed" ProgID="Equation.DSMT4" ShapeID="_x0000_i1172" DrawAspect="Content" ObjectID="_1711430592" r:id="rId302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thỏa mãn </w:t>
      </w:r>
      <w:r w:rsidRPr="00854098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1120" w:dyaOrig="360" w14:anchorId="149522AA">
          <v:shape id="_x0000_i1173" type="#_x0000_t75" style="width:55.5pt;height:18pt" o:ole="">
            <v:imagedata r:id="rId303" o:title=""/>
          </v:shape>
          <o:OLEObject Type="Embed" ProgID="Equation.DSMT4" ShapeID="_x0000_i1173" DrawAspect="Content" ObjectID="_1711430593" r:id="rId30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7F566DC" w14:textId="7868E52D" w:rsidR="00C97535" w:rsidRPr="00854098" w:rsidRDefault="00C97535" w:rsidP="00C97535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(3 điểm) Cho tam giác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60" w:dyaOrig="279" w14:anchorId="62CA75C2">
          <v:shape id="_x0000_i1174" type="#_x0000_t75" style="width:28.5pt;height:13.5pt" o:ole="">
            <v:imagedata r:id="rId305" o:title=""/>
          </v:shape>
          <o:OLEObject Type="Embed" ProgID="Equation.DSMT4" ShapeID="_x0000_i1174" DrawAspect="Content" ObjectID="_1711430594" r:id="rId30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có ba góc nhọn nội tiếp đường tròn </w:t>
      </w:r>
      <w:r w:rsidRPr="00854098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680" w:dyaOrig="400" w14:anchorId="0C148752">
          <v:shape id="_x0000_i1175" type="#_x0000_t75" style="width:34.5pt;height:19.5pt" o:ole="">
            <v:imagedata r:id="rId307" o:title=""/>
          </v:shape>
          <o:OLEObject Type="Embed" ProgID="Equation.DSMT4" ShapeID="_x0000_i1175" DrawAspect="Content" ObjectID="_1711430595" r:id="rId30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Các đường cao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20" w:dyaOrig="260" w14:anchorId="0A98013A">
          <v:shape id="_x0000_i1176" type="#_x0000_t75" style="width:21pt;height:12pt" o:ole="">
            <v:imagedata r:id="rId309" o:title=""/>
          </v:shape>
          <o:OLEObject Type="Embed" ProgID="Equation.DSMT4" ShapeID="_x0000_i1176" DrawAspect="Content" ObjectID="_1711430596" r:id="rId310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380" w:dyaOrig="260" w14:anchorId="0473B689">
          <v:shape id="_x0000_i1177" type="#_x0000_t75" style="width:18.75pt;height:12.75pt" o:ole="">
            <v:imagedata r:id="rId311" o:title=""/>
          </v:shape>
          <o:OLEObject Type="Embed" ProgID="Equation.DSMT4" ShapeID="_x0000_i1177" DrawAspect="Content" ObjectID="_1711430597" r:id="rId312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662E5C8A">
          <v:shape id="_x0000_i1178" type="#_x0000_t75" style="width:19.5pt;height:13.5pt" o:ole="">
            <v:imagedata r:id="rId313" o:title=""/>
          </v:shape>
          <o:OLEObject Type="Embed" ProgID="Equation.DSMT4" ShapeID="_x0000_i1178" DrawAspect="Content" ObjectID="_1711430598" r:id="rId31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của tam giác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60" w:dyaOrig="279" w14:anchorId="1BA111DF">
          <v:shape id="_x0000_i1179" type="#_x0000_t75" style="width:28.5pt;height:13.5pt" o:ole="">
            <v:imagedata r:id="rId315" o:title=""/>
          </v:shape>
          <o:OLEObject Type="Embed" ProgID="Equation.DSMT4" ShapeID="_x0000_i1179" DrawAspect="Content" ObjectID="_1711430599" r:id="rId31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cắt nhau tại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79" w:dyaOrig="260" w14:anchorId="0D375588">
          <v:shape id="_x0000_i1180" type="#_x0000_t75" style="width:13.5pt;height:12.75pt" o:ole="">
            <v:imagedata r:id="rId317" o:title=""/>
          </v:shape>
          <o:OLEObject Type="Embed" ProgID="Equation.DSMT4" ShapeID="_x0000_i1180" DrawAspect="Content" ObjectID="_1711430600" r:id="rId31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C77D56C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Chứng minh tứ giác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700" w:dyaOrig="279" w14:anchorId="1ED8FAC1">
          <v:shape id="_x0000_i1181" type="#_x0000_t75" style="width:35.25pt;height:13.5pt" o:ole="">
            <v:imagedata r:id="rId319" o:title=""/>
          </v:shape>
          <o:OLEObject Type="Embed" ProgID="Equation.DSMT4" ShapeID="_x0000_i1181" DrawAspect="Content" ObjectID="_1711430601" r:id="rId320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nội tiếp.</w:t>
      </w:r>
    </w:p>
    <w:p w14:paraId="5C435F5B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Tia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20" w:dyaOrig="279" w14:anchorId="0518885F">
          <v:shape id="_x0000_i1182" type="#_x0000_t75" style="width:21pt;height:13.5pt" o:ole="">
            <v:imagedata r:id="rId321" o:title=""/>
          </v:shape>
          <o:OLEObject Type="Embed" ProgID="Equation.DSMT4" ShapeID="_x0000_i1182" DrawAspect="Content" ObjectID="_1711430602" r:id="rId322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cắt đường tròn </w:t>
      </w:r>
      <w:r w:rsidRPr="00854098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40" w:dyaOrig="400" w14:anchorId="19345837">
          <v:shape id="_x0000_i1183" type="#_x0000_t75" style="width:21.75pt;height:19.5pt" o:ole="">
            <v:imagedata r:id="rId323" o:title=""/>
          </v:shape>
          <o:OLEObject Type="Embed" ProgID="Equation.DSMT4" ShapeID="_x0000_i1183" DrawAspect="Content" ObjectID="_1711430603" r:id="rId32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tại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60" w:dyaOrig="260" w14:anchorId="0828F633">
          <v:shape id="_x0000_i1184" type="#_x0000_t75" style="width:12.75pt;height:12.75pt" o:ole="">
            <v:imagedata r:id="rId325" o:title=""/>
          </v:shape>
          <o:OLEObject Type="Embed" ProgID="Equation.DSMT4" ShapeID="_x0000_i1184" DrawAspect="Content" ObjectID="_1711430604" r:id="rId32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Chứng minh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760" w:dyaOrig="279" w14:anchorId="2679A931">
          <v:shape id="_x0000_i1185" type="#_x0000_t75" style="width:87.75pt;height:13.5pt" o:ole="">
            <v:imagedata r:id="rId327" o:title=""/>
          </v:shape>
          <o:OLEObject Type="Embed" ProgID="Equation.DSMT4" ShapeID="_x0000_i1185" DrawAspect="Content" ObjectID="_1711430605" r:id="rId32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FAE1F12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Gọi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320" w:dyaOrig="260" w14:anchorId="245C8C27">
          <v:shape id="_x0000_i1186" type="#_x0000_t75" style="width:15.75pt;height:12.75pt" o:ole="">
            <v:imagedata r:id="rId329" o:title=""/>
          </v:shape>
          <o:OLEObject Type="Embed" ProgID="Equation.DSMT4" ShapeID="_x0000_i1186" DrawAspect="Content" ObjectID="_1711430606" r:id="rId330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trung điểm của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0D79755C">
          <v:shape id="_x0000_i1187" type="#_x0000_t75" style="width:19.5pt;height:13.5pt" o:ole="">
            <v:imagedata r:id="rId331" o:title=""/>
          </v:shape>
          <o:OLEObject Type="Embed" ProgID="Equation.DSMT4" ShapeID="_x0000_i1187" DrawAspect="Content" ObjectID="_1711430607" r:id="rId332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Chứng minh ba điểm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79" w:dyaOrig="260" w14:anchorId="0797FEF3">
          <v:shape id="_x0000_i1188" type="#_x0000_t75" style="width:13.5pt;height:12.75pt" o:ole="">
            <v:imagedata r:id="rId333" o:title=""/>
          </v:shape>
          <o:OLEObject Type="Embed" ProgID="Equation.DSMT4" ShapeID="_x0000_i1188" DrawAspect="Content" ObjectID="_1711430608" r:id="rId33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320" w:dyaOrig="260" w14:anchorId="6D1C706A">
          <v:shape id="_x0000_i1189" type="#_x0000_t75" style="width:15.75pt;height:12.75pt" o:ole="">
            <v:imagedata r:id="rId335" o:title=""/>
          </v:shape>
          <o:OLEObject Type="Embed" ProgID="Equation.DSMT4" ShapeID="_x0000_i1189" DrawAspect="Content" ObjectID="_1711430609" r:id="rId33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60" w:dyaOrig="260" w14:anchorId="77117EED">
          <v:shape id="_x0000_i1190" type="#_x0000_t75" style="width:12.75pt;height:12.75pt" o:ole="">
            <v:imagedata r:id="rId337" o:title=""/>
          </v:shape>
          <o:OLEObject Type="Embed" ProgID="Equation.DSMT4" ShapeID="_x0000_i1190" DrawAspect="Content" ObjectID="_1711430610" r:id="rId33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thẳng hàng.</w:t>
      </w:r>
    </w:p>
    <w:p w14:paraId="75EAB66D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d) Cho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753F4401">
          <v:shape id="_x0000_i1191" type="#_x0000_t75" style="width:19.5pt;height:13.5pt" o:ole="">
            <v:imagedata r:id="rId339" o:title=""/>
          </v:shape>
          <o:OLEObject Type="Embed" ProgID="Equation.DSMT4" ShapeID="_x0000_i1191" DrawAspect="Content" ObjectID="_1711430611" r:id="rId340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cố định,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40" w:dyaOrig="260" w14:anchorId="1720C896">
          <v:shape id="_x0000_i1192" type="#_x0000_t75" style="width:12pt;height:12.75pt" o:ole="">
            <v:imagedata r:id="rId341" o:title=""/>
          </v:shape>
          <o:OLEObject Type="Embed" ProgID="Equation.DSMT4" ShapeID="_x0000_i1192" DrawAspect="Content" ObjectID="_1711430612" r:id="rId342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chuyển động trên cung lớn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5FBBDD76">
          <v:shape id="_x0000_i1193" type="#_x0000_t75" style="width:19.5pt;height:13.5pt" o:ole="">
            <v:imagedata r:id="rId343" o:title=""/>
          </v:shape>
          <o:OLEObject Type="Embed" ProgID="Equation.DSMT4" ShapeID="_x0000_i1193" DrawAspect="Content" ObjectID="_1711430613" r:id="rId344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sao cho tam giác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60" w:dyaOrig="279" w14:anchorId="452BCFD5">
          <v:shape id="_x0000_i1194" type="#_x0000_t75" style="width:28.5pt;height:13.5pt" o:ole="">
            <v:imagedata r:id="rId345" o:title=""/>
          </v:shape>
          <o:OLEObject Type="Embed" ProgID="Equation.DSMT4" ShapeID="_x0000_i1194" DrawAspect="Content" ObjectID="_1711430614" r:id="rId346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có ba góc nhọn, chứng minh diện tích hình tròn ngoại tiếp tam giác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560" w:dyaOrig="260" w14:anchorId="3CD101A9">
          <v:shape id="_x0000_i1195" type="#_x0000_t75" style="width:28.5pt;height:12.75pt" o:ole="">
            <v:imagedata r:id="rId347" o:title=""/>
          </v:shape>
          <o:OLEObject Type="Embed" ProgID="Equation.DSMT4" ShapeID="_x0000_i1195" DrawAspect="Content" ObjectID="_1711430615" r:id="rId348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không đổi.</w:t>
      </w:r>
    </w:p>
    <w:p w14:paraId="486558FA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Lời giải</w:t>
      </w:r>
    </w:p>
    <w:p w14:paraId="73133F84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122BE98C" wp14:editId="39AB49F8">
            <wp:extent cx="2880000" cy="3103804"/>
            <wp:effectExtent l="0" t="0" r="0" b="1905"/>
            <wp:docPr id="6" name="Hình ảnh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3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10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89CD8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Xét tứ giác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700" w:dyaOrig="279" w14:anchorId="39397DB9">
          <v:shape id="_x0000_i1196" type="#_x0000_t75" style="width:35.25pt;height:14.25pt" o:ole="">
            <v:imagedata r:id="rId350" o:title=""/>
          </v:shape>
          <o:OLEObject Type="Embed" ProgID="Equation.DSMT4" ShapeID="_x0000_i1196" DrawAspect="Content" ObjectID="_1711430616" r:id="rId351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có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080" w:dyaOrig="360" w14:anchorId="6D98E710">
          <v:shape id="_x0000_i1197" type="#_x0000_t75" style="width:54pt;height:18pt" o:ole="">
            <v:imagedata r:id="rId352" o:title=""/>
          </v:shape>
          <o:OLEObject Type="Embed" ProgID="Equation.DSMT4" ShapeID="_x0000_i1197" DrawAspect="Content" ObjectID="_1711430617" r:id="rId353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1DE54E3F">
          <v:shape id="_x0000_i1198" type="#_x0000_t75" style="width:20.25pt;height:13.5pt" o:ole="">
            <v:imagedata r:id="rId354" o:title=""/>
          </v:shape>
          <o:OLEObject Type="Embed" ProgID="Equation.DSMT4" ShapeID="_x0000_i1198" DrawAspect="Content" ObjectID="_1711430618" r:id="rId355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đường cao) và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080" w:dyaOrig="360" w14:anchorId="00F77D10">
          <v:shape id="_x0000_i1199" type="#_x0000_t75" style="width:54pt;height:18pt" o:ole="">
            <v:imagedata r:id="rId356" o:title=""/>
          </v:shape>
          <o:OLEObject Type="Embed" ProgID="Equation.DSMT4" ShapeID="_x0000_i1199" DrawAspect="Content" ObjectID="_1711430619" r:id="rId357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380" w:dyaOrig="260" w14:anchorId="31858ECD">
          <v:shape id="_x0000_i1200" type="#_x0000_t75" style="width:18.75pt;height:12.75pt" o:ole="">
            <v:imagedata r:id="rId358" o:title=""/>
          </v:shape>
          <o:OLEObject Type="Embed" ProgID="Equation.DSMT4" ShapeID="_x0000_i1200" DrawAspect="Content" ObjectID="_1711430620" r:id="rId359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đường cao)</w:t>
      </w:r>
    </w:p>
    <w:p w14:paraId="6225E7E7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20" w:dyaOrig="279" w14:anchorId="6BC42CF5">
          <v:shape id="_x0000_i1201" type="#_x0000_t75" style="width:26.25pt;height:13.5pt" o:ole="">
            <v:imagedata r:id="rId360" o:title=""/>
          </v:shape>
          <o:OLEObject Type="Embed" ProgID="Equation.DSMT4" ShapeID="_x0000_i1201" DrawAspect="Content" ObjectID="_1711430621" r:id="rId361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60" w:dyaOrig="260" w14:anchorId="5FFD9A37">
          <v:shape id="_x0000_i1202" type="#_x0000_t75" style="width:12.75pt;height:12.75pt" o:ole="">
            <v:imagedata r:id="rId362" o:title=""/>
          </v:shape>
          <o:OLEObject Type="Embed" ProgID="Equation.DSMT4" ShapeID="_x0000_i1202" DrawAspect="Content" ObjectID="_1711430622" r:id="rId363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cùng nhìn cạnh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1F122519">
          <v:shape id="_x0000_i1203" type="#_x0000_t75" style="width:20.25pt;height:13.5pt" o:ole="">
            <v:imagedata r:id="rId364" o:title=""/>
          </v:shape>
          <o:OLEObject Type="Embed" ProgID="Equation.DSMT4" ShapeID="_x0000_i1203" DrawAspect="Content" ObjectID="_1711430623" r:id="rId365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dưới các góc vuông</w:t>
      </w:r>
    </w:p>
    <w:p w14:paraId="633E7629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980" w:dyaOrig="279" w14:anchorId="1625DFE4">
          <v:shape id="_x0000_i1204" type="#_x0000_t75" style="width:48.75pt;height:13.5pt" o:ole="">
            <v:imagedata r:id="rId366" o:title=""/>
          </v:shape>
          <o:OLEObject Type="Embed" ProgID="Equation.DSMT4" ShapeID="_x0000_i1204" DrawAspect="Content" ObjectID="_1711430624" r:id="rId367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nội tiếp (tứ giác có 2 đỉnh kề cùng nhìn một cạnh dưới các góc bằng nhau).</w:t>
      </w:r>
    </w:p>
    <w:p w14:paraId="6E47FCA7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Xét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720" w:dyaOrig="260" w14:anchorId="460ADCF5">
          <v:shape id="_x0000_i1205" type="#_x0000_t75" style="width:36pt;height:12pt" o:ole="">
            <v:imagedata r:id="rId368" o:title=""/>
          </v:shape>
          <o:OLEObject Type="Embed" ProgID="Equation.DSMT4" ShapeID="_x0000_i1205" DrawAspect="Content" ObjectID="_1711430625" r:id="rId369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và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740" w:dyaOrig="279" w14:anchorId="29CB8683">
          <v:shape id="_x0000_i1206" type="#_x0000_t75" style="width:36.75pt;height:13.5pt" o:ole="">
            <v:imagedata r:id="rId370" o:title=""/>
          </v:shape>
          <o:OLEObject Type="Embed" ProgID="Equation.DSMT4" ShapeID="_x0000_i1206" DrawAspect="Content" ObjectID="_1711430626" r:id="rId371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có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860" w:dyaOrig="360" w14:anchorId="7FF40B74">
          <v:shape id="_x0000_i1207" type="#_x0000_t75" style="width:93pt;height:18pt" o:ole="">
            <v:imagedata r:id="rId372" o:title=""/>
          </v:shape>
          <o:OLEObject Type="Embed" ProgID="Equation.DSMT4" ShapeID="_x0000_i1207" DrawAspect="Content" ObjectID="_1711430627" r:id="rId373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300" w:dyaOrig="360" w14:anchorId="5068665D">
          <v:shape id="_x0000_i1208" type="#_x0000_t75" style="width:64.5pt;height:18pt" o:ole="">
            <v:imagedata r:id="rId374" o:title=""/>
          </v:shape>
          <o:OLEObject Type="Embed" ProgID="Equation.DSMT4" ShapeID="_x0000_i1208" DrawAspect="Content" ObjectID="_1711430628" r:id="rId375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(cùng chắn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20" w:dyaOrig="380" w14:anchorId="502BD620">
          <v:shape id="_x0000_i1209" type="#_x0000_t75" style="width:21pt;height:18.75pt" o:ole="">
            <v:imagedata r:id="rId376" o:title=""/>
          </v:shape>
          <o:OLEObject Type="Embed" ProgID="Equation.DSMT4" ShapeID="_x0000_i1209" DrawAspect="Content" ObjectID="_1711430629" r:id="rId377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5AB472E0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800" w:dyaOrig="279" w14:anchorId="3CC26962">
          <v:shape id="_x0000_i1210" type="#_x0000_t75" style="width:90pt;height:13.5pt" o:ole="">
            <v:imagedata r:id="rId378" o:title=""/>
          </v:shape>
          <o:OLEObject Type="Embed" ProgID="Equation.DSMT4" ShapeID="_x0000_i1210" DrawAspect="Content" ObjectID="_1711430630" r:id="rId379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 – g) </w:t>
      </w:r>
      <w:r w:rsidRPr="00854098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3379" w:dyaOrig="620" w14:anchorId="0951B3B0">
          <v:shape id="_x0000_i1211" type="#_x0000_t75" style="width:168.75pt;height:31.5pt" o:ole="">
            <v:imagedata r:id="rId380" o:title=""/>
          </v:shape>
          <o:OLEObject Type="Embed" ProgID="Equation.DSMT4" ShapeID="_x0000_i1211" DrawAspect="Content" ObjectID="_1711430631" r:id="rId381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A7DDE8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Ta có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100" w:dyaOrig="360" w14:anchorId="1E672DAC">
          <v:shape id="_x0000_i1212" type="#_x0000_t75" style="width:55.5pt;height:18pt" o:ole="">
            <v:imagedata r:id="rId382" o:title=""/>
          </v:shape>
          <o:OLEObject Type="Embed" ProgID="Equation.DSMT4" ShapeID="_x0000_i1212" DrawAspect="Content" ObjectID="_1711430632" r:id="rId383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(góc nội tiếp chắn nửa đường tròn </w:t>
      </w:r>
      <w:r w:rsidRPr="00854098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40" w:dyaOrig="400" w14:anchorId="774FE4F1">
          <v:shape id="_x0000_i1213" type="#_x0000_t75" style="width:21.75pt;height:19.5pt" o:ole="">
            <v:imagedata r:id="rId384" o:title=""/>
          </v:shape>
          <o:OLEObject Type="Embed" ProgID="Equation.DSMT4" ShapeID="_x0000_i1213" DrawAspect="Content" ObjectID="_1711430633" r:id="rId385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280" w:dyaOrig="279" w14:anchorId="4F0EDA00">
          <v:shape id="_x0000_i1214" type="#_x0000_t75" style="width:63.75pt;height:13.5pt" o:ole="">
            <v:imagedata r:id="rId386" o:title=""/>
          </v:shape>
          <o:OLEObject Type="Embed" ProgID="Equation.DSMT4" ShapeID="_x0000_i1214" DrawAspect="Content" ObjectID="_1711430634" r:id="rId387"/>
        </w:object>
      </w:r>
    </w:p>
    <w:p w14:paraId="5DF8E1A6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Mà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020" w:dyaOrig="279" w14:anchorId="07CE13EF">
          <v:shape id="_x0000_i1215" type="#_x0000_t75" style="width:51pt;height:13.5pt" o:ole="">
            <v:imagedata r:id="rId388" o:title=""/>
          </v:shape>
          <o:OLEObject Type="Embed" ProgID="Equation.DSMT4" ShapeID="_x0000_i1215" DrawAspect="Content" ObjectID="_1711430635" r:id="rId389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07DF7AD0">
          <v:shape id="_x0000_i1216" type="#_x0000_t75" style="width:20.25pt;height:13.5pt" o:ole="">
            <v:imagedata r:id="rId390" o:title=""/>
          </v:shape>
          <o:OLEObject Type="Embed" ProgID="Equation.DSMT4" ShapeID="_x0000_i1216" DrawAspect="Content" ObjectID="_1711430636" r:id="rId391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đường cao) nên </w:t>
      </w:r>
      <w:r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980" w:dyaOrig="320" w14:anchorId="23773FE0">
          <v:shape id="_x0000_i1217" type="#_x0000_t75" style="width:48.75pt;height:15.75pt" o:ole="">
            <v:imagedata r:id="rId392" o:title=""/>
          </v:shape>
          <o:OLEObject Type="Embed" ProgID="Equation.DSMT4" ShapeID="_x0000_i1217" DrawAspect="Content" ObjectID="_1711430637" r:id="rId393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F58B60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Chứng minh tương tự, ta cũng được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040" w:dyaOrig="279" w14:anchorId="30DA44B3">
          <v:shape id="_x0000_i1218" type="#_x0000_t75" style="width:52.5pt;height:13.5pt" o:ole="">
            <v:imagedata r:id="rId394" o:title=""/>
          </v:shape>
          <o:OLEObject Type="Embed" ProgID="Equation.DSMT4" ShapeID="_x0000_i1218" DrawAspect="Content" ObjectID="_1711430638" r:id="rId395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9F0B531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Xét tứ giác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740" w:dyaOrig="279" w14:anchorId="408A5614">
          <v:shape id="_x0000_i1219" type="#_x0000_t75" style="width:36.75pt;height:13.5pt" o:ole="">
            <v:imagedata r:id="rId396" o:title=""/>
          </v:shape>
          <o:OLEObject Type="Embed" ProgID="Equation.DSMT4" ShapeID="_x0000_i1219" DrawAspect="Content" ObjectID="_1711430639" r:id="rId397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có </w:t>
      </w:r>
      <w:r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980" w:dyaOrig="320" w14:anchorId="161508F2">
          <v:shape id="_x0000_i1220" type="#_x0000_t75" style="width:48.75pt;height:15.75pt" o:ole="">
            <v:imagedata r:id="rId398" o:title=""/>
          </v:shape>
          <o:OLEObject Type="Embed" ProgID="Equation.DSMT4" ShapeID="_x0000_i1220" DrawAspect="Content" ObjectID="_1711430640" r:id="rId399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(cmt),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040" w:dyaOrig="279" w14:anchorId="4004F0EC">
          <v:shape id="_x0000_i1221" type="#_x0000_t75" style="width:52.5pt;height:13.5pt" o:ole="">
            <v:imagedata r:id="rId400" o:title=""/>
          </v:shape>
          <o:OLEObject Type="Embed" ProgID="Equation.DSMT4" ShapeID="_x0000_i1221" DrawAspect="Content" ObjectID="_1711430641" r:id="rId401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(cmt)</w:t>
      </w:r>
    </w:p>
    <w:p w14:paraId="22641868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020" w:dyaOrig="279" w14:anchorId="189B72BE">
          <v:shape id="_x0000_i1222" type="#_x0000_t75" style="width:51pt;height:13.5pt" o:ole="">
            <v:imagedata r:id="rId402" o:title=""/>
          </v:shape>
          <o:OLEObject Type="Embed" ProgID="Equation.DSMT4" ShapeID="_x0000_i1222" DrawAspect="Content" ObjectID="_1711430642" r:id="rId403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hình bình hành (tứ giác có hai cặp cạnh song song với nhau).</w:t>
      </w:r>
    </w:p>
    <w:p w14:paraId="75090E24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680" w:dyaOrig="279" w14:anchorId="1E8D90CF">
          <v:shape id="_x0000_i1223" type="#_x0000_t75" style="width:34.5pt;height:13.5pt" o:ole="">
            <v:imagedata r:id="rId404" o:title=""/>
          </v:shape>
          <o:OLEObject Type="Embed" ProgID="Equation.DSMT4" ShapeID="_x0000_i1223" DrawAspect="Content" ObjectID="_1711430643" r:id="rId405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và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40" w:dyaOrig="260" w14:anchorId="37F90800">
          <v:shape id="_x0000_i1224" type="#_x0000_t75" style="width:21.75pt;height:12.75pt" o:ole="">
            <v:imagedata r:id="rId406" o:title=""/>
          </v:shape>
          <o:OLEObject Type="Embed" ProgID="Equation.DSMT4" ShapeID="_x0000_i1224" DrawAspect="Content" ObjectID="_1711430644" r:id="rId407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cắt nhau tại trung điểm của mỗi đường.</w:t>
      </w:r>
    </w:p>
    <w:p w14:paraId="77707C67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Mà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320" w:dyaOrig="260" w14:anchorId="67B4C7AE">
          <v:shape id="_x0000_i1225" type="#_x0000_t75" style="width:15.75pt;height:12.75pt" o:ole="">
            <v:imagedata r:id="rId408" o:title=""/>
          </v:shape>
          <o:OLEObject Type="Embed" ProgID="Equation.DSMT4" ShapeID="_x0000_i1225" DrawAspect="Content" ObjectID="_1711430645" r:id="rId409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trung điểm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1D5D5CB1">
          <v:shape id="_x0000_i1226" type="#_x0000_t75" style="width:20.25pt;height:13.5pt" o:ole="">
            <v:imagedata r:id="rId410" o:title=""/>
          </v:shape>
          <o:OLEObject Type="Embed" ProgID="Equation.DSMT4" ShapeID="_x0000_i1226" DrawAspect="Content" ObjectID="_1711430646" r:id="rId411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(gt) nên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320" w:dyaOrig="260" w14:anchorId="21B9BD28">
          <v:shape id="_x0000_i1227" type="#_x0000_t75" style="width:15.75pt;height:12.75pt" o:ole="">
            <v:imagedata r:id="rId412" o:title=""/>
          </v:shape>
          <o:OLEObject Type="Embed" ProgID="Equation.DSMT4" ShapeID="_x0000_i1227" DrawAspect="Content" ObjectID="_1711430647" r:id="rId413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cũng là trung điểm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999" w:dyaOrig="279" w14:anchorId="6D9A6C9D">
          <v:shape id="_x0000_i1228" type="#_x0000_t75" style="width:50.25pt;height:13.5pt" o:ole="">
            <v:imagedata r:id="rId414" o:title=""/>
          </v:shape>
          <o:OLEObject Type="Embed" ProgID="Equation.DSMT4" ShapeID="_x0000_i1228" DrawAspect="Content" ObjectID="_1711430648" r:id="rId415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320" w:dyaOrig="260" w14:anchorId="5845AF01">
          <v:shape id="_x0000_i1229" type="#_x0000_t75" style="width:15.75pt;height:12.75pt" o:ole="">
            <v:imagedata r:id="rId416" o:title=""/>
          </v:shape>
          <o:OLEObject Type="Embed" ProgID="Equation.DSMT4" ShapeID="_x0000_i1229" DrawAspect="Content" ObjectID="_1711430649" r:id="rId417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60" w:dyaOrig="260" w14:anchorId="0457AFD4">
          <v:shape id="_x0000_i1230" type="#_x0000_t75" style="width:12.75pt;height:12.75pt" o:ole="">
            <v:imagedata r:id="rId418" o:title=""/>
          </v:shape>
          <o:OLEObject Type="Embed" ProgID="Equation.DSMT4" ShapeID="_x0000_i1230" DrawAspect="Content" ObjectID="_1711430650" r:id="rId419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thẳng hàng.</w:t>
      </w:r>
    </w:p>
    <w:p w14:paraId="3161690A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d) Gọi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00" w:dyaOrig="260" w14:anchorId="33011229">
          <v:shape id="_x0000_i1231" type="#_x0000_t75" style="width:9.75pt;height:12.75pt" o:ole="">
            <v:imagedata r:id="rId420" o:title=""/>
          </v:shape>
          <o:OLEObject Type="Embed" ProgID="Equation.DSMT4" ShapeID="_x0000_i1231" DrawAspect="Content" ObjectID="_1711430651" r:id="rId421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trung điểm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40" w:dyaOrig="260" w14:anchorId="4B2286EF">
          <v:shape id="_x0000_i1232" type="#_x0000_t75" style="width:21.75pt;height:12.75pt" o:ole="">
            <v:imagedata r:id="rId422" o:title=""/>
          </v:shape>
          <o:OLEObject Type="Embed" ProgID="Equation.DSMT4" ShapeID="_x0000_i1232" DrawAspect="Content" ObjectID="_1711430652" r:id="rId423"/>
        </w:object>
      </w:r>
    </w:p>
    <w:p w14:paraId="01077496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Xét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760" w:dyaOrig="260" w14:anchorId="069F6914">
          <v:shape id="_x0000_i1233" type="#_x0000_t75" style="width:37.5pt;height:12.75pt" o:ole="">
            <v:imagedata r:id="rId424" o:title=""/>
          </v:shape>
          <o:OLEObject Type="Embed" ProgID="Equation.DSMT4" ShapeID="_x0000_i1233" DrawAspect="Content" ObjectID="_1711430653" r:id="rId425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có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40" w:dyaOrig="279" w14:anchorId="2C8EC71C">
          <v:shape id="_x0000_i1234" type="#_x0000_t75" style="width:12pt;height:13.5pt" o:ole="">
            <v:imagedata r:id="rId426" o:title=""/>
          </v:shape>
          <o:OLEObject Type="Embed" ProgID="Equation.DSMT4" ShapeID="_x0000_i1234" DrawAspect="Content" ObjectID="_1711430654" r:id="rId427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trung điểm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20" w:dyaOrig="260" w14:anchorId="7C794267">
          <v:shape id="_x0000_i1235" type="#_x0000_t75" style="width:21pt;height:12.75pt" o:ole="">
            <v:imagedata r:id="rId428" o:title=""/>
          </v:shape>
          <o:OLEObject Type="Embed" ProgID="Equation.DSMT4" ShapeID="_x0000_i1235" DrawAspect="Content" ObjectID="_1711430655" r:id="rId429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(đường kinh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20" w:dyaOrig="260" w14:anchorId="52F56353">
          <v:shape id="_x0000_i1236" type="#_x0000_t75" style="width:21pt;height:12.75pt" o:ole="">
            <v:imagedata r:id="rId430" o:title=""/>
          </v:shape>
          <o:OLEObject Type="Embed" ProgID="Equation.DSMT4" ShapeID="_x0000_i1236" DrawAspect="Content" ObjectID="_1711430656" r:id="rId431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của </w:t>
      </w:r>
      <w:r w:rsidRPr="00854098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440" w:dyaOrig="400" w14:anchorId="2AF05560">
          <v:shape id="_x0000_i1237" type="#_x0000_t75" style="width:21.75pt;height:20.25pt" o:ole="">
            <v:imagedata r:id="rId432" o:title=""/>
          </v:shape>
          <o:OLEObject Type="Embed" ProgID="Equation.DSMT4" ShapeID="_x0000_i1237" DrawAspect="Content" ObjectID="_1711430657" r:id="rId433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320" w:dyaOrig="260" w14:anchorId="6107FEC4">
          <v:shape id="_x0000_i1238" type="#_x0000_t75" style="width:15.75pt;height:12.75pt" o:ole="">
            <v:imagedata r:id="rId434" o:title=""/>
          </v:shape>
          <o:OLEObject Type="Embed" ProgID="Equation.DSMT4" ShapeID="_x0000_i1238" DrawAspect="Content" ObjectID="_1711430658" r:id="rId435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trung điểm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40" w:dyaOrig="260" w14:anchorId="0AC59C91">
          <v:shape id="_x0000_i1239" type="#_x0000_t75" style="width:21.75pt;height:12.75pt" o:ole="">
            <v:imagedata r:id="rId436" o:title=""/>
          </v:shape>
          <o:OLEObject Type="Embed" ProgID="Equation.DSMT4" ShapeID="_x0000_i1239" DrawAspect="Content" ObjectID="_1711430659" r:id="rId437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(cmt)</w:t>
      </w:r>
    </w:p>
    <w:p w14:paraId="16104AB4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760" w:dyaOrig="279" w14:anchorId="5A1427B6">
          <v:shape id="_x0000_i1240" type="#_x0000_t75" style="width:37.5pt;height:13.5pt" o:ole="">
            <v:imagedata r:id="rId438" o:title=""/>
          </v:shape>
          <o:OLEObject Type="Embed" ProgID="Equation.DSMT4" ShapeID="_x0000_i1240" DrawAspect="Content" ObjectID="_1711430660" r:id="rId439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đường trung bình </w:t>
      </w:r>
      <w:r w:rsidRPr="00854098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2160" w:dyaOrig="620" w14:anchorId="5244646E">
          <v:shape id="_x0000_i1241" type="#_x0000_t75" style="width:108pt;height:31.5pt" o:ole="">
            <v:imagedata r:id="rId440" o:title=""/>
          </v:shape>
          <o:OLEObject Type="Embed" ProgID="Equation.DSMT4" ShapeID="_x0000_i1241" DrawAspect="Content" ObjectID="_1711430661" r:id="rId441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A0E9551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Xét tứ giác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740" w:dyaOrig="260" w14:anchorId="24CDBEB5">
          <v:shape id="_x0000_i1242" type="#_x0000_t75" style="width:36.75pt;height:12.75pt" o:ole="">
            <v:imagedata r:id="rId442" o:title=""/>
          </v:shape>
          <o:OLEObject Type="Embed" ProgID="Equation.DSMT4" ShapeID="_x0000_i1242" DrawAspect="Content" ObjectID="_1711430662" r:id="rId443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có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780" w:dyaOrig="360" w14:anchorId="0419EB11">
          <v:shape id="_x0000_i1243" type="#_x0000_t75" style="width:88.5pt;height:18pt" o:ole="">
            <v:imagedata r:id="rId444" o:title=""/>
          </v:shape>
          <o:OLEObject Type="Embed" ProgID="Equation.DSMT4" ShapeID="_x0000_i1243" DrawAspect="Content" ObjectID="_1711430663" r:id="rId445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380" w:dyaOrig="260" w14:anchorId="715B9F53">
          <v:shape id="_x0000_i1244" type="#_x0000_t75" style="width:18.75pt;height:12.75pt" o:ole="">
            <v:imagedata r:id="rId446" o:title=""/>
          </v:shape>
          <o:OLEObject Type="Embed" ProgID="Equation.DSMT4" ShapeID="_x0000_i1244" DrawAspect="Content" ObjectID="_1711430664" r:id="rId447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62FC1D2D">
          <v:shape id="_x0000_i1245" type="#_x0000_t75" style="width:20.25pt;height:13.5pt" o:ole="">
            <v:imagedata r:id="rId448" o:title=""/>
          </v:shape>
          <o:OLEObject Type="Embed" ProgID="Equation.DSMT4" ShapeID="_x0000_i1245" DrawAspect="Content" ObjectID="_1711430665" r:id="rId449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đường cao)</w:t>
      </w:r>
    </w:p>
    <w:p w14:paraId="6C82ECB3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3220" w:dyaOrig="360" w14:anchorId="7CF82215">
          <v:shape id="_x0000_i1246" type="#_x0000_t75" style="width:160.5pt;height:18pt" o:ole="">
            <v:imagedata r:id="rId450" o:title=""/>
          </v:shape>
          <o:OLEObject Type="Embed" ProgID="Equation.DSMT4" ShapeID="_x0000_i1246" DrawAspect="Content" ObjectID="_1711430666" r:id="rId451"/>
        </w:object>
      </w:r>
    </w:p>
    <w:p w14:paraId="75BF6DEC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020" w:dyaOrig="279" w14:anchorId="56407E8E">
          <v:shape id="_x0000_i1247" type="#_x0000_t75" style="width:51pt;height:13.5pt" o:ole="">
            <v:imagedata r:id="rId452" o:title=""/>
          </v:shape>
          <o:OLEObject Type="Embed" ProgID="Equation.DSMT4" ShapeID="_x0000_i1247" DrawAspect="Content" ObjectID="_1711430667" r:id="rId453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nội tiếp đường tròn đường tròn </w:t>
      </w:r>
      <w:r w:rsidRPr="00854098">
        <w:rPr>
          <w:rFonts w:ascii="Times New Roman" w:hAnsi="Times New Roman" w:cs="Times New Roman"/>
          <w:color w:val="000000" w:themeColor="text1"/>
          <w:position w:val="-28"/>
          <w:sz w:val="24"/>
          <w:szCs w:val="24"/>
        </w:rPr>
        <w:object w:dxaOrig="920" w:dyaOrig="680" w14:anchorId="03440267">
          <v:shape id="_x0000_i1248" type="#_x0000_t75" style="width:45.75pt;height:34.5pt" o:ole="">
            <v:imagedata r:id="rId454" o:title=""/>
          </v:shape>
          <o:OLEObject Type="Embed" ProgID="Equation.DSMT4" ShapeID="_x0000_i1248" DrawAspect="Content" ObjectID="_1711430668" r:id="rId455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(tổng hai góc đối bằng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60" w:dyaOrig="320" w14:anchorId="631CE3B6">
          <v:shape id="_x0000_i1249" type="#_x0000_t75" style="width:23.25pt;height:15.75pt" o:ole="">
            <v:imagedata r:id="rId456" o:title=""/>
          </v:shape>
          <o:OLEObject Type="Embed" ProgID="Equation.DSMT4" ShapeID="_x0000_i1249" DrawAspect="Content" ObjectID="_1711430669" r:id="rId457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BE8E5B4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300" w:dyaOrig="240" w14:anchorId="6658A318">
          <v:shape id="_x0000_i1250" type="#_x0000_t75" style="width:15pt;height:12pt" o:ole="">
            <v:imagedata r:id="rId458" o:title=""/>
          </v:shape>
          <o:OLEObject Type="Embed" ProgID="Equation.DSMT4" ShapeID="_x0000_i1250" DrawAspect="Content" ObjectID="_1711430670" r:id="rId459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Trung điểm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00" w:dyaOrig="260" w14:anchorId="7175C8BA">
          <v:shape id="_x0000_i1251" type="#_x0000_t75" style="width:10.5pt;height:12.75pt" o:ole="">
            <v:imagedata r:id="rId460" o:title=""/>
          </v:shape>
          <o:OLEObject Type="Embed" ProgID="Equation.DSMT4" ShapeID="_x0000_i1251" DrawAspect="Content" ObjectID="_1711430671" r:id="rId461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của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440" w:dyaOrig="260" w14:anchorId="4EA26ED2">
          <v:shape id="_x0000_i1252" type="#_x0000_t75" style="width:21.75pt;height:12.75pt" o:ole="">
            <v:imagedata r:id="rId462" o:title=""/>
          </v:shape>
          <o:OLEObject Type="Embed" ProgID="Equation.DSMT4" ShapeID="_x0000_i1252" DrawAspect="Content" ObjectID="_1711430672" r:id="rId463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là tâm đường tròn ngoại tiếp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720" w:dyaOrig="260" w14:anchorId="488253D1">
          <v:shape id="_x0000_i1253" type="#_x0000_t75" style="width:36pt;height:12.75pt" o:ole="">
            <v:imagedata r:id="rId464" o:title=""/>
          </v:shape>
          <o:OLEObject Type="Embed" ProgID="Equation.DSMT4" ShapeID="_x0000_i1253" DrawAspect="Content" ObjectID="_1711430673" r:id="rId465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0C104AE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 có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4AD6577C">
          <v:shape id="_x0000_i1254" type="#_x0000_t75" style="width:20.25pt;height:13.5pt" o:ole="">
            <v:imagedata r:id="rId466" o:title=""/>
          </v:shape>
          <o:OLEObject Type="Embed" ProgID="Equation.DSMT4" ShapeID="_x0000_i1254" DrawAspect="Content" ObjectID="_1711430674" r:id="rId467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không đổi, mà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320" w:dyaOrig="260" w14:anchorId="1BE712BB">
          <v:shape id="_x0000_i1255" type="#_x0000_t75" style="width:15.75pt;height:12.75pt" o:ole="">
            <v:imagedata r:id="rId468" o:title=""/>
          </v:shape>
          <o:OLEObject Type="Embed" ProgID="Equation.DSMT4" ShapeID="_x0000_i1255" DrawAspect="Content" ObjectID="_1711430675" r:id="rId469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trung điểm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00" w:dyaOrig="279" w14:anchorId="0AC64BE1">
          <v:shape id="_x0000_i1256" type="#_x0000_t75" style="width:20.25pt;height:13.5pt" o:ole="">
            <v:imagedata r:id="rId470" o:title=""/>
          </v:shape>
          <o:OLEObject Type="Embed" ProgID="Equation.DSMT4" ShapeID="_x0000_i1256" DrawAspect="Content" ObjectID="_1711430676" r:id="rId471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(gt) nên </w:t>
      </w:r>
      <w:r w:rsidRPr="00854098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320" w:dyaOrig="260" w14:anchorId="7459B633">
          <v:shape id="_x0000_i1257" type="#_x0000_t75" style="width:15.75pt;height:12.75pt" o:ole="">
            <v:imagedata r:id="rId472" o:title=""/>
          </v:shape>
          <o:OLEObject Type="Embed" ProgID="Equation.DSMT4" ShapeID="_x0000_i1257" DrawAspect="Content" ObjectID="_1711430677" r:id="rId473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cố định </w:t>
      </w:r>
      <w:r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760" w:dyaOrig="279" w14:anchorId="30AFBCF6">
          <v:shape id="_x0000_i1258" type="#_x0000_t75" style="width:37.5pt;height:13.5pt" o:ole="">
            <v:imagedata r:id="rId474" o:title=""/>
          </v:shape>
          <o:OLEObject Type="Embed" ProgID="Equation.DSMT4" ShapeID="_x0000_i1258" DrawAspect="Content" ObjectID="_1711430678" r:id="rId475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không đổi.</w:t>
      </w:r>
    </w:p>
    <w:p w14:paraId="47DD5C54" w14:textId="77777777" w:rsidR="00C97535" w:rsidRPr="00854098" w:rsidRDefault="00C97535" w:rsidP="00C97535">
      <w:pPr>
        <w:tabs>
          <w:tab w:val="left" w:pos="2268"/>
        </w:tabs>
        <w:spacing w:after="0" w:line="360" w:lineRule="auto"/>
        <w:ind w:left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đó, </w:t>
      </w:r>
      <w:r w:rsidRPr="00854098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2120" w:dyaOrig="660" w14:anchorId="60F0FBB6">
          <v:shape id="_x0000_i1259" type="#_x0000_t75" style="width:105.75pt;height:33pt" o:ole="">
            <v:imagedata r:id="rId476" o:title=""/>
          </v:shape>
          <o:OLEObject Type="Embed" ProgID="Equation.DSMT4" ShapeID="_x0000_i1259" DrawAspect="Content" ObjectID="_1711430679" r:id="rId477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không đổi (đpcm).</w:t>
      </w:r>
    </w:p>
    <w:p w14:paraId="1698CE14" w14:textId="6B92494F" w:rsidR="00D909C4" w:rsidRPr="00854098" w:rsidRDefault="00C97535" w:rsidP="00C97535">
      <w:pPr>
        <w:pStyle w:val="ListParagraph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vi-VN"/>
        </w:rPr>
      </w:pPr>
      <w:r w:rsidRPr="0085409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vi-VN"/>
        </w:rPr>
        <w:t xml:space="preserve"> </w:t>
      </w:r>
      <w:r w:rsidR="00D909C4" w:rsidRPr="0085409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vi-VN"/>
        </w:rPr>
        <w:t>(0,5 điểm)</w:t>
      </w:r>
      <w:r w:rsidR="00D909C4" w:rsidRPr="0085409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vi-VN"/>
        </w:rPr>
        <w:t xml:space="preserve"> </w:t>
      </w:r>
      <w:r w:rsidR="00D909C4" w:rsidRPr="0085409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vi-VN"/>
        </w:rPr>
        <w:t>Giải phương trình sau:</w:t>
      </w:r>
    </w:p>
    <w:p w14:paraId="143526B4" w14:textId="7F269B9F" w:rsidR="00D909C4" w:rsidRPr="00854098" w:rsidRDefault="00D909C4" w:rsidP="00C97535">
      <w:pPr>
        <w:tabs>
          <w:tab w:val="left" w:pos="993"/>
          <w:tab w:val="left" w:pos="2268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C97535" w:rsidRPr="00854098">
        <w:rPr>
          <w:rFonts w:ascii="Times New Roman" w:hAnsi="Times New Roman" w:cs="Times New Roman"/>
          <w:color w:val="000000" w:themeColor="text1"/>
          <w:position w:val="-8"/>
          <w:sz w:val="24"/>
          <w:szCs w:val="24"/>
        </w:rPr>
        <w:object w:dxaOrig="3379" w:dyaOrig="360" w14:anchorId="41A94A6B">
          <v:shape id="_x0000_i1260" type="#_x0000_t75" style="width:168.75pt;height:18pt" o:ole="">
            <v:imagedata r:id="rId478" o:title=""/>
          </v:shape>
          <o:OLEObject Type="Embed" ProgID="Equation.DSMT4" ShapeID="_x0000_i1260" DrawAspect="Content" ObjectID="_1711430680" r:id="rId479"/>
        </w:object>
      </w:r>
    </w:p>
    <w:p w14:paraId="47EFC392" w14:textId="7D4E61A4" w:rsidR="004D5BCE" w:rsidRPr="00854098" w:rsidRDefault="00732CC0" w:rsidP="00C97535">
      <w:pPr>
        <w:tabs>
          <w:tab w:val="left" w:pos="993"/>
          <w:tab w:val="left" w:pos="2268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0D3C" w:rsidRPr="0085409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Đkxđ</w:t>
      </w:r>
      <w:r w:rsidR="00AE0D3C"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</w:t>
      </w:r>
      <w:r w:rsidR="00C97535" w:rsidRPr="00854098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1100" w:dyaOrig="620" w14:anchorId="504B5546">
          <v:shape id="_x0000_i1261" type="#_x0000_t75" style="width:55.5pt;height:31.5pt" o:ole="">
            <v:imagedata r:id="rId480" o:title=""/>
          </v:shape>
          <o:OLEObject Type="Embed" ProgID="Equation.DSMT4" ShapeID="_x0000_i1261" DrawAspect="Content" ObjectID="_1711430681" r:id="rId481"/>
        </w:object>
      </w:r>
    </w:p>
    <w:p w14:paraId="506B45A0" w14:textId="5C82C4DD" w:rsidR="00D51570" w:rsidRPr="00854098" w:rsidRDefault="00D51570" w:rsidP="00C97535">
      <w:pPr>
        <w:tabs>
          <w:tab w:val="left" w:pos="993"/>
          <w:tab w:val="left" w:pos="2268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pt</w:t>
      </w:r>
      <w:r w:rsidR="00C97535" w:rsidRPr="00854098">
        <w:rPr>
          <w:rFonts w:ascii="Times New Roman" w:hAnsi="Times New Roman" w:cs="Times New Roman"/>
          <w:color w:val="000000" w:themeColor="text1"/>
          <w:position w:val="-8"/>
          <w:sz w:val="24"/>
          <w:szCs w:val="24"/>
        </w:rPr>
        <w:object w:dxaOrig="3700" w:dyaOrig="360" w14:anchorId="7BF7624B">
          <v:shape id="_x0000_i1262" type="#_x0000_t75" style="width:185.25pt;height:18pt" o:ole="">
            <v:imagedata r:id="rId482" o:title=""/>
          </v:shape>
          <o:OLEObject Type="Embed" ProgID="Equation.DSMT4" ShapeID="_x0000_i1262" DrawAspect="Content" ObjectID="_1711430682" r:id="rId483"/>
        </w:object>
      </w:r>
    </w:p>
    <w:p w14:paraId="07295AD0" w14:textId="644F8E27" w:rsidR="00D51570" w:rsidRPr="00854098" w:rsidRDefault="00D51570" w:rsidP="00C97535">
      <w:pPr>
        <w:tabs>
          <w:tab w:val="left" w:pos="993"/>
          <w:tab w:val="left" w:pos="2268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97535" w:rsidRPr="00854098">
        <w:rPr>
          <w:rFonts w:ascii="Times New Roman" w:hAnsi="Times New Roman" w:cs="Times New Roman"/>
          <w:color w:val="000000" w:themeColor="text1"/>
          <w:position w:val="-8"/>
          <w:sz w:val="24"/>
          <w:szCs w:val="24"/>
        </w:rPr>
        <w:object w:dxaOrig="4940" w:dyaOrig="360" w14:anchorId="6593707E">
          <v:shape id="_x0000_i1263" type="#_x0000_t75" style="width:247.5pt;height:18pt" o:ole="">
            <v:imagedata r:id="rId484" o:title=""/>
          </v:shape>
          <o:OLEObject Type="Embed" ProgID="Equation.DSMT4" ShapeID="_x0000_i1263" DrawAspect="Content" ObjectID="_1711430683" r:id="rId485"/>
        </w:object>
      </w:r>
    </w:p>
    <w:p w14:paraId="5B0D5C16" w14:textId="026C9FFF" w:rsidR="00D51570" w:rsidRPr="00854098" w:rsidRDefault="00D51570" w:rsidP="00C97535">
      <w:pPr>
        <w:tabs>
          <w:tab w:val="left" w:pos="993"/>
          <w:tab w:val="left" w:pos="2268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97535" w:rsidRPr="00854098">
        <w:rPr>
          <w:rFonts w:ascii="Times New Roman" w:hAnsi="Times New Roman" w:cs="Times New Roman"/>
          <w:color w:val="000000" w:themeColor="text1"/>
          <w:position w:val="-18"/>
          <w:sz w:val="24"/>
          <w:szCs w:val="24"/>
        </w:rPr>
        <w:object w:dxaOrig="4680" w:dyaOrig="480" w14:anchorId="2D9D30FA">
          <v:shape id="_x0000_i1264" type="#_x0000_t75" style="width:234pt;height:24pt" o:ole="">
            <v:imagedata r:id="rId486" o:title=""/>
          </v:shape>
          <o:OLEObject Type="Embed" ProgID="Equation.DSMT4" ShapeID="_x0000_i1264" DrawAspect="Content" ObjectID="_1711430684" r:id="rId487"/>
        </w:object>
      </w:r>
    </w:p>
    <w:p w14:paraId="57C54316" w14:textId="56CFB33C" w:rsidR="00F159FA" w:rsidRPr="00854098" w:rsidRDefault="00F159FA" w:rsidP="00C97535">
      <w:pPr>
        <w:tabs>
          <w:tab w:val="left" w:pos="993"/>
          <w:tab w:val="left" w:pos="2268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97535" w:rsidRPr="00854098">
        <w:rPr>
          <w:rFonts w:ascii="Times New Roman" w:hAnsi="Times New Roman" w:cs="Times New Roman"/>
          <w:color w:val="000000" w:themeColor="text1"/>
          <w:position w:val="-28"/>
          <w:sz w:val="24"/>
          <w:szCs w:val="24"/>
        </w:rPr>
        <w:object w:dxaOrig="4560" w:dyaOrig="660" w14:anchorId="67482C13">
          <v:shape id="_x0000_i1265" type="#_x0000_t75" style="width:228pt;height:33pt" o:ole="">
            <v:imagedata r:id="rId488" o:title=""/>
          </v:shape>
          <o:OLEObject Type="Embed" ProgID="Equation.DSMT4" ShapeID="_x0000_i1265" DrawAspect="Content" ObjectID="_1711430685" r:id="rId489"/>
        </w:object>
      </w:r>
    </w:p>
    <w:p w14:paraId="791BF8EF" w14:textId="4552A08B" w:rsidR="00F159FA" w:rsidRPr="00854098" w:rsidRDefault="00F159FA" w:rsidP="00C97535">
      <w:pPr>
        <w:tabs>
          <w:tab w:val="left" w:pos="993"/>
          <w:tab w:val="left" w:pos="2268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97535" w:rsidRPr="00854098">
        <w:rPr>
          <w:rFonts w:ascii="Times New Roman" w:hAnsi="Times New Roman" w:cs="Times New Roman"/>
          <w:color w:val="000000" w:themeColor="text1"/>
          <w:position w:val="-28"/>
          <w:sz w:val="24"/>
          <w:szCs w:val="24"/>
        </w:rPr>
        <w:object w:dxaOrig="4560" w:dyaOrig="700" w14:anchorId="0B4731EA">
          <v:shape id="_x0000_i1266" type="#_x0000_t75" style="width:228pt;height:34.5pt" o:ole="">
            <v:imagedata r:id="rId490" o:title=""/>
          </v:shape>
          <o:OLEObject Type="Embed" ProgID="Equation.DSMT4" ShapeID="_x0000_i1266" DrawAspect="Content" ObjectID="_1711430686" r:id="rId491"/>
        </w:object>
      </w:r>
    </w:p>
    <w:p w14:paraId="0DE5D9BA" w14:textId="48EFA352" w:rsidR="00F159FA" w:rsidRPr="00854098" w:rsidRDefault="00F159FA" w:rsidP="00C97535">
      <w:pPr>
        <w:tabs>
          <w:tab w:val="left" w:pos="993"/>
          <w:tab w:val="left" w:pos="2268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97535" w:rsidRPr="00854098">
        <w:rPr>
          <w:rFonts w:ascii="Times New Roman" w:hAnsi="Times New Roman" w:cs="Times New Roman"/>
          <w:color w:val="000000" w:themeColor="text1"/>
          <w:position w:val="-30"/>
          <w:sz w:val="24"/>
          <w:szCs w:val="24"/>
        </w:rPr>
        <w:object w:dxaOrig="4620" w:dyaOrig="720" w14:anchorId="6B6CD336">
          <v:shape id="_x0000_i1267" type="#_x0000_t75" style="width:231pt;height:36pt" o:ole="">
            <v:imagedata r:id="rId492" o:title=""/>
          </v:shape>
          <o:OLEObject Type="Embed" ProgID="Equation.DSMT4" ShapeID="_x0000_i1267" DrawAspect="Content" ObjectID="_1711430687" r:id="rId493"/>
        </w:object>
      </w:r>
    </w:p>
    <w:p w14:paraId="09085579" w14:textId="1A42A495" w:rsidR="00C67FC2" w:rsidRPr="00854098" w:rsidRDefault="00C67FC2" w:rsidP="00C97535">
      <w:pPr>
        <w:tabs>
          <w:tab w:val="left" w:pos="993"/>
          <w:tab w:val="left" w:pos="2268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C97535" w:rsidRPr="00854098">
        <w:rPr>
          <w:rFonts w:ascii="Times New Roman" w:hAnsi="Times New Roman" w:cs="Times New Roman"/>
          <w:color w:val="000000" w:themeColor="text1"/>
          <w:position w:val="-62"/>
          <w:sz w:val="24"/>
          <w:szCs w:val="24"/>
        </w:rPr>
        <w:object w:dxaOrig="4180" w:dyaOrig="1359" w14:anchorId="0511E31E">
          <v:shape id="_x0000_i1268" type="#_x0000_t75" style="width:208.5pt;height:67.5pt" o:ole="">
            <v:imagedata r:id="rId494" o:title=""/>
          </v:shape>
          <o:OLEObject Type="Embed" ProgID="Equation.DSMT4" ShapeID="_x0000_i1268" DrawAspect="Content" ObjectID="_1711430688" r:id="rId495"/>
        </w:object>
      </w:r>
    </w:p>
    <w:p w14:paraId="4CEAA2D1" w14:textId="095399AF" w:rsidR="00C67FC2" w:rsidRPr="00854098" w:rsidRDefault="00C67FC2" w:rsidP="00C97535">
      <w:pPr>
        <w:tabs>
          <w:tab w:val="left" w:pos="993"/>
          <w:tab w:val="left" w:pos="2268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Giải </w:t>
      </w:r>
      <w:r w:rsidR="00C97535"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320" w:dyaOrig="320" w14:anchorId="6F4E908D">
          <v:shape id="_x0000_i1269" type="#_x0000_t75" style="width:16.5pt;height:16.5pt" o:ole="">
            <v:imagedata r:id="rId496" o:title=""/>
          </v:shape>
          <o:OLEObject Type="Embed" ProgID="Equation.DSMT4" ShapeID="_x0000_i1269" DrawAspect="Content" ObjectID="_1711430689" r:id="rId497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C97535" w:rsidRPr="00854098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1700" w:dyaOrig="279" w14:anchorId="01E6ABA5">
          <v:shape id="_x0000_i1270" type="#_x0000_t75" style="width:84.75pt;height:14.25pt" o:ole="">
            <v:imagedata r:id="rId498" o:title=""/>
          </v:shape>
          <o:OLEObject Type="Embed" ProgID="Equation.DSMT4" ShapeID="_x0000_i1270" DrawAspect="Content" ObjectID="_1711430690" r:id="rId499"/>
        </w:object>
      </w:r>
    </w:p>
    <w:p w14:paraId="6BC5029C" w14:textId="6DDC4A0E" w:rsidR="00C67FC2" w:rsidRPr="00854098" w:rsidRDefault="00C67FC2" w:rsidP="00C97535">
      <w:pPr>
        <w:tabs>
          <w:tab w:val="left" w:pos="993"/>
          <w:tab w:val="left" w:pos="2268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Giải </w:t>
      </w:r>
      <w:r w:rsidR="00C97535"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360" w:dyaOrig="320" w14:anchorId="542DB22A">
          <v:shape id="_x0000_i1271" type="#_x0000_t75" style="width:18pt;height:16.5pt" o:ole="">
            <v:imagedata r:id="rId500" o:title=""/>
          </v:shape>
          <o:OLEObject Type="Embed" ProgID="Equation.DSMT4" ShapeID="_x0000_i1271" DrawAspect="Content" ObjectID="_1711430691" r:id="rId501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97535" w:rsidRPr="00854098">
        <w:rPr>
          <w:rFonts w:ascii="Times New Roman" w:hAnsi="Times New Roman" w:cs="Times New Roman"/>
          <w:color w:val="000000" w:themeColor="text1"/>
          <w:position w:val="-28"/>
          <w:sz w:val="24"/>
          <w:szCs w:val="24"/>
        </w:rPr>
        <w:object w:dxaOrig="3420" w:dyaOrig="660" w14:anchorId="3711E69C">
          <v:shape id="_x0000_i1272" type="#_x0000_t75" style="width:171pt;height:33pt" o:ole="">
            <v:imagedata r:id="rId502" o:title=""/>
          </v:shape>
          <o:OLEObject Type="Embed" ProgID="Equation.DSMT4" ShapeID="_x0000_i1272" DrawAspect="Content" ObjectID="_1711430692" r:id="rId503"/>
        </w:object>
      </w:r>
    </w:p>
    <w:p w14:paraId="38DCC308" w14:textId="0832E266" w:rsidR="0004780E" w:rsidRPr="00854098" w:rsidRDefault="00C67FC2" w:rsidP="00C97535">
      <w:pPr>
        <w:tabs>
          <w:tab w:val="left" w:pos="993"/>
          <w:tab w:val="left" w:pos="2268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Ta có: </w:t>
      </w:r>
      <w:r w:rsidR="00C97535" w:rsidRPr="00854098">
        <w:rPr>
          <w:rFonts w:ascii="Times New Roman" w:hAnsi="Times New Roman" w:cs="Times New Roman"/>
          <w:color w:val="000000" w:themeColor="text1"/>
          <w:position w:val="-24"/>
          <w:sz w:val="24"/>
          <w:szCs w:val="24"/>
        </w:rPr>
        <w:object w:dxaOrig="3000" w:dyaOrig="620" w14:anchorId="06252D2F">
          <v:shape id="_x0000_i1273" type="#_x0000_t75" style="width:150pt;height:31.5pt" o:ole="">
            <v:imagedata r:id="rId504" o:title=""/>
          </v:shape>
          <o:OLEObject Type="Embed" ProgID="Equation.DSMT4" ShapeID="_x0000_i1273" DrawAspect="Content" ObjectID="_1711430693" r:id="rId505"/>
        </w:object>
      </w:r>
    </w:p>
    <w:p w14:paraId="23242A63" w14:textId="523D22C8" w:rsidR="0004780E" w:rsidRPr="00854098" w:rsidRDefault="0004780E" w:rsidP="00C97535">
      <w:pPr>
        <w:tabs>
          <w:tab w:val="left" w:pos="993"/>
          <w:tab w:val="left" w:pos="2268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Mà: </w:t>
      </w:r>
      <w:r w:rsidR="00C97535" w:rsidRPr="00854098">
        <w:rPr>
          <w:rFonts w:ascii="Times New Roman" w:hAnsi="Times New Roman" w:cs="Times New Roman"/>
          <w:color w:val="000000" w:themeColor="text1"/>
          <w:position w:val="-28"/>
          <w:sz w:val="24"/>
          <w:szCs w:val="24"/>
        </w:rPr>
        <w:object w:dxaOrig="3960" w:dyaOrig="660" w14:anchorId="0E6C39C3">
          <v:shape id="_x0000_i1274" type="#_x0000_t75" style="width:198pt;height:33pt" o:ole="">
            <v:imagedata r:id="rId506" o:title=""/>
          </v:shape>
          <o:OLEObject Type="Embed" ProgID="Equation.DSMT4" ShapeID="_x0000_i1274" DrawAspect="Content" ObjectID="_1711430694" r:id="rId507"/>
        </w:object>
      </w:r>
    </w:p>
    <w:p w14:paraId="34378CE4" w14:textId="6922D2B3" w:rsidR="0004780E" w:rsidRPr="00854098" w:rsidRDefault="0004780E" w:rsidP="00C97535">
      <w:pPr>
        <w:tabs>
          <w:tab w:val="left" w:pos="993"/>
          <w:tab w:val="left" w:pos="2268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Do đó: </w:t>
      </w:r>
      <w:r w:rsidR="00C97535" w:rsidRPr="00854098">
        <w:rPr>
          <w:rFonts w:ascii="Times New Roman" w:hAnsi="Times New Roman" w:cs="Times New Roman"/>
          <w:color w:val="000000" w:themeColor="text1"/>
          <w:position w:val="-28"/>
          <w:sz w:val="24"/>
          <w:szCs w:val="24"/>
        </w:rPr>
        <w:object w:dxaOrig="4700" w:dyaOrig="660" w14:anchorId="77FA1B81">
          <v:shape id="_x0000_i1275" type="#_x0000_t75" style="width:235.5pt;height:33pt" o:ole="">
            <v:imagedata r:id="rId508" o:title=""/>
          </v:shape>
          <o:OLEObject Type="Embed" ProgID="Equation.DSMT4" ShapeID="_x0000_i1275" DrawAspect="Content" ObjectID="_1711430695" r:id="rId509"/>
        </w:object>
      </w:r>
    </w:p>
    <w:p w14:paraId="3E7B8BCA" w14:textId="2812906F" w:rsidR="0004780E" w:rsidRPr="00854098" w:rsidRDefault="0004780E" w:rsidP="00C97535">
      <w:pPr>
        <w:tabs>
          <w:tab w:val="left" w:pos="993"/>
          <w:tab w:val="left" w:pos="2268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Vậy phương trình </w:t>
      </w:r>
      <w:r w:rsidR="00C97535" w:rsidRPr="00854098">
        <w:rPr>
          <w:rFonts w:ascii="Times New Roman" w:hAnsi="Times New Roman" w:cs="Times New Roman"/>
          <w:color w:val="000000" w:themeColor="text1"/>
          <w:position w:val="-10"/>
          <w:sz w:val="24"/>
          <w:szCs w:val="24"/>
        </w:rPr>
        <w:object w:dxaOrig="360" w:dyaOrig="320" w14:anchorId="15F95A5E">
          <v:shape id="_x0000_i1276" type="#_x0000_t75" style="width:18pt;height:16.5pt" o:ole="">
            <v:imagedata r:id="rId510" o:title=""/>
          </v:shape>
          <o:OLEObject Type="Embed" ProgID="Equation.DSMT4" ShapeID="_x0000_i1276" DrawAspect="Content" ObjectID="_1711430696" r:id="rId511"/>
        </w:object>
      </w: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vô nghiệm.</w:t>
      </w:r>
    </w:p>
    <w:p w14:paraId="746DD7AB" w14:textId="07F78E5E" w:rsidR="00BC3F0C" w:rsidRPr="00854098" w:rsidRDefault="00BC3F0C" w:rsidP="00C97535">
      <w:pPr>
        <w:tabs>
          <w:tab w:val="left" w:pos="993"/>
          <w:tab w:val="left" w:pos="2268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Kết luận: Phương trình đã cho có tập nghiệm </w:t>
      </w:r>
      <w:r w:rsidR="00C97535" w:rsidRPr="00854098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760" w:dyaOrig="400" w14:anchorId="4F5493AB">
          <v:shape id="_x0000_i1277" type="#_x0000_t75" style="width:37.5pt;height:19.5pt" o:ole="">
            <v:imagedata r:id="rId512" o:title=""/>
          </v:shape>
          <o:OLEObject Type="Embed" ProgID="Equation.DSMT4" ShapeID="_x0000_i1277" DrawAspect="Content" ObjectID="_1711430697" r:id="rId513"/>
        </w:object>
      </w:r>
      <w:r w:rsidR="004766DD"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359C10" w14:textId="03205AD5" w:rsidR="00C97535" w:rsidRPr="00854098" w:rsidRDefault="00C97535" w:rsidP="00C97535">
      <w:pPr>
        <w:tabs>
          <w:tab w:val="left" w:pos="993"/>
          <w:tab w:val="left" w:pos="2268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7863AD" w14:textId="1443F839" w:rsidR="00BC3F0C" w:rsidRPr="00854098" w:rsidRDefault="00BC3F0C" w:rsidP="00C97535">
      <w:pPr>
        <w:pStyle w:val="MTDisplayEquation"/>
        <w:spacing w:line="360" w:lineRule="auto"/>
        <w:rPr>
          <w:color w:val="000000" w:themeColor="text1"/>
        </w:rPr>
      </w:pPr>
      <w:r w:rsidRPr="00854098">
        <w:rPr>
          <w:color w:val="000000" w:themeColor="text1"/>
        </w:rPr>
        <w:tab/>
        <w:t xml:space="preserve"> </w:t>
      </w:r>
    </w:p>
    <w:p w14:paraId="51E8B4B3" w14:textId="3920A3C5" w:rsidR="00C67FC2" w:rsidRPr="00854098" w:rsidRDefault="0004780E" w:rsidP="00C97535">
      <w:pPr>
        <w:pStyle w:val="MTDisplayEquation"/>
        <w:spacing w:line="360" w:lineRule="auto"/>
        <w:ind w:left="0" w:firstLine="0"/>
        <w:rPr>
          <w:color w:val="000000" w:themeColor="text1"/>
        </w:rPr>
      </w:pPr>
      <w:r w:rsidRPr="00854098">
        <w:rPr>
          <w:color w:val="000000" w:themeColor="text1"/>
        </w:rPr>
        <w:tab/>
      </w:r>
      <w:r w:rsidR="00C67FC2" w:rsidRPr="00854098">
        <w:rPr>
          <w:color w:val="000000" w:themeColor="text1"/>
        </w:rPr>
        <w:t xml:space="preserve"> </w:t>
      </w:r>
    </w:p>
    <w:p w14:paraId="241D4186" w14:textId="709D1986" w:rsidR="00C67FC2" w:rsidRPr="00854098" w:rsidRDefault="00C67FC2" w:rsidP="00C97535">
      <w:pPr>
        <w:pStyle w:val="MTDisplayEquation"/>
        <w:spacing w:line="360" w:lineRule="auto"/>
        <w:rPr>
          <w:color w:val="000000" w:themeColor="text1"/>
        </w:rPr>
      </w:pPr>
      <w:r w:rsidRPr="00854098">
        <w:rPr>
          <w:color w:val="000000" w:themeColor="text1"/>
        </w:rPr>
        <w:tab/>
        <w:t xml:space="preserve"> </w:t>
      </w:r>
    </w:p>
    <w:p w14:paraId="0CB3BEFA" w14:textId="55E921DD" w:rsidR="00C67FC2" w:rsidRPr="00854098" w:rsidRDefault="00C67FC2" w:rsidP="00C97535">
      <w:pPr>
        <w:pStyle w:val="MTDisplayEquation"/>
        <w:spacing w:line="360" w:lineRule="auto"/>
        <w:rPr>
          <w:color w:val="000000" w:themeColor="text1"/>
        </w:rPr>
      </w:pPr>
      <w:r w:rsidRPr="00854098">
        <w:rPr>
          <w:color w:val="000000" w:themeColor="text1"/>
        </w:rPr>
        <w:tab/>
        <w:t xml:space="preserve"> </w:t>
      </w:r>
    </w:p>
    <w:p w14:paraId="583CF03F" w14:textId="1C06D6BE" w:rsidR="00C67FC2" w:rsidRPr="00854098" w:rsidRDefault="00C67FC2" w:rsidP="00C97535">
      <w:pPr>
        <w:pStyle w:val="MTDisplayEquation"/>
        <w:spacing w:line="360" w:lineRule="auto"/>
        <w:rPr>
          <w:color w:val="000000" w:themeColor="text1"/>
        </w:rPr>
      </w:pPr>
      <w:r w:rsidRPr="00854098">
        <w:rPr>
          <w:color w:val="000000" w:themeColor="text1"/>
        </w:rPr>
        <w:tab/>
        <w:t xml:space="preserve"> </w:t>
      </w:r>
    </w:p>
    <w:p w14:paraId="1C429D74" w14:textId="429F3E3D" w:rsidR="00F159FA" w:rsidRPr="00854098" w:rsidRDefault="00F159FA" w:rsidP="00C97535">
      <w:pPr>
        <w:tabs>
          <w:tab w:val="left" w:pos="993"/>
          <w:tab w:val="left" w:pos="2268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B38E827" w14:textId="09B0A1D4" w:rsidR="00D51570" w:rsidRPr="00854098" w:rsidRDefault="00D51570" w:rsidP="00C97535">
      <w:pPr>
        <w:pStyle w:val="MTDisplayEquation"/>
        <w:spacing w:line="360" w:lineRule="auto"/>
        <w:rPr>
          <w:color w:val="000000" w:themeColor="text1"/>
        </w:rPr>
      </w:pPr>
      <w:r w:rsidRPr="00854098">
        <w:rPr>
          <w:color w:val="000000" w:themeColor="text1"/>
        </w:rPr>
        <w:tab/>
        <w:t xml:space="preserve"> </w:t>
      </w:r>
    </w:p>
    <w:p w14:paraId="4A32F45A" w14:textId="1FC74899" w:rsidR="00AE0D3C" w:rsidRPr="00854098" w:rsidRDefault="00D51570" w:rsidP="00C97535">
      <w:pPr>
        <w:pStyle w:val="MTDisplayEquation"/>
        <w:spacing w:line="360" w:lineRule="auto"/>
        <w:ind w:left="0" w:firstLine="0"/>
        <w:rPr>
          <w:color w:val="000000" w:themeColor="text1"/>
        </w:rPr>
      </w:pPr>
      <w:r w:rsidRPr="00854098">
        <w:rPr>
          <w:color w:val="000000" w:themeColor="text1"/>
        </w:rPr>
        <w:tab/>
      </w:r>
      <w:r w:rsidR="00AE0D3C" w:rsidRPr="00854098">
        <w:rPr>
          <w:color w:val="000000" w:themeColor="text1"/>
        </w:rPr>
        <w:t xml:space="preserve"> </w:t>
      </w:r>
    </w:p>
    <w:p w14:paraId="134DF8A7" w14:textId="53F7804B" w:rsidR="00BD7DF5" w:rsidRPr="00854098" w:rsidRDefault="00D909C4" w:rsidP="00C97535">
      <w:pPr>
        <w:pStyle w:val="MTDisplayEquation"/>
        <w:spacing w:line="360" w:lineRule="auto"/>
        <w:rPr>
          <w:color w:val="000000" w:themeColor="text1"/>
        </w:rPr>
      </w:pPr>
      <w:r w:rsidRPr="00854098">
        <w:rPr>
          <w:color w:val="000000" w:themeColor="text1"/>
        </w:rPr>
        <w:tab/>
        <w:t xml:space="preserve"> </w:t>
      </w:r>
    </w:p>
    <w:p w14:paraId="08112254" w14:textId="77777777" w:rsidR="00BD7DF5" w:rsidRPr="00854098" w:rsidRDefault="00BD7DF5" w:rsidP="00C97535">
      <w:pPr>
        <w:tabs>
          <w:tab w:val="left" w:pos="993"/>
          <w:tab w:val="left" w:pos="2268"/>
        </w:tabs>
        <w:spacing w:after="0" w:line="360" w:lineRule="auto"/>
        <w:ind w:left="99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DCC36E" w14:textId="1DF192F3" w:rsidR="00BD7DF5" w:rsidRPr="00854098" w:rsidRDefault="00BD7DF5" w:rsidP="00C97535">
      <w:pPr>
        <w:pStyle w:val="MTDisplayEquation"/>
        <w:spacing w:line="360" w:lineRule="auto"/>
        <w:ind w:left="0" w:firstLine="0"/>
        <w:rPr>
          <w:color w:val="000000" w:themeColor="text1"/>
        </w:rPr>
      </w:pPr>
    </w:p>
    <w:p w14:paraId="68075238" w14:textId="7DF58ADA" w:rsidR="00BD7DF5" w:rsidRPr="00854098" w:rsidRDefault="00BD7DF5" w:rsidP="00C97535">
      <w:pPr>
        <w:pStyle w:val="MTDisplayEquation"/>
        <w:spacing w:line="360" w:lineRule="auto"/>
        <w:ind w:left="0" w:firstLine="0"/>
        <w:rPr>
          <w:color w:val="000000" w:themeColor="text1"/>
          <w:lang w:val="vi-VN"/>
        </w:rPr>
      </w:pPr>
      <w:r w:rsidRPr="00854098">
        <w:rPr>
          <w:color w:val="000000" w:themeColor="text1"/>
        </w:rPr>
        <w:tab/>
      </w:r>
      <w:r w:rsidRPr="00854098">
        <w:rPr>
          <w:color w:val="000000" w:themeColor="text1"/>
          <w:lang w:val="vi-VN"/>
        </w:rPr>
        <w:t xml:space="preserve"> </w:t>
      </w:r>
    </w:p>
    <w:p w14:paraId="78A20EFC" w14:textId="66135EF4" w:rsidR="00BD7DF5" w:rsidRPr="00854098" w:rsidRDefault="00BD7DF5" w:rsidP="00C97535">
      <w:pPr>
        <w:pStyle w:val="MTDisplayEquation"/>
        <w:spacing w:line="360" w:lineRule="auto"/>
        <w:rPr>
          <w:color w:val="000000" w:themeColor="text1"/>
        </w:rPr>
      </w:pPr>
      <w:r w:rsidRPr="00854098">
        <w:rPr>
          <w:color w:val="000000" w:themeColor="text1"/>
        </w:rPr>
        <w:tab/>
        <w:t xml:space="preserve"> </w:t>
      </w:r>
    </w:p>
    <w:p w14:paraId="19533E12" w14:textId="6B23F672" w:rsidR="00990672" w:rsidRPr="00854098" w:rsidRDefault="00990672" w:rsidP="00C97535">
      <w:pPr>
        <w:tabs>
          <w:tab w:val="left" w:pos="993"/>
          <w:tab w:val="left" w:pos="2268"/>
        </w:tabs>
        <w:spacing w:after="0" w:line="360" w:lineRule="auto"/>
        <w:ind w:left="99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4936E8" w14:textId="5DB25352" w:rsidR="00990672" w:rsidRPr="00854098" w:rsidRDefault="00990672" w:rsidP="00C97535">
      <w:pPr>
        <w:tabs>
          <w:tab w:val="left" w:pos="993"/>
          <w:tab w:val="left" w:pos="2268"/>
        </w:tabs>
        <w:spacing w:after="0" w:line="360" w:lineRule="auto"/>
        <w:ind w:left="99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1ACE12" w14:textId="77777777" w:rsidR="00D4075F" w:rsidRPr="00854098" w:rsidRDefault="00D4075F" w:rsidP="00C97535">
      <w:pPr>
        <w:tabs>
          <w:tab w:val="left" w:pos="720"/>
          <w:tab w:val="left" w:pos="993"/>
        </w:tabs>
        <w:spacing w:after="0" w:line="360" w:lineRule="auto"/>
        <w:ind w:left="99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ab/>
      </w:r>
    </w:p>
    <w:p w14:paraId="32604D06" w14:textId="56A2B30D" w:rsidR="00D4075F" w:rsidRPr="00854098" w:rsidRDefault="00D4075F" w:rsidP="00C97535">
      <w:pPr>
        <w:tabs>
          <w:tab w:val="left" w:pos="720"/>
          <w:tab w:val="left" w:pos="993"/>
        </w:tabs>
        <w:spacing w:after="0" w:line="360" w:lineRule="auto"/>
        <w:ind w:left="993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540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6340AB47" w14:textId="77777777" w:rsidR="00D4075F" w:rsidRPr="00854098" w:rsidRDefault="00D4075F" w:rsidP="00C97535">
      <w:pPr>
        <w:tabs>
          <w:tab w:val="left" w:pos="993"/>
        </w:tabs>
        <w:spacing w:after="0" w:line="360" w:lineRule="auto"/>
        <w:ind w:left="99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0C43DD" w14:textId="77B26199" w:rsidR="00D4075F" w:rsidRPr="00854098" w:rsidRDefault="00D4075F" w:rsidP="00C97535">
      <w:pPr>
        <w:tabs>
          <w:tab w:val="left" w:pos="993"/>
        </w:tabs>
        <w:spacing w:after="0" w:line="360" w:lineRule="auto"/>
        <w:ind w:left="99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1"/>
    <w:p w14:paraId="1533B873" w14:textId="53196A6E" w:rsidR="008C1C88" w:rsidRPr="00854098" w:rsidRDefault="008C1C88" w:rsidP="00C97535">
      <w:pPr>
        <w:keepNext/>
        <w:keepLines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</w:p>
    <w:sectPr w:rsidR="008C1C88" w:rsidRPr="00854098" w:rsidSect="00F727B1">
      <w:headerReference w:type="even" r:id="rId514"/>
      <w:headerReference w:type="default" r:id="rId515"/>
      <w:headerReference w:type="first" r:id="rId516"/>
      <w:pgSz w:w="11907" w:h="16840" w:code="9"/>
      <w:pgMar w:top="567" w:right="851" w:bottom="567" w:left="851" w:header="346" w:footer="346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5A1CC" w16cex:dateUtc="2022-04-04T09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91BBFA0" w16cid:durableId="25F5A1C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3A6CA" w14:textId="77777777" w:rsidR="001E54FE" w:rsidRDefault="001E54FE" w:rsidP="004D6D4C">
      <w:r>
        <w:separator/>
      </w:r>
    </w:p>
  </w:endnote>
  <w:endnote w:type="continuationSeparator" w:id="0">
    <w:p w14:paraId="115A3AA5" w14:textId="77777777" w:rsidR="001E54FE" w:rsidRDefault="001E54FE" w:rsidP="004D6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54392" w14:textId="77777777" w:rsidR="001E54FE" w:rsidRDefault="001E54FE" w:rsidP="004D6D4C">
      <w:r>
        <w:separator/>
      </w:r>
    </w:p>
  </w:footnote>
  <w:footnote w:type="continuationSeparator" w:id="0">
    <w:p w14:paraId="3D13F18E" w14:textId="77777777" w:rsidR="001E54FE" w:rsidRDefault="001E54FE" w:rsidP="004D6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360B9" w14:textId="77777777" w:rsidR="00FB27CE" w:rsidRDefault="00FB27CE">
    <w:pPr>
      <w:pStyle w:val="Header"/>
    </w:pPr>
    <w:r>
      <w:rPr>
        <w:noProof/>
      </w:rPr>
      <w:drawing>
        <wp:anchor distT="0" distB="0" distL="114300" distR="114300" simplePos="0" relativeHeight="251654656" behindDoc="1" locked="0" layoutInCell="0" allowOverlap="1" wp14:anchorId="407389A1" wp14:editId="2B73AA0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477000" cy="6233160"/>
          <wp:effectExtent l="0" t="0" r="0" b="0"/>
          <wp:wrapNone/>
          <wp:docPr id="4" name="Picture 4" descr="TH-THCS VIET N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64157" descr="TH-THCS VIET NAM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6233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EEBC1" w14:textId="5953E85C" w:rsidR="00FB27CE" w:rsidRPr="00146D83" w:rsidRDefault="00FB27CE" w:rsidP="00854098">
    <w:pPr>
      <w:pStyle w:val="Header"/>
      <w:tabs>
        <w:tab w:val="clear" w:pos="4680"/>
        <w:tab w:val="clear" w:pos="9360"/>
        <w:tab w:val="right" w:pos="10080"/>
      </w:tabs>
      <w:rPr>
        <w:rFonts w:eastAsiaTheme="majorEastAsia"/>
        <w:b/>
        <w:bCs/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53177" w14:textId="77777777" w:rsidR="00FB27CE" w:rsidRDefault="00FB27CE">
    <w:pPr>
      <w:pStyle w:val="Header"/>
    </w:pPr>
    <w:r>
      <w:rPr>
        <w:noProof/>
      </w:rPr>
      <w:drawing>
        <wp:anchor distT="0" distB="0" distL="114300" distR="114300" simplePos="0" relativeHeight="251653632" behindDoc="1" locked="0" layoutInCell="0" allowOverlap="1" wp14:anchorId="146A09AC" wp14:editId="4301C9C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477000" cy="6233160"/>
          <wp:effectExtent l="0" t="0" r="0" b="0"/>
          <wp:wrapNone/>
          <wp:docPr id="2" name="Picture 2" descr="TH-THCS VIET N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64156" descr="TH-THCS VIET NAM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6233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6C90"/>
    <w:multiLevelType w:val="hybridMultilevel"/>
    <w:tmpl w:val="558088EA"/>
    <w:lvl w:ilvl="0" w:tplc="ED50DA1E">
      <w:start w:val="1"/>
      <w:numFmt w:val="decimal"/>
      <w:lvlText w:val="Câu %1."/>
      <w:lvlJc w:val="left"/>
      <w:pPr>
        <w:ind w:left="72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17817"/>
    <w:multiLevelType w:val="hybridMultilevel"/>
    <w:tmpl w:val="2EAA9A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51632"/>
    <w:multiLevelType w:val="hybridMultilevel"/>
    <w:tmpl w:val="1BFCDD02"/>
    <w:lvl w:ilvl="0" w:tplc="4476F56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24C6C"/>
    <w:multiLevelType w:val="hybridMultilevel"/>
    <w:tmpl w:val="BE8CA664"/>
    <w:lvl w:ilvl="0" w:tplc="E6C6F1A0">
      <w:start w:val="1"/>
      <w:numFmt w:val="decimal"/>
      <w:lvlRestart w:val="0"/>
      <w:lvlText w:val="Bài %1:"/>
      <w:lvlJc w:val="left"/>
      <w:pPr>
        <w:ind w:left="992" w:hanging="992"/>
      </w:pPr>
      <w:rPr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60D7E"/>
    <w:multiLevelType w:val="hybridMultilevel"/>
    <w:tmpl w:val="D27A4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F39B5"/>
    <w:multiLevelType w:val="hybridMultilevel"/>
    <w:tmpl w:val="3022F81C"/>
    <w:lvl w:ilvl="0" w:tplc="A8C07828">
      <w:start w:val="8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F079C"/>
    <w:multiLevelType w:val="hybridMultilevel"/>
    <w:tmpl w:val="335A92CE"/>
    <w:lvl w:ilvl="0" w:tplc="F1E69EA2">
      <w:start w:val="9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B0A0B"/>
    <w:multiLevelType w:val="hybridMultilevel"/>
    <w:tmpl w:val="023609E4"/>
    <w:lvl w:ilvl="0" w:tplc="2BA4A15E">
      <w:start w:val="3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F1427"/>
    <w:multiLevelType w:val="hybridMultilevel"/>
    <w:tmpl w:val="07D2833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644130"/>
    <w:multiLevelType w:val="hybridMultilevel"/>
    <w:tmpl w:val="3AFEB268"/>
    <w:lvl w:ilvl="0" w:tplc="972AA256">
      <w:start w:val="6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E3C9D"/>
    <w:multiLevelType w:val="hybridMultilevel"/>
    <w:tmpl w:val="DC227FFA"/>
    <w:lvl w:ilvl="0" w:tplc="0776781C">
      <w:start w:val="1"/>
      <w:numFmt w:val="decimal"/>
      <w:lvlText w:val="Bài %1."/>
      <w:lvlJc w:val="left"/>
      <w:pPr>
        <w:ind w:left="992" w:hanging="992"/>
      </w:pPr>
      <w:rPr>
        <w:rFonts w:ascii="Times New Roman" w:hAnsi="Times New Roman" w:cs="Arial" w:hint="default"/>
        <w:b/>
        <w:i w:val="0"/>
        <w:color w:val="0000FF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953AA"/>
    <w:multiLevelType w:val="hybridMultilevel"/>
    <w:tmpl w:val="DCB815D4"/>
    <w:lvl w:ilvl="0" w:tplc="FC5AA49C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21600"/>
    <w:multiLevelType w:val="hybridMultilevel"/>
    <w:tmpl w:val="578AD2BA"/>
    <w:lvl w:ilvl="0" w:tplc="7C183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DF092C"/>
    <w:multiLevelType w:val="hybridMultilevel"/>
    <w:tmpl w:val="05EEDE42"/>
    <w:lvl w:ilvl="0" w:tplc="ED50DA1E">
      <w:start w:val="1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C6A90"/>
    <w:multiLevelType w:val="hybridMultilevel"/>
    <w:tmpl w:val="0C8A8E60"/>
    <w:lvl w:ilvl="0" w:tplc="7F963E8E">
      <w:start w:val="1"/>
      <w:numFmt w:val="decimal"/>
      <w:lvlRestart w:val="0"/>
      <w:lvlText w:val="Bài %1:"/>
      <w:lvlJc w:val="left"/>
      <w:pPr>
        <w:ind w:left="992" w:hanging="992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C6CA5"/>
    <w:multiLevelType w:val="hybridMultilevel"/>
    <w:tmpl w:val="1548EAAC"/>
    <w:lvl w:ilvl="0" w:tplc="FFFFFFFF">
      <w:start w:val="1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11811"/>
    <w:multiLevelType w:val="hybridMultilevel"/>
    <w:tmpl w:val="17C2C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E6DFE"/>
    <w:multiLevelType w:val="hybridMultilevel"/>
    <w:tmpl w:val="D5360200"/>
    <w:lvl w:ilvl="0" w:tplc="2E4EB6DE">
      <w:start w:val="6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C3175"/>
    <w:multiLevelType w:val="hybridMultilevel"/>
    <w:tmpl w:val="DCB815D4"/>
    <w:lvl w:ilvl="0" w:tplc="FC5AA49C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B821E1"/>
    <w:multiLevelType w:val="hybridMultilevel"/>
    <w:tmpl w:val="DC227FFA"/>
    <w:lvl w:ilvl="0" w:tplc="0776781C">
      <w:start w:val="1"/>
      <w:numFmt w:val="decimal"/>
      <w:lvlText w:val="Bài %1."/>
      <w:lvlJc w:val="left"/>
      <w:pPr>
        <w:ind w:left="992" w:hanging="992"/>
      </w:pPr>
      <w:rPr>
        <w:rFonts w:ascii="Times New Roman" w:hAnsi="Times New Roman" w:cs="Arial" w:hint="default"/>
        <w:b/>
        <w:i w:val="0"/>
        <w:color w:val="0000FF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6204C"/>
    <w:multiLevelType w:val="hybridMultilevel"/>
    <w:tmpl w:val="6B727AE8"/>
    <w:lvl w:ilvl="0" w:tplc="CB5E899E">
      <w:start w:val="1"/>
      <w:numFmt w:val="decimal"/>
      <w:lvlRestart w:val="0"/>
      <w:lvlText w:val="Bài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0326E2"/>
    <w:multiLevelType w:val="hybridMultilevel"/>
    <w:tmpl w:val="C58E6346"/>
    <w:lvl w:ilvl="0" w:tplc="95B006EC">
      <w:start w:val="7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16"/>
  </w:num>
  <w:num w:numId="5">
    <w:abstractNumId w:val="1"/>
  </w:num>
  <w:num w:numId="6">
    <w:abstractNumId w:val="8"/>
  </w:num>
  <w:num w:numId="7">
    <w:abstractNumId w:val="11"/>
  </w:num>
  <w:num w:numId="8">
    <w:abstractNumId w:val="18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  <w:num w:numId="12">
    <w:abstractNumId w:val="17"/>
  </w:num>
  <w:num w:numId="13">
    <w:abstractNumId w:val="13"/>
  </w:num>
  <w:num w:numId="14">
    <w:abstractNumId w:val="20"/>
  </w:num>
  <w:num w:numId="15">
    <w:abstractNumId w:val="9"/>
  </w:num>
  <w:num w:numId="16">
    <w:abstractNumId w:val="21"/>
  </w:num>
  <w:num w:numId="17">
    <w:abstractNumId w:val="5"/>
  </w:num>
  <w:num w:numId="18">
    <w:abstractNumId w:val="6"/>
  </w:num>
  <w:num w:numId="19">
    <w:abstractNumId w:val="3"/>
  </w:num>
  <w:num w:numId="20">
    <w:abstractNumId w:val="7"/>
  </w:num>
  <w:num w:numId="21">
    <w:abstractNumId w:val="1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B32"/>
    <w:rsid w:val="00003A0E"/>
    <w:rsid w:val="00011CB9"/>
    <w:rsid w:val="000156EC"/>
    <w:rsid w:val="00030512"/>
    <w:rsid w:val="0004492C"/>
    <w:rsid w:val="00045D2E"/>
    <w:rsid w:val="0004780E"/>
    <w:rsid w:val="0005053E"/>
    <w:rsid w:val="00051F55"/>
    <w:rsid w:val="00054352"/>
    <w:rsid w:val="00055B84"/>
    <w:rsid w:val="00055E64"/>
    <w:rsid w:val="000721EB"/>
    <w:rsid w:val="00073027"/>
    <w:rsid w:val="00073C33"/>
    <w:rsid w:val="00074F8B"/>
    <w:rsid w:val="000775E8"/>
    <w:rsid w:val="00080C89"/>
    <w:rsid w:val="0008312D"/>
    <w:rsid w:val="000932F5"/>
    <w:rsid w:val="000A53DB"/>
    <w:rsid w:val="000B21F8"/>
    <w:rsid w:val="000B3136"/>
    <w:rsid w:val="000B447A"/>
    <w:rsid w:val="000B790D"/>
    <w:rsid w:val="000C41DD"/>
    <w:rsid w:val="000D1F61"/>
    <w:rsid w:val="000D465E"/>
    <w:rsid w:val="000E01A9"/>
    <w:rsid w:val="000E09A3"/>
    <w:rsid w:val="000E3344"/>
    <w:rsid w:val="000E4953"/>
    <w:rsid w:val="000E6397"/>
    <w:rsid w:val="000F66BB"/>
    <w:rsid w:val="000F6B22"/>
    <w:rsid w:val="000F76AF"/>
    <w:rsid w:val="001000B6"/>
    <w:rsid w:val="00105014"/>
    <w:rsid w:val="001075AB"/>
    <w:rsid w:val="00110A66"/>
    <w:rsid w:val="00116E30"/>
    <w:rsid w:val="00117C35"/>
    <w:rsid w:val="00121965"/>
    <w:rsid w:val="00130FC2"/>
    <w:rsid w:val="001350C5"/>
    <w:rsid w:val="00146D83"/>
    <w:rsid w:val="00153237"/>
    <w:rsid w:val="00155158"/>
    <w:rsid w:val="00162C10"/>
    <w:rsid w:val="0017317F"/>
    <w:rsid w:val="00173923"/>
    <w:rsid w:val="00182E9F"/>
    <w:rsid w:val="00183685"/>
    <w:rsid w:val="00183B97"/>
    <w:rsid w:val="0018515D"/>
    <w:rsid w:val="0018599B"/>
    <w:rsid w:val="00190487"/>
    <w:rsid w:val="001907D9"/>
    <w:rsid w:val="00191792"/>
    <w:rsid w:val="00196047"/>
    <w:rsid w:val="001A3AFA"/>
    <w:rsid w:val="001A5221"/>
    <w:rsid w:val="001A579D"/>
    <w:rsid w:val="001B2661"/>
    <w:rsid w:val="001B35A3"/>
    <w:rsid w:val="001C122B"/>
    <w:rsid w:val="001C421A"/>
    <w:rsid w:val="001D01E1"/>
    <w:rsid w:val="001D1DA2"/>
    <w:rsid w:val="001E308F"/>
    <w:rsid w:val="001E54FE"/>
    <w:rsid w:val="001E6F58"/>
    <w:rsid w:val="001E79EB"/>
    <w:rsid w:val="001F032F"/>
    <w:rsid w:val="001F1C2C"/>
    <w:rsid w:val="001F5859"/>
    <w:rsid w:val="001F7FA1"/>
    <w:rsid w:val="002003EE"/>
    <w:rsid w:val="00201F24"/>
    <w:rsid w:val="00206CDB"/>
    <w:rsid w:val="0020768A"/>
    <w:rsid w:val="0022237B"/>
    <w:rsid w:val="00222E0D"/>
    <w:rsid w:val="002317CC"/>
    <w:rsid w:val="00232297"/>
    <w:rsid w:val="00232762"/>
    <w:rsid w:val="002336B1"/>
    <w:rsid w:val="002363A4"/>
    <w:rsid w:val="00236D28"/>
    <w:rsid w:val="002379DD"/>
    <w:rsid w:val="002402F6"/>
    <w:rsid w:val="00241A7E"/>
    <w:rsid w:val="00242433"/>
    <w:rsid w:val="00246134"/>
    <w:rsid w:val="00251E3A"/>
    <w:rsid w:val="00254EA8"/>
    <w:rsid w:val="00257998"/>
    <w:rsid w:val="00261606"/>
    <w:rsid w:val="00273FA4"/>
    <w:rsid w:val="002757B8"/>
    <w:rsid w:val="00277A0C"/>
    <w:rsid w:val="0028521E"/>
    <w:rsid w:val="002872EB"/>
    <w:rsid w:val="002937F1"/>
    <w:rsid w:val="00293CCC"/>
    <w:rsid w:val="002A0E9E"/>
    <w:rsid w:val="002A1FD7"/>
    <w:rsid w:val="002A31BF"/>
    <w:rsid w:val="002A5AB3"/>
    <w:rsid w:val="002B4FB3"/>
    <w:rsid w:val="002C439A"/>
    <w:rsid w:val="002D5629"/>
    <w:rsid w:val="002E2BEF"/>
    <w:rsid w:val="002F017D"/>
    <w:rsid w:val="002F0447"/>
    <w:rsid w:val="002F5135"/>
    <w:rsid w:val="002F538C"/>
    <w:rsid w:val="003054CF"/>
    <w:rsid w:val="00306866"/>
    <w:rsid w:val="00317620"/>
    <w:rsid w:val="00317E79"/>
    <w:rsid w:val="00320498"/>
    <w:rsid w:val="00320B79"/>
    <w:rsid w:val="0032103B"/>
    <w:rsid w:val="00322CD3"/>
    <w:rsid w:val="00323A20"/>
    <w:rsid w:val="00323EED"/>
    <w:rsid w:val="00333305"/>
    <w:rsid w:val="00333E16"/>
    <w:rsid w:val="00334304"/>
    <w:rsid w:val="00337DB7"/>
    <w:rsid w:val="0034315E"/>
    <w:rsid w:val="003447C5"/>
    <w:rsid w:val="00347E1A"/>
    <w:rsid w:val="00352CAE"/>
    <w:rsid w:val="00353B7B"/>
    <w:rsid w:val="00362369"/>
    <w:rsid w:val="00363384"/>
    <w:rsid w:val="0036591F"/>
    <w:rsid w:val="003663DE"/>
    <w:rsid w:val="0036683B"/>
    <w:rsid w:val="003732DD"/>
    <w:rsid w:val="00373F76"/>
    <w:rsid w:val="00393A99"/>
    <w:rsid w:val="0039468A"/>
    <w:rsid w:val="003A0288"/>
    <w:rsid w:val="003A5CC5"/>
    <w:rsid w:val="003A7CA6"/>
    <w:rsid w:val="003B3ED9"/>
    <w:rsid w:val="003C00EE"/>
    <w:rsid w:val="003C431B"/>
    <w:rsid w:val="003D2D08"/>
    <w:rsid w:val="003E016F"/>
    <w:rsid w:val="003E3D81"/>
    <w:rsid w:val="003E5576"/>
    <w:rsid w:val="003F05FA"/>
    <w:rsid w:val="003F3CB7"/>
    <w:rsid w:val="003F648C"/>
    <w:rsid w:val="003F778D"/>
    <w:rsid w:val="004018BE"/>
    <w:rsid w:val="00401CBE"/>
    <w:rsid w:val="00407D30"/>
    <w:rsid w:val="0041223F"/>
    <w:rsid w:val="0042281E"/>
    <w:rsid w:val="00435089"/>
    <w:rsid w:val="004350C2"/>
    <w:rsid w:val="00437D3D"/>
    <w:rsid w:val="00442BAB"/>
    <w:rsid w:val="00443C89"/>
    <w:rsid w:val="00452FC5"/>
    <w:rsid w:val="004648E3"/>
    <w:rsid w:val="00464A09"/>
    <w:rsid w:val="004738B4"/>
    <w:rsid w:val="00474F85"/>
    <w:rsid w:val="004766DD"/>
    <w:rsid w:val="004815E7"/>
    <w:rsid w:val="00485F54"/>
    <w:rsid w:val="004A3A51"/>
    <w:rsid w:val="004B0B49"/>
    <w:rsid w:val="004B3F8C"/>
    <w:rsid w:val="004B60E1"/>
    <w:rsid w:val="004C0299"/>
    <w:rsid w:val="004C3663"/>
    <w:rsid w:val="004C465D"/>
    <w:rsid w:val="004D0FB5"/>
    <w:rsid w:val="004D5BCE"/>
    <w:rsid w:val="004D6D4C"/>
    <w:rsid w:val="004E7282"/>
    <w:rsid w:val="004F4044"/>
    <w:rsid w:val="004F4EE7"/>
    <w:rsid w:val="004F53DE"/>
    <w:rsid w:val="00504071"/>
    <w:rsid w:val="0050469F"/>
    <w:rsid w:val="00505671"/>
    <w:rsid w:val="0050625A"/>
    <w:rsid w:val="00511FBE"/>
    <w:rsid w:val="0051220A"/>
    <w:rsid w:val="00512B1B"/>
    <w:rsid w:val="00514A7B"/>
    <w:rsid w:val="00516748"/>
    <w:rsid w:val="00517025"/>
    <w:rsid w:val="0052264C"/>
    <w:rsid w:val="0053380B"/>
    <w:rsid w:val="0053431A"/>
    <w:rsid w:val="005368B1"/>
    <w:rsid w:val="00540A40"/>
    <w:rsid w:val="00544DEA"/>
    <w:rsid w:val="005472D8"/>
    <w:rsid w:val="00562A39"/>
    <w:rsid w:val="00566100"/>
    <w:rsid w:val="0057427D"/>
    <w:rsid w:val="005771DE"/>
    <w:rsid w:val="005775C1"/>
    <w:rsid w:val="00584652"/>
    <w:rsid w:val="00585268"/>
    <w:rsid w:val="00587930"/>
    <w:rsid w:val="005970C5"/>
    <w:rsid w:val="005B45C9"/>
    <w:rsid w:val="005B4BE4"/>
    <w:rsid w:val="005B52C1"/>
    <w:rsid w:val="005C0727"/>
    <w:rsid w:val="005C28C5"/>
    <w:rsid w:val="005C6685"/>
    <w:rsid w:val="005C73D5"/>
    <w:rsid w:val="005D0260"/>
    <w:rsid w:val="005D2443"/>
    <w:rsid w:val="005D571C"/>
    <w:rsid w:val="005D648A"/>
    <w:rsid w:val="005D7562"/>
    <w:rsid w:val="005E617D"/>
    <w:rsid w:val="005F3686"/>
    <w:rsid w:val="005F5410"/>
    <w:rsid w:val="005F72D4"/>
    <w:rsid w:val="005F751E"/>
    <w:rsid w:val="00601560"/>
    <w:rsid w:val="00602676"/>
    <w:rsid w:val="006033DE"/>
    <w:rsid w:val="0060350A"/>
    <w:rsid w:val="00606D99"/>
    <w:rsid w:val="00607F85"/>
    <w:rsid w:val="00613592"/>
    <w:rsid w:val="00616237"/>
    <w:rsid w:val="0062361E"/>
    <w:rsid w:val="00626160"/>
    <w:rsid w:val="00626924"/>
    <w:rsid w:val="006270D2"/>
    <w:rsid w:val="00630CAB"/>
    <w:rsid w:val="0064154B"/>
    <w:rsid w:val="00645869"/>
    <w:rsid w:val="0065105C"/>
    <w:rsid w:val="00651EDB"/>
    <w:rsid w:val="00652313"/>
    <w:rsid w:val="00661850"/>
    <w:rsid w:val="00663A97"/>
    <w:rsid w:val="00665A12"/>
    <w:rsid w:val="00671FB0"/>
    <w:rsid w:val="006722B3"/>
    <w:rsid w:val="006751B5"/>
    <w:rsid w:val="00681420"/>
    <w:rsid w:val="0068252E"/>
    <w:rsid w:val="006844A0"/>
    <w:rsid w:val="0068462D"/>
    <w:rsid w:val="00686801"/>
    <w:rsid w:val="006872B1"/>
    <w:rsid w:val="00692959"/>
    <w:rsid w:val="00693851"/>
    <w:rsid w:val="00695A6B"/>
    <w:rsid w:val="006A086F"/>
    <w:rsid w:val="006A6D58"/>
    <w:rsid w:val="006A75DA"/>
    <w:rsid w:val="006B08AB"/>
    <w:rsid w:val="006C3784"/>
    <w:rsid w:val="006C3A43"/>
    <w:rsid w:val="006C6F35"/>
    <w:rsid w:val="006D11F3"/>
    <w:rsid w:val="006D3263"/>
    <w:rsid w:val="006E56DE"/>
    <w:rsid w:val="006F1750"/>
    <w:rsid w:val="006F4F56"/>
    <w:rsid w:val="006F6841"/>
    <w:rsid w:val="006F751D"/>
    <w:rsid w:val="006F77EE"/>
    <w:rsid w:val="00700381"/>
    <w:rsid w:val="007017DE"/>
    <w:rsid w:val="00713061"/>
    <w:rsid w:val="007169EE"/>
    <w:rsid w:val="0072009A"/>
    <w:rsid w:val="00723FD7"/>
    <w:rsid w:val="00724219"/>
    <w:rsid w:val="00731763"/>
    <w:rsid w:val="00732CC0"/>
    <w:rsid w:val="00733400"/>
    <w:rsid w:val="00736A0E"/>
    <w:rsid w:val="00736F30"/>
    <w:rsid w:val="00747B4A"/>
    <w:rsid w:val="00752428"/>
    <w:rsid w:val="00756EA9"/>
    <w:rsid w:val="00760A78"/>
    <w:rsid w:val="0076259F"/>
    <w:rsid w:val="00771960"/>
    <w:rsid w:val="00772BCF"/>
    <w:rsid w:val="00772D33"/>
    <w:rsid w:val="00774163"/>
    <w:rsid w:val="00774AF8"/>
    <w:rsid w:val="00780B1B"/>
    <w:rsid w:val="00784C1A"/>
    <w:rsid w:val="00790FD1"/>
    <w:rsid w:val="0079783D"/>
    <w:rsid w:val="007A0C2E"/>
    <w:rsid w:val="007A2F2C"/>
    <w:rsid w:val="007A4984"/>
    <w:rsid w:val="007A5721"/>
    <w:rsid w:val="007C18AB"/>
    <w:rsid w:val="007C433F"/>
    <w:rsid w:val="007C7340"/>
    <w:rsid w:val="007D129E"/>
    <w:rsid w:val="007D1A70"/>
    <w:rsid w:val="007E29D3"/>
    <w:rsid w:val="007E6B85"/>
    <w:rsid w:val="007F4CE3"/>
    <w:rsid w:val="00804056"/>
    <w:rsid w:val="008069E0"/>
    <w:rsid w:val="00807717"/>
    <w:rsid w:val="00813DBD"/>
    <w:rsid w:val="00814376"/>
    <w:rsid w:val="00822FCD"/>
    <w:rsid w:val="008248B8"/>
    <w:rsid w:val="00825E4E"/>
    <w:rsid w:val="00826D5F"/>
    <w:rsid w:val="00826F8B"/>
    <w:rsid w:val="008333D7"/>
    <w:rsid w:val="00834099"/>
    <w:rsid w:val="00834F9B"/>
    <w:rsid w:val="008434FB"/>
    <w:rsid w:val="0084553D"/>
    <w:rsid w:val="0084560A"/>
    <w:rsid w:val="008502BC"/>
    <w:rsid w:val="00854098"/>
    <w:rsid w:val="00866E8A"/>
    <w:rsid w:val="00872BAA"/>
    <w:rsid w:val="0087506F"/>
    <w:rsid w:val="00875632"/>
    <w:rsid w:val="0087718E"/>
    <w:rsid w:val="0088132E"/>
    <w:rsid w:val="008866A5"/>
    <w:rsid w:val="00890D4F"/>
    <w:rsid w:val="00894923"/>
    <w:rsid w:val="008A5875"/>
    <w:rsid w:val="008B2CAF"/>
    <w:rsid w:val="008B7935"/>
    <w:rsid w:val="008C1B36"/>
    <w:rsid w:val="008C1C88"/>
    <w:rsid w:val="008C7C4E"/>
    <w:rsid w:val="008D1ACA"/>
    <w:rsid w:val="008D5448"/>
    <w:rsid w:val="008E1E25"/>
    <w:rsid w:val="008E5449"/>
    <w:rsid w:val="008E6EC4"/>
    <w:rsid w:val="008E7551"/>
    <w:rsid w:val="008F6A66"/>
    <w:rsid w:val="00900C98"/>
    <w:rsid w:val="0090309B"/>
    <w:rsid w:val="0090632F"/>
    <w:rsid w:val="00912DCE"/>
    <w:rsid w:val="009130A8"/>
    <w:rsid w:val="00913F99"/>
    <w:rsid w:val="00917F3C"/>
    <w:rsid w:val="00925726"/>
    <w:rsid w:val="00926CA1"/>
    <w:rsid w:val="00934DD7"/>
    <w:rsid w:val="00936274"/>
    <w:rsid w:val="00936B97"/>
    <w:rsid w:val="00937456"/>
    <w:rsid w:val="009422D4"/>
    <w:rsid w:val="00942D00"/>
    <w:rsid w:val="0094622B"/>
    <w:rsid w:val="009474C3"/>
    <w:rsid w:val="00951791"/>
    <w:rsid w:val="00957175"/>
    <w:rsid w:val="00965235"/>
    <w:rsid w:val="00965D94"/>
    <w:rsid w:val="00973E66"/>
    <w:rsid w:val="0097783F"/>
    <w:rsid w:val="00982533"/>
    <w:rsid w:val="0099037A"/>
    <w:rsid w:val="00990672"/>
    <w:rsid w:val="009B20D0"/>
    <w:rsid w:val="009B2DB2"/>
    <w:rsid w:val="009B505B"/>
    <w:rsid w:val="009B7F12"/>
    <w:rsid w:val="009C1044"/>
    <w:rsid w:val="009C2A1B"/>
    <w:rsid w:val="009C64B4"/>
    <w:rsid w:val="009D7A0D"/>
    <w:rsid w:val="009E341C"/>
    <w:rsid w:val="009E5C13"/>
    <w:rsid w:val="009F42C0"/>
    <w:rsid w:val="009F4877"/>
    <w:rsid w:val="009F5EC7"/>
    <w:rsid w:val="00A04C51"/>
    <w:rsid w:val="00A07794"/>
    <w:rsid w:val="00A149F2"/>
    <w:rsid w:val="00A17B3C"/>
    <w:rsid w:val="00A20DE1"/>
    <w:rsid w:val="00A22B36"/>
    <w:rsid w:val="00A22D06"/>
    <w:rsid w:val="00A2406F"/>
    <w:rsid w:val="00A27D58"/>
    <w:rsid w:val="00A34AB8"/>
    <w:rsid w:val="00A35675"/>
    <w:rsid w:val="00A449AE"/>
    <w:rsid w:val="00A452A1"/>
    <w:rsid w:val="00A456C2"/>
    <w:rsid w:val="00A5027F"/>
    <w:rsid w:val="00A61149"/>
    <w:rsid w:val="00A62641"/>
    <w:rsid w:val="00A629BA"/>
    <w:rsid w:val="00A677A7"/>
    <w:rsid w:val="00A700C5"/>
    <w:rsid w:val="00A7016B"/>
    <w:rsid w:val="00A70E64"/>
    <w:rsid w:val="00A734C5"/>
    <w:rsid w:val="00A753C6"/>
    <w:rsid w:val="00A827EA"/>
    <w:rsid w:val="00A86D36"/>
    <w:rsid w:val="00A9073F"/>
    <w:rsid w:val="00A963DF"/>
    <w:rsid w:val="00AA23CD"/>
    <w:rsid w:val="00AB1C6F"/>
    <w:rsid w:val="00AC4B9D"/>
    <w:rsid w:val="00AC61D6"/>
    <w:rsid w:val="00AD0591"/>
    <w:rsid w:val="00AD4FA4"/>
    <w:rsid w:val="00AE0A86"/>
    <w:rsid w:val="00AE0D3C"/>
    <w:rsid w:val="00AE1328"/>
    <w:rsid w:val="00AE194C"/>
    <w:rsid w:val="00AE4B41"/>
    <w:rsid w:val="00AF184D"/>
    <w:rsid w:val="00B021BD"/>
    <w:rsid w:val="00B05D33"/>
    <w:rsid w:val="00B07AA4"/>
    <w:rsid w:val="00B108C6"/>
    <w:rsid w:val="00B112E2"/>
    <w:rsid w:val="00B14A26"/>
    <w:rsid w:val="00B2233E"/>
    <w:rsid w:val="00B240EE"/>
    <w:rsid w:val="00B2454F"/>
    <w:rsid w:val="00B30946"/>
    <w:rsid w:val="00B37A1D"/>
    <w:rsid w:val="00B37E5F"/>
    <w:rsid w:val="00B430FC"/>
    <w:rsid w:val="00B47415"/>
    <w:rsid w:val="00B52269"/>
    <w:rsid w:val="00B609DF"/>
    <w:rsid w:val="00B63CA4"/>
    <w:rsid w:val="00B7315F"/>
    <w:rsid w:val="00B73F45"/>
    <w:rsid w:val="00B83C92"/>
    <w:rsid w:val="00B85168"/>
    <w:rsid w:val="00B85E99"/>
    <w:rsid w:val="00BA011E"/>
    <w:rsid w:val="00BA2D50"/>
    <w:rsid w:val="00BA412A"/>
    <w:rsid w:val="00BA63BD"/>
    <w:rsid w:val="00BA7549"/>
    <w:rsid w:val="00BB0C9A"/>
    <w:rsid w:val="00BB225D"/>
    <w:rsid w:val="00BB6639"/>
    <w:rsid w:val="00BB6BBB"/>
    <w:rsid w:val="00BC13EA"/>
    <w:rsid w:val="00BC1CD2"/>
    <w:rsid w:val="00BC2C33"/>
    <w:rsid w:val="00BC3F0C"/>
    <w:rsid w:val="00BC4869"/>
    <w:rsid w:val="00BC4CF6"/>
    <w:rsid w:val="00BC6395"/>
    <w:rsid w:val="00BD3B61"/>
    <w:rsid w:val="00BD56EF"/>
    <w:rsid w:val="00BD7DF5"/>
    <w:rsid w:val="00BD7FD6"/>
    <w:rsid w:val="00BE5CCA"/>
    <w:rsid w:val="00BE7F89"/>
    <w:rsid w:val="00C02537"/>
    <w:rsid w:val="00C11BDE"/>
    <w:rsid w:val="00C133D8"/>
    <w:rsid w:val="00C20BA2"/>
    <w:rsid w:val="00C40823"/>
    <w:rsid w:val="00C412CD"/>
    <w:rsid w:val="00C42265"/>
    <w:rsid w:val="00C42E85"/>
    <w:rsid w:val="00C54C40"/>
    <w:rsid w:val="00C60B32"/>
    <w:rsid w:val="00C656A8"/>
    <w:rsid w:val="00C66C9E"/>
    <w:rsid w:val="00C67FC2"/>
    <w:rsid w:val="00C7250C"/>
    <w:rsid w:val="00C764C3"/>
    <w:rsid w:val="00C820F0"/>
    <w:rsid w:val="00C85374"/>
    <w:rsid w:val="00C91D26"/>
    <w:rsid w:val="00C9251D"/>
    <w:rsid w:val="00C967C6"/>
    <w:rsid w:val="00C97535"/>
    <w:rsid w:val="00CA0B6A"/>
    <w:rsid w:val="00CA1F96"/>
    <w:rsid w:val="00CA3F9B"/>
    <w:rsid w:val="00CC1DA3"/>
    <w:rsid w:val="00CC2B81"/>
    <w:rsid w:val="00CD2E0B"/>
    <w:rsid w:val="00CD3BCF"/>
    <w:rsid w:val="00CE0B81"/>
    <w:rsid w:val="00CE0E91"/>
    <w:rsid w:val="00CE3364"/>
    <w:rsid w:val="00CE5A68"/>
    <w:rsid w:val="00CE7616"/>
    <w:rsid w:val="00CF0B31"/>
    <w:rsid w:val="00CF58D4"/>
    <w:rsid w:val="00CF728A"/>
    <w:rsid w:val="00D07B5A"/>
    <w:rsid w:val="00D15A7A"/>
    <w:rsid w:val="00D261F4"/>
    <w:rsid w:val="00D26B26"/>
    <w:rsid w:val="00D27D3E"/>
    <w:rsid w:val="00D33FFC"/>
    <w:rsid w:val="00D34ABE"/>
    <w:rsid w:val="00D358DB"/>
    <w:rsid w:val="00D36F80"/>
    <w:rsid w:val="00D4075F"/>
    <w:rsid w:val="00D4136C"/>
    <w:rsid w:val="00D41AAD"/>
    <w:rsid w:val="00D46A25"/>
    <w:rsid w:val="00D47971"/>
    <w:rsid w:val="00D50C77"/>
    <w:rsid w:val="00D50F79"/>
    <w:rsid w:val="00D51570"/>
    <w:rsid w:val="00D52830"/>
    <w:rsid w:val="00D55394"/>
    <w:rsid w:val="00D55674"/>
    <w:rsid w:val="00D66E15"/>
    <w:rsid w:val="00D677DB"/>
    <w:rsid w:val="00D72B00"/>
    <w:rsid w:val="00D76BDF"/>
    <w:rsid w:val="00D819CB"/>
    <w:rsid w:val="00D82CCD"/>
    <w:rsid w:val="00D909C4"/>
    <w:rsid w:val="00D94722"/>
    <w:rsid w:val="00DA045E"/>
    <w:rsid w:val="00DA099D"/>
    <w:rsid w:val="00DB40C8"/>
    <w:rsid w:val="00DB7E39"/>
    <w:rsid w:val="00DC1D04"/>
    <w:rsid w:val="00DC6FB9"/>
    <w:rsid w:val="00DD435E"/>
    <w:rsid w:val="00DE339A"/>
    <w:rsid w:val="00DE48D7"/>
    <w:rsid w:val="00DF1BEA"/>
    <w:rsid w:val="00DF2A1B"/>
    <w:rsid w:val="00DF2E06"/>
    <w:rsid w:val="00DF3506"/>
    <w:rsid w:val="00DF73CA"/>
    <w:rsid w:val="00E03C10"/>
    <w:rsid w:val="00E141B8"/>
    <w:rsid w:val="00E3260A"/>
    <w:rsid w:val="00E36FCE"/>
    <w:rsid w:val="00E37CFC"/>
    <w:rsid w:val="00E41DA6"/>
    <w:rsid w:val="00E422B9"/>
    <w:rsid w:val="00E45ADF"/>
    <w:rsid w:val="00E50A35"/>
    <w:rsid w:val="00E51688"/>
    <w:rsid w:val="00E77378"/>
    <w:rsid w:val="00E80B7F"/>
    <w:rsid w:val="00E8367C"/>
    <w:rsid w:val="00E87243"/>
    <w:rsid w:val="00E90E1E"/>
    <w:rsid w:val="00E9648D"/>
    <w:rsid w:val="00EA4465"/>
    <w:rsid w:val="00EA46E2"/>
    <w:rsid w:val="00EB1132"/>
    <w:rsid w:val="00EB5B93"/>
    <w:rsid w:val="00EB69AA"/>
    <w:rsid w:val="00EC1227"/>
    <w:rsid w:val="00EC1A52"/>
    <w:rsid w:val="00EC733B"/>
    <w:rsid w:val="00ED2A1B"/>
    <w:rsid w:val="00ED62B6"/>
    <w:rsid w:val="00EE02CF"/>
    <w:rsid w:val="00EE491F"/>
    <w:rsid w:val="00EE55C4"/>
    <w:rsid w:val="00EF149A"/>
    <w:rsid w:val="00EF6A10"/>
    <w:rsid w:val="00EF7130"/>
    <w:rsid w:val="00F00333"/>
    <w:rsid w:val="00F02486"/>
    <w:rsid w:val="00F07C9C"/>
    <w:rsid w:val="00F1272F"/>
    <w:rsid w:val="00F1491E"/>
    <w:rsid w:val="00F159FA"/>
    <w:rsid w:val="00F24224"/>
    <w:rsid w:val="00F24714"/>
    <w:rsid w:val="00F27699"/>
    <w:rsid w:val="00F3071D"/>
    <w:rsid w:val="00F412D3"/>
    <w:rsid w:val="00F414F9"/>
    <w:rsid w:val="00F43FBE"/>
    <w:rsid w:val="00F47DCE"/>
    <w:rsid w:val="00F5084E"/>
    <w:rsid w:val="00F5229D"/>
    <w:rsid w:val="00F60C7B"/>
    <w:rsid w:val="00F71237"/>
    <w:rsid w:val="00F727B1"/>
    <w:rsid w:val="00F75FD2"/>
    <w:rsid w:val="00F80160"/>
    <w:rsid w:val="00F81BFE"/>
    <w:rsid w:val="00F8339C"/>
    <w:rsid w:val="00F8723D"/>
    <w:rsid w:val="00F91009"/>
    <w:rsid w:val="00F948B2"/>
    <w:rsid w:val="00F97647"/>
    <w:rsid w:val="00FA7131"/>
    <w:rsid w:val="00FB11AB"/>
    <w:rsid w:val="00FB27CE"/>
    <w:rsid w:val="00FB3EAB"/>
    <w:rsid w:val="00FB7983"/>
    <w:rsid w:val="00FC109F"/>
    <w:rsid w:val="00FD1AC1"/>
    <w:rsid w:val="00FE3297"/>
    <w:rsid w:val="00FE3AE8"/>
    <w:rsid w:val="00FE3BAC"/>
    <w:rsid w:val="00FE6460"/>
    <w:rsid w:val="00FE65F0"/>
    <w:rsid w:val="00FE6D76"/>
    <w:rsid w:val="00FE7FF0"/>
    <w:rsid w:val="00FF155A"/>
    <w:rsid w:val="00FF1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54AA48"/>
  <w15:docId w15:val="{5B90ADA3-E082-4FD0-BCD4-5FB9CA1A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  <w:ind w:left="720" w:hanging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CAF"/>
    <w:pPr>
      <w:spacing w:before="0" w:after="160" w:line="259" w:lineRule="auto"/>
      <w:ind w:left="0" w:firstLine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449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9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41B8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17620"/>
    <w:pPr>
      <w:spacing w:line="360" w:lineRule="auto"/>
      <w:contextualSpacing/>
      <w:jc w:val="both"/>
    </w:pPr>
    <w:rPr>
      <w:rFonts w:eastAsia="Calibri"/>
    </w:rPr>
  </w:style>
  <w:style w:type="character" w:customStyle="1" w:styleId="ListParagraphChar">
    <w:name w:val="List Paragraph Char"/>
    <w:link w:val="ListParagraph"/>
    <w:uiPriority w:val="34"/>
    <w:qFormat/>
    <w:locked/>
    <w:rsid w:val="00317620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D6D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D4C"/>
  </w:style>
  <w:style w:type="paragraph" w:styleId="Footer">
    <w:name w:val="footer"/>
    <w:basedOn w:val="Normal"/>
    <w:link w:val="FooterChar"/>
    <w:uiPriority w:val="99"/>
    <w:unhideWhenUsed/>
    <w:rsid w:val="004D6D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D4C"/>
  </w:style>
  <w:style w:type="character" w:customStyle="1" w:styleId="textexposedshow">
    <w:name w:val="text_exposed_show"/>
    <w:basedOn w:val="DefaultParagraphFont"/>
    <w:rsid w:val="00363384"/>
  </w:style>
  <w:style w:type="paragraph" w:styleId="BalloonText">
    <w:name w:val="Balloon Text"/>
    <w:basedOn w:val="Normal"/>
    <w:link w:val="BalloonTextChar"/>
    <w:uiPriority w:val="99"/>
    <w:semiHidden/>
    <w:unhideWhenUsed/>
    <w:rsid w:val="008B2CAF"/>
    <w:pPr>
      <w:spacing w:after="0" w:line="240" w:lineRule="auto"/>
    </w:pPr>
    <w:rPr>
      <w:rFonts w:ascii="Segoe UI" w:hAnsi="Segoe UI" w:cs="Segoe UI"/>
      <w:sz w:val="18"/>
      <w:szCs w:val="18"/>
      <w:lang w:val="vi-V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CAF"/>
    <w:rPr>
      <w:rFonts w:ascii="Segoe UI" w:hAnsi="Segoe UI" w:cs="Segoe UI"/>
      <w:sz w:val="18"/>
      <w:szCs w:val="18"/>
      <w:lang w:val="vi-VN"/>
    </w:rPr>
  </w:style>
  <w:style w:type="character" w:styleId="Hyperlink">
    <w:name w:val="Hyperlink"/>
    <w:basedOn w:val="DefaultParagraphFont"/>
    <w:uiPriority w:val="99"/>
    <w:unhideWhenUsed/>
    <w:rsid w:val="004A3A5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449A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9A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MTDisplayEquation">
    <w:name w:val="MTDisplayEquation"/>
    <w:basedOn w:val="Normal"/>
    <w:next w:val="Normal"/>
    <w:link w:val="MTDisplayEquationChar"/>
    <w:rsid w:val="00A86D36"/>
    <w:pPr>
      <w:tabs>
        <w:tab w:val="center" w:pos="5940"/>
        <w:tab w:val="right" w:pos="10200"/>
      </w:tabs>
      <w:spacing w:after="0" w:line="240" w:lineRule="auto"/>
      <w:ind w:left="1690" w:hanging="97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A86D36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03C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3C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3C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C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C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9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image" Target="media/image147.wmf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image" Target="media/image77.wmf"/><Relationship Id="rId324" Type="http://schemas.openxmlformats.org/officeDocument/2006/relationships/oleObject" Target="embeddings/oleObject159.bin"/><Relationship Id="rId366" Type="http://schemas.openxmlformats.org/officeDocument/2006/relationships/image" Target="media/image181.wmf"/><Relationship Id="rId170" Type="http://schemas.openxmlformats.org/officeDocument/2006/relationships/oleObject" Target="embeddings/oleObject82.bin"/><Relationship Id="rId226" Type="http://schemas.openxmlformats.org/officeDocument/2006/relationships/oleObject" Target="embeddings/oleObject110.bin"/><Relationship Id="rId433" Type="http://schemas.openxmlformats.org/officeDocument/2006/relationships/oleObject" Target="embeddings/oleObject213.bin"/><Relationship Id="rId268" Type="http://schemas.openxmlformats.org/officeDocument/2006/relationships/oleObject" Target="embeddings/oleObject131.bin"/><Relationship Id="rId475" Type="http://schemas.openxmlformats.org/officeDocument/2006/relationships/oleObject" Target="embeddings/oleObject234.bin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335" Type="http://schemas.openxmlformats.org/officeDocument/2006/relationships/image" Target="media/image165.wmf"/><Relationship Id="rId377" Type="http://schemas.openxmlformats.org/officeDocument/2006/relationships/oleObject" Target="embeddings/oleObject185.bin"/><Relationship Id="rId500" Type="http://schemas.openxmlformats.org/officeDocument/2006/relationships/image" Target="media/image248.wmf"/><Relationship Id="rId5" Type="http://schemas.openxmlformats.org/officeDocument/2006/relationships/footnotes" Target="footnotes.xml"/><Relationship Id="rId181" Type="http://schemas.openxmlformats.org/officeDocument/2006/relationships/image" Target="media/image88.wmf"/><Relationship Id="rId237" Type="http://schemas.openxmlformats.org/officeDocument/2006/relationships/image" Target="media/image116.wmf"/><Relationship Id="rId402" Type="http://schemas.openxmlformats.org/officeDocument/2006/relationships/image" Target="media/image199.wmf"/><Relationship Id="rId279" Type="http://schemas.openxmlformats.org/officeDocument/2006/relationships/image" Target="media/image137.wmf"/><Relationship Id="rId444" Type="http://schemas.openxmlformats.org/officeDocument/2006/relationships/image" Target="media/image220.wmf"/><Relationship Id="rId486" Type="http://schemas.openxmlformats.org/officeDocument/2006/relationships/image" Target="media/image241.wmf"/><Relationship Id="rId43" Type="http://schemas.openxmlformats.org/officeDocument/2006/relationships/image" Target="media/image19.wmf"/><Relationship Id="rId139" Type="http://schemas.openxmlformats.org/officeDocument/2006/relationships/image" Target="media/image67.wmf"/><Relationship Id="rId290" Type="http://schemas.openxmlformats.org/officeDocument/2006/relationships/oleObject" Target="embeddings/oleObject142.bin"/><Relationship Id="rId304" Type="http://schemas.openxmlformats.org/officeDocument/2006/relationships/oleObject" Target="embeddings/oleObject149.bin"/><Relationship Id="rId346" Type="http://schemas.openxmlformats.org/officeDocument/2006/relationships/oleObject" Target="embeddings/oleObject170.bin"/><Relationship Id="rId388" Type="http://schemas.openxmlformats.org/officeDocument/2006/relationships/image" Target="media/image192.wmf"/><Relationship Id="rId511" Type="http://schemas.openxmlformats.org/officeDocument/2006/relationships/oleObject" Target="embeddings/oleObject252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2.bin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413" Type="http://schemas.openxmlformats.org/officeDocument/2006/relationships/oleObject" Target="embeddings/oleObject203.bin"/><Relationship Id="rId248" Type="http://schemas.openxmlformats.org/officeDocument/2006/relationships/oleObject" Target="embeddings/oleObject121.bin"/><Relationship Id="rId455" Type="http://schemas.openxmlformats.org/officeDocument/2006/relationships/oleObject" Target="embeddings/oleObject224.bin"/><Relationship Id="rId497" Type="http://schemas.openxmlformats.org/officeDocument/2006/relationships/oleObject" Target="embeddings/oleObject245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1.bin"/><Relationship Id="rId315" Type="http://schemas.openxmlformats.org/officeDocument/2006/relationships/image" Target="media/image155.wmf"/><Relationship Id="rId357" Type="http://schemas.openxmlformats.org/officeDocument/2006/relationships/oleObject" Target="embeddings/oleObject175.bin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5.bin"/><Relationship Id="rId161" Type="http://schemas.openxmlformats.org/officeDocument/2006/relationships/image" Target="media/image78.wmf"/><Relationship Id="rId217" Type="http://schemas.openxmlformats.org/officeDocument/2006/relationships/image" Target="media/image106.wmf"/><Relationship Id="rId399" Type="http://schemas.openxmlformats.org/officeDocument/2006/relationships/oleObject" Target="embeddings/oleObject196.bin"/><Relationship Id="rId259" Type="http://schemas.openxmlformats.org/officeDocument/2006/relationships/image" Target="media/image127.wmf"/><Relationship Id="rId424" Type="http://schemas.openxmlformats.org/officeDocument/2006/relationships/image" Target="media/image210.wmf"/><Relationship Id="rId466" Type="http://schemas.openxmlformats.org/officeDocument/2006/relationships/image" Target="media/image231.wmf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oleObject" Target="embeddings/oleObject132.bin"/><Relationship Id="rId326" Type="http://schemas.openxmlformats.org/officeDocument/2006/relationships/oleObject" Target="embeddings/oleObject160.bin"/><Relationship Id="rId65" Type="http://schemas.openxmlformats.org/officeDocument/2006/relationships/image" Target="media/image30.wmf"/><Relationship Id="rId130" Type="http://schemas.openxmlformats.org/officeDocument/2006/relationships/oleObject" Target="embeddings/oleObject62.bin"/><Relationship Id="rId368" Type="http://schemas.openxmlformats.org/officeDocument/2006/relationships/image" Target="media/image182.wmf"/><Relationship Id="rId172" Type="http://schemas.openxmlformats.org/officeDocument/2006/relationships/oleObject" Target="embeddings/oleObject83.bin"/><Relationship Id="rId228" Type="http://schemas.openxmlformats.org/officeDocument/2006/relationships/oleObject" Target="embeddings/oleObject111.bin"/><Relationship Id="rId435" Type="http://schemas.openxmlformats.org/officeDocument/2006/relationships/oleObject" Target="embeddings/oleObject214.bin"/><Relationship Id="rId477" Type="http://schemas.openxmlformats.org/officeDocument/2006/relationships/oleObject" Target="embeddings/oleObject235.bin"/><Relationship Id="rId281" Type="http://schemas.openxmlformats.org/officeDocument/2006/relationships/image" Target="media/image138.wmf"/><Relationship Id="rId337" Type="http://schemas.openxmlformats.org/officeDocument/2006/relationships/image" Target="media/image166.wmf"/><Relationship Id="rId502" Type="http://schemas.openxmlformats.org/officeDocument/2006/relationships/image" Target="media/image249.wmf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image" Target="media/image68.wmf"/><Relationship Id="rId379" Type="http://schemas.openxmlformats.org/officeDocument/2006/relationships/oleObject" Target="embeddings/oleObject186.bin"/><Relationship Id="rId7" Type="http://schemas.openxmlformats.org/officeDocument/2006/relationships/image" Target="media/image1.wmf"/><Relationship Id="rId183" Type="http://schemas.openxmlformats.org/officeDocument/2006/relationships/image" Target="media/image89.wmf"/><Relationship Id="rId239" Type="http://schemas.openxmlformats.org/officeDocument/2006/relationships/image" Target="media/image117.wmf"/><Relationship Id="rId390" Type="http://schemas.openxmlformats.org/officeDocument/2006/relationships/image" Target="media/image193.wmf"/><Relationship Id="rId404" Type="http://schemas.openxmlformats.org/officeDocument/2006/relationships/image" Target="media/image200.wmf"/><Relationship Id="rId446" Type="http://schemas.openxmlformats.org/officeDocument/2006/relationships/image" Target="media/image221.wmf"/><Relationship Id="rId250" Type="http://schemas.openxmlformats.org/officeDocument/2006/relationships/oleObject" Target="embeddings/oleObject122.bin"/><Relationship Id="rId292" Type="http://schemas.openxmlformats.org/officeDocument/2006/relationships/oleObject" Target="embeddings/oleObject143.bin"/><Relationship Id="rId306" Type="http://schemas.openxmlformats.org/officeDocument/2006/relationships/oleObject" Target="embeddings/oleObject150.bin"/><Relationship Id="rId488" Type="http://schemas.openxmlformats.org/officeDocument/2006/relationships/image" Target="media/image242.wmf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348" Type="http://schemas.openxmlformats.org/officeDocument/2006/relationships/oleObject" Target="embeddings/oleObject171.bin"/><Relationship Id="rId513" Type="http://schemas.openxmlformats.org/officeDocument/2006/relationships/oleObject" Target="embeddings/oleObject253.bin"/><Relationship Id="rId152" Type="http://schemas.openxmlformats.org/officeDocument/2006/relationships/oleObject" Target="embeddings/oleObject73.bin"/><Relationship Id="rId194" Type="http://schemas.openxmlformats.org/officeDocument/2006/relationships/oleObject" Target="embeddings/oleObject94.bin"/><Relationship Id="rId208" Type="http://schemas.openxmlformats.org/officeDocument/2006/relationships/oleObject" Target="embeddings/oleObject101.bin"/><Relationship Id="rId415" Type="http://schemas.openxmlformats.org/officeDocument/2006/relationships/oleObject" Target="embeddings/oleObject204.bin"/><Relationship Id="rId457" Type="http://schemas.openxmlformats.org/officeDocument/2006/relationships/oleObject" Target="embeddings/oleObject225.bin"/><Relationship Id="rId261" Type="http://schemas.openxmlformats.org/officeDocument/2006/relationships/image" Target="media/image128.wmf"/><Relationship Id="rId499" Type="http://schemas.openxmlformats.org/officeDocument/2006/relationships/oleObject" Target="embeddings/oleObject246.bin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oleObject" Target="embeddings/oleObject138.bin"/><Relationship Id="rId317" Type="http://schemas.openxmlformats.org/officeDocument/2006/relationships/image" Target="media/image156.wmf"/><Relationship Id="rId338" Type="http://schemas.openxmlformats.org/officeDocument/2006/relationships/oleObject" Target="embeddings/oleObject166.bin"/><Relationship Id="rId359" Type="http://schemas.openxmlformats.org/officeDocument/2006/relationships/oleObject" Target="embeddings/oleObject176.bin"/><Relationship Id="rId503" Type="http://schemas.openxmlformats.org/officeDocument/2006/relationships/oleObject" Target="embeddings/oleObject248.bin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8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89.bin"/><Relationship Id="rId219" Type="http://schemas.openxmlformats.org/officeDocument/2006/relationships/image" Target="media/image107.wmf"/><Relationship Id="rId370" Type="http://schemas.openxmlformats.org/officeDocument/2006/relationships/image" Target="media/image183.wmf"/><Relationship Id="rId391" Type="http://schemas.openxmlformats.org/officeDocument/2006/relationships/oleObject" Target="embeddings/oleObject192.bin"/><Relationship Id="rId405" Type="http://schemas.openxmlformats.org/officeDocument/2006/relationships/oleObject" Target="embeddings/oleObject199.bin"/><Relationship Id="rId426" Type="http://schemas.openxmlformats.org/officeDocument/2006/relationships/image" Target="media/image211.wmf"/><Relationship Id="rId447" Type="http://schemas.openxmlformats.org/officeDocument/2006/relationships/oleObject" Target="embeddings/oleObject220.bin"/><Relationship Id="rId230" Type="http://schemas.openxmlformats.org/officeDocument/2006/relationships/oleObject" Target="embeddings/oleObject112.bin"/><Relationship Id="rId251" Type="http://schemas.openxmlformats.org/officeDocument/2006/relationships/image" Target="media/image123.wmf"/><Relationship Id="rId468" Type="http://schemas.openxmlformats.org/officeDocument/2006/relationships/image" Target="media/image232.wmf"/><Relationship Id="rId489" Type="http://schemas.openxmlformats.org/officeDocument/2006/relationships/oleObject" Target="embeddings/oleObject241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272" Type="http://schemas.openxmlformats.org/officeDocument/2006/relationships/oleObject" Target="embeddings/oleObject133.bin"/><Relationship Id="rId293" Type="http://schemas.openxmlformats.org/officeDocument/2006/relationships/image" Target="media/image144.wmf"/><Relationship Id="rId307" Type="http://schemas.openxmlformats.org/officeDocument/2006/relationships/image" Target="media/image151.wmf"/><Relationship Id="rId328" Type="http://schemas.openxmlformats.org/officeDocument/2006/relationships/oleObject" Target="embeddings/oleObject161.bin"/><Relationship Id="rId349" Type="http://schemas.openxmlformats.org/officeDocument/2006/relationships/image" Target="media/image172.png"/><Relationship Id="rId514" Type="http://schemas.openxmlformats.org/officeDocument/2006/relationships/header" Target="header1.xml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4.bin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360" Type="http://schemas.openxmlformats.org/officeDocument/2006/relationships/image" Target="media/image178.wmf"/><Relationship Id="rId381" Type="http://schemas.openxmlformats.org/officeDocument/2006/relationships/oleObject" Target="embeddings/oleObject187.bin"/><Relationship Id="rId416" Type="http://schemas.openxmlformats.org/officeDocument/2006/relationships/image" Target="media/image206.wmf"/><Relationship Id="rId220" Type="http://schemas.openxmlformats.org/officeDocument/2006/relationships/oleObject" Target="embeddings/oleObject107.bin"/><Relationship Id="rId241" Type="http://schemas.openxmlformats.org/officeDocument/2006/relationships/image" Target="media/image118.wmf"/><Relationship Id="rId437" Type="http://schemas.openxmlformats.org/officeDocument/2006/relationships/oleObject" Target="embeddings/oleObject215.bin"/><Relationship Id="rId458" Type="http://schemas.openxmlformats.org/officeDocument/2006/relationships/image" Target="media/image227.wmf"/><Relationship Id="rId479" Type="http://schemas.openxmlformats.org/officeDocument/2006/relationships/oleObject" Target="embeddings/oleObject236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262" Type="http://schemas.openxmlformats.org/officeDocument/2006/relationships/oleObject" Target="embeddings/oleObject128.bin"/><Relationship Id="rId283" Type="http://schemas.openxmlformats.org/officeDocument/2006/relationships/image" Target="media/image139.wmf"/><Relationship Id="rId318" Type="http://schemas.openxmlformats.org/officeDocument/2006/relationships/oleObject" Target="embeddings/oleObject156.bin"/><Relationship Id="rId339" Type="http://schemas.openxmlformats.org/officeDocument/2006/relationships/image" Target="media/image167.wmf"/><Relationship Id="rId490" Type="http://schemas.openxmlformats.org/officeDocument/2006/relationships/image" Target="media/image243.wmf"/><Relationship Id="rId504" Type="http://schemas.openxmlformats.org/officeDocument/2006/relationships/image" Target="media/image250.wmf"/><Relationship Id="rId78" Type="http://schemas.openxmlformats.org/officeDocument/2006/relationships/oleObject" Target="embeddings/oleObject36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9.wmf"/><Relationship Id="rId164" Type="http://schemas.openxmlformats.org/officeDocument/2006/relationships/oleObject" Target="embeddings/oleObject79.bin"/><Relationship Id="rId185" Type="http://schemas.openxmlformats.org/officeDocument/2006/relationships/image" Target="media/image90.wmf"/><Relationship Id="rId350" Type="http://schemas.openxmlformats.org/officeDocument/2006/relationships/image" Target="media/image173.wmf"/><Relationship Id="rId371" Type="http://schemas.openxmlformats.org/officeDocument/2006/relationships/oleObject" Target="embeddings/oleObject182.bin"/><Relationship Id="rId406" Type="http://schemas.openxmlformats.org/officeDocument/2006/relationships/image" Target="media/image201.wmf"/><Relationship Id="rId9" Type="http://schemas.openxmlformats.org/officeDocument/2006/relationships/image" Target="media/image2.wmf"/><Relationship Id="rId210" Type="http://schemas.openxmlformats.org/officeDocument/2006/relationships/oleObject" Target="embeddings/oleObject102.bin"/><Relationship Id="rId392" Type="http://schemas.openxmlformats.org/officeDocument/2006/relationships/image" Target="media/image194.wmf"/><Relationship Id="rId427" Type="http://schemas.openxmlformats.org/officeDocument/2006/relationships/oleObject" Target="embeddings/oleObject210.bin"/><Relationship Id="rId448" Type="http://schemas.openxmlformats.org/officeDocument/2006/relationships/image" Target="media/image222.wmf"/><Relationship Id="rId469" Type="http://schemas.openxmlformats.org/officeDocument/2006/relationships/oleObject" Target="embeddings/oleObject231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13.wmf"/><Relationship Id="rId252" Type="http://schemas.openxmlformats.org/officeDocument/2006/relationships/oleObject" Target="embeddings/oleObject123.bin"/><Relationship Id="rId273" Type="http://schemas.openxmlformats.org/officeDocument/2006/relationships/image" Target="media/image134.wmf"/><Relationship Id="rId294" Type="http://schemas.openxmlformats.org/officeDocument/2006/relationships/oleObject" Target="embeddings/oleObject144.bin"/><Relationship Id="rId308" Type="http://schemas.openxmlformats.org/officeDocument/2006/relationships/oleObject" Target="embeddings/oleObject151.bin"/><Relationship Id="rId329" Type="http://schemas.openxmlformats.org/officeDocument/2006/relationships/image" Target="media/image162.wmf"/><Relationship Id="rId480" Type="http://schemas.openxmlformats.org/officeDocument/2006/relationships/image" Target="media/image238.wmf"/><Relationship Id="rId515" Type="http://schemas.openxmlformats.org/officeDocument/2006/relationships/header" Target="header2.xml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4.bin"/><Relationship Id="rId175" Type="http://schemas.openxmlformats.org/officeDocument/2006/relationships/image" Target="media/image85.wmf"/><Relationship Id="rId340" Type="http://schemas.openxmlformats.org/officeDocument/2006/relationships/oleObject" Target="embeddings/oleObject167.bin"/><Relationship Id="rId361" Type="http://schemas.openxmlformats.org/officeDocument/2006/relationships/oleObject" Target="embeddings/oleObject177.bin"/><Relationship Id="rId599" Type="http://schemas.microsoft.com/office/2016/09/relationships/commentsIds" Target="commentsIds.xml"/><Relationship Id="rId196" Type="http://schemas.openxmlformats.org/officeDocument/2006/relationships/oleObject" Target="embeddings/oleObject95.bin"/><Relationship Id="rId200" Type="http://schemas.openxmlformats.org/officeDocument/2006/relationships/oleObject" Target="embeddings/oleObject97.bin"/><Relationship Id="rId382" Type="http://schemas.openxmlformats.org/officeDocument/2006/relationships/image" Target="media/image189.wmf"/><Relationship Id="rId417" Type="http://schemas.openxmlformats.org/officeDocument/2006/relationships/oleObject" Target="embeddings/oleObject205.bin"/><Relationship Id="rId438" Type="http://schemas.openxmlformats.org/officeDocument/2006/relationships/image" Target="media/image217.wmf"/><Relationship Id="rId459" Type="http://schemas.openxmlformats.org/officeDocument/2006/relationships/oleObject" Target="embeddings/oleObject226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8.wmf"/><Relationship Id="rId242" Type="http://schemas.openxmlformats.org/officeDocument/2006/relationships/oleObject" Target="embeddings/oleObject118.bin"/><Relationship Id="rId263" Type="http://schemas.openxmlformats.org/officeDocument/2006/relationships/image" Target="media/image129.wmf"/><Relationship Id="rId284" Type="http://schemas.openxmlformats.org/officeDocument/2006/relationships/oleObject" Target="embeddings/oleObject139.bin"/><Relationship Id="rId319" Type="http://schemas.openxmlformats.org/officeDocument/2006/relationships/image" Target="media/image157.wmf"/><Relationship Id="rId470" Type="http://schemas.openxmlformats.org/officeDocument/2006/relationships/image" Target="media/image233.wmf"/><Relationship Id="rId491" Type="http://schemas.openxmlformats.org/officeDocument/2006/relationships/oleObject" Target="embeddings/oleObject242.bin"/><Relationship Id="rId505" Type="http://schemas.openxmlformats.org/officeDocument/2006/relationships/oleObject" Target="embeddings/oleObject249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69.bin"/><Relationship Id="rId330" Type="http://schemas.openxmlformats.org/officeDocument/2006/relationships/oleObject" Target="embeddings/oleObject162.bin"/><Relationship Id="rId90" Type="http://schemas.openxmlformats.org/officeDocument/2006/relationships/oleObject" Target="embeddings/oleObject42.bin"/><Relationship Id="rId165" Type="http://schemas.openxmlformats.org/officeDocument/2006/relationships/image" Target="media/image80.wmf"/><Relationship Id="rId186" Type="http://schemas.openxmlformats.org/officeDocument/2006/relationships/oleObject" Target="embeddings/oleObject90.bin"/><Relationship Id="rId351" Type="http://schemas.openxmlformats.org/officeDocument/2006/relationships/oleObject" Target="embeddings/oleObject172.bin"/><Relationship Id="rId372" Type="http://schemas.openxmlformats.org/officeDocument/2006/relationships/image" Target="media/image184.wmf"/><Relationship Id="rId393" Type="http://schemas.openxmlformats.org/officeDocument/2006/relationships/oleObject" Target="embeddings/oleObject193.bin"/><Relationship Id="rId407" Type="http://schemas.openxmlformats.org/officeDocument/2006/relationships/oleObject" Target="embeddings/oleObject200.bin"/><Relationship Id="rId428" Type="http://schemas.openxmlformats.org/officeDocument/2006/relationships/image" Target="media/image212.wmf"/><Relationship Id="rId449" Type="http://schemas.openxmlformats.org/officeDocument/2006/relationships/oleObject" Target="embeddings/oleObject221.bin"/><Relationship Id="rId211" Type="http://schemas.openxmlformats.org/officeDocument/2006/relationships/image" Target="media/image103.wmf"/><Relationship Id="rId232" Type="http://schemas.openxmlformats.org/officeDocument/2006/relationships/oleObject" Target="embeddings/oleObject113.bin"/><Relationship Id="rId253" Type="http://schemas.openxmlformats.org/officeDocument/2006/relationships/image" Target="media/image124.wmf"/><Relationship Id="rId274" Type="http://schemas.openxmlformats.org/officeDocument/2006/relationships/oleObject" Target="embeddings/oleObject134.bin"/><Relationship Id="rId295" Type="http://schemas.openxmlformats.org/officeDocument/2006/relationships/image" Target="media/image145.wmf"/><Relationship Id="rId309" Type="http://schemas.openxmlformats.org/officeDocument/2006/relationships/image" Target="media/image152.wmf"/><Relationship Id="rId460" Type="http://schemas.openxmlformats.org/officeDocument/2006/relationships/image" Target="media/image228.wmf"/><Relationship Id="rId481" Type="http://schemas.openxmlformats.org/officeDocument/2006/relationships/oleObject" Target="embeddings/oleObject237.bin"/><Relationship Id="rId516" Type="http://schemas.openxmlformats.org/officeDocument/2006/relationships/header" Target="header3.xml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4.bin"/><Relationship Id="rId320" Type="http://schemas.openxmlformats.org/officeDocument/2006/relationships/oleObject" Target="embeddings/oleObject157.bin"/><Relationship Id="rId80" Type="http://schemas.openxmlformats.org/officeDocument/2006/relationships/oleObject" Target="embeddings/oleObject37.bin"/><Relationship Id="rId155" Type="http://schemas.openxmlformats.org/officeDocument/2006/relationships/image" Target="media/image75.wmf"/><Relationship Id="rId176" Type="http://schemas.openxmlformats.org/officeDocument/2006/relationships/oleObject" Target="embeddings/oleObject85.bin"/><Relationship Id="rId197" Type="http://schemas.openxmlformats.org/officeDocument/2006/relationships/image" Target="media/image96.wmf"/><Relationship Id="rId341" Type="http://schemas.openxmlformats.org/officeDocument/2006/relationships/image" Target="media/image168.wmf"/><Relationship Id="rId362" Type="http://schemas.openxmlformats.org/officeDocument/2006/relationships/image" Target="media/image179.wmf"/><Relationship Id="rId383" Type="http://schemas.openxmlformats.org/officeDocument/2006/relationships/oleObject" Target="embeddings/oleObject188.bin"/><Relationship Id="rId418" Type="http://schemas.openxmlformats.org/officeDocument/2006/relationships/image" Target="media/image207.wmf"/><Relationship Id="rId439" Type="http://schemas.openxmlformats.org/officeDocument/2006/relationships/oleObject" Target="embeddings/oleObject216.bin"/><Relationship Id="rId201" Type="http://schemas.openxmlformats.org/officeDocument/2006/relationships/image" Target="media/image98.wmf"/><Relationship Id="rId222" Type="http://schemas.openxmlformats.org/officeDocument/2006/relationships/oleObject" Target="embeddings/oleObject108.bin"/><Relationship Id="rId243" Type="http://schemas.openxmlformats.org/officeDocument/2006/relationships/image" Target="media/image119.wmf"/><Relationship Id="rId264" Type="http://schemas.openxmlformats.org/officeDocument/2006/relationships/oleObject" Target="embeddings/oleObject129.bin"/><Relationship Id="rId285" Type="http://schemas.openxmlformats.org/officeDocument/2006/relationships/image" Target="media/image140.wmf"/><Relationship Id="rId450" Type="http://schemas.openxmlformats.org/officeDocument/2006/relationships/image" Target="media/image223.wmf"/><Relationship Id="rId471" Type="http://schemas.openxmlformats.org/officeDocument/2006/relationships/oleObject" Target="embeddings/oleObject232.bin"/><Relationship Id="rId506" Type="http://schemas.openxmlformats.org/officeDocument/2006/relationships/image" Target="media/image251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59.bin"/><Relationship Id="rId310" Type="http://schemas.openxmlformats.org/officeDocument/2006/relationships/oleObject" Target="embeddings/oleObject152.bin"/><Relationship Id="rId492" Type="http://schemas.openxmlformats.org/officeDocument/2006/relationships/image" Target="media/image244.wmf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66" Type="http://schemas.openxmlformats.org/officeDocument/2006/relationships/oleObject" Target="embeddings/oleObject80.bin"/><Relationship Id="rId187" Type="http://schemas.openxmlformats.org/officeDocument/2006/relationships/image" Target="media/image91.wmf"/><Relationship Id="rId331" Type="http://schemas.openxmlformats.org/officeDocument/2006/relationships/image" Target="media/image163.wmf"/><Relationship Id="rId352" Type="http://schemas.openxmlformats.org/officeDocument/2006/relationships/image" Target="media/image174.wmf"/><Relationship Id="rId373" Type="http://schemas.openxmlformats.org/officeDocument/2006/relationships/oleObject" Target="embeddings/oleObject183.bin"/><Relationship Id="rId394" Type="http://schemas.openxmlformats.org/officeDocument/2006/relationships/image" Target="media/image195.wmf"/><Relationship Id="rId408" Type="http://schemas.openxmlformats.org/officeDocument/2006/relationships/image" Target="media/image202.wmf"/><Relationship Id="rId429" Type="http://schemas.openxmlformats.org/officeDocument/2006/relationships/oleObject" Target="embeddings/oleObject211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03.bin"/><Relationship Id="rId233" Type="http://schemas.openxmlformats.org/officeDocument/2006/relationships/image" Target="media/image114.wmf"/><Relationship Id="rId254" Type="http://schemas.openxmlformats.org/officeDocument/2006/relationships/oleObject" Target="embeddings/oleObject124.bin"/><Relationship Id="rId440" Type="http://schemas.openxmlformats.org/officeDocument/2006/relationships/image" Target="media/image218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275" Type="http://schemas.openxmlformats.org/officeDocument/2006/relationships/image" Target="media/image135.wmf"/><Relationship Id="rId296" Type="http://schemas.openxmlformats.org/officeDocument/2006/relationships/oleObject" Target="embeddings/oleObject145.bin"/><Relationship Id="rId300" Type="http://schemas.openxmlformats.org/officeDocument/2006/relationships/oleObject" Target="embeddings/oleObject147.bin"/><Relationship Id="rId461" Type="http://schemas.openxmlformats.org/officeDocument/2006/relationships/oleObject" Target="embeddings/oleObject227.bin"/><Relationship Id="rId482" Type="http://schemas.openxmlformats.org/officeDocument/2006/relationships/image" Target="media/image239.wmf"/><Relationship Id="rId517" Type="http://schemas.openxmlformats.org/officeDocument/2006/relationships/fontTable" Target="fontTable.xml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56" Type="http://schemas.openxmlformats.org/officeDocument/2006/relationships/oleObject" Target="embeddings/oleObject75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6.bin"/><Relationship Id="rId321" Type="http://schemas.openxmlformats.org/officeDocument/2006/relationships/image" Target="media/image158.wmf"/><Relationship Id="rId342" Type="http://schemas.openxmlformats.org/officeDocument/2006/relationships/oleObject" Target="embeddings/oleObject168.bin"/><Relationship Id="rId363" Type="http://schemas.openxmlformats.org/officeDocument/2006/relationships/oleObject" Target="embeddings/oleObject178.bin"/><Relationship Id="rId384" Type="http://schemas.openxmlformats.org/officeDocument/2006/relationships/image" Target="media/image190.wmf"/><Relationship Id="rId419" Type="http://schemas.openxmlformats.org/officeDocument/2006/relationships/oleObject" Target="embeddings/oleObject206.bin"/><Relationship Id="rId202" Type="http://schemas.openxmlformats.org/officeDocument/2006/relationships/oleObject" Target="embeddings/oleObject98.bin"/><Relationship Id="rId223" Type="http://schemas.openxmlformats.org/officeDocument/2006/relationships/image" Target="media/image109.wmf"/><Relationship Id="rId244" Type="http://schemas.openxmlformats.org/officeDocument/2006/relationships/oleObject" Target="embeddings/oleObject119.bin"/><Relationship Id="rId430" Type="http://schemas.openxmlformats.org/officeDocument/2006/relationships/image" Target="media/image213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image" Target="media/image130.wmf"/><Relationship Id="rId286" Type="http://schemas.openxmlformats.org/officeDocument/2006/relationships/oleObject" Target="embeddings/oleObject140.bin"/><Relationship Id="rId451" Type="http://schemas.openxmlformats.org/officeDocument/2006/relationships/oleObject" Target="embeddings/oleObject222.bin"/><Relationship Id="rId472" Type="http://schemas.openxmlformats.org/officeDocument/2006/relationships/image" Target="media/image234.wmf"/><Relationship Id="rId493" Type="http://schemas.openxmlformats.org/officeDocument/2006/relationships/oleObject" Target="embeddings/oleObject243.bin"/><Relationship Id="rId507" Type="http://schemas.openxmlformats.org/officeDocument/2006/relationships/oleObject" Target="embeddings/oleObject250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1.bin"/><Relationship Id="rId311" Type="http://schemas.openxmlformats.org/officeDocument/2006/relationships/image" Target="media/image153.wmf"/><Relationship Id="rId332" Type="http://schemas.openxmlformats.org/officeDocument/2006/relationships/oleObject" Target="embeddings/oleObject163.bin"/><Relationship Id="rId353" Type="http://schemas.openxmlformats.org/officeDocument/2006/relationships/oleObject" Target="embeddings/oleObject173.bin"/><Relationship Id="rId374" Type="http://schemas.openxmlformats.org/officeDocument/2006/relationships/image" Target="media/image185.wmf"/><Relationship Id="rId395" Type="http://schemas.openxmlformats.org/officeDocument/2006/relationships/oleObject" Target="embeddings/oleObject194.bin"/><Relationship Id="rId409" Type="http://schemas.openxmlformats.org/officeDocument/2006/relationships/oleObject" Target="embeddings/oleObject201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13" Type="http://schemas.openxmlformats.org/officeDocument/2006/relationships/image" Target="media/image104.wmf"/><Relationship Id="rId234" Type="http://schemas.openxmlformats.org/officeDocument/2006/relationships/oleObject" Target="embeddings/oleObject114.bin"/><Relationship Id="rId420" Type="http://schemas.openxmlformats.org/officeDocument/2006/relationships/image" Target="media/image208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image" Target="media/image125.wmf"/><Relationship Id="rId276" Type="http://schemas.openxmlformats.org/officeDocument/2006/relationships/oleObject" Target="embeddings/oleObject135.bin"/><Relationship Id="rId297" Type="http://schemas.openxmlformats.org/officeDocument/2006/relationships/image" Target="media/image146.wmf"/><Relationship Id="rId441" Type="http://schemas.openxmlformats.org/officeDocument/2006/relationships/oleObject" Target="embeddings/oleObject217.bin"/><Relationship Id="rId462" Type="http://schemas.openxmlformats.org/officeDocument/2006/relationships/image" Target="media/image229.wmf"/><Relationship Id="rId483" Type="http://schemas.openxmlformats.org/officeDocument/2006/relationships/oleObject" Target="embeddings/oleObject238.bin"/><Relationship Id="rId518" Type="http://schemas.openxmlformats.org/officeDocument/2006/relationships/theme" Target="theme/theme1.xml"/><Relationship Id="rId40" Type="http://schemas.openxmlformats.org/officeDocument/2006/relationships/oleObject" Target="embeddings/oleObject17.bin"/><Relationship Id="rId115" Type="http://schemas.openxmlformats.org/officeDocument/2006/relationships/image" Target="media/image55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6.bin"/><Relationship Id="rId301" Type="http://schemas.openxmlformats.org/officeDocument/2006/relationships/image" Target="media/image148.wmf"/><Relationship Id="rId322" Type="http://schemas.openxmlformats.org/officeDocument/2006/relationships/oleObject" Target="embeddings/oleObject158.bin"/><Relationship Id="rId343" Type="http://schemas.openxmlformats.org/officeDocument/2006/relationships/image" Target="media/image169.wmf"/><Relationship Id="rId364" Type="http://schemas.openxmlformats.org/officeDocument/2006/relationships/image" Target="media/image180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385" Type="http://schemas.openxmlformats.org/officeDocument/2006/relationships/oleObject" Target="embeddings/oleObject189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09.bin"/><Relationship Id="rId245" Type="http://schemas.openxmlformats.org/officeDocument/2006/relationships/image" Target="media/image120.wmf"/><Relationship Id="rId266" Type="http://schemas.openxmlformats.org/officeDocument/2006/relationships/oleObject" Target="embeddings/oleObject130.bin"/><Relationship Id="rId287" Type="http://schemas.openxmlformats.org/officeDocument/2006/relationships/image" Target="media/image141.wmf"/><Relationship Id="rId410" Type="http://schemas.openxmlformats.org/officeDocument/2006/relationships/image" Target="media/image203.wmf"/><Relationship Id="rId431" Type="http://schemas.openxmlformats.org/officeDocument/2006/relationships/oleObject" Target="embeddings/oleObject212.bin"/><Relationship Id="rId452" Type="http://schemas.openxmlformats.org/officeDocument/2006/relationships/image" Target="media/image224.wmf"/><Relationship Id="rId473" Type="http://schemas.openxmlformats.org/officeDocument/2006/relationships/oleObject" Target="embeddings/oleObject233.bin"/><Relationship Id="rId494" Type="http://schemas.openxmlformats.org/officeDocument/2006/relationships/image" Target="media/image245.wmf"/><Relationship Id="rId508" Type="http://schemas.openxmlformats.org/officeDocument/2006/relationships/image" Target="media/image252.wmf"/><Relationship Id="rId30" Type="http://schemas.openxmlformats.org/officeDocument/2006/relationships/oleObject" Target="embeddings/oleObject12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1.bin"/><Relationship Id="rId312" Type="http://schemas.openxmlformats.org/officeDocument/2006/relationships/oleObject" Target="embeddings/oleObject153.bin"/><Relationship Id="rId333" Type="http://schemas.openxmlformats.org/officeDocument/2006/relationships/image" Target="media/image164.wmf"/><Relationship Id="rId354" Type="http://schemas.openxmlformats.org/officeDocument/2006/relationships/image" Target="media/image175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189" Type="http://schemas.openxmlformats.org/officeDocument/2006/relationships/image" Target="media/image92.wmf"/><Relationship Id="rId375" Type="http://schemas.openxmlformats.org/officeDocument/2006/relationships/oleObject" Target="embeddings/oleObject184.bin"/><Relationship Id="rId396" Type="http://schemas.openxmlformats.org/officeDocument/2006/relationships/image" Target="media/image196.wmf"/><Relationship Id="rId3" Type="http://schemas.openxmlformats.org/officeDocument/2006/relationships/settings" Target="settings.xml"/><Relationship Id="rId214" Type="http://schemas.openxmlformats.org/officeDocument/2006/relationships/oleObject" Target="embeddings/oleObject104.bin"/><Relationship Id="rId235" Type="http://schemas.openxmlformats.org/officeDocument/2006/relationships/image" Target="media/image115.wmf"/><Relationship Id="rId256" Type="http://schemas.openxmlformats.org/officeDocument/2006/relationships/oleObject" Target="embeddings/oleObject125.bin"/><Relationship Id="rId277" Type="http://schemas.openxmlformats.org/officeDocument/2006/relationships/image" Target="media/image136.wmf"/><Relationship Id="rId298" Type="http://schemas.openxmlformats.org/officeDocument/2006/relationships/oleObject" Target="embeddings/oleObject146.bin"/><Relationship Id="rId400" Type="http://schemas.openxmlformats.org/officeDocument/2006/relationships/image" Target="media/image198.wmf"/><Relationship Id="rId421" Type="http://schemas.openxmlformats.org/officeDocument/2006/relationships/oleObject" Target="embeddings/oleObject207.bin"/><Relationship Id="rId442" Type="http://schemas.openxmlformats.org/officeDocument/2006/relationships/image" Target="media/image219.wmf"/><Relationship Id="rId463" Type="http://schemas.openxmlformats.org/officeDocument/2006/relationships/oleObject" Target="embeddings/oleObject228.bin"/><Relationship Id="rId484" Type="http://schemas.openxmlformats.org/officeDocument/2006/relationships/image" Target="media/image240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6.bin"/><Relationship Id="rId302" Type="http://schemas.openxmlformats.org/officeDocument/2006/relationships/oleObject" Target="embeddings/oleObject148.bin"/><Relationship Id="rId323" Type="http://schemas.openxmlformats.org/officeDocument/2006/relationships/image" Target="media/image159.wmf"/><Relationship Id="rId344" Type="http://schemas.openxmlformats.org/officeDocument/2006/relationships/oleObject" Target="embeddings/oleObject169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179" Type="http://schemas.openxmlformats.org/officeDocument/2006/relationships/image" Target="media/image87.wmf"/><Relationship Id="rId365" Type="http://schemas.openxmlformats.org/officeDocument/2006/relationships/oleObject" Target="embeddings/oleObject179.bin"/><Relationship Id="rId386" Type="http://schemas.openxmlformats.org/officeDocument/2006/relationships/image" Target="media/image191.wmf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25" Type="http://schemas.openxmlformats.org/officeDocument/2006/relationships/image" Target="media/image110.wmf"/><Relationship Id="rId246" Type="http://schemas.openxmlformats.org/officeDocument/2006/relationships/oleObject" Target="embeddings/oleObject120.bin"/><Relationship Id="rId267" Type="http://schemas.openxmlformats.org/officeDocument/2006/relationships/image" Target="media/image131.wmf"/><Relationship Id="rId288" Type="http://schemas.openxmlformats.org/officeDocument/2006/relationships/oleObject" Target="embeddings/oleObject141.bin"/><Relationship Id="rId411" Type="http://schemas.openxmlformats.org/officeDocument/2006/relationships/oleObject" Target="embeddings/oleObject202.bin"/><Relationship Id="rId432" Type="http://schemas.openxmlformats.org/officeDocument/2006/relationships/image" Target="media/image214.wmf"/><Relationship Id="rId453" Type="http://schemas.openxmlformats.org/officeDocument/2006/relationships/oleObject" Target="embeddings/oleObject223.bin"/><Relationship Id="rId474" Type="http://schemas.openxmlformats.org/officeDocument/2006/relationships/image" Target="media/image235.wmf"/><Relationship Id="rId509" Type="http://schemas.openxmlformats.org/officeDocument/2006/relationships/oleObject" Target="embeddings/oleObject251.bin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313" Type="http://schemas.openxmlformats.org/officeDocument/2006/relationships/image" Target="media/image154.wmf"/><Relationship Id="rId495" Type="http://schemas.openxmlformats.org/officeDocument/2006/relationships/oleObject" Target="embeddings/oleObject244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71.bin"/><Relationship Id="rId169" Type="http://schemas.openxmlformats.org/officeDocument/2006/relationships/image" Target="media/image82.wmf"/><Relationship Id="rId334" Type="http://schemas.openxmlformats.org/officeDocument/2006/relationships/oleObject" Target="embeddings/oleObject164.bin"/><Relationship Id="rId355" Type="http://schemas.openxmlformats.org/officeDocument/2006/relationships/oleObject" Target="embeddings/oleObject174.bin"/><Relationship Id="rId376" Type="http://schemas.openxmlformats.org/officeDocument/2006/relationships/image" Target="media/image186.wmf"/><Relationship Id="rId397" Type="http://schemas.openxmlformats.org/officeDocument/2006/relationships/oleObject" Target="embeddings/oleObject195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7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15.bin"/><Relationship Id="rId257" Type="http://schemas.openxmlformats.org/officeDocument/2006/relationships/image" Target="media/image126.wmf"/><Relationship Id="rId278" Type="http://schemas.openxmlformats.org/officeDocument/2006/relationships/oleObject" Target="embeddings/oleObject136.bin"/><Relationship Id="rId401" Type="http://schemas.openxmlformats.org/officeDocument/2006/relationships/oleObject" Target="embeddings/oleObject197.bin"/><Relationship Id="rId422" Type="http://schemas.openxmlformats.org/officeDocument/2006/relationships/image" Target="media/image209.wmf"/><Relationship Id="rId443" Type="http://schemas.openxmlformats.org/officeDocument/2006/relationships/oleObject" Target="embeddings/oleObject218.bin"/><Relationship Id="rId464" Type="http://schemas.openxmlformats.org/officeDocument/2006/relationships/image" Target="media/image230.wmf"/><Relationship Id="rId303" Type="http://schemas.openxmlformats.org/officeDocument/2006/relationships/image" Target="media/image149.wmf"/><Relationship Id="rId485" Type="http://schemas.openxmlformats.org/officeDocument/2006/relationships/oleObject" Target="embeddings/oleObject239.bin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345" Type="http://schemas.openxmlformats.org/officeDocument/2006/relationships/image" Target="media/image170.wmf"/><Relationship Id="rId387" Type="http://schemas.openxmlformats.org/officeDocument/2006/relationships/oleObject" Target="embeddings/oleObject190.bin"/><Relationship Id="rId510" Type="http://schemas.openxmlformats.org/officeDocument/2006/relationships/image" Target="media/image253.wmf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47" Type="http://schemas.openxmlformats.org/officeDocument/2006/relationships/image" Target="media/image121.wmf"/><Relationship Id="rId412" Type="http://schemas.openxmlformats.org/officeDocument/2006/relationships/image" Target="media/image204.wmf"/><Relationship Id="rId107" Type="http://schemas.openxmlformats.org/officeDocument/2006/relationships/image" Target="media/image51.wmf"/><Relationship Id="rId289" Type="http://schemas.openxmlformats.org/officeDocument/2006/relationships/image" Target="media/image142.wmf"/><Relationship Id="rId454" Type="http://schemas.openxmlformats.org/officeDocument/2006/relationships/image" Target="media/image225.wmf"/><Relationship Id="rId496" Type="http://schemas.openxmlformats.org/officeDocument/2006/relationships/image" Target="media/image246.wmf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image" Target="media/image72.wmf"/><Relationship Id="rId314" Type="http://schemas.openxmlformats.org/officeDocument/2006/relationships/oleObject" Target="embeddings/oleObject154.bin"/><Relationship Id="rId356" Type="http://schemas.openxmlformats.org/officeDocument/2006/relationships/image" Target="media/image176.wmf"/><Relationship Id="rId398" Type="http://schemas.openxmlformats.org/officeDocument/2006/relationships/image" Target="media/image197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77.bin"/><Relationship Id="rId216" Type="http://schemas.openxmlformats.org/officeDocument/2006/relationships/oleObject" Target="embeddings/oleObject105.bin"/><Relationship Id="rId423" Type="http://schemas.openxmlformats.org/officeDocument/2006/relationships/oleObject" Target="embeddings/oleObject208.bin"/><Relationship Id="rId258" Type="http://schemas.openxmlformats.org/officeDocument/2006/relationships/oleObject" Target="embeddings/oleObject126.bin"/><Relationship Id="rId465" Type="http://schemas.openxmlformats.org/officeDocument/2006/relationships/oleObject" Target="embeddings/oleObject229.bin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325" Type="http://schemas.openxmlformats.org/officeDocument/2006/relationships/image" Target="media/image160.wmf"/><Relationship Id="rId367" Type="http://schemas.openxmlformats.org/officeDocument/2006/relationships/oleObject" Target="embeddings/oleObject180.bin"/><Relationship Id="rId171" Type="http://schemas.openxmlformats.org/officeDocument/2006/relationships/image" Target="media/image83.wmf"/><Relationship Id="rId227" Type="http://schemas.openxmlformats.org/officeDocument/2006/relationships/image" Target="media/image111.wmf"/><Relationship Id="rId269" Type="http://schemas.openxmlformats.org/officeDocument/2006/relationships/image" Target="media/image132.wmf"/><Relationship Id="rId434" Type="http://schemas.openxmlformats.org/officeDocument/2006/relationships/image" Target="media/image215.wmf"/><Relationship Id="rId476" Type="http://schemas.openxmlformats.org/officeDocument/2006/relationships/image" Target="media/image236.wmf"/><Relationship Id="rId33" Type="http://schemas.openxmlformats.org/officeDocument/2006/relationships/image" Target="media/image14.wmf"/><Relationship Id="rId129" Type="http://schemas.openxmlformats.org/officeDocument/2006/relationships/image" Target="media/image62.wmf"/><Relationship Id="rId280" Type="http://schemas.openxmlformats.org/officeDocument/2006/relationships/oleObject" Target="embeddings/oleObject137.bin"/><Relationship Id="rId336" Type="http://schemas.openxmlformats.org/officeDocument/2006/relationships/oleObject" Target="embeddings/oleObject165.bin"/><Relationship Id="rId501" Type="http://schemas.openxmlformats.org/officeDocument/2006/relationships/oleObject" Target="embeddings/oleObject247.bin"/><Relationship Id="rId75" Type="http://schemas.openxmlformats.org/officeDocument/2006/relationships/image" Target="media/image35.wmf"/><Relationship Id="rId140" Type="http://schemas.openxmlformats.org/officeDocument/2006/relationships/oleObject" Target="embeddings/oleObject67.bin"/><Relationship Id="rId182" Type="http://schemas.openxmlformats.org/officeDocument/2006/relationships/oleObject" Target="embeddings/oleObject88.bin"/><Relationship Id="rId378" Type="http://schemas.openxmlformats.org/officeDocument/2006/relationships/image" Target="media/image187.wmf"/><Relationship Id="rId403" Type="http://schemas.openxmlformats.org/officeDocument/2006/relationships/oleObject" Target="embeddings/oleObject198.bin"/><Relationship Id="rId6" Type="http://schemas.openxmlformats.org/officeDocument/2006/relationships/endnotes" Target="endnotes.xml"/><Relationship Id="rId238" Type="http://schemas.openxmlformats.org/officeDocument/2006/relationships/oleObject" Target="embeddings/oleObject116.bin"/><Relationship Id="rId445" Type="http://schemas.openxmlformats.org/officeDocument/2006/relationships/oleObject" Target="embeddings/oleObject219.bin"/><Relationship Id="rId487" Type="http://schemas.openxmlformats.org/officeDocument/2006/relationships/oleObject" Target="embeddings/oleObject240.bin"/><Relationship Id="rId291" Type="http://schemas.openxmlformats.org/officeDocument/2006/relationships/image" Target="media/image143.wmf"/><Relationship Id="rId305" Type="http://schemas.openxmlformats.org/officeDocument/2006/relationships/image" Target="media/image150.wmf"/><Relationship Id="rId347" Type="http://schemas.openxmlformats.org/officeDocument/2006/relationships/image" Target="media/image171.wmf"/><Relationship Id="rId512" Type="http://schemas.openxmlformats.org/officeDocument/2006/relationships/image" Target="media/image254.wmf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image" Target="media/image73.wmf"/><Relationship Id="rId389" Type="http://schemas.openxmlformats.org/officeDocument/2006/relationships/oleObject" Target="embeddings/oleObject191.bin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249" Type="http://schemas.openxmlformats.org/officeDocument/2006/relationships/image" Target="media/image122.wmf"/><Relationship Id="rId414" Type="http://schemas.openxmlformats.org/officeDocument/2006/relationships/image" Target="media/image205.wmf"/><Relationship Id="rId456" Type="http://schemas.openxmlformats.org/officeDocument/2006/relationships/image" Target="media/image226.wmf"/><Relationship Id="rId498" Type="http://schemas.openxmlformats.org/officeDocument/2006/relationships/image" Target="media/image247.wmf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260" Type="http://schemas.openxmlformats.org/officeDocument/2006/relationships/oleObject" Target="embeddings/oleObject127.bin"/><Relationship Id="rId316" Type="http://schemas.openxmlformats.org/officeDocument/2006/relationships/oleObject" Target="embeddings/oleObject155.bin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358" Type="http://schemas.openxmlformats.org/officeDocument/2006/relationships/image" Target="media/image177.wmf"/><Relationship Id="rId162" Type="http://schemas.openxmlformats.org/officeDocument/2006/relationships/oleObject" Target="embeddings/oleObject78.bin"/><Relationship Id="rId218" Type="http://schemas.openxmlformats.org/officeDocument/2006/relationships/oleObject" Target="embeddings/oleObject106.bin"/><Relationship Id="rId425" Type="http://schemas.openxmlformats.org/officeDocument/2006/relationships/oleObject" Target="embeddings/oleObject209.bin"/><Relationship Id="rId467" Type="http://schemas.openxmlformats.org/officeDocument/2006/relationships/oleObject" Target="embeddings/oleObject230.bin"/><Relationship Id="rId271" Type="http://schemas.openxmlformats.org/officeDocument/2006/relationships/image" Target="media/image133.wmf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image" Target="media/image63.wmf"/><Relationship Id="rId327" Type="http://schemas.openxmlformats.org/officeDocument/2006/relationships/image" Target="media/image161.wmf"/><Relationship Id="rId369" Type="http://schemas.openxmlformats.org/officeDocument/2006/relationships/oleObject" Target="embeddings/oleObject181.bin"/><Relationship Id="rId173" Type="http://schemas.openxmlformats.org/officeDocument/2006/relationships/image" Target="media/image84.wmf"/><Relationship Id="rId229" Type="http://schemas.openxmlformats.org/officeDocument/2006/relationships/image" Target="media/image112.wmf"/><Relationship Id="rId380" Type="http://schemas.openxmlformats.org/officeDocument/2006/relationships/image" Target="media/image188.wmf"/><Relationship Id="rId436" Type="http://schemas.openxmlformats.org/officeDocument/2006/relationships/image" Target="media/image216.wmf"/><Relationship Id="rId601" Type="http://schemas.microsoft.com/office/2018/08/relationships/commentsExtensible" Target="commentsExtensible.xml"/><Relationship Id="rId240" Type="http://schemas.openxmlformats.org/officeDocument/2006/relationships/oleObject" Target="embeddings/oleObject117.bin"/><Relationship Id="rId478" Type="http://schemas.openxmlformats.org/officeDocument/2006/relationships/image" Target="media/image237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5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ND\TML_NND\TM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TML</Template>
  <TotalTime>12</TotalTime>
  <Pages>1</Pages>
  <Words>1725</Words>
  <Characters>9836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MINH TUAN</dc:creator>
  <cp:lastModifiedBy>Admin</cp:lastModifiedBy>
  <cp:revision>5</cp:revision>
  <dcterms:created xsi:type="dcterms:W3CDTF">2022-04-11T13:59:00Z</dcterms:created>
  <dcterms:modified xsi:type="dcterms:W3CDTF">2022-04-14T01:26:00Z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