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52" w:type="dxa"/>
        <w:tblInd w:w="-106" w:type="dxa"/>
        <w:tblLook w:val="01E0"/>
      </w:tblPr>
      <w:tblGrid>
        <w:gridCol w:w="3592"/>
        <w:gridCol w:w="5360"/>
      </w:tblGrid>
      <w:tr w:rsidR="002B3592" w:rsidRPr="0098253A">
        <w:tc>
          <w:tcPr>
            <w:tcW w:w="3592" w:type="dxa"/>
          </w:tcPr>
          <w:p w:rsidR="002B3592" w:rsidRPr="00C73092" w:rsidRDefault="002B3592" w:rsidP="00C730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C730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PHÒNG GD&amp;ĐT HOÀI ĐỨC</w:t>
            </w:r>
          </w:p>
          <w:p w:rsidR="002B3592" w:rsidRPr="00C73092" w:rsidRDefault="002B3592" w:rsidP="00C730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C730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TRƯỜNG THCS MINH KHAI</w:t>
            </w:r>
          </w:p>
          <w:p w:rsidR="002B3592" w:rsidRPr="0098253A" w:rsidRDefault="002B3592" w:rsidP="00C7309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>
              <w:rPr>
                <w:noProof/>
              </w:rPr>
              <w:pict>
                <v:line id="Line 62" o:spid="_x0000_s1026" style="position:absolute;left:0;text-align:left;z-index:251658240;visibility:visible" from="33.3pt,4.75pt" to="130.45pt,4.75pt"/>
              </w:pict>
            </w:r>
          </w:p>
        </w:tc>
        <w:tc>
          <w:tcPr>
            <w:tcW w:w="5360" w:type="dxa"/>
          </w:tcPr>
          <w:p w:rsidR="002B3592" w:rsidRPr="0098253A" w:rsidRDefault="002B3592" w:rsidP="00B21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9825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CỘNG HÒA XÃ HỘI CHỦ NGHĨA VIỆT NAM</w:t>
            </w:r>
          </w:p>
          <w:p w:rsidR="002B3592" w:rsidRPr="00C73092" w:rsidRDefault="002B3592" w:rsidP="00B2118A">
            <w:pPr>
              <w:jc w:val="center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C73092">
              <w:rPr>
                <w:rFonts w:ascii="Times New Roman" w:hAnsi="Times New Roman" w:cs="Times New Roman"/>
                <w:b/>
                <w:bCs/>
                <w:lang w:val="sv-SE"/>
              </w:rPr>
              <w:t>Độc lập - Tự do - Hạnh phúc</w:t>
            </w:r>
          </w:p>
          <w:p w:rsidR="002B3592" w:rsidRPr="0098253A" w:rsidRDefault="002B3592" w:rsidP="00B2118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>
              <w:rPr>
                <w:noProof/>
              </w:rPr>
              <w:pict>
                <v:line id="Line 63" o:spid="_x0000_s1027" style="position:absolute;left:0;text-align:left;z-index:251659264;visibility:visible" from="77.05pt,8.85pt" to="174.2pt,8.85pt"/>
              </w:pict>
            </w:r>
          </w:p>
        </w:tc>
      </w:tr>
      <w:tr w:rsidR="002B3592" w:rsidRPr="005030E5">
        <w:tc>
          <w:tcPr>
            <w:tcW w:w="3592" w:type="dxa"/>
          </w:tcPr>
          <w:p w:rsidR="002B3592" w:rsidRPr="001A33B8" w:rsidRDefault="002B3592" w:rsidP="00C730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030E5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ố</w:t>
            </w:r>
            <w:r w:rsidRPr="005030E5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:     </w:t>
            </w: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</w:t>
            </w:r>
            <w:r w:rsidRPr="005030E5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/BC-THCS</w:t>
            </w:r>
          </w:p>
        </w:tc>
        <w:tc>
          <w:tcPr>
            <w:tcW w:w="5360" w:type="dxa"/>
          </w:tcPr>
          <w:p w:rsidR="002B3592" w:rsidRPr="005030E5" w:rsidRDefault="002B3592" w:rsidP="00B2118A">
            <w:pPr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  <w:t>Minh Khai, ngày10 tháng 10 năm 2016</w:t>
            </w:r>
          </w:p>
        </w:tc>
      </w:tr>
    </w:tbl>
    <w:p w:rsidR="002B3592" w:rsidRDefault="002B3592" w:rsidP="006B7259">
      <w:pPr>
        <w:tabs>
          <w:tab w:val="left" w:pos="737"/>
        </w:tabs>
        <w:spacing w:line="276" w:lineRule="auto"/>
        <w:jc w:val="center"/>
        <w:rPr>
          <w:rFonts w:ascii="Times New Roman" w:hAnsi="Times New Roman" w:cs="Times New Roman"/>
          <w:b/>
          <w:bCs/>
          <w:lang w:val="pt-BR"/>
        </w:rPr>
      </w:pPr>
    </w:p>
    <w:p w:rsidR="002B3592" w:rsidRPr="00C73092" w:rsidRDefault="002B3592" w:rsidP="006B7259">
      <w:pPr>
        <w:tabs>
          <w:tab w:val="left" w:pos="737"/>
        </w:tabs>
        <w:spacing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pt-BR"/>
        </w:rPr>
      </w:pPr>
      <w:r w:rsidRPr="00C73092">
        <w:rPr>
          <w:rFonts w:ascii="Times New Roman" w:hAnsi="Times New Roman" w:cs="Times New Roman"/>
          <w:b/>
          <w:bCs/>
          <w:sz w:val="30"/>
          <w:szCs w:val="30"/>
          <w:lang w:val="pt-BR"/>
        </w:rPr>
        <w:t xml:space="preserve">BÁO CÁO KẾT QUẢ </w:t>
      </w:r>
    </w:p>
    <w:p w:rsidR="002B3592" w:rsidRPr="00C73092" w:rsidRDefault="002B3592" w:rsidP="006B7259">
      <w:pPr>
        <w:tabs>
          <w:tab w:val="left" w:pos="737"/>
        </w:tabs>
        <w:spacing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pt-BR"/>
        </w:rPr>
      </w:pPr>
      <w:r w:rsidRPr="00C73092">
        <w:rPr>
          <w:rFonts w:ascii="Times New Roman" w:hAnsi="Times New Roman" w:cs="Times New Roman"/>
          <w:b/>
          <w:bCs/>
          <w:sz w:val="30"/>
          <w:szCs w:val="30"/>
          <w:lang w:val="pt-BR"/>
        </w:rPr>
        <w:t>TỔ CHỨC TUẦN LỄ HƯỞNG ỨNG HỌC TẬP SUỐT ĐỜI 2016</w:t>
      </w:r>
    </w:p>
    <w:p w:rsidR="002B3592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ab/>
      </w:r>
      <w:r w:rsidRPr="00C73092">
        <w:rPr>
          <w:rFonts w:ascii="Times New Roman" w:hAnsi="Times New Roman" w:cs="Times New Roman"/>
          <w:b/>
          <w:bCs/>
          <w:lang w:val="pt-BR"/>
        </w:rPr>
        <w:t>I. Công tác chỉ đạo</w:t>
      </w:r>
      <w:r>
        <w:rPr>
          <w:rFonts w:ascii="Times New Roman" w:hAnsi="Times New Roman" w:cs="Times New Roman"/>
          <w:b/>
          <w:bCs/>
          <w:lang w:val="pt-BR"/>
        </w:rPr>
        <w:t>:</w:t>
      </w:r>
    </w:p>
    <w:p w:rsidR="002B3592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ab/>
        <w:t>Trung tâm HTCĐ đã ban hành các văn bản chỉ đạo theo hướng dẫn của Sở GD&amp; ĐT Hà Nội, Phòng GD&amp;ĐT Hoài Đức.</w:t>
      </w:r>
    </w:p>
    <w:p w:rsidR="002B3592" w:rsidRPr="00B374AF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ab/>
        <w:t>Xây dựng kế hoạch hoạt động của trung tâm, phân công công việc cụ thể cho từng thành viên trong trung tâm.</w:t>
      </w:r>
    </w:p>
    <w:p w:rsidR="002B3592" w:rsidRPr="00C73092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ab/>
      </w:r>
      <w:r w:rsidRPr="00C73092">
        <w:rPr>
          <w:rFonts w:ascii="Times New Roman" w:hAnsi="Times New Roman" w:cs="Times New Roman"/>
          <w:b/>
          <w:bCs/>
          <w:lang w:val="pt-BR"/>
        </w:rPr>
        <w:t>II. Kết quả cụ thể</w:t>
      </w:r>
    </w:p>
    <w:p w:rsidR="002B3592" w:rsidRPr="003F5F77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lang w:val="pt-BR"/>
        </w:rPr>
      </w:pPr>
      <w:r w:rsidRPr="003F5F77">
        <w:rPr>
          <w:rFonts w:ascii="Times New Roman" w:hAnsi="Times New Roman" w:cs="Times New Roman"/>
          <w:lang w:val="pt-BR"/>
        </w:rPr>
        <w:t>1. Các kết quả theo từng hoạt động đã thực hiện nhằm hưởng ứng Tuần lễ</w:t>
      </w:r>
    </w:p>
    <w:tbl>
      <w:tblPr>
        <w:tblW w:w="942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70"/>
        <w:gridCol w:w="2144"/>
        <w:gridCol w:w="1407"/>
      </w:tblGrid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Nội dung hoạt động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Số lượng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Ghi chú</w:t>
            </w:r>
          </w:p>
        </w:tc>
      </w:tr>
      <w:tr w:rsidR="002B3592" w:rsidRPr="00644E87" w:rsidTr="003F5F77">
        <w:tc>
          <w:tcPr>
            <w:tcW w:w="9421" w:type="dxa"/>
            <w:gridSpan w:val="3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1. Các phương tiện thông tin</w:t>
            </w: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bài viết trên các báo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tin, phóng sự phát trên đài truyền hình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- Số bài, tin đã phát trên đài phát thanh 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04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báo tường, số bài viết về HTSĐ-XDXHHT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9421" w:type="dxa"/>
            <w:gridSpan w:val="3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2. Các hoạt động tuyên truyền</w:t>
            </w: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lượng tờ rơi đã phát hành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lượng sách, tài liệu đã phát hành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pano, băng rôn, khẩu hiệu đã thực hiện...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02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9421" w:type="dxa"/>
            <w:gridSpan w:val="3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3. Hội thảo, tọa đàm, triển lãm và các hoạt động khác về văn hóa đọc</w:t>
            </w:r>
          </w:p>
        </w:tc>
      </w:tr>
      <w:tr w:rsidR="002B3592" w:rsidRPr="00644E87" w:rsidTr="003F5F77">
        <w:tc>
          <w:tcPr>
            <w:tcW w:w="5870" w:type="dxa"/>
            <w:tcBorders>
              <w:bottom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lần hội thảo, tọa đàm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02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top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+ Số người tham gia: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bottom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- Triển lãm : 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top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+ Số lượt người dự: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Hội diễn văn nghệ: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9421" w:type="dxa"/>
            <w:gridSpan w:val="3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4. Khai giảng các lớp bồi dưỡng</w:t>
            </w:r>
          </w:p>
        </w:tc>
      </w:tr>
      <w:tr w:rsidR="002B3592" w:rsidRPr="00644E87" w:rsidTr="003F5F77">
        <w:tc>
          <w:tcPr>
            <w:tcW w:w="5870" w:type="dxa"/>
            <w:tcBorders>
              <w:bottom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lớp bồi dưỡng người dân sử dụng máy tính và thiết bị điện tử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top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+ Số lượt người tham gia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bottom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lớp bồi dưỡng phương pháp và kỹ năng đọc sách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top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+ Số lượt người tham gia: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bottom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lớp dạy nghề cho lao động nông thôn: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03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top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+ Số lượt người tham gia: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50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bottom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lớp giáo dục kỹ năng sống: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top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+ Số lượt người tham gia: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bottom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lớp học theo chương trình giáo dục đáp ứng yêu cầu người học, cập nhật kiến thức, kỹ năng chuyển giao công nghệ: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03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top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+ Số lượt người tham gia: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50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bottom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lớp xóa mù chữ: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top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+ Số lượt người tham gia: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bottom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- Các lớp khác: 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Nnghiệp, nấu ăn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  <w:tcBorders>
              <w:top w:val="nil"/>
            </w:tcBorders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+ Số lượt người tham gia: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30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9421" w:type="dxa"/>
            <w:gridSpan w:val="3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5. Tổng kết, khen thưởng</w:t>
            </w: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đơn vị được khen thưởng: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Số cá nhân được khen thưởng: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5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2B3592" w:rsidRPr="00644E87" w:rsidTr="003F5F77">
        <w:tc>
          <w:tcPr>
            <w:tcW w:w="5870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6B32EE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Tổng kinh phí khen thưởng:</w:t>
            </w:r>
          </w:p>
        </w:tc>
        <w:tc>
          <w:tcPr>
            <w:tcW w:w="2144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1.000.000</w:t>
            </w:r>
          </w:p>
        </w:tc>
        <w:tc>
          <w:tcPr>
            <w:tcW w:w="1407" w:type="dxa"/>
          </w:tcPr>
          <w:p w:rsidR="002B3592" w:rsidRPr="006B32EE" w:rsidRDefault="002B3592" w:rsidP="006B32EE">
            <w:pPr>
              <w:tabs>
                <w:tab w:val="left" w:pos="737"/>
              </w:tabs>
              <w:spacing w:before="60" w:after="60" w:line="264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</w:tr>
    </w:tbl>
    <w:p w:rsidR="002B3592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363pt">
            <v:imagedata r:id="rId6" o:title=""/>
          </v:shape>
        </w:pict>
      </w:r>
    </w:p>
    <w:p w:rsidR="002B3592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lang w:val="pt-BR"/>
        </w:rPr>
      </w:pPr>
      <w:r>
        <w:pict>
          <v:shape id="_x0000_i1026" type="#_x0000_t75" style="width:464.25pt;height:363pt">
            <v:imagedata r:id="rId7" o:title=""/>
          </v:shape>
        </w:pict>
      </w:r>
    </w:p>
    <w:p w:rsidR="002B3592" w:rsidRPr="003F5F77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ab/>
      </w:r>
      <w:r w:rsidRPr="003F5F77">
        <w:rPr>
          <w:rFonts w:ascii="Times New Roman" w:hAnsi="Times New Roman" w:cs="Times New Roman"/>
          <w:lang w:val="pt-BR"/>
        </w:rPr>
        <w:t>2. Những thuận lợi, khó khăn khi tổ chức Tuần lễ HƯHTSĐ</w:t>
      </w:r>
    </w:p>
    <w:p w:rsidR="002B3592" w:rsidRPr="003F5F77" w:rsidRDefault="002B3592" w:rsidP="003F5F77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iCs/>
          <w:lang w:val="pt-BR"/>
        </w:rPr>
      </w:pPr>
      <w:r w:rsidRPr="003F5F77">
        <w:rPr>
          <w:rFonts w:ascii="Times New Roman" w:hAnsi="Times New Roman" w:cs="Times New Roman"/>
          <w:b/>
          <w:bCs/>
          <w:lang w:val="pt-BR"/>
        </w:rPr>
        <w:tab/>
      </w:r>
      <w:r w:rsidRPr="003F5F77">
        <w:rPr>
          <w:rFonts w:ascii="Times New Roman" w:hAnsi="Times New Roman" w:cs="Times New Roman"/>
          <w:b/>
          <w:bCs/>
          <w:i/>
          <w:iCs/>
          <w:lang w:val="pt-BR"/>
        </w:rPr>
        <w:t xml:space="preserve">a. Thuận lợi: </w:t>
      </w:r>
    </w:p>
    <w:p w:rsidR="002B3592" w:rsidRPr="003F5F77" w:rsidRDefault="002B3592" w:rsidP="003F5F77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lang w:val="pt-BR"/>
        </w:rPr>
      </w:pPr>
      <w:r w:rsidRPr="003F5F77">
        <w:rPr>
          <w:rFonts w:ascii="Times New Roman" w:hAnsi="Times New Roman" w:cs="Times New Roman"/>
          <w:lang w:val="pt-BR"/>
        </w:rPr>
        <w:tab/>
        <w:t>Được Đảng ủy, HĐND, UBND xã quan tâm, Phòng GD chỉ đạo sát sao.</w:t>
      </w:r>
    </w:p>
    <w:p w:rsidR="002B3592" w:rsidRPr="003F5F77" w:rsidRDefault="002B3592" w:rsidP="003F5F77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iCs/>
          <w:lang w:val="pt-BR"/>
        </w:rPr>
      </w:pPr>
      <w:r w:rsidRPr="003F5F77">
        <w:rPr>
          <w:rFonts w:ascii="Times New Roman" w:hAnsi="Times New Roman" w:cs="Times New Roman"/>
          <w:b/>
          <w:bCs/>
          <w:lang w:val="pt-BR"/>
        </w:rPr>
        <w:tab/>
      </w:r>
      <w:r w:rsidRPr="003F5F77">
        <w:rPr>
          <w:rFonts w:ascii="Times New Roman" w:hAnsi="Times New Roman" w:cs="Times New Roman"/>
          <w:b/>
          <w:bCs/>
          <w:i/>
          <w:iCs/>
          <w:lang w:val="pt-BR"/>
        </w:rPr>
        <w:t>b. Khó khăn:</w:t>
      </w:r>
    </w:p>
    <w:p w:rsidR="002B3592" w:rsidRPr="00C73092" w:rsidRDefault="002B3592" w:rsidP="003F5F77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lang w:val="pt-BR"/>
        </w:rPr>
      </w:pPr>
      <w:r w:rsidRPr="003F5F77">
        <w:rPr>
          <w:rFonts w:ascii="Times New Roman" w:hAnsi="Times New Roman" w:cs="Times New Roman"/>
          <w:b/>
          <w:bCs/>
          <w:lang w:val="pt-BR"/>
        </w:rPr>
        <w:tab/>
      </w:r>
      <w:r w:rsidRPr="003F5F77">
        <w:rPr>
          <w:rFonts w:ascii="Times New Roman" w:hAnsi="Times New Roman" w:cs="Times New Roman"/>
          <w:lang w:val="pt-BR"/>
        </w:rPr>
        <w:t>Phòng làm việc</w:t>
      </w:r>
      <w:r>
        <w:rPr>
          <w:rFonts w:ascii="Times New Roman" w:hAnsi="Times New Roman" w:cs="Times New Roman"/>
          <w:lang w:val="pt-BR"/>
        </w:rPr>
        <w:t xml:space="preserve"> của trung tâm HTCĐ còn nhờ địa điểm của UBND xã.</w:t>
      </w:r>
    </w:p>
    <w:p w:rsidR="002B3592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ab/>
      </w:r>
      <w:r w:rsidRPr="00C73092">
        <w:rPr>
          <w:rFonts w:ascii="Times New Roman" w:hAnsi="Times New Roman" w:cs="Times New Roman"/>
          <w:b/>
          <w:bCs/>
          <w:lang w:val="pt-BR"/>
        </w:rPr>
        <w:t>III. Kế hoạch tiếp theo nhằm hưởng ứng Tuần lễ</w:t>
      </w:r>
      <w:r>
        <w:rPr>
          <w:rFonts w:ascii="Times New Roman" w:hAnsi="Times New Roman" w:cs="Times New Roman"/>
          <w:b/>
          <w:bCs/>
          <w:lang w:val="pt-BR"/>
        </w:rPr>
        <w:t>:</w:t>
      </w:r>
    </w:p>
    <w:p w:rsidR="002B3592" w:rsidRPr="00AE1899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ab/>
      </w:r>
      <w:r w:rsidRPr="00AE1899">
        <w:rPr>
          <w:rFonts w:ascii="Times New Roman" w:hAnsi="Times New Roman" w:cs="Times New Roman"/>
          <w:lang w:val="pt-BR"/>
        </w:rPr>
        <w:t>Tiếp tục hưởng ứng tuần lễ học tập suốt đời.</w:t>
      </w:r>
    </w:p>
    <w:p w:rsidR="002B3592" w:rsidRPr="00AE1899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ab/>
      </w:r>
      <w:r w:rsidRPr="00AE1899">
        <w:rPr>
          <w:rFonts w:ascii="Times New Roman" w:hAnsi="Times New Roman" w:cs="Times New Roman"/>
          <w:lang w:val="pt-BR"/>
        </w:rPr>
        <w:t>Tổ chức tuyên truyền mở thêm các lớp bồi dưỡng theo nhu cầu học tập của người dân.</w:t>
      </w:r>
    </w:p>
    <w:p w:rsidR="002B3592" w:rsidRDefault="002B3592" w:rsidP="00D629E2">
      <w:pPr>
        <w:tabs>
          <w:tab w:val="left" w:pos="737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ab/>
      </w:r>
      <w:r w:rsidRPr="00C73092">
        <w:rPr>
          <w:rFonts w:ascii="Times New Roman" w:hAnsi="Times New Roman" w:cs="Times New Roman"/>
          <w:b/>
          <w:bCs/>
          <w:lang w:val="pt-BR"/>
        </w:rPr>
        <w:t>IV. Kiến nghị đề xuất:</w:t>
      </w:r>
    </w:p>
    <w:tbl>
      <w:tblPr>
        <w:tblW w:w="0" w:type="auto"/>
        <w:tblInd w:w="-106" w:type="dxa"/>
        <w:tblLook w:val="01E0"/>
      </w:tblPr>
      <w:tblGrid>
        <w:gridCol w:w="4360"/>
        <w:gridCol w:w="5128"/>
      </w:tblGrid>
      <w:tr w:rsidR="002B3592" w:rsidRPr="005030E5" w:rsidTr="003F5F77">
        <w:tc>
          <w:tcPr>
            <w:tcW w:w="4360" w:type="dxa"/>
          </w:tcPr>
          <w:p w:rsidR="002B3592" w:rsidRPr="005030E5" w:rsidRDefault="002B3592" w:rsidP="00C90104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/>
              </w:rPr>
            </w:pPr>
            <w:r w:rsidRPr="005030E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/>
              </w:rPr>
              <w:t>ơi nhận</w:t>
            </w:r>
            <w:r w:rsidRPr="005030E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/>
              </w:rPr>
              <w:t>:</w:t>
            </w:r>
          </w:p>
          <w:p w:rsidR="002B3592" w:rsidRPr="005030E5" w:rsidRDefault="002B3592" w:rsidP="00C9010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5030E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/>
              </w:rPr>
              <w:t>-</w:t>
            </w:r>
            <w:r w:rsidRPr="005030E5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Phòng GD&amp;ĐT huyện;</w:t>
            </w:r>
          </w:p>
          <w:p w:rsidR="002B3592" w:rsidRPr="005030E5" w:rsidRDefault="002B3592" w:rsidP="00644E87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5030E5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- L</w:t>
            </w:r>
            <w:r w:rsidRPr="005030E5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ưu VT.</w:t>
            </w:r>
          </w:p>
        </w:tc>
        <w:tc>
          <w:tcPr>
            <w:tcW w:w="5128" w:type="dxa"/>
          </w:tcPr>
          <w:p w:rsidR="002B3592" w:rsidRDefault="002B3592" w:rsidP="00C9010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sv-S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sv-SE"/>
              </w:rPr>
              <w:t>HIỆU TRƯỞNG</w:t>
            </w:r>
          </w:p>
          <w:p w:rsidR="002B3592" w:rsidRPr="005030E5" w:rsidRDefault="002B3592" w:rsidP="00C9010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  <w:p w:rsidR="002B3592" w:rsidRPr="003F5F77" w:rsidRDefault="002B3592" w:rsidP="00C90104">
            <w:pPr>
              <w:jc w:val="both"/>
              <w:rPr>
                <w:rFonts w:ascii="Times New Roman" w:hAnsi="Times New Roman" w:cs="Times New Roman"/>
                <w:sz w:val="40"/>
                <w:szCs w:val="40"/>
                <w:lang w:val="sv-SE"/>
              </w:rPr>
            </w:pPr>
            <w:r w:rsidRPr="005030E5">
              <w:rPr>
                <w:rFonts w:ascii="Times New Roman" w:hAnsi="Times New Roman" w:cs="Times New Roman"/>
                <w:lang w:val="sv-SE"/>
              </w:rPr>
              <w:t xml:space="preserve">                                      </w:t>
            </w:r>
            <w:bookmarkStart w:id="0" w:name="_GoBack"/>
            <w:bookmarkEnd w:id="0"/>
          </w:p>
          <w:p w:rsidR="002B3592" w:rsidRDefault="002B3592" w:rsidP="00C90104">
            <w:pPr>
              <w:jc w:val="both"/>
              <w:rPr>
                <w:rFonts w:ascii="Times New Roman" w:hAnsi="Times New Roman" w:cs="Times New Roman"/>
                <w:lang w:val="sv-SE"/>
              </w:rPr>
            </w:pPr>
          </w:p>
          <w:p w:rsidR="002B3592" w:rsidRDefault="002B3592" w:rsidP="00C90104">
            <w:pPr>
              <w:jc w:val="both"/>
              <w:rPr>
                <w:rFonts w:ascii="Times New Roman" w:hAnsi="Times New Roman" w:cs="Times New Roman"/>
                <w:lang w:val="sv-SE"/>
              </w:rPr>
            </w:pPr>
          </w:p>
          <w:p w:rsidR="002B3592" w:rsidRPr="00C73092" w:rsidRDefault="002B3592" w:rsidP="00C90104">
            <w:pPr>
              <w:jc w:val="center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C73092">
              <w:rPr>
                <w:rFonts w:ascii="Times New Roman" w:hAnsi="Times New Roman" w:cs="Times New Roman"/>
                <w:b/>
                <w:bCs/>
                <w:lang w:val="sv-SE"/>
              </w:rPr>
              <w:t>Lê Đức Thuận</w:t>
            </w:r>
          </w:p>
        </w:tc>
      </w:tr>
    </w:tbl>
    <w:p w:rsidR="002B3592" w:rsidRDefault="002B3592" w:rsidP="006B7259">
      <w:pPr>
        <w:jc w:val="center"/>
      </w:pPr>
    </w:p>
    <w:p w:rsidR="002B3592" w:rsidRDefault="002B3592" w:rsidP="006B7259">
      <w:pPr>
        <w:jc w:val="center"/>
      </w:pPr>
    </w:p>
    <w:p w:rsidR="002B3592" w:rsidRPr="001A13AA" w:rsidRDefault="002B3592" w:rsidP="006B7259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lang w:val="pl-PL"/>
        </w:rPr>
      </w:pPr>
    </w:p>
    <w:sectPr w:rsidR="002B3592" w:rsidRPr="001A13AA" w:rsidSect="003F5F77">
      <w:pgSz w:w="11907" w:h="16840" w:code="9"/>
      <w:pgMar w:top="899" w:right="1134" w:bottom="540" w:left="913" w:header="720" w:footer="720" w:gutter="56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592" w:rsidRDefault="002B3592" w:rsidP="00DF3EBC">
      <w:r>
        <w:separator/>
      </w:r>
    </w:p>
  </w:endnote>
  <w:endnote w:type="continuationSeparator" w:id="0">
    <w:p w:rsidR="002B3592" w:rsidRDefault="002B3592" w:rsidP="00DF3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592" w:rsidRDefault="002B3592" w:rsidP="00DF3EBC">
      <w:r>
        <w:separator/>
      </w:r>
    </w:p>
  </w:footnote>
  <w:footnote w:type="continuationSeparator" w:id="0">
    <w:p w:rsidR="002B3592" w:rsidRDefault="002B3592" w:rsidP="00DF3E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6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62C"/>
    <w:rsid w:val="00001FFF"/>
    <w:rsid w:val="00006230"/>
    <w:rsid w:val="00012C4C"/>
    <w:rsid w:val="00017A10"/>
    <w:rsid w:val="00021009"/>
    <w:rsid w:val="00022A0D"/>
    <w:rsid w:val="00025472"/>
    <w:rsid w:val="00034AD1"/>
    <w:rsid w:val="00036B0C"/>
    <w:rsid w:val="000378C8"/>
    <w:rsid w:val="00044F49"/>
    <w:rsid w:val="00046602"/>
    <w:rsid w:val="0005311A"/>
    <w:rsid w:val="00054145"/>
    <w:rsid w:val="000634C6"/>
    <w:rsid w:val="00065D93"/>
    <w:rsid w:val="00085765"/>
    <w:rsid w:val="00093DF2"/>
    <w:rsid w:val="000A0168"/>
    <w:rsid w:val="000A4D09"/>
    <w:rsid w:val="000C34D3"/>
    <w:rsid w:val="000C7D4B"/>
    <w:rsid w:val="000D45DA"/>
    <w:rsid w:val="000E1975"/>
    <w:rsid w:val="000F2816"/>
    <w:rsid w:val="000F28A0"/>
    <w:rsid w:val="00107151"/>
    <w:rsid w:val="001227FF"/>
    <w:rsid w:val="00125A60"/>
    <w:rsid w:val="00136D26"/>
    <w:rsid w:val="00141A94"/>
    <w:rsid w:val="00143570"/>
    <w:rsid w:val="00154C73"/>
    <w:rsid w:val="00167A0B"/>
    <w:rsid w:val="00171357"/>
    <w:rsid w:val="00172399"/>
    <w:rsid w:val="00173104"/>
    <w:rsid w:val="00173D34"/>
    <w:rsid w:val="001749C7"/>
    <w:rsid w:val="00195849"/>
    <w:rsid w:val="001A13AA"/>
    <w:rsid w:val="001A33B8"/>
    <w:rsid w:val="001A5795"/>
    <w:rsid w:val="001B28BD"/>
    <w:rsid w:val="001B3968"/>
    <w:rsid w:val="001B5ADA"/>
    <w:rsid w:val="001C06DF"/>
    <w:rsid w:val="001D16A5"/>
    <w:rsid w:val="001D194B"/>
    <w:rsid w:val="001D5D0F"/>
    <w:rsid w:val="001D6DA3"/>
    <w:rsid w:val="001F5155"/>
    <w:rsid w:val="001F7371"/>
    <w:rsid w:val="00203B04"/>
    <w:rsid w:val="0021122E"/>
    <w:rsid w:val="002133F8"/>
    <w:rsid w:val="002140CB"/>
    <w:rsid w:val="00214538"/>
    <w:rsid w:val="0021476B"/>
    <w:rsid w:val="00215056"/>
    <w:rsid w:val="0022609C"/>
    <w:rsid w:val="00230CA8"/>
    <w:rsid w:val="00237E42"/>
    <w:rsid w:val="002412CF"/>
    <w:rsid w:val="00242558"/>
    <w:rsid w:val="0025100A"/>
    <w:rsid w:val="002561E0"/>
    <w:rsid w:val="00261AEA"/>
    <w:rsid w:val="00266819"/>
    <w:rsid w:val="00267FB1"/>
    <w:rsid w:val="002838DC"/>
    <w:rsid w:val="002A0ABE"/>
    <w:rsid w:val="002A0F44"/>
    <w:rsid w:val="002A1404"/>
    <w:rsid w:val="002B3592"/>
    <w:rsid w:val="002B4899"/>
    <w:rsid w:val="002C1E2F"/>
    <w:rsid w:val="002C65F7"/>
    <w:rsid w:val="002C7BCC"/>
    <w:rsid w:val="002D4980"/>
    <w:rsid w:val="002D603D"/>
    <w:rsid w:val="002D6B5E"/>
    <w:rsid w:val="002E4724"/>
    <w:rsid w:val="002F0ABE"/>
    <w:rsid w:val="002F0E70"/>
    <w:rsid w:val="00311B50"/>
    <w:rsid w:val="00313C0D"/>
    <w:rsid w:val="00315B8F"/>
    <w:rsid w:val="00326BD4"/>
    <w:rsid w:val="003319CE"/>
    <w:rsid w:val="0033277A"/>
    <w:rsid w:val="003463F8"/>
    <w:rsid w:val="0034785F"/>
    <w:rsid w:val="0035495D"/>
    <w:rsid w:val="00356AAA"/>
    <w:rsid w:val="00362AE6"/>
    <w:rsid w:val="00366265"/>
    <w:rsid w:val="00375FF9"/>
    <w:rsid w:val="00377DC7"/>
    <w:rsid w:val="00382493"/>
    <w:rsid w:val="00392C90"/>
    <w:rsid w:val="00396B24"/>
    <w:rsid w:val="003B1F12"/>
    <w:rsid w:val="003C65BA"/>
    <w:rsid w:val="003D2FA3"/>
    <w:rsid w:val="003D656B"/>
    <w:rsid w:val="003E1369"/>
    <w:rsid w:val="003E671E"/>
    <w:rsid w:val="003F1C50"/>
    <w:rsid w:val="003F41DE"/>
    <w:rsid w:val="003F5F77"/>
    <w:rsid w:val="004050FB"/>
    <w:rsid w:val="00414E9F"/>
    <w:rsid w:val="00415ACB"/>
    <w:rsid w:val="00431E2E"/>
    <w:rsid w:val="004331FD"/>
    <w:rsid w:val="00435620"/>
    <w:rsid w:val="0044015D"/>
    <w:rsid w:val="00446442"/>
    <w:rsid w:val="00446DF3"/>
    <w:rsid w:val="00447702"/>
    <w:rsid w:val="00455B83"/>
    <w:rsid w:val="004631C6"/>
    <w:rsid w:val="00475D9C"/>
    <w:rsid w:val="004770C1"/>
    <w:rsid w:val="00480E3D"/>
    <w:rsid w:val="0048448B"/>
    <w:rsid w:val="004844B4"/>
    <w:rsid w:val="00487C6F"/>
    <w:rsid w:val="00491CF0"/>
    <w:rsid w:val="004A27CE"/>
    <w:rsid w:val="004A5F37"/>
    <w:rsid w:val="004B0028"/>
    <w:rsid w:val="004C476D"/>
    <w:rsid w:val="004C4E07"/>
    <w:rsid w:val="004D3F80"/>
    <w:rsid w:val="004D461D"/>
    <w:rsid w:val="004D4637"/>
    <w:rsid w:val="004D4C3D"/>
    <w:rsid w:val="004E4C1D"/>
    <w:rsid w:val="005030E5"/>
    <w:rsid w:val="00512FFC"/>
    <w:rsid w:val="00521F30"/>
    <w:rsid w:val="005310C6"/>
    <w:rsid w:val="005329F7"/>
    <w:rsid w:val="005340BD"/>
    <w:rsid w:val="00537191"/>
    <w:rsid w:val="005371D4"/>
    <w:rsid w:val="00545F6E"/>
    <w:rsid w:val="00547071"/>
    <w:rsid w:val="00554D7F"/>
    <w:rsid w:val="00573DAC"/>
    <w:rsid w:val="00575006"/>
    <w:rsid w:val="005804B7"/>
    <w:rsid w:val="005819CF"/>
    <w:rsid w:val="00584805"/>
    <w:rsid w:val="00585995"/>
    <w:rsid w:val="005930E5"/>
    <w:rsid w:val="005A176E"/>
    <w:rsid w:val="005A5585"/>
    <w:rsid w:val="005B4F7B"/>
    <w:rsid w:val="005C0BB3"/>
    <w:rsid w:val="005C0D27"/>
    <w:rsid w:val="005C1A2A"/>
    <w:rsid w:val="005D415F"/>
    <w:rsid w:val="005D6378"/>
    <w:rsid w:val="005E3416"/>
    <w:rsid w:val="005F7C20"/>
    <w:rsid w:val="00600CB4"/>
    <w:rsid w:val="006046ED"/>
    <w:rsid w:val="00604DAC"/>
    <w:rsid w:val="00613DCD"/>
    <w:rsid w:val="00617239"/>
    <w:rsid w:val="006246DE"/>
    <w:rsid w:val="00631D83"/>
    <w:rsid w:val="00643461"/>
    <w:rsid w:val="00644E87"/>
    <w:rsid w:val="00645C00"/>
    <w:rsid w:val="00655289"/>
    <w:rsid w:val="0065532E"/>
    <w:rsid w:val="00662DF6"/>
    <w:rsid w:val="00667E66"/>
    <w:rsid w:val="00675425"/>
    <w:rsid w:val="006814CF"/>
    <w:rsid w:val="00684018"/>
    <w:rsid w:val="00697218"/>
    <w:rsid w:val="006A0C77"/>
    <w:rsid w:val="006B32EE"/>
    <w:rsid w:val="006B7259"/>
    <w:rsid w:val="006C3AFB"/>
    <w:rsid w:val="006C4FFE"/>
    <w:rsid w:val="006D619C"/>
    <w:rsid w:val="006F3C7D"/>
    <w:rsid w:val="006F6F74"/>
    <w:rsid w:val="00700032"/>
    <w:rsid w:val="00716BD2"/>
    <w:rsid w:val="007228EB"/>
    <w:rsid w:val="00733BD1"/>
    <w:rsid w:val="00746734"/>
    <w:rsid w:val="00747F57"/>
    <w:rsid w:val="00751AFA"/>
    <w:rsid w:val="007541DB"/>
    <w:rsid w:val="00755F62"/>
    <w:rsid w:val="00756577"/>
    <w:rsid w:val="00767011"/>
    <w:rsid w:val="007745C5"/>
    <w:rsid w:val="0078248B"/>
    <w:rsid w:val="007914AA"/>
    <w:rsid w:val="007928D5"/>
    <w:rsid w:val="007969B7"/>
    <w:rsid w:val="00797CAC"/>
    <w:rsid w:val="007A3C31"/>
    <w:rsid w:val="007A5F9F"/>
    <w:rsid w:val="007B07BB"/>
    <w:rsid w:val="007B268E"/>
    <w:rsid w:val="007B76A3"/>
    <w:rsid w:val="007C08BF"/>
    <w:rsid w:val="007C2555"/>
    <w:rsid w:val="007C2B06"/>
    <w:rsid w:val="007C6081"/>
    <w:rsid w:val="007D458E"/>
    <w:rsid w:val="007F2657"/>
    <w:rsid w:val="007F519F"/>
    <w:rsid w:val="00811511"/>
    <w:rsid w:val="00813703"/>
    <w:rsid w:val="0082675E"/>
    <w:rsid w:val="0084784D"/>
    <w:rsid w:val="00864910"/>
    <w:rsid w:val="00865483"/>
    <w:rsid w:val="0088454F"/>
    <w:rsid w:val="00895750"/>
    <w:rsid w:val="008A3A5E"/>
    <w:rsid w:val="008A4862"/>
    <w:rsid w:val="008A6156"/>
    <w:rsid w:val="008B40C2"/>
    <w:rsid w:val="008C3C88"/>
    <w:rsid w:val="008D4606"/>
    <w:rsid w:val="008D5D7A"/>
    <w:rsid w:val="008D72EC"/>
    <w:rsid w:val="008F3F84"/>
    <w:rsid w:val="00906C00"/>
    <w:rsid w:val="00907213"/>
    <w:rsid w:val="0091079E"/>
    <w:rsid w:val="00915ACC"/>
    <w:rsid w:val="00917095"/>
    <w:rsid w:val="009269A9"/>
    <w:rsid w:val="00931388"/>
    <w:rsid w:val="009355C9"/>
    <w:rsid w:val="00944F8E"/>
    <w:rsid w:val="00956E31"/>
    <w:rsid w:val="00961C23"/>
    <w:rsid w:val="00963011"/>
    <w:rsid w:val="00963982"/>
    <w:rsid w:val="00970747"/>
    <w:rsid w:val="009773F2"/>
    <w:rsid w:val="0098253A"/>
    <w:rsid w:val="00983957"/>
    <w:rsid w:val="00987553"/>
    <w:rsid w:val="009A63B5"/>
    <w:rsid w:val="009A738F"/>
    <w:rsid w:val="009C05C7"/>
    <w:rsid w:val="009D2CE7"/>
    <w:rsid w:val="009D48B8"/>
    <w:rsid w:val="009D57C8"/>
    <w:rsid w:val="009D73AD"/>
    <w:rsid w:val="009E122E"/>
    <w:rsid w:val="009E13A3"/>
    <w:rsid w:val="009E5921"/>
    <w:rsid w:val="009E67AE"/>
    <w:rsid w:val="009F56ED"/>
    <w:rsid w:val="009F5C2F"/>
    <w:rsid w:val="009F6CA9"/>
    <w:rsid w:val="00A023AE"/>
    <w:rsid w:val="00A05E3B"/>
    <w:rsid w:val="00A168A1"/>
    <w:rsid w:val="00A2250E"/>
    <w:rsid w:val="00A25525"/>
    <w:rsid w:val="00A26185"/>
    <w:rsid w:val="00A3393C"/>
    <w:rsid w:val="00A50D49"/>
    <w:rsid w:val="00A513FE"/>
    <w:rsid w:val="00A51A8E"/>
    <w:rsid w:val="00A5215E"/>
    <w:rsid w:val="00A670DF"/>
    <w:rsid w:val="00A7006A"/>
    <w:rsid w:val="00A7116D"/>
    <w:rsid w:val="00A73763"/>
    <w:rsid w:val="00A819FA"/>
    <w:rsid w:val="00A82042"/>
    <w:rsid w:val="00A82A54"/>
    <w:rsid w:val="00A856E0"/>
    <w:rsid w:val="00A911A1"/>
    <w:rsid w:val="00A936CD"/>
    <w:rsid w:val="00A93723"/>
    <w:rsid w:val="00A94CAF"/>
    <w:rsid w:val="00A97A31"/>
    <w:rsid w:val="00AA5EBC"/>
    <w:rsid w:val="00AB3E4F"/>
    <w:rsid w:val="00AC7795"/>
    <w:rsid w:val="00AD2615"/>
    <w:rsid w:val="00AE1596"/>
    <w:rsid w:val="00AE1899"/>
    <w:rsid w:val="00AE1BDC"/>
    <w:rsid w:val="00AE710A"/>
    <w:rsid w:val="00AE7A12"/>
    <w:rsid w:val="00AF4415"/>
    <w:rsid w:val="00B0406B"/>
    <w:rsid w:val="00B072AB"/>
    <w:rsid w:val="00B14F7C"/>
    <w:rsid w:val="00B2118A"/>
    <w:rsid w:val="00B2301B"/>
    <w:rsid w:val="00B25876"/>
    <w:rsid w:val="00B30B9A"/>
    <w:rsid w:val="00B374AF"/>
    <w:rsid w:val="00B43268"/>
    <w:rsid w:val="00B478C7"/>
    <w:rsid w:val="00B50493"/>
    <w:rsid w:val="00B520D7"/>
    <w:rsid w:val="00B54F14"/>
    <w:rsid w:val="00B57A3D"/>
    <w:rsid w:val="00B6118C"/>
    <w:rsid w:val="00B71C0F"/>
    <w:rsid w:val="00B85F76"/>
    <w:rsid w:val="00B963F8"/>
    <w:rsid w:val="00BA2C76"/>
    <w:rsid w:val="00BA6A47"/>
    <w:rsid w:val="00BA7E00"/>
    <w:rsid w:val="00BB01A4"/>
    <w:rsid w:val="00BC062C"/>
    <w:rsid w:val="00BD6FEE"/>
    <w:rsid w:val="00BD71BC"/>
    <w:rsid w:val="00BD7867"/>
    <w:rsid w:val="00BE39C3"/>
    <w:rsid w:val="00BE3F4B"/>
    <w:rsid w:val="00C048C0"/>
    <w:rsid w:val="00C06398"/>
    <w:rsid w:val="00C25733"/>
    <w:rsid w:val="00C40A79"/>
    <w:rsid w:val="00C40D85"/>
    <w:rsid w:val="00C4549A"/>
    <w:rsid w:val="00C4688B"/>
    <w:rsid w:val="00C50447"/>
    <w:rsid w:val="00C52B1A"/>
    <w:rsid w:val="00C55BC9"/>
    <w:rsid w:val="00C60390"/>
    <w:rsid w:val="00C6749B"/>
    <w:rsid w:val="00C73092"/>
    <w:rsid w:val="00C74E61"/>
    <w:rsid w:val="00C75ECC"/>
    <w:rsid w:val="00C84CDB"/>
    <w:rsid w:val="00C90104"/>
    <w:rsid w:val="00CA0DA8"/>
    <w:rsid w:val="00CA43F5"/>
    <w:rsid w:val="00CB7DF3"/>
    <w:rsid w:val="00CC5585"/>
    <w:rsid w:val="00CC7E9C"/>
    <w:rsid w:val="00CF5E15"/>
    <w:rsid w:val="00D00225"/>
    <w:rsid w:val="00D04F22"/>
    <w:rsid w:val="00D107FF"/>
    <w:rsid w:val="00D118E1"/>
    <w:rsid w:val="00D127EC"/>
    <w:rsid w:val="00D13700"/>
    <w:rsid w:val="00D13FA1"/>
    <w:rsid w:val="00D22932"/>
    <w:rsid w:val="00D26F30"/>
    <w:rsid w:val="00D3220A"/>
    <w:rsid w:val="00D35FE6"/>
    <w:rsid w:val="00D505CF"/>
    <w:rsid w:val="00D539A5"/>
    <w:rsid w:val="00D629E2"/>
    <w:rsid w:val="00D757E2"/>
    <w:rsid w:val="00D77940"/>
    <w:rsid w:val="00D94832"/>
    <w:rsid w:val="00DA5C55"/>
    <w:rsid w:val="00DB6788"/>
    <w:rsid w:val="00DD3AD2"/>
    <w:rsid w:val="00DD4EE1"/>
    <w:rsid w:val="00DD5A4B"/>
    <w:rsid w:val="00DD5FD5"/>
    <w:rsid w:val="00DE2AF9"/>
    <w:rsid w:val="00DE6BCC"/>
    <w:rsid w:val="00DF3EBC"/>
    <w:rsid w:val="00E01D97"/>
    <w:rsid w:val="00E20AB1"/>
    <w:rsid w:val="00E21C6D"/>
    <w:rsid w:val="00E26A2E"/>
    <w:rsid w:val="00E31D8A"/>
    <w:rsid w:val="00E41052"/>
    <w:rsid w:val="00E62487"/>
    <w:rsid w:val="00E81577"/>
    <w:rsid w:val="00EC002E"/>
    <w:rsid w:val="00EC40C8"/>
    <w:rsid w:val="00EC4FE9"/>
    <w:rsid w:val="00EC5215"/>
    <w:rsid w:val="00F029ED"/>
    <w:rsid w:val="00F3712A"/>
    <w:rsid w:val="00F4209F"/>
    <w:rsid w:val="00F433F1"/>
    <w:rsid w:val="00F435F2"/>
    <w:rsid w:val="00F51D93"/>
    <w:rsid w:val="00F55AB2"/>
    <w:rsid w:val="00F71000"/>
    <w:rsid w:val="00F72C1C"/>
    <w:rsid w:val="00F73599"/>
    <w:rsid w:val="00F94EFE"/>
    <w:rsid w:val="00FA797E"/>
    <w:rsid w:val="00FB7B92"/>
    <w:rsid w:val="00FB7D7D"/>
    <w:rsid w:val="00FC2E21"/>
    <w:rsid w:val="00FC5707"/>
    <w:rsid w:val="00FD57D8"/>
    <w:rsid w:val="00FE6464"/>
    <w:rsid w:val="00FF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E2F"/>
    <w:rPr>
      <w:rFonts w:ascii=".VnTime" w:hAnsi=".VnTime" w:cs=".VnTime"/>
      <w:sz w:val="28"/>
      <w:szCs w:val="28"/>
    </w:rPr>
  </w:style>
  <w:style w:type="character" w:default="1" w:styleId="DefaultParagraphFont">
    <w:name w:val="Default Paragraph Font"/>
    <w:link w:val="CharCharCharCha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745C5"/>
    <w:rPr>
      <w:rFonts w:ascii=".VnTime" w:hAnsi=".VnTime" w:cs=".VnTime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B7B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5310C6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.VnTime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rsid w:val="00DF3E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3EBC"/>
    <w:rPr>
      <w:rFonts w:ascii=".VnTime" w:hAnsi=".VnTime" w:cs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DF3E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3EBC"/>
    <w:rPr>
      <w:rFonts w:ascii=".VnTime" w:hAnsi=".VnTime" w:cs=".VnTime"/>
      <w:sz w:val="28"/>
      <w:szCs w:val="28"/>
    </w:rPr>
  </w:style>
  <w:style w:type="character" w:styleId="Hyperlink">
    <w:name w:val="Hyperlink"/>
    <w:basedOn w:val="DefaultParagraphFont"/>
    <w:uiPriority w:val="99"/>
    <w:rsid w:val="006B7259"/>
    <w:rPr>
      <w:color w:val="0000FF"/>
      <w:u w:val="single"/>
    </w:rPr>
  </w:style>
  <w:style w:type="paragraph" w:customStyle="1" w:styleId="CharCharCharChar">
    <w:name w:val="Char Char Char Char"/>
    <w:basedOn w:val="Normal"/>
    <w:link w:val="DefaultParagraphFont"/>
    <w:autoRedefine/>
    <w:uiPriority w:val="99"/>
    <w:rsid w:val="00B374A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57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3</Pages>
  <Words>385</Words>
  <Characters>2200</Characters>
  <Application>Microsoft Office Outlook</Application>
  <DocSecurity>0</DocSecurity>
  <Lines>0</Lines>
  <Paragraphs>0</Paragraphs>
  <ScaleCrop>false</ScaleCrop>
  <Company>&lt;egyptian hak&gt;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nh©n d©n</dc:title>
  <dc:subject/>
  <dc:creator>Windows xp sp2 Full</dc:creator>
  <cp:keywords/>
  <dc:description/>
  <cp:lastModifiedBy>Admin</cp:lastModifiedBy>
  <cp:revision>4</cp:revision>
  <cp:lastPrinted>2016-10-10T02:04:00Z</cp:lastPrinted>
  <dcterms:created xsi:type="dcterms:W3CDTF">2016-10-10T00:32:00Z</dcterms:created>
  <dcterms:modified xsi:type="dcterms:W3CDTF">2016-10-10T02:04:00Z</dcterms:modified>
</cp:coreProperties>
</file>